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23201" w14:textId="60A966EA" w:rsidR="00271EE5" w:rsidRPr="00A273F7" w:rsidRDefault="00A273F7">
      <w:pPr>
        <w:rPr>
          <w:b/>
          <w:bCs/>
        </w:rPr>
      </w:pPr>
      <w:r w:rsidRPr="00A273F7">
        <w:rPr>
          <w:b/>
          <w:bCs/>
        </w:rPr>
        <w:t xml:space="preserve">BREEAM </w:t>
      </w:r>
      <w:r w:rsidR="00BE42F6">
        <w:rPr>
          <w:b/>
          <w:bCs/>
        </w:rPr>
        <w:t>Domestic Refurbishment</w:t>
      </w:r>
      <w:r w:rsidRPr="00A273F7">
        <w:rPr>
          <w:b/>
          <w:bCs/>
        </w:rPr>
        <w:t xml:space="preserve"> 201</w:t>
      </w:r>
      <w:r w:rsidR="00BE42F6">
        <w:rPr>
          <w:b/>
          <w:bCs/>
        </w:rPr>
        <w:t>4</w:t>
      </w:r>
      <w:r w:rsidRPr="00A273F7">
        <w:rPr>
          <w:b/>
          <w:bCs/>
        </w:rPr>
        <w:t xml:space="preserve"> </w:t>
      </w:r>
    </w:p>
    <w:p w14:paraId="671533DE" w14:textId="6D94CABC" w:rsidR="00A273F7" w:rsidRPr="00A273F7" w:rsidRDefault="00A273F7" w:rsidP="008E0657">
      <w:pPr>
        <w:spacing w:after="0"/>
        <w:rPr>
          <w:b/>
          <w:bCs/>
        </w:rPr>
      </w:pPr>
      <w:r w:rsidRPr="00A273F7">
        <w:rPr>
          <w:b/>
          <w:bCs/>
        </w:rPr>
        <w:t>Mat 0</w:t>
      </w:r>
      <w:r w:rsidR="00AD63E4">
        <w:rPr>
          <w:b/>
          <w:bCs/>
        </w:rPr>
        <w:t>1</w:t>
      </w:r>
      <w:r w:rsidRPr="00A273F7">
        <w:rPr>
          <w:b/>
          <w:bCs/>
        </w:rPr>
        <w:t xml:space="preserve"> </w:t>
      </w:r>
      <w:r w:rsidR="00801DF5" w:rsidRPr="00801DF5">
        <w:rPr>
          <w:b/>
          <w:bCs/>
        </w:rPr>
        <w:t>Environmental impact of materials</w:t>
      </w:r>
      <w:r>
        <w:rPr>
          <w:b/>
          <w:bCs/>
        </w:rPr>
        <w:br/>
      </w:r>
    </w:p>
    <w:p w14:paraId="3373ADE1" w14:textId="0B9FC768" w:rsidR="00A273F7" w:rsidRDefault="00A273F7" w:rsidP="008E0657">
      <w:pPr>
        <w:pStyle w:val="ListParagraph"/>
        <w:numPr>
          <w:ilvl w:val="0"/>
          <w:numId w:val="1"/>
        </w:numPr>
        <w:spacing w:after="0"/>
        <w:rPr>
          <w:i/>
          <w:iCs/>
          <w:highlight w:val="yellow"/>
        </w:rPr>
      </w:pPr>
      <w:r w:rsidRPr="000251BD">
        <w:rPr>
          <w:i/>
          <w:iCs/>
          <w:highlight w:val="yellow"/>
        </w:rPr>
        <w:t xml:space="preserve">Complete the </w:t>
      </w:r>
      <w:r w:rsidRPr="00BE42F6">
        <w:rPr>
          <w:i/>
          <w:iCs/>
          <w:highlight w:val="yellow"/>
        </w:rPr>
        <w:t xml:space="preserve">table for each </w:t>
      </w:r>
      <w:r w:rsidR="00BE42F6" w:rsidRPr="00BE42F6">
        <w:rPr>
          <w:i/>
          <w:iCs/>
          <w:highlight w:val="yellow"/>
        </w:rPr>
        <w:t>building element</w:t>
      </w:r>
      <w:r w:rsidRPr="00BE42F6">
        <w:rPr>
          <w:i/>
          <w:iCs/>
          <w:highlight w:val="yellow"/>
        </w:rPr>
        <w:t>.</w:t>
      </w:r>
    </w:p>
    <w:p w14:paraId="0B8A3DC8" w14:textId="77777777" w:rsidR="00AD63E4" w:rsidRPr="00AD63E4" w:rsidRDefault="00AD63E4" w:rsidP="008E0657">
      <w:pPr>
        <w:pStyle w:val="ListParagraph"/>
        <w:numPr>
          <w:ilvl w:val="0"/>
          <w:numId w:val="1"/>
        </w:numPr>
        <w:spacing w:after="0"/>
        <w:rPr>
          <w:i/>
          <w:iCs/>
          <w:highlight w:val="yellow"/>
        </w:rPr>
      </w:pPr>
      <w:r w:rsidRPr="00AD63E4">
        <w:rPr>
          <w:i/>
          <w:iCs/>
          <w:highlight w:val="yellow"/>
        </w:rPr>
        <w:t xml:space="preserve">Enter specification details providing general descriptions for each material rather than proprietary product names i.e. ‘brickwork outer leaf, insulation, </w:t>
      </w:r>
      <w:proofErr w:type="spellStart"/>
      <w:r w:rsidRPr="00AD63E4">
        <w:rPr>
          <w:i/>
          <w:iCs/>
          <w:highlight w:val="yellow"/>
        </w:rPr>
        <w:t>aircrete</w:t>
      </w:r>
      <w:proofErr w:type="spellEnd"/>
      <w:r w:rsidRPr="00AD63E4">
        <w:rPr>
          <w:i/>
          <w:iCs/>
          <w:highlight w:val="yellow"/>
        </w:rPr>
        <w:t xml:space="preserve"> blockwork inner leaf, cement mortar, plasterboard on battens and paint’ or ‘</w:t>
      </w:r>
      <w:proofErr w:type="spellStart"/>
      <w:r w:rsidRPr="00AD63E4">
        <w:rPr>
          <w:i/>
          <w:iCs/>
          <w:highlight w:val="yellow"/>
        </w:rPr>
        <w:fldChar w:fldCharType="begin"/>
      </w:r>
      <w:r w:rsidRPr="00AD63E4">
        <w:rPr>
          <w:i/>
          <w:iCs/>
          <w:highlight w:val="yellow"/>
        </w:rPr>
        <w:instrText xml:space="preserve"> HYPERLINK "http://www.thegreenguide.org.uk/ggelement2.jsp?buildingType=Offices&amp;category=7&amp;parent=0&amp;elementType=10028&amp;eid=14255" </w:instrText>
      </w:r>
      <w:r w:rsidRPr="00AD63E4">
        <w:rPr>
          <w:i/>
          <w:iCs/>
          <w:highlight w:val="yellow"/>
        </w:rPr>
        <w:fldChar w:fldCharType="separate"/>
      </w:r>
      <w:r w:rsidRPr="00AD63E4">
        <w:rPr>
          <w:i/>
          <w:iCs/>
          <w:highlight w:val="yellow"/>
        </w:rPr>
        <w:t>powerfloated</w:t>
      </w:r>
      <w:proofErr w:type="spellEnd"/>
      <w:r w:rsidRPr="00AD63E4">
        <w:rPr>
          <w:i/>
          <w:iCs/>
          <w:highlight w:val="yellow"/>
        </w:rPr>
        <w:t xml:space="preserve"> in situ reinforced concrete slab on "shallow" profiled metal decking’. </w:t>
      </w:r>
      <w:r w:rsidRPr="00AD63E4">
        <w:rPr>
          <w:i/>
          <w:iCs/>
          <w:highlight w:val="yellow"/>
        </w:rPr>
        <w:fldChar w:fldCharType="end"/>
      </w:r>
    </w:p>
    <w:p w14:paraId="5170E3F8" w14:textId="77777777" w:rsidR="00AD63E4" w:rsidRPr="00AD63E4" w:rsidRDefault="00AD63E4" w:rsidP="008E0657">
      <w:pPr>
        <w:pStyle w:val="ListParagraph"/>
        <w:numPr>
          <w:ilvl w:val="0"/>
          <w:numId w:val="1"/>
        </w:numPr>
        <w:spacing w:after="0"/>
        <w:rPr>
          <w:i/>
          <w:iCs/>
          <w:highlight w:val="yellow"/>
        </w:rPr>
      </w:pPr>
      <w:r w:rsidRPr="00AD63E4">
        <w:rPr>
          <w:i/>
          <w:iCs/>
          <w:highlight w:val="yellow"/>
        </w:rPr>
        <w:t>Where any materials are reused in-situ either in part please make this clear in the table i.e. ‘existing cavity wall retained unmodified’ or ‘existing brick wall overclad with new timber rainscreen on steel sub-frame’.</w:t>
      </w:r>
    </w:p>
    <w:p w14:paraId="77E26F98" w14:textId="22877B95" w:rsidR="00A273F7" w:rsidRPr="000251BD" w:rsidRDefault="00AD63E4" w:rsidP="008E0657">
      <w:pPr>
        <w:pStyle w:val="ListParagraph"/>
        <w:numPr>
          <w:ilvl w:val="0"/>
          <w:numId w:val="1"/>
        </w:numPr>
        <w:spacing w:after="0"/>
        <w:rPr>
          <w:i/>
          <w:iCs/>
          <w:highlight w:val="yellow"/>
        </w:rPr>
      </w:pPr>
      <w:r>
        <w:rPr>
          <w:i/>
          <w:iCs/>
          <w:highlight w:val="yellow"/>
        </w:rPr>
        <w:t>P</w:t>
      </w:r>
      <w:r w:rsidR="00A273F7" w:rsidRPr="000251BD">
        <w:rPr>
          <w:i/>
          <w:iCs/>
          <w:highlight w:val="yellow"/>
        </w:rPr>
        <w:t xml:space="preserve">rovide the </w:t>
      </w:r>
      <w:r>
        <w:rPr>
          <w:i/>
          <w:iCs/>
          <w:highlight w:val="yellow"/>
        </w:rPr>
        <w:t>area</w:t>
      </w:r>
      <w:r w:rsidR="00A273F7" w:rsidRPr="000251BD">
        <w:rPr>
          <w:i/>
          <w:iCs/>
          <w:highlight w:val="yellow"/>
        </w:rPr>
        <w:t xml:space="preserve"> </w:t>
      </w:r>
    </w:p>
    <w:p w14:paraId="642335D3" w14:textId="77777777" w:rsidR="00A273F7" w:rsidRDefault="00A273F7" w:rsidP="008E0657">
      <w:pPr>
        <w:pStyle w:val="ListParagraph"/>
        <w:spacing w:after="0"/>
      </w:pPr>
    </w:p>
    <w:tbl>
      <w:tblPr>
        <w:tblStyle w:val="TableGrid"/>
        <w:tblW w:w="0" w:type="auto"/>
        <w:tblLook w:val="04A0" w:firstRow="1" w:lastRow="0" w:firstColumn="1" w:lastColumn="0" w:noHBand="0" w:noVBand="1"/>
      </w:tblPr>
      <w:tblGrid>
        <w:gridCol w:w="3397"/>
        <w:gridCol w:w="4111"/>
        <w:gridCol w:w="3041"/>
        <w:gridCol w:w="3399"/>
      </w:tblGrid>
      <w:tr w:rsidR="00A273F7" w14:paraId="79E71C4C" w14:textId="77777777" w:rsidTr="001E21B0">
        <w:tc>
          <w:tcPr>
            <w:tcW w:w="3397" w:type="dxa"/>
          </w:tcPr>
          <w:p w14:paraId="35D4CDF3" w14:textId="77777777" w:rsidR="00A273F7" w:rsidRPr="00B44692" w:rsidRDefault="00A273F7" w:rsidP="00A273F7">
            <w:pPr>
              <w:rPr>
                <w:b/>
                <w:bCs/>
              </w:rPr>
            </w:pPr>
            <w:r w:rsidRPr="00B44692">
              <w:rPr>
                <w:b/>
                <w:bCs/>
              </w:rPr>
              <w:t>Project name:</w:t>
            </w:r>
          </w:p>
        </w:tc>
        <w:tc>
          <w:tcPr>
            <w:tcW w:w="4111" w:type="dxa"/>
          </w:tcPr>
          <w:p w14:paraId="3FEDA524" w14:textId="77777777" w:rsidR="00A273F7" w:rsidRDefault="00A273F7" w:rsidP="00A273F7"/>
        </w:tc>
        <w:tc>
          <w:tcPr>
            <w:tcW w:w="3041" w:type="dxa"/>
          </w:tcPr>
          <w:p w14:paraId="1AE522F5" w14:textId="77777777" w:rsidR="00A273F7" w:rsidRPr="00823923" w:rsidRDefault="009E11F4" w:rsidP="00A273F7">
            <w:pPr>
              <w:rPr>
                <w:b/>
                <w:bCs/>
              </w:rPr>
            </w:pPr>
            <w:r>
              <w:rPr>
                <w:b/>
                <w:bCs/>
              </w:rPr>
              <w:t>Name:</w:t>
            </w:r>
          </w:p>
        </w:tc>
        <w:tc>
          <w:tcPr>
            <w:tcW w:w="3399" w:type="dxa"/>
          </w:tcPr>
          <w:p w14:paraId="637AD26A" w14:textId="77777777" w:rsidR="00A273F7" w:rsidRDefault="00A273F7" w:rsidP="00A273F7"/>
        </w:tc>
      </w:tr>
      <w:tr w:rsidR="00A273F7" w14:paraId="2ABB1531" w14:textId="77777777" w:rsidTr="001E21B0">
        <w:tc>
          <w:tcPr>
            <w:tcW w:w="3397" w:type="dxa"/>
          </w:tcPr>
          <w:p w14:paraId="3235901D" w14:textId="77777777" w:rsidR="00A273F7" w:rsidRPr="00B44692" w:rsidRDefault="009E11F4" w:rsidP="00A273F7">
            <w:pPr>
              <w:rPr>
                <w:b/>
                <w:bCs/>
              </w:rPr>
            </w:pPr>
            <w:r>
              <w:rPr>
                <w:b/>
                <w:bCs/>
              </w:rPr>
              <w:t>Project number:</w:t>
            </w:r>
          </w:p>
        </w:tc>
        <w:tc>
          <w:tcPr>
            <w:tcW w:w="4111" w:type="dxa"/>
          </w:tcPr>
          <w:p w14:paraId="4BE66FCB" w14:textId="77777777" w:rsidR="00A273F7" w:rsidRDefault="00A273F7" w:rsidP="00A273F7"/>
        </w:tc>
        <w:tc>
          <w:tcPr>
            <w:tcW w:w="3041" w:type="dxa"/>
          </w:tcPr>
          <w:p w14:paraId="625B8E9E" w14:textId="77777777" w:rsidR="00A273F7" w:rsidRPr="00823923" w:rsidRDefault="00A273F7" w:rsidP="00A273F7">
            <w:pPr>
              <w:rPr>
                <w:b/>
                <w:bCs/>
              </w:rPr>
            </w:pPr>
            <w:r w:rsidRPr="00823923">
              <w:rPr>
                <w:b/>
                <w:bCs/>
              </w:rPr>
              <w:t>Company:</w:t>
            </w:r>
          </w:p>
        </w:tc>
        <w:tc>
          <w:tcPr>
            <w:tcW w:w="3399" w:type="dxa"/>
          </w:tcPr>
          <w:p w14:paraId="6D7B355D" w14:textId="77777777" w:rsidR="00A273F7" w:rsidRDefault="00A273F7" w:rsidP="00A273F7"/>
        </w:tc>
      </w:tr>
      <w:tr w:rsidR="00A273F7" w14:paraId="016524F1" w14:textId="77777777" w:rsidTr="001E21B0">
        <w:tc>
          <w:tcPr>
            <w:tcW w:w="3397" w:type="dxa"/>
          </w:tcPr>
          <w:p w14:paraId="6628BB8F" w14:textId="77777777" w:rsidR="00A273F7" w:rsidRPr="00B44692" w:rsidRDefault="00A273F7" w:rsidP="00A273F7">
            <w:pPr>
              <w:rPr>
                <w:b/>
                <w:bCs/>
              </w:rPr>
            </w:pPr>
            <w:r w:rsidRPr="00B44692">
              <w:rPr>
                <w:b/>
                <w:bCs/>
              </w:rPr>
              <w:t>Date:</w:t>
            </w:r>
          </w:p>
        </w:tc>
        <w:tc>
          <w:tcPr>
            <w:tcW w:w="4111" w:type="dxa"/>
          </w:tcPr>
          <w:p w14:paraId="43B05715" w14:textId="77777777" w:rsidR="00A273F7" w:rsidRDefault="00A273F7" w:rsidP="00A273F7"/>
        </w:tc>
        <w:tc>
          <w:tcPr>
            <w:tcW w:w="3041" w:type="dxa"/>
          </w:tcPr>
          <w:p w14:paraId="5F099D50" w14:textId="77777777" w:rsidR="00A273F7" w:rsidRPr="00823923" w:rsidRDefault="00A273F7" w:rsidP="00A273F7">
            <w:pPr>
              <w:rPr>
                <w:b/>
                <w:bCs/>
              </w:rPr>
            </w:pPr>
            <w:r w:rsidRPr="00823923">
              <w:rPr>
                <w:b/>
                <w:bCs/>
              </w:rPr>
              <w:t xml:space="preserve">Role: </w:t>
            </w:r>
          </w:p>
        </w:tc>
        <w:tc>
          <w:tcPr>
            <w:tcW w:w="3399" w:type="dxa"/>
          </w:tcPr>
          <w:p w14:paraId="0EE4FA5B" w14:textId="77777777" w:rsidR="00A273F7" w:rsidRDefault="00A273F7" w:rsidP="00A273F7"/>
        </w:tc>
      </w:tr>
    </w:tbl>
    <w:p w14:paraId="2046E7A7" w14:textId="020657A1" w:rsidR="00F568B2" w:rsidRDefault="00F568B2" w:rsidP="00A273F7">
      <w:r>
        <w:br/>
        <w:t xml:space="preserve">Please note that this information has been based on what is anticipated to be specified. Final information will be provided at the Post Construction Stage assessment, to reflect what has been specified and installed. </w:t>
      </w:r>
    </w:p>
    <w:tbl>
      <w:tblPr>
        <w:tblStyle w:val="TableGrid"/>
        <w:tblW w:w="14061" w:type="dxa"/>
        <w:tblInd w:w="-113" w:type="dxa"/>
        <w:tblLook w:val="04A0" w:firstRow="1" w:lastRow="0" w:firstColumn="1" w:lastColumn="0" w:noHBand="0" w:noVBand="1"/>
      </w:tblPr>
      <w:tblGrid>
        <w:gridCol w:w="534"/>
        <w:gridCol w:w="6662"/>
        <w:gridCol w:w="1559"/>
        <w:gridCol w:w="2126"/>
        <w:gridCol w:w="1701"/>
        <w:gridCol w:w="1479"/>
      </w:tblGrid>
      <w:tr w:rsidR="008E0657" w14:paraId="1FAE155B" w14:textId="77777777" w:rsidTr="008E0657">
        <w:tc>
          <w:tcPr>
            <w:tcW w:w="7196" w:type="dxa"/>
            <w:gridSpan w:val="2"/>
            <w:shd w:val="clear" w:color="auto" w:fill="9CC2E5" w:themeFill="accent5" w:themeFillTint="99"/>
          </w:tcPr>
          <w:p w14:paraId="686A5FF1" w14:textId="4906EB4A" w:rsidR="008E0657" w:rsidRPr="00B44692" w:rsidRDefault="008E0657" w:rsidP="00B44692">
            <w:pPr>
              <w:jc w:val="center"/>
              <w:rPr>
                <w:b/>
                <w:bCs/>
              </w:rPr>
            </w:pPr>
            <w:r w:rsidRPr="00AD63E4">
              <w:rPr>
                <w:b/>
                <w:bCs/>
              </w:rPr>
              <w:t>Description of specification and Green Guide Specification reference number</w:t>
            </w:r>
          </w:p>
        </w:tc>
        <w:tc>
          <w:tcPr>
            <w:tcW w:w="1559" w:type="dxa"/>
            <w:shd w:val="clear" w:color="auto" w:fill="9CC2E5" w:themeFill="accent5" w:themeFillTint="99"/>
          </w:tcPr>
          <w:p w14:paraId="53EF9A9C" w14:textId="76486ABA" w:rsidR="008E0657" w:rsidRPr="00B44692" w:rsidRDefault="008E0657" w:rsidP="008E0657">
            <w:pPr>
              <w:jc w:val="center"/>
              <w:rPr>
                <w:b/>
                <w:bCs/>
              </w:rPr>
            </w:pPr>
            <w:r>
              <w:rPr>
                <w:b/>
                <w:bCs/>
              </w:rPr>
              <w:t>Green Guide Rating</w:t>
            </w:r>
          </w:p>
        </w:tc>
        <w:tc>
          <w:tcPr>
            <w:tcW w:w="2126" w:type="dxa"/>
            <w:shd w:val="clear" w:color="auto" w:fill="9CC2E5" w:themeFill="accent5" w:themeFillTint="99"/>
          </w:tcPr>
          <w:p w14:paraId="590E34A9" w14:textId="77777777" w:rsidR="008E0657" w:rsidRPr="008E0657" w:rsidRDefault="008E0657" w:rsidP="008E0657">
            <w:pPr>
              <w:jc w:val="center"/>
              <w:rPr>
                <w:b/>
                <w:bCs/>
              </w:rPr>
            </w:pPr>
            <w:r w:rsidRPr="008E0657">
              <w:rPr>
                <w:b/>
                <w:bCs/>
              </w:rPr>
              <w:t>Kg of CO2 eq.</w:t>
            </w:r>
          </w:p>
          <w:p w14:paraId="1107191B" w14:textId="77777777" w:rsidR="008E0657" w:rsidRPr="008E0657" w:rsidRDefault="008E0657" w:rsidP="008E0657">
            <w:pPr>
              <w:jc w:val="center"/>
              <w:rPr>
                <w:b/>
                <w:bCs/>
              </w:rPr>
            </w:pPr>
            <w:r w:rsidRPr="008E0657">
              <w:rPr>
                <w:b/>
                <w:bCs/>
              </w:rPr>
              <w:t>(60 years)</w:t>
            </w:r>
          </w:p>
          <w:p w14:paraId="2A0B2864" w14:textId="585ACEE3" w:rsidR="008E0657" w:rsidRPr="00B643F2" w:rsidRDefault="008E0657" w:rsidP="008E0657">
            <w:pPr>
              <w:jc w:val="center"/>
              <w:rPr>
                <w:b/>
                <w:bCs/>
              </w:rPr>
            </w:pPr>
            <w:r w:rsidRPr="008E0657">
              <w:rPr>
                <w:b/>
                <w:bCs/>
              </w:rPr>
              <w:t>from Green Guide</w:t>
            </w:r>
          </w:p>
        </w:tc>
        <w:tc>
          <w:tcPr>
            <w:tcW w:w="1701" w:type="dxa"/>
            <w:shd w:val="clear" w:color="auto" w:fill="9CC2E5" w:themeFill="accent5" w:themeFillTint="99"/>
          </w:tcPr>
          <w:p w14:paraId="2C1376BF" w14:textId="7FF07273" w:rsidR="008E0657" w:rsidRPr="00B44692" w:rsidRDefault="008E0657" w:rsidP="00B44692">
            <w:pPr>
              <w:jc w:val="center"/>
              <w:rPr>
                <w:b/>
                <w:bCs/>
              </w:rPr>
            </w:pPr>
            <w:r w:rsidRPr="008E0657">
              <w:rPr>
                <w:b/>
                <w:bCs/>
              </w:rPr>
              <w:t>New/Existing/ Refurbished</w:t>
            </w:r>
          </w:p>
        </w:tc>
        <w:tc>
          <w:tcPr>
            <w:tcW w:w="1479" w:type="dxa"/>
            <w:shd w:val="clear" w:color="auto" w:fill="9CC2E5" w:themeFill="accent5" w:themeFillTint="99"/>
          </w:tcPr>
          <w:p w14:paraId="01BF3703" w14:textId="35EA58DD" w:rsidR="008E0657" w:rsidRDefault="008E0657" w:rsidP="00B44692">
            <w:pPr>
              <w:jc w:val="center"/>
              <w:rPr>
                <w:b/>
                <w:bCs/>
              </w:rPr>
            </w:pPr>
            <w:r w:rsidRPr="008E0657">
              <w:rPr>
                <w:b/>
                <w:bCs/>
              </w:rPr>
              <w:t>Area (m2)</w:t>
            </w:r>
          </w:p>
        </w:tc>
      </w:tr>
      <w:tr w:rsidR="00823923" w14:paraId="6DAE9F8B" w14:textId="77777777" w:rsidTr="00BE42F6">
        <w:tc>
          <w:tcPr>
            <w:tcW w:w="14061" w:type="dxa"/>
            <w:gridSpan w:val="6"/>
            <w:shd w:val="clear" w:color="auto" w:fill="DEEAF6" w:themeFill="accent5" w:themeFillTint="33"/>
          </w:tcPr>
          <w:p w14:paraId="7475FE6D" w14:textId="0F29D819" w:rsidR="00823923" w:rsidRPr="00823923" w:rsidRDefault="00BE42F6" w:rsidP="00BE42F6">
            <w:pPr>
              <w:rPr>
                <w:b/>
                <w:bCs/>
              </w:rPr>
            </w:pPr>
            <w:r>
              <w:rPr>
                <w:b/>
                <w:bCs/>
              </w:rPr>
              <w:t>External Wall</w:t>
            </w:r>
            <w:r w:rsidR="008E0657">
              <w:rPr>
                <w:b/>
                <w:bCs/>
              </w:rPr>
              <w:t>s</w:t>
            </w:r>
            <w:r>
              <w:rPr>
                <w:b/>
                <w:bCs/>
              </w:rPr>
              <w:t xml:space="preserve"> </w:t>
            </w:r>
          </w:p>
        </w:tc>
      </w:tr>
      <w:tr w:rsidR="008E0657" w14:paraId="452A5786" w14:textId="77777777" w:rsidTr="008E0657">
        <w:tc>
          <w:tcPr>
            <w:tcW w:w="534" w:type="dxa"/>
          </w:tcPr>
          <w:p w14:paraId="5F2B92C0" w14:textId="77777777" w:rsidR="008E0657" w:rsidRDefault="008E0657" w:rsidP="00A273F7">
            <w:r>
              <w:t>1.</w:t>
            </w:r>
          </w:p>
        </w:tc>
        <w:tc>
          <w:tcPr>
            <w:tcW w:w="6662" w:type="dxa"/>
          </w:tcPr>
          <w:p w14:paraId="7D766280" w14:textId="77777777" w:rsidR="008E0657" w:rsidRDefault="008E0657" w:rsidP="00A273F7"/>
        </w:tc>
        <w:tc>
          <w:tcPr>
            <w:tcW w:w="1559" w:type="dxa"/>
          </w:tcPr>
          <w:p w14:paraId="41ADC69B" w14:textId="77777777" w:rsidR="008E0657" w:rsidRDefault="008E0657" w:rsidP="00A273F7"/>
        </w:tc>
        <w:tc>
          <w:tcPr>
            <w:tcW w:w="2126" w:type="dxa"/>
          </w:tcPr>
          <w:p w14:paraId="42A8F6C2" w14:textId="77777777" w:rsidR="008E0657" w:rsidRDefault="008E0657" w:rsidP="00A273F7"/>
        </w:tc>
        <w:tc>
          <w:tcPr>
            <w:tcW w:w="1701" w:type="dxa"/>
          </w:tcPr>
          <w:p w14:paraId="670F5122" w14:textId="77777777" w:rsidR="008E0657" w:rsidRDefault="008E0657" w:rsidP="00A273F7"/>
        </w:tc>
        <w:tc>
          <w:tcPr>
            <w:tcW w:w="1479" w:type="dxa"/>
          </w:tcPr>
          <w:p w14:paraId="51A86B54" w14:textId="77777777" w:rsidR="008E0657" w:rsidRDefault="008E0657" w:rsidP="00A273F7"/>
        </w:tc>
      </w:tr>
      <w:tr w:rsidR="008E0657" w14:paraId="1BCC4CB2" w14:textId="77777777" w:rsidTr="008E0657">
        <w:tc>
          <w:tcPr>
            <w:tcW w:w="534" w:type="dxa"/>
          </w:tcPr>
          <w:p w14:paraId="046C79A3" w14:textId="77777777" w:rsidR="008E0657" w:rsidRDefault="008E0657" w:rsidP="00A273F7">
            <w:r>
              <w:t>2.</w:t>
            </w:r>
          </w:p>
        </w:tc>
        <w:tc>
          <w:tcPr>
            <w:tcW w:w="6662" w:type="dxa"/>
          </w:tcPr>
          <w:p w14:paraId="517F067A" w14:textId="77777777" w:rsidR="008E0657" w:rsidRDefault="008E0657" w:rsidP="00A273F7"/>
        </w:tc>
        <w:tc>
          <w:tcPr>
            <w:tcW w:w="1559" w:type="dxa"/>
          </w:tcPr>
          <w:p w14:paraId="11286837" w14:textId="77777777" w:rsidR="008E0657" w:rsidRDefault="008E0657" w:rsidP="00A273F7"/>
        </w:tc>
        <w:tc>
          <w:tcPr>
            <w:tcW w:w="2126" w:type="dxa"/>
          </w:tcPr>
          <w:p w14:paraId="5632BD0D" w14:textId="77777777" w:rsidR="008E0657" w:rsidRDefault="008E0657" w:rsidP="00A273F7"/>
        </w:tc>
        <w:tc>
          <w:tcPr>
            <w:tcW w:w="1701" w:type="dxa"/>
          </w:tcPr>
          <w:p w14:paraId="738B88F7" w14:textId="77777777" w:rsidR="008E0657" w:rsidRDefault="008E0657" w:rsidP="00A273F7"/>
        </w:tc>
        <w:tc>
          <w:tcPr>
            <w:tcW w:w="1479" w:type="dxa"/>
          </w:tcPr>
          <w:p w14:paraId="4B12657D" w14:textId="77777777" w:rsidR="008E0657" w:rsidRDefault="008E0657" w:rsidP="00A273F7"/>
        </w:tc>
      </w:tr>
      <w:tr w:rsidR="008E0657" w14:paraId="238A757E" w14:textId="77777777" w:rsidTr="008E0657">
        <w:tc>
          <w:tcPr>
            <w:tcW w:w="534" w:type="dxa"/>
          </w:tcPr>
          <w:p w14:paraId="07A70BCE" w14:textId="77777777" w:rsidR="008E0657" w:rsidRDefault="008E0657" w:rsidP="00A273F7">
            <w:r>
              <w:t>3.</w:t>
            </w:r>
          </w:p>
        </w:tc>
        <w:tc>
          <w:tcPr>
            <w:tcW w:w="6662" w:type="dxa"/>
          </w:tcPr>
          <w:p w14:paraId="7A6F8C49" w14:textId="77777777" w:rsidR="008E0657" w:rsidRDefault="008E0657" w:rsidP="00A273F7"/>
        </w:tc>
        <w:tc>
          <w:tcPr>
            <w:tcW w:w="1559" w:type="dxa"/>
          </w:tcPr>
          <w:p w14:paraId="2465C2AF" w14:textId="77777777" w:rsidR="008E0657" w:rsidRDefault="008E0657" w:rsidP="00A273F7"/>
        </w:tc>
        <w:tc>
          <w:tcPr>
            <w:tcW w:w="2126" w:type="dxa"/>
          </w:tcPr>
          <w:p w14:paraId="6EEA7848" w14:textId="77777777" w:rsidR="008E0657" w:rsidRDefault="008E0657" w:rsidP="00A273F7"/>
        </w:tc>
        <w:tc>
          <w:tcPr>
            <w:tcW w:w="1701" w:type="dxa"/>
          </w:tcPr>
          <w:p w14:paraId="341551A7" w14:textId="77777777" w:rsidR="008E0657" w:rsidRDefault="008E0657" w:rsidP="00A273F7"/>
        </w:tc>
        <w:tc>
          <w:tcPr>
            <w:tcW w:w="1479" w:type="dxa"/>
          </w:tcPr>
          <w:p w14:paraId="30EA31EF" w14:textId="77777777" w:rsidR="008E0657" w:rsidRDefault="008E0657" w:rsidP="00A273F7"/>
        </w:tc>
      </w:tr>
      <w:tr w:rsidR="008E0657" w14:paraId="11440E9C" w14:textId="77777777" w:rsidTr="008E0657">
        <w:tc>
          <w:tcPr>
            <w:tcW w:w="534" w:type="dxa"/>
          </w:tcPr>
          <w:p w14:paraId="11CA2A2F" w14:textId="77777777" w:rsidR="008E0657" w:rsidRDefault="008E0657" w:rsidP="00A273F7">
            <w:r>
              <w:t>4.</w:t>
            </w:r>
          </w:p>
        </w:tc>
        <w:tc>
          <w:tcPr>
            <w:tcW w:w="6662" w:type="dxa"/>
          </w:tcPr>
          <w:p w14:paraId="6ED74C0A" w14:textId="77777777" w:rsidR="008E0657" w:rsidRDefault="008E0657" w:rsidP="00A273F7"/>
        </w:tc>
        <w:tc>
          <w:tcPr>
            <w:tcW w:w="1559" w:type="dxa"/>
          </w:tcPr>
          <w:p w14:paraId="548D00C9" w14:textId="77777777" w:rsidR="008E0657" w:rsidRDefault="008E0657" w:rsidP="00A273F7"/>
        </w:tc>
        <w:tc>
          <w:tcPr>
            <w:tcW w:w="2126" w:type="dxa"/>
          </w:tcPr>
          <w:p w14:paraId="40640140" w14:textId="77777777" w:rsidR="008E0657" w:rsidRDefault="008E0657" w:rsidP="00A273F7"/>
        </w:tc>
        <w:tc>
          <w:tcPr>
            <w:tcW w:w="1701" w:type="dxa"/>
          </w:tcPr>
          <w:p w14:paraId="5790D31C" w14:textId="77777777" w:rsidR="008E0657" w:rsidRDefault="008E0657" w:rsidP="00A273F7"/>
        </w:tc>
        <w:tc>
          <w:tcPr>
            <w:tcW w:w="1479" w:type="dxa"/>
          </w:tcPr>
          <w:p w14:paraId="69FFB15C" w14:textId="77777777" w:rsidR="008E0657" w:rsidRDefault="008E0657" w:rsidP="00A273F7"/>
        </w:tc>
      </w:tr>
      <w:tr w:rsidR="008E0657" w14:paraId="4AD5C241" w14:textId="77777777" w:rsidTr="008E0657">
        <w:tc>
          <w:tcPr>
            <w:tcW w:w="534" w:type="dxa"/>
          </w:tcPr>
          <w:p w14:paraId="7AF137A2" w14:textId="77777777" w:rsidR="008E0657" w:rsidRDefault="008E0657" w:rsidP="00A273F7">
            <w:r>
              <w:t>5.</w:t>
            </w:r>
          </w:p>
        </w:tc>
        <w:tc>
          <w:tcPr>
            <w:tcW w:w="6662" w:type="dxa"/>
          </w:tcPr>
          <w:p w14:paraId="2329272E" w14:textId="77777777" w:rsidR="008E0657" w:rsidRDefault="008E0657" w:rsidP="00A273F7"/>
        </w:tc>
        <w:tc>
          <w:tcPr>
            <w:tcW w:w="1559" w:type="dxa"/>
          </w:tcPr>
          <w:p w14:paraId="7CD0E294" w14:textId="77777777" w:rsidR="008E0657" w:rsidRDefault="008E0657" w:rsidP="00A273F7"/>
        </w:tc>
        <w:tc>
          <w:tcPr>
            <w:tcW w:w="2126" w:type="dxa"/>
          </w:tcPr>
          <w:p w14:paraId="749143EB" w14:textId="77777777" w:rsidR="008E0657" w:rsidRDefault="008E0657" w:rsidP="00A273F7"/>
        </w:tc>
        <w:tc>
          <w:tcPr>
            <w:tcW w:w="1701" w:type="dxa"/>
          </w:tcPr>
          <w:p w14:paraId="03E78DD4" w14:textId="77777777" w:rsidR="008E0657" w:rsidRDefault="008E0657" w:rsidP="00A273F7"/>
        </w:tc>
        <w:tc>
          <w:tcPr>
            <w:tcW w:w="1479" w:type="dxa"/>
          </w:tcPr>
          <w:p w14:paraId="6538B071" w14:textId="77777777" w:rsidR="008E0657" w:rsidRDefault="008E0657" w:rsidP="00A273F7"/>
        </w:tc>
      </w:tr>
      <w:tr w:rsidR="00823923" w14:paraId="1FA0C03A" w14:textId="77777777" w:rsidTr="00BE42F6">
        <w:tc>
          <w:tcPr>
            <w:tcW w:w="14061" w:type="dxa"/>
            <w:gridSpan w:val="6"/>
            <w:shd w:val="clear" w:color="auto" w:fill="DEEAF6" w:themeFill="accent5" w:themeFillTint="33"/>
          </w:tcPr>
          <w:p w14:paraId="058A2457" w14:textId="68058310" w:rsidR="00823923" w:rsidRPr="00823923" w:rsidRDefault="008E0657" w:rsidP="00BE42F6">
            <w:pPr>
              <w:rPr>
                <w:b/>
                <w:bCs/>
              </w:rPr>
            </w:pPr>
            <w:r>
              <w:rPr>
                <w:b/>
                <w:bCs/>
              </w:rPr>
              <w:t>Roof</w:t>
            </w:r>
          </w:p>
        </w:tc>
      </w:tr>
      <w:tr w:rsidR="008E0657" w14:paraId="12AFFE8E" w14:textId="77777777" w:rsidTr="00045788">
        <w:tc>
          <w:tcPr>
            <w:tcW w:w="534" w:type="dxa"/>
          </w:tcPr>
          <w:p w14:paraId="74FB2165" w14:textId="77777777" w:rsidR="008E0657" w:rsidRDefault="008E0657" w:rsidP="00827D12">
            <w:r>
              <w:t>1.</w:t>
            </w:r>
          </w:p>
        </w:tc>
        <w:tc>
          <w:tcPr>
            <w:tcW w:w="6662" w:type="dxa"/>
          </w:tcPr>
          <w:p w14:paraId="01E63B64" w14:textId="77777777" w:rsidR="008E0657" w:rsidRDefault="008E0657" w:rsidP="00827D12"/>
        </w:tc>
        <w:tc>
          <w:tcPr>
            <w:tcW w:w="1559" w:type="dxa"/>
          </w:tcPr>
          <w:p w14:paraId="788129D1" w14:textId="77777777" w:rsidR="008E0657" w:rsidRDefault="008E0657" w:rsidP="00827D12"/>
        </w:tc>
        <w:tc>
          <w:tcPr>
            <w:tcW w:w="2126" w:type="dxa"/>
          </w:tcPr>
          <w:p w14:paraId="0E2E2381" w14:textId="77777777" w:rsidR="008E0657" w:rsidRDefault="008E0657" w:rsidP="00827D12"/>
        </w:tc>
        <w:tc>
          <w:tcPr>
            <w:tcW w:w="1701" w:type="dxa"/>
          </w:tcPr>
          <w:p w14:paraId="1B14B78D" w14:textId="77777777" w:rsidR="008E0657" w:rsidRDefault="008E0657" w:rsidP="00827D12"/>
        </w:tc>
        <w:tc>
          <w:tcPr>
            <w:tcW w:w="1479" w:type="dxa"/>
          </w:tcPr>
          <w:p w14:paraId="04D24BBB" w14:textId="77777777" w:rsidR="008E0657" w:rsidRDefault="008E0657" w:rsidP="00827D12"/>
        </w:tc>
      </w:tr>
      <w:tr w:rsidR="008E0657" w14:paraId="099131E3" w14:textId="77777777" w:rsidTr="00394106">
        <w:tc>
          <w:tcPr>
            <w:tcW w:w="534" w:type="dxa"/>
          </w:tcPr>
          <w:p w14:paraId="04C55B37" w14:textId="77777777" w:rsidR="008E0657" w:rsidRDefault="008E0657" w:rsidP="00827D12">
            <w:r>
              <w:lastRenderedPageBreak/>
              <w:t>2.</w:t>
            </w:r>
          </w:p>
        </w:tc>
        <w:tc>
          <w:tcPr>
            <w:tcW w:w="6662" w:type="dxa"/>
          </w:tcPr>
          <w:p w14:paraId="66ABCE47" w14:textId="77777777" w:rsidR="008E0657" w:rsidRDefault="008E0657" w:rsidP="00827D12"/>
        </w:tc>
        <w:tc>
          <w:tcPr>
            <w:tcW w:w="1559" w:type="dxa"/>
          </w:tcPr>
          <w:p w14:paraId="681557AD" w14:textId="77777777" w:rsidR="008E0657" w:rsidRDefault="008E0657" w:rsidP="00827D12"/>
        </w:tc>
        <w:tc>
          <w:tcPr>
            <w:tcW w:w="2126" w:type="dxa"/>
          </w:tcPr>
          <w:p w14:paraId="15D1788B" w14:textId="77777777" w:rsidR="008E0657" w:rsidRDefault="008E0657" w:rsidP="00827D12"/>
        </w:tc>
        <w:tc>
          <w:tcPr>
            <w:tcW w:w="1701" w:type="dxa"/>
          </w:tcPr>
          <w:p w14:paraId="200A272B" w14:textId="77777777" w:rsidR="008E0657" w:rsidRDefault="008E0657" w:rsidP="00827D12"/>
        </w:tc>
        <w:tc>
          <w:tcPr>
            <w:tcW w:w="1479" w:type="dxa"/>
          </w:tcPr>
          <w:p w14:paraId="408D58B7" w14:textId="77777777" w:rsidR="008E0657" w:rsidRDefault="008E0657" w:rsidP="00827D12"/>
        </w:tc>
      </w:tr>
      <w:tr w:rsidR="008E0657" w14:paraId="4B3D238E" w14:textId="77777777" w:rsidTr="00FF431D">
        <w:tc>
          <w:tcPr>
            <w:tcW w:w="534" w:type="dxa"/>
          </w:tcPr>
          <w:p w14:paraId="223376EE" w14:textId="77777777" w:rsidR="008E0657" w:rsidRDefault="008E0657" w:rsidP="00827D12">
            <w:r>
              <w:t>3.</w:t>
            </w:r>
          </w:p>
        </w:tc>
        <w:tc>
          <w:tcPr>
            <w:tcW w:w="6662" w:type="dxa"/>
          </w:tcPr>
          <w:p w14:paraId="10CD818C" w14:textId="77777777" w:rsidR="008E0657" w:rsidRDefault="008E0657" w:rsidP="00827D12"/>
        </w:tc>
        <w:tc>
          <w:tcPr>
            <w:tcW w:w="1559" w:type="dxa"/>
          </w:tcPr>
          <w:p w14:paraId="36EF8664" w14:textId="77777777" w:rsidR="008E0657" w:rsidRDefault="008E0657" w:rsidP="00827D12"/>
        </w:tc>
        <w:tc>
          <w:tcPr>
            <w:tcW w:w="2126" w:type="dxa"/>
          </w:tcPr>
          <w:p w14:paraId="1E037C74" w14:textId="77777777" w:rsidR="008E0657" w:rsidRDefault="008E0657" w:rsidP="00827D12"/>
        </w:tc>
        <w:tc>
          <w:tcPr>
            <w:tcW w:w="1701" w:type="dxa"/>
          </w:tcPr>
          <w:p w14:paraId="06CA249E" w14:textId="77777777" w:rsidR="008E0657" w:rsidRDefault="008E0657" w:rsidP="00827D12"/>
        </w:tc>
        <w:tc>
          <w:tcPr>
            <w:tcW w:w="1479" w:type="dxa"/>
          </w:tcPr>
          <w:p w14:paraId="13EB76E6" w14:textId="77777777" w:rsidR="008E0657" w:rsidRDefault="008E0657" w:rsidP="00827D12"/>
        </w:tc>
      </w:tr>
      <w:tr w:rsidR="008E0657" w14:paraId="0B49F6E4" w14:textId="77777777" w:rsidTr="0061690D">
        <w:tc>
          <w:tcPr>
            <w:tcW w:w="534" w:type="dxa"/>
          </w:tcPr>
          <w:p w14:paraId="0389DBCD" w14:textId="77777777" w:rsidR="008E0657" w:rsidRDefault="008E0657" w:rsidP="00827D12">
            <w:r>
              <w:t>4.</w:t>
            </w:r>
          </w:p>
        </w:tc>
        <w:tc>
          <w:tcPr>
            <w:tcW w:w="6662" w:type="dxa"/>
          </w:tcPr>
          <w:p w14:paraId="5E8B9089" w14:textId="77777777" w:rsidR="008E0657" w:rsidRDefault="008E0657" w:rsidP="00827D12"/>
        </w:tc>
        <w:tc>
          <w:tcPr>
            <w:tcW w:w="1559" w:type="dxa"/>
          </w:tcPr>
          <w:p w14:paraId="2B34B6DB" w14:textId="77777777" w:rsidR="008E0657" w:rsidRDefault="008E0657" w:rsidP="00827D12"/>
        </w:tc>
        <w:tc>
          <w:tcPr>
            <w:tcW w:w="2126" w:type="dxa"/>
          </w:tcPr>
          <w:p w14:paraId="2057B64B" w14:textId="77777777" w:rsidR="008E0657" w:rsidRDefault="008E0657" w:rsidP="00827D12"/>
        </w:tc>
        <w:tc>
          <w:tcPr>
            <w:tcW w:w="1701" w:type="dxa"/>
          </w:tcPr>
          <w:p w14:paraId="5FF920B4" w14:textId="77777777" w:rsidR="008E0657" w:rsidRDefault="008E0657" w:rsidP="00827D12"/>
        </w:tc>
        <w:tc>
          <w:tcPr>
            <w:tcW w:w="1479" w:type="dxa"/>
          </w:tcPr>
          <w:p w14:paraId="736881D6" w14:textId="77777777" w:rsidR="008E0657" w:rsidRDefault="008E0657" w:rsidP="00827D12"/>
        </w:tc>
      </w:tr>
      <w:tr w:rsidR="008E0657" w14:paraId="3172C55B" w14:textId="77777777" w:rsidTr="005C42D7">
        <w:tc>
          <w:tcPr>
            <w:tcW w:w="534" w:type="dxa"/>
          </w:tcPr>
          <w:p w14:paraId="2F913DF4" w14:textId="77777777" w:rsidR="008E0657" w:rsidRDefault="008E0657" w:rsidP="00827D12">
            <w:r>
              <w:t>5.</w:t>
            </w:r>
          </w:p>
        </w:tc>
        <w:tc>
          <w:tcPr>
            <w:tcW w:w="6662" w:type="dxa"/>
          </w:tcPr>
          <w:p w14:paraId="66A195B5" w14:textId="77777777" w:rsidR="008E0657" w:rsidRDefault="008E0657" w:rsidP="00827D12"/>
        </w:tc>
        <w:tc>
          <w:tcPr>
            <w:tcW w:w="1559" w:type="dxa"/>
          </w:tcPr>
          <w:p w14:paraId="5FF93DA8" w14:textId="77777777" w:rsidR="008E0657" w:rsidRDefault="008E0657" w:rsidP="00827D12"/>
        </w:tc>
        <w:tc>
          <w:tcPr>
            <w:tcW w:w="2126" w:type="dxa"/>
          </w:tcPr>
          <w:p w14:paraId="77BF4E5D" w14:textId="77777777" w:rsidR="008E0657" w:rsidRDefault="008E0657" w:rsidP="00827D12"/>
        </w:tc>
        <w:tc>
          <w:tcPr>
            <w:tcW w:w="1701" w:type="dxa"/>
          </w:tcPr>
          <w:p w14:paraId="012E3B0D" w14:textId="77777777" w:rsidR="008E0657" w:rsidRDefault="008E0657" w:rsidP="00827D12"/>
        </w:tc>
        <w:tc>
          <w:tcPr>
            <w:tcW w:w="1479" w:type="dxa"/>
          </w:tcPr>
          <w:p w14:paraId="659C1F89" w14:textId="77777777" w:rsidR="008E0657" w:rsidRDefault="008E0657" w:rsidP="00827D12"/>
        </w:tc>
      </w:tr>
      <w:tr w:rsidR="00946D15" w:rsidRPr="00823923" w14:paraId="68AD85CA" w14:textId="77777777" w:rsidTr="004966C0">
        <w:tc>
          <w:tcPr>
            <w:tcW w:w="14061" w:type="dxa"/>
            <w:gridSpan w:val="6"/>
            <w:shd w:val="clear" w:color="auto" w:fill="DEEAF6" w:themeFill="accent5" w:themeFillTint="33"/>
          </w:tcPr>
          <w:p w14:paraId="1B09F94B" w14:textId="26E9A688" w:rsidR="00946D15" w:rsidRPr="00823923" w:rsidRDefault="008E0657" w:rsidP="008E0657">
            <w:pPr>
              <w:rPr>
                <w:b/>
                <w:bCs/>
              </w:rPr>
            </w:pPr>
            <w:r w:rsidRPr="008E0657">
              <w:rPr>
                <w:b/>
                <w:bCs/>
              </w:rPr>
              <w:t>Internal walls (including separating walls)</w:t>
            </w:r>
          </w:p>
        </w:tc>
      </w:tr>
      <w:tr w:rsidR="00080A3B" w14:paraId="07F10D86" w14:textId="77777777" w:rsidTr="00C86C60">
        <w:tc>
          <w:tcPr>
            <w:tcW w:w="534" w:type="dxa"/>
          </w:tcPr>
          <w:p w14:paraId="035B2376" w14:textId="77777777" w:rsidR="00080A3B" w:rsidRDefault="00080A3B" w:rsidP="00C86C60">
            <w:r>
              <w:t>1.</w:t>
            </w:r>
          </w:p>
        </w:tc>
        <w:tc>
          <w:tcPr>
            <w:tcW w:w="6662" w:type="dxa"/>
          </w:tcPr>
          <w:p w14:paraId="5A6C1F09" w14:textId="77777777" w:rsidR="00080A3B" w:rsidRDefault="00080A3B" w:rsidP="00C86C60"/>
        </w:tc>
        <w:tc>
          <w:tcPr>
            <w:tcW w:w="1559" w:type="dxa"/>
          </w:tcPr>
          <w:p w14:paraId="00EF8CD1" w14:textId="77777777" w:rsidR="00080A3B" w:rsidRDefault="00080A3B" w:rsidP="00C86C60"/>
        </w:tc>
        <w:tc>
          <w:tcPr>
            <w:tcW w:w="2126" w:type="dxa"/>
          </w:tcPr>
          <w:p w14:paraId="00F9DAAA" w14:textId="77777777" w:rsidR="00080A3B" w:rsidRDefault="00080A3B" w:rsidP="00C86C60"/>
        </w:tc>
        <w:tc>
          <w:tcPr>
            <w:tcW w:w="1701" w:type="dxa"/>
          </w:tcPr>
          <w:p w14:paraId="0C4649BC" w14:textId="77777777" w:rsidR="00080A3B" w:rsidRDefault="00080A3B" w:rsidP="00C86C60"/>
        </w:tc>
        <w:tc>
          <w:tcPr>
            <w:tcW w:w="1479" w:type="dxa"/>
          </w:tcPr>
          <w:p w14:paraId="7F876315" w14:textId="77777777" w:rsidR="00080A3B" w:rsidRDefault="00080A3B" w:rsidP="00C86C60"/>
        </w:tc>
      </w:tr>
      <w:tr w:rsidR="00080A3B" w14:paraId="5A408102" w14:textId="77777777" w:rsidTr="00C86C60">
        <w:tc>
          <w:tcPr>
            <w:tcW w:w="534" w:type="dxa"/>
          </w:tcPr>
          <w:p w14:paraId="45A06F9F" w14:textId="77777777" w:rsidR="00080A3B" w:rsidRDefault="00080A3B" w:rsidP="00C86C60">
            <w:r>
              <w:t>2.</w:t>
            </w:r>
          </w:p>
        </w:tc>
        <w:tc>
          <w:tcPr>
            <w:tcW w:w="6662" w:type="dxa"/>
          </w:tcPr>
          <w:p w14:paraId="36E70B77" w14:textId="77777777" w:rsidR="00080A3B" w:rsidRDefault="00080A3B" w:rsidP="00C86C60"/>
        </w:tc>
        <w:tc>
          <w:tcPr>
            <w:tcW w:w="1559" w:type="dxa"/>
          </w:tcPr>
          <w:p w14:paraId="58AFB2DD" w14:textId="77777777" w:rsidR="00080A3B" w:rsidRDefault="00080A3B" w:rsidP="00C86C60"/>
        </w:tc>
        <w:tc>
          <w:tcPr>
            <w:tcW w:w="2126" w:type="dxa"/>
          </w:tcPr>
          <w:p w14:paraId="676DB1EF" w14:textId="77777777" w:rsidR="00080A3B" w:rsidRDefault="00080A3B" w:rsidP="00C86C60"/>
        </w:tc>
        <w:tc>
          <w:tcPr>
            <w:tcW w:w="1701" w:type="dxa"/>
          </w:tcPr>
          <w:p w14:paraId="764FFC02" w14:textId="77777777" w:rsidR="00080A3B" w:rsidRDefault="00080A3B" w:rsidP="00C86C60"/>
        </w:tc>
        <w:tc>
          <w:tcPr>
            <w:tcW w:w="1479" w:type="dxa"/>
          </w:tcPr>
          <w:p w14:paraId="7583BEED" w14:textId="77777777" w:rsidR="00080A3B" w:rsidRDefault="00080A3B" w:rsidP="00C86C60"/>
        </w:tc>
      </w:tr>
      <w:tr w:rsidR="00080A3B" w14:paraId="30B4C8EF" w14:textId="77777777" w:rsidTr="00C86C60">
        <w:tc>
          <w:tcPr>
            <w:tcW w:w="534" w:type="dxa"/>
          </w:tcPr>
          <w:p w14:paraId="77A20DC1" w14:textId="77777777" w:rsidR="00080A3B" w:rsidRDefault="00080A3B" w:rsidP="00C86C60">
            <w:r>
              <w:t>3.</w:t>
            </w:r>
          </w:p>
        </w:tc>
        <w:tc>
          <w:tcPr>
            <w:tcW w:w="6662" w:type="dxa"/>
          </w:tcPr>
          <w:p w14:paraId="1EF691C3" w14:textId="77777777" w:rsidR="00080A3B" w:rsidRDefault="00080A3B" w:rsidP="00C86C60"/>
        </w:tc>
        <w:tc>
          <w:tcPr>
            <w:tcW w:w="1559" w:type="dxa"/>
          </w:tcPr>
          <w:p w14:paraId="7442A800" w14:textId="77777777" w:rsidR="00080A3B" w:rsidRDefault="00080A3B" w:rsidP="00C86C60"/>
        </w:tc>
        <w:tc>
          <w:tcPr>
            <w:tcW w:w="2126" w:type="dxa"/>
          </w:tcPr>
          <w:p w14:paraId="3C33F0C0" w14:textId="77777777" w:rsidR="00080A3B" w:rsidRDefault="00080A3B" w:rsidP="00C86C60"/>
        </w:tc>
        <w:tc>
          <w:tcPr>
            <w:tcW w:w="1701" w:type="dxa"/>
          </w:tcPr>
          <w:p w14:paraId="2FA7CD31" w14:textId="77777777" w:rsidR="00080A3B" w:rsidRDefault="00080A3B" w:rsidP="00C86C60"/>
        </w:tc>
        <w:tc>
          <w:tcPr>
            <w:tcW w:w="1479" w:type="dxa"/>
          </w:tcPr>
          <w:p w14:paraId="5377A9AA" w14:textId="77777777" w:rsidR="00080A3B" w:rsidRDefault="00080A3B" w:rsidP="00C86C60"/>
        </w:tc>
      </w:tr>
      <w:tr w:rsidR="00080A3B" w14:paraId="5693CA31" w14:textId="77777777" w:rsidTr="00C86C60">
        <w:tc>
          <w:tcPr>
            <w:tcW w:w="534" w:type="dxa"/>
          </w:tcPr>
          <w:p w14:paraId="228D3B10" w14:textId="77777777" w:rsidR="00080A3B" w:rsidRDefault="00080A3B" w:rsidP="00C86C60">
            <w:r>
              <w:t>4.</w:t>
            </w:r>
          </w:p>
        </w:tc>
        <w:tc>
          <w:tcPr>
            <w:tcW w:w="6662" w:type="dxa"/>
          </w:tcPr>
          <w:p w14:paraId="1F1F9E2B" w14:textId="77777777" w:rsidR="00080A3B" w:rsidRDefault="00080A3B" w:rsidP="00C86C60"/>
        </w:tc>
        <w:tc>
          <w:tcPr>
            <w:tcW w:w="1559" w:type="dxa"/>
          </w:tcPr>
          <w:p w14:paraId="1B03AACB" w14:textId="77777777" w:rsidR="00080A3B" w:rsidRDefault="00080A3B" w:rsidP="00C86C60"/>
        </w:tc>
        <w:tc>
          <w:tcPr>
            <w:tcW w:w="2126" w:type="dxa"/>
          </w:tcPr>
          <w:p w14:paraId="76BBF90C" w14:textId="77777777" w:rsidR="00080A3B" w:rsidRDefault="00080A3B" w:rsidP="00C86C60"/>
        </w:tc>
        <w:tc>
          <w:tcPr>
            <w:tcW w:w="1701" w:type="dxa"/>
          </w:tcPr>
          <w:p w14:paraId="244E3041" w14:textId="77777777" w:rsidR="00080A3B" w:rsidRDefault="00080A3B" w:rsidP="00C86C60"/>
        </w:tc>
        <w:tc>
          <w:tcPr>
            <w:tcW w:w="1479" w:type="dxa"/>
          </w:tcPr>
          <w:p w14:paraId="669E00DB" w14:textId="77777777" w:rsidR="00080A3B" w:rsidRDefault="00080A3B" w:rsidP="00C86C60"/>
        </w:tc>
      </w:tr>
      <w:tr w:rsidR="00080A3B" w14:paraId="111C562C" w14:textId="77777777" w:rsidTr="00C86C60">
        <w:tc>
          <w:tcPr>
            <w:tcW w:w="534" w:type="dxa"/>
          </w:tcPr>
          <w:p w14:paraId="7EC0A492" w14:textId="77777777" w:rsidR="00080A3B" w:rsidRDefault="00080A3B" w:rsidP="00C86C60">
            <w:r>
              <w:t>5.</w:t>
            </w:r>
          </w:p>
        </w:tc>
        <w:tc>
          <w:tcPr>
            <w:tcW w:w="6662" w:type="dxa"/>
          </w:tcPr>
          <w:p w14:paraId="3F766F06" w14:textId="77777777" w:rsidR="00080A3B" w:rsidRDefault="00080A3B" w:rsidP="00C86C60"/>
        </w:tc>
        <w:tc>
          <w:tcPr>
            <w:tcW w:w="1559" w:type="dxa"/>
          </w:tcPr>
          <w:p w14:paraId="3D8E07EE" w14:textId="77777777" w:rsidR="00080A3B" w:rsidRDefault="00080A3B" w:rsidP="00C86C60"/>
        </w:tc>
        <w:tc>
          <w:tcPr>
            <w:tcW w:w="2126" w:type="dxa"/>
          </w:tcPr>
          <w:p w14:paraId="0CD30BA2" w14:textId="77777777" w:rsidR="00080A3B" w:rsidRDefault="00080A3B" w:rsidP="00C86C60"/>
        </w:tc>
        <w:tc>
          <w:tcPr>
            <w:tcW w:w="1701" w:type="dxa"/>
          </w:tcPr>
          <w:p w14:paraId="1771F4FC" w14:textId="77777777" w:rsidR="00080A3B" w:rsidRDefault="00080A3B" w:rsidP="00C86C60"/>
        </w:tc>
        <w:tc>
          <w:tcPr>
            <w:tcW w:w="1479" w:type="dxa"/>
          </w:tcPr>
          <w:p w14:paraId="09D024B1" w14:textId="77777777" w:rsidR="00080A3B" w:rsidRDefault="00080A3B" w:rsidP="00C86C60"/>
        </w:tc>
      </w:tr>
      <w:tr w:rsidR="00946D15" w:rsidRPr="00823923" w14:paraId="434C2821" w14:textId="77777777" w:rsidTr="004966C0">
        <w:tc>
          <w:tcPr>
            <w:tcW w:w="14061" w:type="dxa"/>
            <w:gridSpan w:val="6"/>
            <w:shd w:val="clear" w:color="auto" w:fill="DEEAF6" w:themeFill="accent5" w:themeFillTint="33"/>
          </w:tcPr>
          <w:p w14:paraId="2EFD37A3" w14:textId="26B184B1" w:rsidR="00946D15" w:rsidRPr="00823923" w:rsidRDefault="008E0657" w:rsidP="00BE42F6">
            <w:pPr>
              <w:rPr>
                <w:b/>
                <w:bCs/>
              </w:rPr>
            </w:pPr>
            <w:r>
              <w:rPr>
                <w:b/>
                <w:bCs/>
              </w:rPr>
              <w:t>Ground Floor</w:t>
            </w:r>
          </w:p>
        </w:tc>
      </w:tr>
      <w:tr w:rsidR="00080A3B" w14:paraId="01BC39E5" w14:textId="77777777" w:rsidTr="00C86C60">
        <w:tc>
          <w:tcPr>
            <w:tcW w:w="534" w:type="dxa"/>
          </w:tcPr>
          <w:p w14:paraId="24D61184" w14:textId="77777777" w:rsidR="00080A3B" w:rsidRDefault="00080A3B" w:rsidP="00C86C60">
            <w:r>
              <w:t>1.</w:t>
            </w:r>
          </w:p>
        </w:tc>
        <w:tc>
          <w:tcPr>
            <w:tcW w:w="6662" w:type="dxa"/>
          </w:tcPr>
          <w:p w14:paraId="436AB76A" w14:textId="77777777" w:rsidR="00080A3B" w:rsidRDefault="00080A3B" w:rsidP="00C86C60"/>
        </w:tc>
        <w:tc>
          <w:tcPr>
            <w:tcW w:w="1559" w:type="dxa"/>
          </w:tcPr>
          <w:p w14:paraId="700B3BC4" w14:textId="77777777" w:rsidR="00080A3B" w:rsidRDefault="00080A3B" w:rsidP="00C86C60"/>
        </w:tc>
        <w:tc>
          <w:tcPr>
            <w:tcW w:w="2126" w:type="dxa"/>
          </w:tcPr>
          <w:p w14:paraId="7A00BB5F" w14:textId="77777777" w:rsidR="00080A3B" w:rsidRDefault="00080A3B" w:rsidP="00C86C60"/>
        </w:tc>
        <w:tc>
          <w:tcPr>
            <w:tcW w:w="1701" w:type="dxa"/>
          </w:tcPr>
          <w:p w14:paraId="09211E61" w14:textId="77777777" w:rsidR="00080A3B" w:rsidRDefault="00080A3B" w:rsidP="00C86C60"/>
        </w:tc>
        <w:tc>
          <w:tcPr>
            <w:tcW w:w="1479" w:type="dxa"/>
          </w:tcPr>
          <w:p w14:paraId="5697343F" w14:textId="77777777" w:rsidR="00080A3B" w:rsidRDefault="00080A3B" w:rsidP="00C86C60"/>
        </w:tc>
      </w:tr>
      <w:tr w:rsidR="00080A3B" w14:paraId="5ACD547D" w14:textId="77777777" w:rsidTr="00C86C60">
        <w:tc>
          <w:tcPr>
            <w:tcW w:w="534" w:type="dxa"/>
          </w:tcPr>
          <w:p w14:paraId="2D05B3F9" w14:textId="77777777" w:rsidR="00080A3B" w:rsidRDefault="00080A3B" w:rsidP="00C86C60">
            <w:r>
              <w:t>2.</w:t>
            </w:r>
          </w:p>
        </w:tc>
        <w:tc>
          <w:tcPr>
            <w:tcW w:w="6662" w:type="dxa"/>
          </w:tcPr>
          <w:p w14:paraId="4ED630A0" w14:textId="77777777" w:rsidR="00080A3B" w:rsidRDefault="00080A3B" w:rsidP="00C86C60"/>
        </w:tc>
        <w:tc>
          <w:tcPr>
            <w:tcW w:w="1559" w:type="dxa"/>
          </w:tcPr>
          <w:p w14:paraId="0A143A74" w14:textId="77777777" w:rsidR="00080A3B" w:rsidRDefault="00080A3B" w:rsidP="00C86C60"/>
        </w:tc>
        <w:tc>
          <w:tcPr>
            <w:tcW w:w="2126" w:type="dxa"/>
          </w:tcPr>
          <w:p w14:paraId="45131CD4" w14:textId="77777777" w:rsidR="00080A3B" w:rsidRDefault="00080A3B" w:rsidP="00C86C60"/>
        </w:tc>
        <w:tc>
          <w:tcPr>
            <w:tcW w:w="1701" w:type="dxa"/>
          </w:tcPr>
          <w:p w14:paraId="0945BCB2" w14:textId="77777777" w:rsidR="00080A3B" w:rsidRDefault="00080A3B" w:rsidP="00C86C60"/>
        </w:tc>
        <w:tc>
          <w:tcPr>
            <w:tcW w:w="1479" w:type="dxa"/>
          </w:tcPr>
          <w:p w14:paraId="5364BDAC" w14:textId="77777777" w:rsidR="00080A3B" w:rsidRDefault="00080A3B" w:rsidP="00C86C60"/>
        </w:tc>
      </w:tr>
      <w:tr w:rsidR="00080A3B" w14:paraId="4B0773C2" w14:textId="77777777" w:rsidTr="00C86C60">
        <w:tc>
          <w:tcPr>
            <w:tcW w:w="534" w:type="dxa"/>
          </w:tcPr>
          <w:p w14:paraId="122F138F" w14:textId="77777777" w:rsidR="00080A3B" w:rsidRDefault="00080A3B" w:rsidP="00C86C60">
            <w:r>
              <w:t>3.</w:t>
            </w:r>
          </w:p>
        </w:tc>
        <w:tc>
          <w:tcPr>
            <w:tcW w:w="6662" w:type="dxa"/>
          </w:tcPr>
          <w:p w14:paraId="330E07C0" w14:textId="77777777" w:rsidR="00080A3B" w:rsidRDefault="00080A3B" w:rsidP="00C86C60"/>
        </w:tc>
        <w:tc>
          <w:tcPr>
            <w:tcW w:w="1559" w:type="dxa"/>
          </w:tcPr>
          <w:p w14:paraId="3C4C306F" w14:textId="77777777" w:rsidR="00080A3B" w:rsidRDefault="00080A3B" w:rsidP="00C86C60"/>
        </w:tc>
        <w:tc>
          <w:tcPr>
            <w:tcW w:w="2126" w:type="dxa"/>
          </w:tcPr>
          <w:p w14:paraId="51EAEA70" w14:textId="77777777" w:rsidR="00080A3B" w:rsidRDefault="00080A3B" w:rsidP="00C86C60"/>
        </w:tc>
        <w:tc>
          <w:tcPr>
            <w:tcW w:w="1701" w:type="dxa"/>
          </w:tcPr>
          <w:p w14:paraId="3C30BBE8" w14:textId="77777777" w:rsidR="00080A3B" w:rsidRDefault="00080A3B" w:rsidP="00C86C60"/>
        </w:tc>
        <w:tc>
          <w:tcPr>
            <w:tcW w:w="1479" w:type="dxa"/>
          </w:tcPr>
          <w:p w14:paraId="34A5785E" w14:textId="77777777" w:rsidR="00080A3B" w:rsidRDefault="00080A3B" w:rsidP="00C86C60"/>
        </w:tc>
      </w:tr>
      <w:tr w:rsidR="00080A3B" w14:paraId="341DDE4B" w14:textId="77777777" w:rsidTr="00C86C60">
        <w:tc>
          <w:tcPr>
            <w:tcW w:w="534" w:type="dxa"/>
          </w:tcPr>
          <w:p w14:paraId="77F0A97F" w14:textId="77777777" w:rsidR="00080A3B" w:rsidRDefault="00080A3B" w:rsidP="00C86C60">
            <w:r>
              <w:t>4.</w:t>
            </w:r>
          </w:p>
        </w:tc>
        <w:tc>
          <w:tcPr>
            <w:tcW w:w="6662" w:type="dxa"/>
          </w:tcPr>
          <w:p w14:paraId="66A36D0A" w14:textId="77777777" w:rsidR="00080A3B" w:rsidRDefault="00080A3B" w:rsidP="00C86C60"/>
        </w:tc>
        <w:tc>
          <w:tcPr>
            <w:tcW w:w="1559" w:type="dxa"/>
          </w:tcPr>
          <w:p w14:paraId="269AF4DF" w14:textId="77777777" w:rsidR="00080A3B" w:rsidRDefault="00080A3B" w:rsidP="00C86C60"/>
        </w:tc>
        <w:tc>
          <w:tcPr>
            <w:tcW w:w="2126" w:type="dxa"/>
          </w:tcPr>
          <w:p w14:paraId="21B0D97E" w14:textId="77777777" w:rsidR="00080A3B" w:rsidRDefault="00080A3B" w:rsidP="00C86C60"/>
        </w:tc>
        <w:tc>
          <w:tcPr>
            <w:tcW w:w="1701" w:type="dxa"/>
          </w:tcPr>
          <w:p w14:paraId="18947F62" w14:textId="77777777" w:rsidR="00080A3B" w:rsidRDefault="00080A3B" w:rsidP="00C86C60"/>
        </w:tc>
        <w:tc>
          <w:tcPr>
            <w:tcW w:w="1479" w:type="dxa"/>
          </w:tcPr>
          <w:p w14:paraId="13E78674" w14:textId="77777777" w:rsidR="00080A3B" w:rsidRDefault="00080A3B" w:rsidP="00C86C60"/>
        </w:tc>
      </w:tr>
      <w:tr w:rsidR="00080A3B" w14:paraId="552F2B3B" w14:textId="77777777" w:rsidTr="00C86C60">
        <w:tc>
          <w:tcPr>
            <w:tcW w:w="534" w:type="dxa"/>
          </w:tcPr>
          <w:p w14:paraId="78E5A807" w14:textId="77777777" w:rsidR="00080A3B" w:rsidRDefault="00080A3B" w:rsidP="00C86C60">
            <w:r>
              <w:t>5.</w:t>
            </w:r>
          </w:p>
        </w:tc>
        <w:tc>
          <w:tcPr>
            <w:tcW w:w="6662" w:type="dxa"/>
          </w:tcPr>
          <w:p w14:paraId="1D6C0B02" w14:textId="77777777" w:rsidR="00080A3B" w:rsidRDefault="00080A3B" w:rsidP="00C86C60"/>
        </w:tc>
        <w:tc>
          <w:tcPr>
            <w:tcW w:w="1559" w:type="dxa"/>
          </w:tcPr>
          <w:p w14:paraId="54EF05F2" w14:textId="77777777" w:rsidR="00080A3B" w:rsidRDefault="00080A3B" w:rsidP="00C86C60"/>
        </w:tc>
        <w:tc>
          <w:tcPr>
            <w:tcW w:w="2126" w:type="dxa"/>
          </w:tcPr>
          <w:p w14:paraId="70C3F3EC" w14:textId="77777777" w:rsidR="00080A3B" w:rsidRDefault="00080A3B" w:rsidP="00C86C60"/>
        </w:tc>
        <w:tc>
          <w:tcPr>
            <w:tcW w:w="1701" w:type="dxa"/>
          </w:tcPr>
          <w:p w14:paraId="28718ADD" w14:textId="77777777" w:rsidR="00080A3B" w:rsidRDefault="00080A3B" w:rsidP="00C86C60"/>
        </w:tc>
        <w:tc>
          <w:tcPr>
            <w:tcW w:w="1479" w:type="dxa"/>
          </w:tcPr>
          <w:p w14:paraId="26E909F1" w14:textId="77777777" w:rsidR="00080A3B" w:rsidRDefault="00080A3B" w:rsidP="00C86C60"/>
        </w:tc>
      </w:tr>
      <w:tr w:rsidR="00946D15" w:rsidRPr="00823923" w14:paraId="56C8C1D5" w14:textId="77777777" w:rsidTr="004966C0">
        <w:tc>
          <w:tcPr>
            <w:tcW w:w="14061" w:type="dxa"/>
            <w:gridSpan w:val="6"/>
            <w:shd w:val="clear" w:color="auto" w:fill="DEEAF6" w:themeFill="accent5" w:themeFillTint="33"/>
          </w:tcPr>
          <w:p w14:paraId="1F172A91" w14:textId="6D174CEF" w:rsidR="00946D15" w:rsidRPr="00823923" w:rsidRDefault="00BE42F6" w:rsidP="008E0657">
            <w:pPr>
              <w:rPr>
                <w:b/>
                <w:bCs/>
              </w:rPr>
            </w:pPr>
            <w:r w:rsidRPr="00BE42F6">
              <w:rPr>
                <w:b/>
                <w:bCs/>
              </w:rPr>
              <w:t>Upper floors</w:t>
            </w:r>
          </w:p>
        </w:tc>
      </w:tr>
      <w:tr w:rsidR="00080A3B" w14:paraId="7EB99E6B" w14:textId="77777777" w:rsidTr="00C86C60">
        <w:tc>
          <w:tcPr>
            <w:tcW w:w="534" w:type="dxa"/>
          </w:tcPr>
          <w:p w14:paraId="0D9A579E" w14:textId="77777777" w:rsidR="00080A3B" w:rsidRDefault="00080A3B" w:rsidP="00C86C60">
            <w:r>
              <w:t>1.</w:t>
            </w:r>
          </w:p>
        </w:tc>
        <w:tc>
          <w:tcPr>
            <w:tcW w:w="6662" w:type="dxa"/>
          </w:tcPr>
          <w:p w14:paraId="7520126D" w14:textId="77777777" w:rsidR="00080A3B" w:rsidRDefault="00080A3B" w:rsidP="00C86C60"/>
        </w:tc>
        <w:tc>
          <w:tcPr>
            <w:tcW w:w="1559" w:type="dxa"/>
          </w:tcPr>
          <w:p w14:paraId="6A6FCB1E" w14:textId="77777777" w:rsidR="00080A3B" w:rsidRDefault="00080A3B" w:rsidP="00C86C60"/>
        </w:tc>
        <w:tc>
          <w:tcPr>
            <w:tcW w:w="2126" w:type="dxa"/>
          </w:tcPr>
          <w:p w14:paraId="5DD030E9" w14:textId="77777777" w:rsidR="00080A3B" w:rsidRDefault="00080A3B" w:rsidP="00C86C60"/>
        </w:tc>
        <w:tc>
          <w:tcPr>
            <w:tcW w:w="1701" w:type="dxa"/>
          </w:tcPr>
          <w:p w14:paraId="16F153E2" w14:textId="77777777" w:rsidR="00080A3B" w:rsidRDefault="00080A3B" w:rsidP="00C86C60"/>
        </w:tc>
        <w:tc>
          <w:tcPr>
            <w:tcW w:w="1479" w:type="dxa"/>
          </w:tcPr>
          <w:p w14:paraId="432BB488" w14:textId="77777777" w:rsidR="00080A3B" w:rsidRDefault="00080A3B" w:rsidP="00C86C60"/>
        </w:tc>
      </w:tr>
      <w:tr w:rsidR="00080A3B" w14:paraId="4C888353" w14:textId="77777777" w:rsidTr="00C86C60">
        <w:tc>
          <w:tcPr>
            <w:tcW w:w="534" w:type="dxa"/>
          </w:tcPr>
          <w:p w14:paraId="31FF66FB" w14:textId="77777777" w:rsidR="00080A3B" w:rsidRDefault="00080A3B" w:rsidP="00C86C60">
            <w:r>
              <w:t>2.</w:t>
            </w:r>
          </w:p>
        </w:tc>
        <w:tc>
          <w:tcPr>
            <w:tcW w:w="6662" w:type="dxa"/>
          </w:tcPr>
          <w:p w14:paraId="2E1E8B9E" w14:textId="77777777" w:rsidR="00080A3B" w:rsidRDefault="00080A3B" w:rsidP="00C86C60"/>
        </w:tc>
        <w:tc>
          <w:tcPr>
            <w:tcW w:w="1559" w:type="dxa"/>
          </w:tcPr>
          <w:p w14:paraId="64DEFD78" w14:textId="77777777" w:rsidR="00080A3B" w:rsidRDefault="00080A3B" w:rsidP="00C86C60"/>
        </w:tc>
        <w:tc>
          <w:tcPr>
            <w:tcW w:w="2126" w:type="dxa"/>
          </w:tcPr>
          <w:p w14:paraId="59AED2F6" w14:textId="77777777" w:rsidR="00080A3B" w:rsidRDefault="00080A3B" w:rsidP="00C86C60"/>
        </w:tc>
        <w:tc>
          <w:tcPr>
            <w:tcW w:w="1701" w:type="dxa"/>
          </w:tcPr>
          <w:p w14:paraId="22E01690" w14:textId="77777777" w:rsidR="00080A3B" w:rsidRDefault="00080A3B" w:rsidP="00C86C60"/>
        </w:tc>
        <w:tc>
          <w:tcPr>
            <w:tcW w:w="1479" w:type="dxa"/>
          </w:tcPr>
          <w:p w14:paraId="09CE5B12" w14:textId="77777777" w:rsidR="00080A3B" w:rsidRDefault="00080A3B" w:rsidP="00C86C60"/>
        </w:tc>
      </w:tr>
      <w:tr w:rsidR="00080A3B" w14:paraId="63F2E6FE" w14:textId="77777777" w:rsidTr="00C86C60">
        <w:tc>
          <w:tcPr>
            <w:tcW w:w="534" w:type="dxa"/>
          </w:tcPr>
          <w:p w14:paraId="2C22F36D" w14:textId="77777777" w:rsidR="00080A3B" w:rsidRDefault="00080A3B" w:rsidP="00C86C60">
            <w:r>
              <w:t>3.</w:t>
            </w:r>
          </w:p>
        </w:tc>
        <w:tc>
          <w:tcPr>
            <w:tcW w:w="6662" w:type="dxa"/>
          </w:tcPr>
          <w:p w14:paraId="53E16221" w14:textId="77777777" w:rsidR="00080A3B" w:rsidRDefault="00080A3B" w:rsidP="00C86C60"/>
        </w:tc>
        <w:tc>
          <w:tcPr>
            <w:tcW w:w="1559" w:type="dxa"/>
          </w:tcPr>
          <w:p w14:paraId="087E7B69" w14:textId="77777777" w:rsidR="00080A3B" w:rsidRDefault="00080A3B" w:rsidP="00C86C60"/>
        </w:tc>
        <w:tc>
          <w:tcPr>
            <w:tcW w:w="2126" w:type="dxa"/>
          </w:tcPr>
          <w:p w14:paraId="77512270" w14:textId="77777777" w:rsidR="00080A3B" w:rsidRDefault="00080A3B" w:rsidP="00C86C60"/>
        </w:tc>
        <w:tc>
          <w:tcPr>
            <w:tcW w:w="1701" w:type="dxa"/>
          </w:tcPr>
          <w:p w14:paraId="7EA324D6" w14:textId="77777777" w:rsidR="00080A3B" w:rsidRDefault="00080A3B" w:rsidP="00C86C60"/>
        </w:tc>
        <w:tc>
          <w:tcPr>
            <w:tcW w:w="1479" w:type="dxa"/>
          </w:tcPr>
          <w:p w14:paraId="53C91336" w14:textId="77777777" w:rsidR="00080A3B" w:rsidRDefault="00080A3B" w:rsidP="00C86C60"/>
        </w:tc>
      </w:tr>
      <w:tr w:rsidR="00080A3B" w14:paraId="60F63CA8" w14:textId="77777777" w:rsidTr="00C86C60">
        <w:tc>
          <w:tcPr>
            <w:tcW w:w="534" w:type="dxa"/>
          </w:tcPr>
          <w:p w14:paraId="78947915" w14:textId="77777777" w:rsidR="00080A3B" w:rsidRDefault="00080A3B" w:rsidP="00C86C60">
            <w:r>
              <w:t>4.</w:t>
            </w:r>
          </w:p>
        </w:tc>
        <w:tc>
          <w:tcPr>
            <w:tcW w:w="6662" w:type="dxa"/>
          </w:tcPr>
          <w:p w14:paraId="72F62086" w14:textId="77777777" w:rsidR="00080A3B" w:rsidRDefault="00080A3B" w:rsidP="00C86C60"/>
        </w:tc>
        <w:tc>
          <w:tcPr>
            <w:tcW w:w="1559" w:type="dxa"/>
          </w:tcPr>
          <w:p w14:paraId="674AA54B" w14:textId="77777777" w:rsidR="00080A3B" w:rsidRDefault="00080A3B" w:rsidP="00C86C60"/>
        </w:tc>
        <w:tc>
          <w:tcPr>
            <w:tcW w:w="2126" w:type="dxa"/>
          </w:tcPr>
          <w:p w14:paraId="35B42EC0" w14:textId="77777777" w:rsidR="00080A3B" w:rsidRDefault="00080A3B" w:rsidP="00C86C60"/>
        </w:tc>
        <w:tc>
          <w:tcPr>
            <w:tcW w:w="1701" w:type="dxa"/>
          </w:tcPr>
          <w:p w14:paraId="5C7242EE" w14:textId="77777777" w:rsidR="00080A3B" w:rsidRDefault="00080A3B" w:rsidP="00C86C60"/>
        </w:tc>
        <w:tc>
          <w:tcPr>
            <w:tcW w:w="1479" w:type="dxa"/>
          </w:tcPr>
          <w:p w14:paraId="267E93BB" w14:textId="77777777" w:rsidR="00080A3B" w:rsidRDefault="00080A3B" w:rsidP="00C86C60"/>
        </w:tc>
      </w:tr>
      <w:tr w:rsidR="00080A3B" w14:paraId="55295D53" w14:textId="77777777" w:rsidTr="00C86C60">
        <w:tc>
          <w:tcPr>
            <w:tcW w:w="534" w:type="dxa"/>
          </w:tcPr>
          <w:p w14:paraId="6181DD0F" w14:textId="77777777" w:rsidR="00080A3B" w:rsidRDefault="00080A3B" w:rsidP="00C86C60">
            <w:r>
              <w:t>5.</w:t>
            </w:r>
          </w:p>
        </w:tc>
        <w:tc>
          <w:tcPr>
            <w:tcW w:w="6662" w:type="dxa"/>
          </w:tcPr>
          <w:p w14:paraId="4E0A7518" w14:textId="77777777" w:rsidR="00080A3B" w:rsidRDefault="00080A3B" w:rsidP="00C86C60"/>
        </w:tc>
        <w:tc>
          <w:tcPr>
            <w:tcW w:w="1559" w:type="dxa"/>
          </w:tcPr>
          <w:p w14:paraId="023B0219" w14:textId="77777777" w:rsidR="00080A3B" w:rsidRDefault="00080A3B" w:rsidP="00C86C60"/>
        </w:tc>
        <w:tc>
          <w:tcPr>
            <w:tcW w:w="2126" w:type="dxa"/>
          </w:tcPr>
          <w:p w14:paraId="2CCC2D89" w14:textId="77777777" w:rsidR="00080A3B" w:rsidRDefault="00080A3B" w:rsidP="00C86C60"/>
        </w:tc>
        <w:tc>
          <w:tcPr>
            <w:tcW w:w="1701" w:type="dxa"/>
          </w:tcPr>
          <w:p w14:paraId="2FFB99F2" w14:textId="77777777" w:rsidR="00080A3B" w:rsidRDefault="00080A3B" w:rsidP="00C86C60"/>
        </w:tc>
        <w:tc>
          <w:tcPr>
            <w:tcW w:w="1479" w:type="dxa"/>
          </w:tcPr>
          <w:p w14:paraId="624D93BB" w14:textId="77777777" w:rsidR="00080A3B" w:rsidRDefault="00080A3B" w:rsidP="00C86C60"/>
        </w:tc>
      </w:tr>
      <w:tr w:rsidR="00946D15" w:rsidRPr="00823923" w14:paraId="7C6E4791" w14:textId="77777777" w:rsidTr="004966C0">
        <w:tc>
          <w:tcPr>
            <w:tcW w:w="14061" w:type="dxa"/>
            <w:gridSpan w:val="6"/>
            <w:shd w:val="clear" w:color="auto" w:fill="DEEAF6" w:themeFill="accent5" w:themeFillTint="33"/>
          </w:tcPr>
          <w:p w14:paraId="4CB5FB16" w14:textId="2BE52829" w:rsidR="00946D15" w:rsidRPr="00823923" w:rsidRDefault="008E0657" w:rsidP="008E0657">
            <w:pPr>
              <w:rPr>
                <w:b/>
                <w:bCs/>
              </w:rPr>
            </w:pPr>
            <w:r>
              <w:rPr>
                <w:b/>
                <w:bCs/>
              </w:rPr>
              <w:t>Windows</w:t>
            </w:r>
          </w:p>
        </w:tc>
      </w:tr>
      <w:tr w:rsidR="00080A3B" w14:paraId="55ADB0C6" w14:textId="77777777" w:rsidTr="00C86C60">
        <w:tc>
          <w:tcPr>
            <w:tcW w:w="534" w:type="dxa"/>
          </w:tcPr>
          <w:p w14:paraId="2EEE24AD" w14:textId="77777777" w:rsidR="00080A3B" w:rsidRDefault="00080A3B" w:rsidP="00C86C60">
            <w:r>
              <w:t>1.</w:t>
            </w:r>
          </w:p>
        </w:tc>
        <w:tc>
          <w:tcPr>
            <w:tcW w:w="6662" w:type="dxa"/>
          </w:tcPr>
          <w:p w14:paraId="0101CD6E" w14:textId="77777777" w:rsidR="00080A3B" w:rsidRDefault="00080A3B" w:rsidP="00C86C60"/>
        </w:tc>
        <w:tc>
          <w:tcPr>
            <w:tcW w:w="1559" w:type="dxa"/>
          </w:tcPr>
          <w:p w14:paraId="3D329A80" w14:textId="77777777" w:rsidR="00080A3B" w:rsidRDefault="00080A3B" w:rsidP="00C86C60"/>
        </w:tc>
        <w:tc>
          <w:tcPr>
            <w:tcW w:w="2126" w:type="dxa"/>
          </w:tcPr>
          <w:p w14:paraId="595DFA6A" w14:textId="77777777" w:rsidR="00080A3B" w:rsidRDefault="00080A3B" w:rsidP="00C86C60"/>
        </w:tc>
        <w:tc>
          <w:tcPr>
            <w:tcW w:w="1701" w:type="dxa"/>
          </w:tcPr>
          <w:p w14:paraId="055C989E" w14:textId="77777777" w:rsidR="00080A3B" w:rsidRDefault="00080A3B" w:rsidP="00C86C60"/>
        </w:tc>
        <w:tc>
          <w:tcPr>
            <w:tcW w:w="1479" w:type="dxa"/>
          </w:tcPr>
          <w:p w14:paraId="4C578C49" w14:textId="77777777" w:rsidR="00080A3B" w:rsidRDefault="00080A3B" w:rsidP="00C86C60"/>
        </w:tc>
      </w:tr>
      <w:tr w:rsidR="00080A3B" w14:paraId="23081B44" w14:textId="77777777" w:rsidTr="00C86C60">
        <w:tc>
          <w:tcPr>
            <w:tcW w:w="534" w:type="dxa"/>
          </w:tcPr>
          <w:p w14:paraId="0363771F" w14:textId="77777777" w:rsidR="00080A3B" w:rsidRDefault="00080A3B" w:rsidP="00C86C60">
            <w:r>
              <w:t>2.</w:t>
            </w:r>
          </w:p>
        </w:tc>
        <w:tc>
          <w:tcPr>
            <w:tcW w:w="6662" w:type="dxa"/>
          </w:tcPr>
          <w:p w14:paraId="19DD95EA" w14:textId="77777777" w:rsidR="00080A3B" w:rsidRDefault="00080A3B" w:rsidP="00C86C60"/>
        </w:tc>
        <w:tc>
          <w:tcPr>
            <w:tcW w:w="1559" w:type="dxa"/>
          </w:tcPr>
          <w:p w14:paraId="64CCE794" w14:textId="77777777" w:rsidR="00080A3B" w:rsidRDefault="00080A3B" w:rsidP="00C86C60"/>
        </w:tc>
        <w:tc>
          <w:tcPr>
            <w:tcW w:w="2126" w:type="dxa"/>
          </w:tcPr>
          <w:p w14:paraId="23DD141A" w14:textId="77777777" w:rsidR="00080A3B" w:rsidRDefault="00080A3B" w:rsidP="00C86C60"/>
        </w:tc>
        <w:tc>
          <w:tcPr>
            <w:tcW w:w="1701" w:type="dxa"/>
          </w:tcPr>
          <w:p w14:paraId="7358DC2B" w14:textId="77777777" w:rsidR="00080A3B" w:rsidRDefault="00080A3B" w:rsidP="00C86C60"/>
        </w:tc>
        <w:tc>
          <w:tcPr>
            <w:tcW w:w="1479" w:type="dxa"/>
          </w:tcPr>
          <w:p w14:paraId="33035CB3" w14:textId="77777777" w:rsidR="00080A3B" w:rsidRDefault="00080A3B" w:rsidP="00C86C60"/>
        </w:tc>
      </w:tr>
      <w:tr w:rsidR="00080A3B" w14:paraId="183C5729" w14:textId="77777777" w:rsidTr="00C86C60">
        <w:tc>
          <w:tcPr>
            <w:tcW w:w="534" w:type="dxa"/>
          </w:tcPr>
          <w:p w14:paraId="090ACA2F" w14:textId="77777777" w:rsidR="00080A3B" w:rsidRDefault="00080A3B" w:rsidP="00C86C60">
            <w:r>
              <w:t>3.</w:t>
            </w:r>
          </w:p>
        </w:tc>
        <w:tc>
          <w:tcPr>
            <w:tcW w:w="6662" w:type="dxa"/>
          </w:tcPr>
          <w:p w14:paraId="7DFB35AD" w14:textId="77777777" w:rsidR="00080A3B" w:rsidRDefault="00080A3B" w:rsidP="00C86C60"/>
        </w:tc>
        <w:tc>
          <w:tcPr>
            <w:tcW w:w="1559" w:type="dxa"/>
          </w:tcPr>
          <w:p w14:paraId="29472E6D" w14:textId="77777777" w:rsidR="00080A3B" w:rsidRDefault="00080A3B" w:rsidP="00C86C60"/>
        </w:tc>
        <w:tc>
          <w:tcPr>
            <w:tcW w:w="2126" w:type="dxa"/>
          </w:tcPr>
          <w:p w14:paraId="2ACCD9C0" w14:textId="77777777" w:rsidR="00080A3B" w:rsidRDefault="00080A3B" w:rsidP="00C86C60"/>
        </w:tc>
        <w:tc>
          <w:tcPr>
            <w:tcW w:w="1701" w:type="dxa"/>
          </w:tcPr>
          <w:p w14:paraId="0FCA5F8A" w14:textId="77777777" w:rsidR="00080A3B" w:rsidRDefault="00080A3B" w:rsidP="00C86C60"/>
        </w:tc>
        <w:tc>
          <w:tcPr>
            <w:tcW w:w="1479" w:type="dxa"/>
          </w:tcPr>
          <w:p w14:paraId="61BFDADE" w14:textId="77777777" w:rsidR="00080A3B" w:rsidRDefault="00080A3B" w:rsidP="00C86C60"/>
        </w:tc>
      </w:tr>
      <w:tr w:rsidR="00080A3B" w14:paraId="4FAC8FD1" w14:textId="77777777" w:rsidTr="00C86C60">
        <w:tc>
          <w:tcPr>
            <w:tcW w:w="534" w:type="dxa"/>
          </w:tcPr>
          <w:p w14:paraId="5DE87192" w14:textId="77777777" w:rsidR="00080A3B" w:rsidRDefault="00080A3B" w:rsidP="00C86C60">
            <w:r>
              <w:t>4.</w:t>
            </w:r>
          </w:p>
        </w:tc>
        <w:tc>
          <w:tcPr>
            <w:tcW w:w="6662" w:type="dxa"/>
          </w:tcPr>
          <w:p w14:paraId="3959D84A" w14:textId="77777777" w:rsidR="00080A3B" w:rsidRDefault="00080A3B" w:rsidP="00C86C60"/>
        </w:tc>
        <w:tc>
          <w:tcPr>
            <w:tcW w:w="1559" w:type="dxa"/>
          </w:tcPr>
          <w:p w14:paraId="46CB5816" w14:textId="77777777" w:rsidR="00080A3B" w:rsidRDefault="00080A3B" w:rsidP="00C86C60"/>
        </w:tc>
        <w:tc>
          <w:tcPr>
            <w:tcW w:w="2126" w:type="dxa"/>
          </w:tcPr>
          <w:p w14:paraId="01FF2F98" w14:textId="77777777" w:rsidR="00080A3B" w:rsidRDefault="00080A3B" w:rsidP="00C86C60"/>
        </w:tc>
        <w:tc>
          <w:tcPr>
            <w:tcW w:w="1701" w:type="dxa"/>
          </w:tcPr>
          <w:p w14:paraId="35D18767" w14:textId="77777777" w:rsidR="00080A3B" w:rsidRDefault="00080A3B" w:rsidP="00C86C60"/>
        </w:tc>
        <w:tc>
          <w:tcPr>
            <w:tcW w:w="1479" w:type="dxa"/>
          </w:tcPr>
          <w:p w14:paraId="42444234" w14:textId="77777777" w:rsidR="00080A3B" w:rsidRDefault="00080A3B" w:rsidP="00C86C60"/>
        </w:tc>
      </w:tr>
      <w:tr w:rsidR="00080A3B" w14:paraId="1F657C33" w14:textId="77777777" w:rsidTr="00C86C60">
        <w:tc>
          <w:tcPr>
            <w:tcW w:w="534" w:type="dxa"/>
          </w:tcPr>
          <w:p w14:paraId="2A163758" w14:textId="77777777" w:rsidR="00080A3B" w:rsidRDefault="00080A3B" w:rsidP="00C86C60">
            <w:r>
              <w:t>5.</w:t>
            </w:r>
          </w:p>
        </w:tc>
        <w:tc>
          <w:tcPr>
            <w:tcW w:w="6662" w:type="dxa"/>
          </w:tcPr>
          <w:p w14:paraId="3155EC75" w14:textId="77777777" w:rsidR="00080A3B" w:rsidRDefault="00080A3B" w:rsidP="00C86C60"/>
        </w:tc>
        <w:tc>
          <w:tcPr>
            <w:tcW w:w="1559" w:type="dxa"/>
          </w:tcPr>
          <w:p w14:paraId="485D14E7" w14:textId="77777777" w:rsidR="00080A3B" w:rsidRDefault="00080A3B" w:rsidP="00C86C60"/>
        </w:tc>
        <w:tc>
          <w:tcPr>
            <w:tcW w:w="2126" w:type="dxa"/>
          </w:tcPr>
          <w:p w14:paraId="35F7B7F0" w14:textId="77777777" w:rsidR="00080A3B" w:rsidRDefault="00080A3B" w:rsidP="00C86C60"/>
        </w:tc>
        <w:tc>
          <w:tcPr>
            <w:tcW w:w="1701" w:type="dxa"/>
          </w:tcPr>
          <w:p w14:paraId="7B5839BE" w14:textId="77777777" w:rsidR="00080A3B" w:rsidRDefault="00080A3B" w:rsidP="00C86C60"/>
        </w:tc>
        <w:tc>
          <w:tcPr>
            <w:tcW w:w="1479" w:type="dxa"/>
          </w:tcPr>
          <w:p w14:paraId="02AC19C6" w14:textId="77777777" w:rsidR="00080A3B" w:rsidRDefault="00080A3B" w:rsidP="00C86C60"/>
        </w:tc>
      </w:tr>
    </w:tbl>
    <w:p w14:paraId="4F750CD1" w14:textId="77777777" w:rsidR="00BE42F6" w:rsidRPr="00823923" w:rsidRDefault="00BE42F6" w:rsidP="008E0657">
      <w:pPr>
        <w:rPr>
          <w:b/>
          <w:bCs/>
        </w:rPr>
      </w:pPr>
    </w:p>
    <w:sectPr w:rsidR="00BE42F6" w:rsidRPr="00823923" w:rsidSect="00A273F7">
      <w:headerReference w:type="default" r:id="rId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6E9C6" w14:textId="77777777" w:rsidR="00BC5CA2" w:rsidRDefault="00BC5CA2" w:rsidP="003A7F41">
      <w:pPr>
        <w:spacing w:after="0" w:line="240" w:lineRule="auto"/>
      </w:pPr>
      <w:r>
        <w:separator/>
      </w:r>
    </w:p>
  </w:endnote>
  <w:endnote w:type="continuationSeparator" w:id="0">
    <w:p w14:paraId="4EADB31A" w14:textId="77777777" w:rsidR="00BC5CA2" w:rsidRDefault="00BC5CA2" w:rsidP="003A7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E70A7" w14:textId="77777777" w:rsidR="00BC5CA2" w:rsidRDefault="00BC5CA2" w:rsidP="003A7F41">
      <w:pPr>
        <w:spacing w:after="0" w:line="240" w:lineRule="auto"/>
      </w:pPr>
      <w:r>
        <w:separator/>
      </w:r>
    </w:p>
  </w:footnote>
  <w:footnote w:type="continuationSeparator" w:id="0">
    <w:p w14:paraId="05A6F802" w14:textId="77777777" w:rsidR="00BC5CA2" w:rsidRDefault="00BC5CA2" w:rsidP="003A7F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AEF96" w14:textId="77777777" w:rsidR="003A7F41" w:rsidRDefault="003A7F41">
    <w:pPr>
      <w:pStyle w:val="Header"/>
    </w:pPr>
    <w:r>
      <w:rPr>
        <w:noProof/>
      </w:rPr>
      <w:drawing>
        <wp:anchor distT="0" distB="0" distL="114300" distR="114300" simplePos="0" relativeHeight="251658240" behindDoc="1" locked="0" layoutInCell="1" allowOverlap="1" wp14:anchorId="0CCD3110" wp14:editId="6BAF04AD">
          <wp:simplePos x="0" y="0"/>
          <wp:positionH relativeFrom="margin">
            <wp:align>right</wp:align>
          </wp:positionH>
          <wp:positionV relativeFrom="paragraph">
            <wp:posOffset>-108143</wp:posOffset>
          </wp:positionV>
          <wp:extent cx="2286000" cy="571500"/>
          <wp:effectExtent l="0" t="0" r="0" b="0"/>
          <wp:wrapTight wrapText="bothSides">
            <wp:wrapPolygon edited="0">
              <wp:start x="0" y="0"/>
              <wp:lineTo x="0" y="20880"/>
              <wp:lineTo x="21420" y="20880"/>
              <wp:lineTo x="21420" y="0"/>
              <wp:lineTo x="0" y="0"/>
            </wp:wrapPolygon>
          </wp:wrapTight>
          <wp:docPr id="480189674"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189674" name="Picture 1"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86000" cy="5715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622FC"/>
    <w:multiLevelType w:val="hybridMultilevel"/>
    <w:tmpl w:val="98FCA7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DD74372"/>
    <w:multiLevelType w:val="hybridMultilevel"/>
    <w:tmpl w:val="69CE64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12743F0"/>
    <w:multiLevelType w:val="hybridMultilevel"/>
    <w:tmpl w:val="108C1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F8533BE"/>
    <w:multiLevelType w:val="hybridMultilevel"/>
    <w:tmpl w:val="8A2E6AB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6D3013F0"/>
    <w:multiLevelType w:val="hybridMultilevel"/>
    <w:tmpl w:val="2F9E4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1719468">
    <w:abstractNumId w:val="2"/>
  </w:num>
  <w:num w:numId="2" w16cid:durableId="1591890892">
    <w:abstractNumId w:val="1"/>
  </w:num>
  <w:num w:numId="3" w16cid:durableId="802694885">
    <w:abstractNumId w:val="0"/>
  </w:num>
  <w:num w:numId="4" w16cid:durableId="1547909417">
    <w:abstractNumId w:val="4"/>
  </w:num>
  <w:num w:numId="5" w16cid:durableId="1296373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E6D"/>
    <w:rsid w:val="000251BD"/>
    <w:rsid w:val="00080A3B"/>
    <w:rsid w:val="000B5E6D"/>
    <w:rsid w:val="001D1C44"/>
    <w:rsid w:val="001E21B0"/>
    <w:rsid w:val="00271EE5"/>
    <w:rsid w:val="0028764B"/>
    <w:rsid w:val="00364C09"/>
    <w:rsid w:val="0039080A"/>
    <w:rsid w:val="003A7F41"/>
    <w:rsid w:val="003B3EB4"/>
    <w:rsid w:val="00477A51"/>
    <w:rsid w:val="00801DF5"/>
    <w:rsid w:val="00823923"/>
    <w:rsid w:val="0089124C"/>
    <w:rsid w:val="008E0657"/>
    <w:rsid w:val="00946D15"/>
    <w:rsid w:val="009E11F4"/>
    <w:rsid w:val="009E1B76"/>
    <w:rsid w:val="00A228D5"/>
    <w:rsid w:val="00A273F7"/>
    <w:rsid w:val="00A96CD8"/>
    <w:rsid w:val="00AA5CAE"/>
    <w:rsid w:val="00AD63E4"/>
    <w:rsid w:val="00B44692"/>
    <w:rsid w:val="00B643F2"/>
    <w:rsid w:val="00BA4EDF"/>
    <w:rsid w:val="00BC5CA2"/>
    <w:rsid w:val="00BE42F6"/>
    <w:rsid w:val="00C85F12"/>
    <w:rsid w:val="00CA4BE0"/>
    <w:rsid w:val="00CB5405"/>
    <w:rsid w:val="00DD7B42"/>
    <w:rsid w:val="00EB7701"/>
    <w:rsid w:val="00F568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BC7950"/>
  <w15:chartTrackingRefBased/>
  <w15:docId w15:val="{4F797454-4D8C-4811-924B-7268ECA1F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heme="minorHAnsi" w:hAnsi="Segoe UI" w:cs="Segoe U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73F7"/>
    <w:pPr>
      <w:ind w:left="720"/>
      <w:contextualSpacing/>
    </w:pPr>
  </w:style>
  <w:style w:type="table" w:styleId="TableGrid">
    <w:name w:val="Table Grid"/>
    <w:basedOn w:val="TableNormal"/>
    <w:uiPriority w:val="39"/>
    <w:rsid w:val="00A273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A7F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F41"/>
  </w:style>
  <w:style w:type="paragraph" w:styleId="Footer">
    <w:name w:val="footer"/>
    <w:basedOn w:val="Normal"/>
    <w:link w:val="FooterChar"/>
    <w:uiPriority w:val="99"/>
    <w:unhideWhenUsed/>
    <w:rsid w:val="003A7F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F41"/>
  </w:style>
  <w:style w:type="paragraph" w:customStyle="1" w:styleId="Default">
    <w:name w:val="Default"/>
    <w:rsid w:val="00BE42F6"/>
    <w:pPr>
      <w:autoSpaceDE w:val="0"/>
      <w:autoSpaceDN w:val="0"/>
      <w:adjustRightInd w:val="0"/>
      <w:spacing w:after="0" w:line="240" w:lineRule="auto"/>
    </w:pPr>
    <w:rPr>
      <w:rFonts w:ascii="Arial" w:eastAsia="Calibri" w:hAnsi="Arial" w:cs="Arial"/>
      <w:color w:val="000000"/>
      <w:kern w:val="0"/>
      <w:sz w:val="24"/>
      <w:szCs w:val="24"/>
      <w:lang w:eastAsia="en-GB"/>
      <w14:ligatures w14:val="none"/>
    </w:rPr>
  </w:style>
  <w:style w:type="paragraph" w:styleId="NoSpacing">
    <w:name w:val="No Spacing"/>
    <w:uiPriority w:val="1"/>
    <w:qFormat/>
    <w:rsid w:val="00AD63E4"/>
    <w:pPr>
      <w:spacing w:after="0" w:line="240" w:lineRule="auto"/>
    </w:pPr>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swh44\SWHHome\Jobs%20BREEAM\Templates%20and%20Examples\BREEAM%20NC%20v6.1\1.%20Templates%20&amp;%20Examples\6%20Materials\2%20Proformas%20&amp;%20Templates\Mat%2003c%20Responsible%20Sourcing%20Proform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Mat 03c Responsible Sourcing Proforma.dotx</Template>
  <TotalTime>1</TotalTime>
  <Pages>2</Pages>
  <Words>254</Words>
  <Characters>1401</Characters>
  <Application>Microsoft Office Word</Application>
  <DocSecurity>0</DocSecurity>
  <Lines>467</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Sheehan</dc:creator>
  <cp:keywords/>
  <dc:description/>
  <cp:lastModifiedBy>Kathryn Sheehan</cp:lastModifiedBy>
  <cp:revision>2</cp:revision>
  <dcterms:created xsi:type="dcterms:W3CDTF">2026-02-18T10:30:00Z</dcterms:created>
  <dcterms:modified xsi:type="dcterms:W3CDTF">2026-02-18T10:30:00Z</dcterms:modified>
</cp:coreProperties>
</file>