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3201" w14:textId="60A966EA" w:rsidR="00271EE5" w:rsidRPr="00A273F7" w:rsidRDefault="00A273F7">
      <w:pPr>
        <w:rPr>
          <w:b/>
          <w:bCs/>
        </w:rPr>
      </w:pPr>
      <w:r w:rsidRPr="00A273F7">
        <w:rPr>
          <w:b/>
          <w:bCs/>
        </w:rPr>
        <w:t xml:space="preserve">BREEAM </w:t>
      </w:r>
      <w:r w:rsidR="00BE42F6">
        <w:rPr>
          <w:b/>
          <w:bCs/>
        </w:rPr>
        <w:t>Domestic Refurbishment</w:t>
      </w:r>
      <w:r w:rsidRPr="00A273F7">
        <w:rPr>
          <w:b/>
          <w:bCs/>
        </w:rPr>
        <w:t xml:space="preserve"> 201</w:t>
      </w:r>
      <w:r w:rsidR="00BE42F6">
        <w:rPr>
          <w:b/>
          <w:bCs/>
        </w:rPr>
        <w:t>4</w:t>
      </w:r>
      <w:r w:rsidRPr="00A273F7">
        <w:rPr>
          <w:b/>
          <w:bCs/>
        </w:rPr>
        <w:t xml:space="preserve"> </w:t>
      </w:r>
    </w:p>
    <w:p w14:paraId="671533DE" w14:textId="5A5A1197" w:rsidR="00A273F7" w:rsidRPr="00A273F7" w:rsidRDefault="00A273F7" w:rsidP="008E0657">
      <w:pPr>
        <w:spacing w:after="0"/>
        <w:rPr>
          <w:b/>
          <w:bCs/>
        </w:rPr>
      </w:pPr>
      <w:r w:rsidRPr="00A273F7">
        <w:rPr>
          <w:b/>
          <w:bCs/>
        </w:rPr>
        <w:t>Mat 0</w:t>
      </w:r>
      <w:r w:rsidR="00C60D42">
        <w:rPr>
          <w:b/>
          <w:bCs/>
        </w:rPr>
        <w:t>3</w:t>
      </w:r>
      <w:r w:rsidRPr="00A273F7">
        <w:rPr>
          <w:b/>
          <w:bCs/>
        </w:rPr>
        <w:t xml:space="preserve"> </w:t>
      </w:r>
      <w:r w:rsidR="00C60D42">
        <w:rPr>
          <w:b/>
          <w:bCs/>
        </w:rPr>
        <w:t>Insulation</w:t>
      </w:r>
    </w:p>
    <w:p w14:paraId="366C6224" w14:textId="77777777" w:rsidR="00072879" w:rsidRDefault="00A273F7" w:rsidP="008E0657">
      <w:pPr>
        <w:pStyle w:val="ListParagraph"/>
        <w:numPr>
          <w:ilvl w:val="0"/>
          <w:numId w:val="1"/>
        </w:numPr>
        <w:spacing w:after="0"/>
        <w:rPr>
          <w:i/>
          <w:iCs/>
          <w:highlight w:val="yellow"/>
        </w:rPr>
      </w:pPr>
      <w:r w:rsidRPr="000251BD">
        <w:rPr>
          <w:i/>
          <w:iCs/>
          <w:highlight w:val="yellow"/>
        </w:rPr>
        <w:t xml:space="preserve">Complete the </w:t>
      </w:r>
      <w:r w:rsidRPr="00BE42F6">
        <w:rPr>
          <w:i/>
          <w:iCs/>
          <w:highlight w:val="yellow"/>
        </w:rPr>
        <w:t xml:space="preserve">table for each </w:t>
      </w:r>
      <w:r w:rsidR="00072879">
        <w:rPr>
          <w:i/>
          <w:iCs/>
          <w:highlight w:val="yellow"/>
        </w:rPr>
        <w:t>Insulation</w:t>
      </w:r>
    </w:p>
    <w:p w14:paraId="76FDC129" w14:textId="755D98B0" w:rsidR="00072879" w:rsidRPr="00072879" w:rsidRDefault="00072879" w:rsidP="00072879">
      <w:pPr>
        <w:pStyle w:val="ListParagraph"/>
        <w:numPr>
          <w:ilvl w:val="0"/>
          <w:numId w:val="1"/>
        </w:numPr>
        <w:spacing w:after="0"/>
        <w:rPr>
          <w:i/>
          <w:iCs/>
          <w:highlight w:val="yellow"/>
        </w:rPr>
      </w:pPr>
      <w:r>
        <w:rPr>
          <w:i/>
          <w:iCs/>
          <w:highlight w:val="yellow"/>
        </w:rPr>
        <w:t>Enter g</w:t>
      </w:r>
      <w:r w:rsidRPr="00072879">
        <w:rPr>
          <w:i/>
          <w:iCs/>
          <w:highlight w:val="yellow"/>
        </w:rPr>
        <w:t>eneral descriptions for each type of insulation (rather than proprietary product names) i.e. ‘</w:t>
      </w:r>
      <w:hyperlink r:id="rId7" w:history="1">
        <w:r w:rsidRPr="00072879">
          <w:rPr>
            <w:i/>
            <w:iCs/>
            <w:highlight w:val="yellow"/>
          </w:rPr>
          <w:t xml:space="preserve">Cavity blown stone wool insulation density 30 kg/m³’ </w:t>
        </w:r>
      </w:hyperlink>
      <w:r w:rsidRPr="00072879">
        <w:rPr>
          <w:i/>
          <w:iCs/>
          <w:highlight w:val="yellow"/>
        </w:rPr>
        <w:t>or ‘</w:t>
      </w:r>
      <w:hyperlink r:id="rId8" w:history="1">
        <w:r w:rsidRPr="00072879">
          <w:rPr>
            <w:i/>
            <w:iCs/>
            <w:highlight w:val="yellow"/>
          </w:rPr>
          <w:t xml:space="preserve">expanded polystyrene (EPS) - density 20 kg/m³ ’. </w:t>
        </w:r>
      </w:hyperlink>
      <w:r w:rsidRPr="00072879">
        <w:rPr>
          <w:i/>
          <w:iCs/>
          <w:highlight w:val="yellow"/>
        </w:rPr>
        <w:t xml:space="preserve"> Where relevant, please also enter specification clause or drawing number where materials specification may be found </w:t>
      </w:r>
    </w:p>
    <w:p w14:paraId="7FE84A09" w14:textId="17459A4F" w:rsidR="00072879" w:rsidRPr="00072879" w:rsidRDefault="00072879" w:rsidP="00072879">
      <w:pPr>
        <w:pStyle w:val="ListParagraph"/>
        <w:numPr>
          <w:ilvl w:val="0"/>
          <w:numId w:val="1"/>
        </w:numPr>
        <w:spacing w:after="0"/>
        <w:rPr>
          <w:i/>
          <w:iCs/>
          <w:highlight w:val="yellow"/>
        </w:rPr>
      </w:pPr>
      <w:r>
        <w:rPr>
          <w:i/>
          <w:iCs/>
          <w:highlight w:val="yellow"/>
        </w:rPr>
        <w:t>If known enter the</w:t>
      </w:r>
      <w:r w:rsidRPr="00072879">
        <w:rPr>
          <w:i/>
          <w:iCs/>
          <w:highlight w:val="yellow"/>
        </w:rPr>
        <w:t xml:space="preserve"> Green Guide Reference number</w:t>
      </w:r>
    </w:p>
    <w:p w14:paraId="0D6D3D20" w14:textId="41F5506A" w:rsidR="00072879" w:rsidRPr="00072879" w:rsidRDefault="00072879" w:rsidP="00072879">
      <w:pPr>
        <w:pStyle w:val="ListParagraph"/>
        <w:numPr>
          <w:ilvl w:val="0"/>
          <w:numId w:val="1"/>
        </w:numPr>
        <w:spacing w:after="0"/>
        <w:rPr>
          <w:i/>
          <w:iCs/>
          <w:highlight w:val="yellow"/>
        </w:rPr>
      </w:pPr>
      <w:r>
        <w:rPr>
          <w:i/>
          <w:iCs/>
          <w:highlight w:val="yellow"/>
        </w:rPr>
        <w:t>If known enter t</w:t>
      </w:r>
      <w:r w:rsidRPr="00072879">
        <w:rPr>
          <w:i/>
          <w:iCs/>
          <w:highlight w:val="yellow"/>
        </w:rPr>
        <w:t>he Green Guide rating (e.g. A+)</w:t>
      </w:r>
    </w:p>
    <w:p w14:paraId="32CE9FDC" w14:textId="1670225E" w:rsidR="00072879" w:rsidRPr="00072879" w:rsidRDefault="00072879" w:rsidP="00072879">
      <w:pPr>
        <w:pStyle w:val="ListParagraph"/>
        <w:numPr>
          <w:ilvl w:val="0"/>
          <w:numId w:val="1"/>
        </w:numPr>
        <w:spacing w:after="0"/>
        <w:rPr>
          <w:i/>
          <w:iCs/>
          <w:highlight w:val="yellow"/>
        </w:rPr>
      </w:pPr>
      <w:r>
        <w:rPr>
          <w:i/>
          <w:iCs/>
          <w:highlight w:val="yellow"/>
        </w:rPr>
        <w:t>Please enter the t</w:t>
      </w:r>
      <w:r w:rsidRPr="00072879">
        <w:rPr>
          <w:i/>
          <w:iCs/>
          <w:highlight w:val="yellow"/>
        </w:rPr>
        <w:t>otal area</w:t>
      </w:r>
      <w:r>
        <w:rPr>
          <w:i/>
          <w:iCs/>
          <w:highlight w:val="yellow"/>
        </w:rPr>
        <w:t xml:space="preserve"> and thickness for the fabric insulation and volume for the building services insulation as noted for</w:t>
      </w:r>
      <w:r w:rsidRPr="00072879">
        <w:rPr>
          <w:i/>
          <w:iCs/>
          <w:highlight w:val="yellow"/>
        </w:rPr>
        <w:t xml:space="preserve"> each specification </w:t>
      </w:r>
    </w:p>
    <w:p w14:paraId="57563B50" w14:textId="77777777" w:rsidR="00072879" w:rsidRPr="00072879" w:rsidRDefault="00072879" w:rsidP="00072879">
      <w:pPr>
        <w:pStyle w:val="ListParagraph"/>
        <w:numPr>
          <w:ilvl w:val="0"/>
          <w:numId w:val="1"/>
        </w:numPr>
        <w:spacing w:after="0"/>
        <w:rPr>
          <w:i/>
          <w:iCs/>
          <w:highlight w:val="yellow"/>
        </w:rPr>
      </w:pPr>
      <w:r w:rsidRPr="00072879">
        <w:rPr>
          <w:i/>
          <w:iCs/>
          <w:highlight w:val="yellow"/>
        </w:rPr>
        <w:t xml:space="preserve">Where any materials are reused in-situ </w:t>
      </w:r>
      <w:proofErr w:type="gramStart"/>
      <w:r w:rsidRPr="00072879">
        <w:rPr>
          <w:i/>
          <w:iCs/>
          <w:highlight w:val="yellow"/>
        </w:rPr>
        <w:t>either in</w:t>
      </w:r>
      <w:proofErr w:type="gramEnd"/>
      <w:r w:rsidRPr="00072879">
        <w:rPr>
          <w:i/>
          <w:iCs/>
          <w:highlight w:val="yellow"/>
        </w:rPr>
        <w:t xml:space="preserve"> part please make this clear in the table i.e. ‘existing insulation in retained cavity wall’.</w:t>
      </w:r>
    </w:p>
    <w:p w14:paraId="67D17755" w14:textId="77777777" w:rsidR="00072879" w:rsidRPr="00072879" w:rsidRDefault="00072879" w:rsidP="00072879">
      <w:pPr>
        <w:pStyle w:val="ListParagraph"/>
        <w:numPr>
          <w:ilvl w:val="0"/>
          <w:numId w:val="1"/>
        </w:numPr>
        <w:spacing w:after="0"/>
        <w:rPr>
          <w:i/>
          <w:iCs/>
          <w:highlight w:val="yellow"/>
        </w:rPr>
      </w:pPr>
      <w:r w:rsidRPr="00072879">
        <w:rPr>
          <w:i/>
          <w:iCs/>
          <w:highlight w:val="yellow"/>
        </w:rPr>
        <w:t>Please add additional rows where more than 6 specifications are used for each type of insulation.</w:t>
      </w:r>
    </w:p>
    <w:p w14:paraId="352E01CC" w14:textId="77777777" w:rsidR="00072879" w:rsidRPr="00072879" w:rsidRDefault="00072879" w:rsidP="00072879">
      <w:pPr>
        <w:pStyle w:val="ListParagraph"/>
        <w:numPr>
          <w:ilvl w:val="0"/>
          <w:numId w:val="1"/>
        </w:numPr>
        <w:spacing w:after="0"/>
        <w:rPr>
          <w:i/>
          <w:iCs/>
          <w:highlight w:val="yellow"/>
        </w:rPr>
      </w:pPr>
      <w:r w:rsidRPr="00072879">
        <w:rPr>
          <w:i/>
          <w:iCs/>
          <w:highlight w:val="yellow"/>
        </w:rPr>
        <w:t>Please alert the assessor to any specific Environmental Product Declaration types in accordance with ISO14020 series, as applicable.</w:t>
      </w:r>
    </w:p>
    <w:p w14:paraId="642335D3" w14:textId="77777777" w:rsidR="00A273F7" w:rsidRPr="00072879" w:rsidRDefault="00A273F7" w:rsidP="00072879">
      <w:pPr>
        <w:pStyle w:val="ListParagraph"/>
        <w:spacing w:after="0"/>
        <w:rPr>
          <w:i/>
          <w:iCs/>
          <w:highlight w:val="yellow"/>
        </w:rPr>
      </w:pPr>
    </w:p>
    <w:tbl>
      <w:tblPr>
        <w:tblStyle w:val="TableGrid"/>
        <w:tblW w:w="0" w:type="auto"/>
        <w:tblLook w:val="04A0" w:firstRow="1" w:lastRow="0" w:firstColumn="1" w:lastColumn="0" w:noHBand="0" w:noVBand="1"/>
      </w:tblPr>
      <w:tblGrid>
        <w:gridCol w:w="3397"/>
        <w:gridCol w:w="4111"/>
        <w:gridCol w:w="3041"/>
        <w:gridCol w:w="3399"/>
      </w:tblGrid>
      <w:tr w:rsidR="00A273F7" w14:paraId="79E71C4C" w14:textId="77777777" w:rsidTr="001E21B0">
        <w:tc>
          <w:tcPr>
            <w:tcW w:w="3397" w:type="dxa"/>
          </w:tcPr>
          <w:p w14:paraId="35D4CDF3" w14:textId="77777777" w:rsidR="00A273F7" w:rsidRPr="00B44692" w:rsidRDefault="00A273F7" w:rsidP="00A273F7">
            <w:pPr>
              <w:rPr>
                <w:b/>
                <w:bCs/>
              </w:rPr>
            </w:pPr>
            <w:r w:rsidRPr="00B44692">
              <w:rPr>
                <w:b/>
                <w:bCs/>
              </w:rPr>
              <w:t>Project name:</w:t>
            </w:r>
          </w:p>
        </w:tc>
        <w:tc>
          <w:tcPr>
            <w:tcW w:w="4111" w:type="dxa"/>
          </w:tcPr>
          <w:p w14:paraId="3FEDA524" w14:textId="77777777" w:rsidR="00A273F7" w:rsidRDefault="00A273F7" w:rsidP="00A273F7"/>
        </w:tc>
        <w:tc>
          <w:tcPr>
            <w:tcW w:w="3041" w:type="dxa"/>
          </w:tcPr>
          <w:p w14:paraId="1AE522F5" w14:textId="77777777" w:rsidR="00A273F7" w:rsidRPr="00823923" w:rsidRDefault="009E11F4" w:rsidP="00A273F7">
            <w:pPr>
              <w:rPr>
                <w:b/>
                <w:bCs/>
              </w:rPr>
            </w:pPr>
            <w:r>
              <w:rPr>
                <w:b/>
                <w:bCs/>
              </w:rPr>
              <w:t>Name:</w:t>
            </w:r>
          </w:p>
        </w:tc>
        <w:tc>
          <w:tcPr>
            <w:tcW w:w="3399" w:type="dxa"/>
          </w:tcPr>
          <w:p w14:paraId="637AD26A" w14:textId="77777777" w:rsidR="00A273F7" w:rsidRDefault="00A273F7" w:rsidP="00A273F7"/>
        </w:tc>
      </w:tr>
      <w:tr w:rsidR="00A273F7" w14:paraId="2ABB1531" w14:textId="77777777" w:rsidTr="001E21B0">
        <w:tc>
          <w:tcPr>
            <w:tcW w:w="3397" w:type="dxa"/>
          </w:tcPr>
          <w:p w14:paraId="3235901D" w14:textId="77777777" w:rsidR="00A273F7" w:rsidRPr="00B44692" w:rsidRDefault="009E11F4" w:rsidP="00A273F7">
            <w:pPr>
              <w:rPr>
                <w:b/>
                <w:bCs/>
              </w:rPr>
            </w:pPr>
            <w:r>
              <w:rPr>
                <w:b/>
                <w:bCs/>
              </w:rPr>
              <w:t>Project number:</w:t>
            </w:r>
          </w:p>
        </w:tc>
        <w:tc>
          <w:tcPr>
            <w:tcW w:w="4111" w:type="dxa"/>
          </w:tcPr>
          <w:p w14:paraId="4BE66FCB" w14:textId="77777777" w:rsidR="00A273F7" w:rsidRDefault="00A273F7" w:rsidP="00A273F7"/>
        </w:tc>
        <w:tc>
          <w:tcPr>
            <w:tcW w:w="3041" w:type="dxa"/>
          </w:tcPr>
          <w:p w14:paraId="625B8E9E" w14:textId="77777777" w:rsidR="00A273F7" w:rsidRPr="00823923" w:rsidRDefault="00A273F7" w:rsidP="00A273F7">
            <w:pPr>
              <w:rPr>
                <w:b/>
                <w:bCs/>
              </w:rPr>
            </w:pPr>
            <w:r w:rsidRPr="00823923">
              <w:rPr>
                <w:b/>
                <w:bCs/>
              </w:rPr>
              <w:t>Company:</w:t>
            </w:r>
          </w:p>
        </w:tc>
        <w:tc>
          <w:tcPr>
            <w:tcW w:w="3399" w:type="dxa"/>
          </w:tcPr>
          <w:p w14:paraId="6D7B355D" w14:textId="77777777" w:rsidR="00A273F7" w:rsidRDefault="00A273F7" w:rsidP="00A273F7"/>
        </w:tc>
      </w:tr>
      <w:tr w:rsidR="00A273F7" w14:paraId="016524F1" w14:textId="77777777" w:rsidTr="001E21B0">
        <w:tc>
          <w:tcPr>
            <w:tcW w:w="3397" w:type="dxa"/>
          </w:tcPr>
          <w:p w14:paraId="6628BB8F" w14:textId="77777777" w:rsidR="00A273F7" w:rsidRPr="00B44692" w:rsidRDefault="00A273F7" w:rsidP="00A273F7">
            <w:pPr>
              <w:rPr>
                <w:b/>
                <w:bCs/>
              </w:rPr>
            </w:pPr>
            <w:r w:rsidRPr="00B44692">
              <w:rPr>
                <w:b/>
                <w:bCs/>
              </w:rPr>
              <w:t>Date:</w:t>
            </w:r>
          </w:p>
        </w:tc>
        <w:tc>
          <w:tcPr>
            <w:tcW w:w="4111" w:type="dxa"/>
          </w:tcPr>
          <w:p w14:paraId="43B05715" w14:textId="77777777" w:rsidR="00A273F7" w:rsidRDefault="00A273F7" w:rsidP="00A273F7"/>
        </w:tc>
        <w:tc>
          <w:tcPr>
            <w:tcW w:w="3041" w:type="dxa"/>
          </w:tcPr>
          <w:p w14:paraId="5F099D50" w14:textId="77777777" w:rsidR="00A273F7" w:rsidRPr="00823923" w:rsidRDefault="00A273F7" w:rsidP="00A273F7">
            <w:pPr>
              <w:rPr>
                <w:b/>
                <w:bCs/>
              </w:rPr>
            </w:pPr>
            <w:r w:rsidRPr="00823923">
              <w:rPr>
                <w:b/>
                <w:bCs/>
              </w:rPr>
              <w:t xml:space="preserve">Role: </w:t>
            </w:r>
          </w:p>
        </w:tc>
        <w:tc>
          <w:tcPr>
            <w:tcW w:w="3399" w:type="dxa"/>
          </w:tcPr>
          <w:p w14:paraId="0EE4FA5B" w14:textId="77777777" w:rsidR="00A273F7" w:rsidRDefault="00A273F7" w:rsidP="00A273F7"/>
        </w:tc>
      </w:tr>
    </w:tbl>
    <w:p w14:paraId="2046E7A7" w14:textId="020657A1" w:rsidR="00F568B2" w:rsidRDefault="00F568B2" w:rsidP="00A273F7">
      <w:r>
        <w:br/>
        <w:t xml:space="preserve">Please note that this information has been based on what is anticipated to be specified. Final information will be provided at the Post Construction Stage assessment, to reflect what has been specified and installed. </w:t>
      </w:r>
    </w:p>
    <w:tbl>
      <w:tblPr>
        <w:tblStyle w:val="TableGrid"/>
        <w:tblW w:w="14061" w:type="dxa"/>
        <w:tblInd w:w="-113" w:type="dxa"/>
        <w:tblLook w:val="04A0" w:firstRow="1" w:lastRow="0" w:firstColumn="1" w:lastColumn="0" w:noHBand="0" w:noVBand="1"/>
      </w:tblPr>
      <w:tblGrid>
        <w:gridCol w:w="534"/>
        <w:gridCol w:w="4731"/>
        <w:gridCol w:w="1332"/>
        <w:gridCol w:w="1658"/>
        <w:gridCol w:w="1297"/>
        <w:gridCol w:w="1530"/>
        <w:gridCol w:w="1699"/>
        <w:gridCol w:w="1280"/>
      </w:tblGrid>
      <w:tr w:rsidR="00072879" w14:paraId="1FAE155B" w14:textId="77777777" w:rsidTr="00072879">
        <w:tc>
          <w:tcPr>
            <w:tcW w:w="5265" w:type="dxa"/>
            <w:gridSpan w:val="2"/>
            <w:shd w:val="clear" w:color="auto" w:fill="9CC2E5" w:themeFill="accent5" w:themeFillTint="99"/>
          </w:tcPr>
          <w:p w14:paraId="686A5FF1" w14:textId="7D64C8A8" w:rsidR="00072879" w:rsidRPr="00B44692" w:rsidRDefault="00072879" w:rsidP="00072879">
            <w:pPr>
              <w:jc w:val="center"/>
              <w:rPr>
                <w:b/>
                <w:bCs/>
              </w:rPr>
            </w:pPr>
            <w:r w:rsidRPr="00072879">
              <w:rPr>
                <w:b/>
                <w:bCs/>
              </w:rPr>
              <w:t>Insulation specification and Green Guide Specification reference</w:t>
            </w:r>
          </w:p>
        </w:tc>
        <w:tc>
          <w:tcPr>
            <w:tcW w:w="1332" w:type="dxa"/>
            <w:shd w:val="clear" w:color="auto" w:fill="9CC2E5" w:themeFill="accent5" w:themeFillTint="99"/>
          </w:tcPr>
          <w:p w14:paraId="26ABBAA0" w14:textId="77777777" w:rsidR="00072879" w:rsidRPr="00072879" w:rsidRDefault="00072879" w:rsidP="00072879">
            <w:pPr>
              <w:jc w:val="center"/>
              <w:rPr>
                <w:b/>
              </w:rPr>
            </w:pPr>
            <w:r w:rsidRPr="00072879">
              <w:rPr>
                <w:b/>
              </w:rPr>
              <w:t>Volume</w:t>
            </w:r>
          </w:p>
          <w:p w14:paraId="53EF9A9C" w14:textId="25235A6D" w:rsidR="00072879" w:rsidRPr="00072879" w:rsidRDefault="00072879" w:rsidP="00072879">
            <w:pPr>
              <w:jc w:val="center"/>
              <w:rPr>
                <w:b/>
              </w:rPr>
            </w:pPr>
            <w:r w:rsidRPr="00072879">
              <w:rPr>
                <w:b/>
              </w:rPr>
              <w:t>(m3)</w:t>
            </w:r>
          </w:p>
        </w:tc>
        <w:tc>
          <w:tcPr>
            <w:tcW w:w="1658" w:type="dxa"/>
            <w:shd w:val="clear" w:color="auto" w:fill="9CC2E5" w:themeFill="accent5" w:themeFillTint="99"/>
          </w:tcPr>
          <w:p w14:paraId="2B65DA7A" w14:textId="77777777" w:rsidR="00072879" w:rsidRPr="00072879" w:rsidRDefault="00072879" w:rsidP="00072879">
            <w:pPr>
              <w:jc w:val="center"/>
              <w:rPr>
                <w:b/>
              </w:rPr>
            </w:pPr>
            <w:r w:rsidRPr="00072879">
              <w:rPr>
                <w:b/>
              </w:rPr>
              <w:t xml:space="preserve">Area </w:t>
            </w:r>
          </w:p>
          <w:p w14:paraId="2A0B2864" w14:textId="7D7B4CAA" w:rsidR="00072879" w:rsidRPr="00072879" w:rsidRDefault="00072879" w:rsidP="00072879">
            <w:pPr>
              <w:jc w:val="center"/>
              <w:rPr>
                <w:b/>
              </w:rPr>
            </w:pPr>
            <w:r w:rsidRPr="00072879">
              <w:rPr>
                <w:b/>
              </w:rPr>
              <w:t>(m2)</w:t>
            </w:r>
          </w:p>
        </w:tc>
        <w:tc>
          <w:tcPr>
            <w:tcW w:w="1297" w:type="dxa"/>
            <w:shd w:val="clear" w:color="auto" w:fill="9CC2E5" w:themeFill="accent5" w:themeFillTint="99"/>
          </w:tcPr>
          <w:p w14:paraId="5AEB9297" w14:textId="399DB7F5" w:rsidR="00072879" w:rsidRPr="00072879" w:rsidRDefault="00072879" w:rsidP="00072879">
            <w:pPr>
              <w:jc w:val="center"/>
              <w:rPr>
                <w:b/>
              </w:rPr>
            </w:pPr>
            <w:r w:rsidRPr="00072879">
              <w:rPr>
                <w:b/>
              </w:rPr>
              <w:t>Thickness (mm)</w:t>
            </w:r>
          </w:p>
        </w:tc>
        <w:tc>
          <w:tcPr>
            <w:tcW w:w="1530" w:type="dxa"/>
            <w:shd w:val="clear" w:color="auto" w:fill="9CC2E5" w:themeFill="accent5" w:themeFillTint="99"/>
          </w:tcPr>
          <w:p w14:paraId="666A5B28" w14:textId="77777777" w:rsidR="00072879" w:rsidRPr="00072879" w:rsidRDefault="00072879" w:rsidP="00072879">
            <w:pPr>
              <w:jc w:val="center"/>
              <w:rPr>
                <w:b/>
              </w:rPr>
            </w:pPr>
            <w:r w:rsidRPr="00072879">
              <w:rPr>
                <w:b/>
              </w:rPr>
              <w:t>Thermal Conductivity</w:t>
            </w:r>
          </w:p>
          <w:p w14:paraId="206F05F7" w14:textId="1937F78F" w:rsidR="00072879" w:rsidRPr="00072879" w:rsidRDefault="00072879" w:rsidP="00072879">
            <w:pPr>
              <w:jc w:val="center"/>
              <w:rPr>
                <w:b/>
              </w:rPr>
            </w:pPr>
            <w:r w:rsidRPr="00072879">
              <w:rPr>
                <w:b/>
              </w:rPr>
              <w:t>(W/</w:t>
            </w:r>
            <w:proofErr w:type="spellStart"/>
            <w:r w:rsidRPr="00072879">
              <w:rPr>
                <w:b/>
              </w:rPr>
              <w:t>mk</w:t>
            </w:r>
            <w:proofErr w:type="spellEnd"/>
            <w:r w:rsidRPr="00072879">
              <w:rPr>
                <w:b/>
              </w:rPr>
              <w:t>)</w:t>
            </w:r>
          </w:p>
        </w:tc>
        <w:tc>
          <w:tcPr>
            <w:tcW w:w="1699" w:type="dxa"/>
            <w:shd w:val="clear" w:color="auto" w:fill="9CC2E5" w:themeFill="accent5" w:themeFillTint="99"/>
          </w:tcPr>
          <w:p w14:paraId="2C1376BF" w14:textId="5FB79229" w:rsidR="00072879" w:rsidRPr="00B44692" w:rsidRDefault="00072879" w:rsidP="00072879">
            <w:pPr>
              <w:jc w:val="center"/>
              <w:rPr>
                <w:b/>
                <w:bCs/>
              </w:rPr>
            </w:pPr>
            <w:r w:rsidRPr="008E0657">
              <w:rPr>
                <w:b/>
                <w:bCs/>
              </w:rPr>
              <w:t>New/Existing/ Refurbished</w:t>
            </w:r>
          </w:p>
        </w:tc>
        <w:tc>
          <w:tcPr>
            <w:tcW w:w="1280" w:type="dxa"/>
            <w:shd w:val="clear" w:color="auto" w:fill="9CC2E5" w:themeFill="accent5" w:themeFillTint="99"/>
          </w:tcPr>
          <w:p w14:paraId="01BF3703" w14:textId="12E5BC81" w:rsidR="00072879" w:rsidRDefault="00072879" w:rsidP="00072879">
            <w:pPr>
              <w:jc w:val="center"/>
              <w:rPr>
                <w:b/>
                <w:bCs/>
              </w:rPr>
            </w:pPr>
            <w:r>
              <w:rPr>
                <w:b/>
                <w:bCs/>
              </w:rPr>
              <w:t>Green Guide Rating</w:t>
            </w:r>
          </w:p>
        </w:tc>
      </w:tr>
      <w:tr w:rsidR="00072879" w:rsidRPr="00072879" w14:paraId="6DAE9F8B" w14:textId="77777777" w:rsidTr="006C657F">
        <w:tc>
          <w:tcPr>
            <w:tcW w:w="534" w:type="dxa"/>
            <w:shd w:val="clear" w:color="auto" w:fill="DEEAF6" w:themeFill="accent5" w:themeFillTint="33"/>
          </w:tcPr>
          <w:p w14:paraId="068BE688" w14:textId="77777777" w:rsidR="00072879" w:rsidRPr="00072879" w:rsidRDefault="00072879" w:rsidP="00072879">
            <w:pPr>
              <w:rPr>
                <w:b/>
                <w:bCs/>
              </w:rPr>
            </w:pPr>
          </w:p>
        </w:tc>
        <w:tc>
          <w:tcPr>
            <w:tcW w:w="13527" w:type="dxa"/>
            <w:gridSpan w:val="7"/>
            <w:shd w:val="clear" w:color="auto" w:fill="DEEAF6" w:themeFill="accent5" w:themeFillTint="33"/>
          </w:tcPr>
          <w:p w14:paraId="7475FE6D" w14:textId="60824F89" w:rsidR="00072879" w:rsidRPr="00823923" w:rsidRDefault="00072879" w:rsidP="00072879">
            <w:pPr>
              <w:pStyle w:val="NoSpacing"/>
              <w:rPr>
                <w:b/>
                <w:bCs/>
              </w:rPr>
            </w:pPr>
            <w:r w:rsidRPr="00072879">
              <w:rPr>
                <w:rFonts w:ascii="Segoe UI" w:hAnsi="Segoe UI" w:cs="Segoe UI"/>
                <w:b/>
                <w:bCs/>
              </w:rPr>
              <w:t>Building Fabric Insulation</w:t>
            </w:r>
            <w:r>
              <w:rPr>
                <w:b/>
                <w:bCs/>
              </w:rPr>
              <w:t xml:space="preserve"> (</w:t>
            </w:r>
            <w:r w:rsidRPr="004C0C8A">
              <w:rPr>
                <w:rFonts w:ascii="Arial" w:hAnsi="Arial" w:cs="Arial"/>
                <w:i/>
                <w:sz w:val="20"/>
                <w:szCs w:val="20"/>
              </w:rPr>
              <w:t>Note;</w:t>
            </w:r>
            <w:r>
              <w:rPr>
                <w:rFonts w:ascii="Arial" w:hAnsi="Arial" w:cs="Arial"/>
                <w:i/>
                <w:sz w:val="20"/>
                <w:szCs w:val="20"/>
              </w:rPr>
              <w:t xml:space="preserve"> </w:t>
            </w:r>
            <w:r w:rsidRPr="004C0C8A">
              <w:rPr>
                <w:rFonts w:ascii="Arial" w:hAnsi="Arial" w:cs="Arial"/>
                <w:i/>
                <w:sz w:val="20"/>
                <w:szCs w:val="20"/>
              </w:rPr>
              <w:t>This should include all insulation used in the building fabric such as walls, roof and ground floor slab</w:t>
            </w:r>
            <w:r>
              <w:rPr>
                <w:rFonts w:ascii="Arial" w:hAnsi="Arial" w:cs="Arial"/>
                <w:i/>
                <w:sz w:val="20"/>
                <w:szCs w:val="20"/>
              </w:rPr>
              <w:t>)</w:t>
            </w:r>
          </w:p>
        </w:tc>
      </w:tr>
      <w:tr w:rsidR="00072879" w14:paraId="452A5786" w14:textId="77777777" w:rsidTr="00072879">
        <w:tc>
          <w:tcPr>
            <w:tcW w:w="534" w:type="dxa"/>
          </w:tcPr>
          <w:p w14:paraId="5F2B92C0" w14:textId="77777777" w:rsidR="00072879" w:rsidRDefault="00072879" w:rsidP="00072879">
            <w:r>
              <w:t>1.</w:t>
            </w:r>
          </w:p>
        </w:tc>
        <w:tc>
          <w:tcPr>
            <w:tcW w:w="4731" w:type="dxa"/>
          </w:tcPr>
          <w:p w14:paraId="7D766280" w14:textId="77777777" w:rsidR="00072879" w:rsidRDefault="00072879" w:rsidP="00072879"/>
        </w:tc>
        <w:tc>
          <w:tcPr>
            <w:tcW w:w="1332" w:type="dxa"/>
            <w:shd w:val="clear" w:color="auto" w:fill="808080" w:themeFill="background1" w:themeFillShade="80"/>
          </w:tcPr>
          <w:p w14:paraId="41ADC69B" w14:textId="77777777" w:rsidR="00072879" w:rsidRDefault="00072879" w:rsidP="00072879"/>
        </w:tc>
        <w:tc>
          <w:tcPr>
            <w:tcW w:w="1658" w:type="dxa"/>
          </w:tcPr>
          <w:p w14:paraId="42A8F6C2" w14:textId="77777777" w:rsidR="00072879" w:rsidRDefault="00072879" w:rsidP="00072879"/>
        </w:tc>
        <w:tc>
          <w:tcPr>
            <w:tcW w:w="1297" w:type="dxa"/>
          </w:tcPr>
          <w:p w14:paraId="3F621A3B" w14:textId="77777777" w:rsidR="00072879" w:rsidRDefault="00072879" w:rsidP="00072879"/>
        </w:tc>
        <w:tc>
          <w:tcPr>
            <w:tcW w:w="1530" w:type="dxa"/>
          </w:tcPr>
          <w:p w14:paraId="67BEF387" w14:textId="0DA2F372" w:rsidR="00072879" w:rsidRDefault="00072879" w:rsidP="00072879"/>
        </w:tc>
        <w:tc>
          <w:tcPr>
            <w:tcW w:w="1699" w:type="dxa"/>
          </w:tcPr>
          <w:p w14:paraId="670F5122" w14:textId="4017AFC5" w:rsidR="00072879" w:rsidRDefault="00072879" w:rsidP="00072879"/>
        </w:tc>
        <w:tc>
          <w:tcPr>
            <w:tcW w:w="1280" w:type="dxa"/>
          </w:tcPr>
          <w:p w14:paraId="51A86B54" w14:textId="77777777" w:rsidR="00072879" w:rsidRDefault="00072879" w:rsidP="00072879"/>
        </w:tc>
      </w:tr>
      <w:tr w:rsidR="00072879" w14:paraId="1BCC4CB2" w14:textId="77777777" w:rsidTr="00072879">
        <w:tc>
          <w:tcPr>
            <w:tcW w:w="534" w:type="dxa"/>
          </w:tcPr>
          <w:p w14:paraId="046C79A3" w14:textId="77777777" w:rsidR="00072879" w:rsidRDefault="00072879" w:rsidP="00072879">
            <w:r>
              <w:t>2.</w:t>
            </w:r>
          </w:p>
        </w:tc>
        <w:tc>
          <w:tcPr>
            <w:tcW w:w="4731" w:type="dxa"/>
          </w:tcPr>
          <w:p w14:paraId="517F067A" w14:textId="77777777" w:rsidR="00072879" w:rsidRDefault="00072879" w:rsidP="00072879"/>
        </w:tc>
        <w:tc>
          <w:tcPr>
            <w:tcW w:w="1332" w:type="dxa"/>
            <w:shd w:val="clear" w:color="auto" w:fill="808080" w:themeFill="background1" w:themeFillShade="80"/>
          </w:tcPr>
          <w:p w14:paraId="11286837" w14:textId="77777777" w:rsidR="00072879" w:rsidRDefault="00072879" w:rsidP="00072879"/>
        </w:tc>
        <w:tc>
          <w:tcPr>
            <w:tcW w:w="1658" w:type="dxa"/>
          </w:tcPr>
          <w:p w14:paraId="5632BD0D" w14:textId="77777777" w:rsidR="00072879" w:rsidRDefault="00072879" w:rsidP="00072879"/>
        </w:tc>
        <w:tc>
          <w:tcPr>
            <w:tcW w:w="1297" w:type="dxa"/>
          </w:tcPr>
          <w:p w14:paraId="409F6FCD" w14:textId="77777777" w:rsidR="00072879" w:rsidRDefault="00072879" w:rsidP="00072879"/>
        </w:tc>
        <w:tc>
          <w:tcPr>
            <w:tcW w:w="1530" w:type="dxa"/>
          </w:tcPr>
          <w:p w14:paraId="1D6FDCE4" w14:textId="31951DA7" w:rsidR="00072879" w:rsidRDefault="00072879" w:rsidP="00072879"/>
        </w:tc>
        <w:tc>
          <w:tcPr>
            <w:tcW w:w="1699" w:type="dxa"/>
          </w:tcPr>
          <w:p w14:paraId="738B88F7" w14:textId="23916F84" w:rsidR="00072879" w:rsidRDefault="00072879" w:rsidP="00072879"/>
        </w:tc>
        <w:tc>
          <w:tcPr>
            <w:tcW w:w="1280" w:type="dxa"/>
          </w:tcPr>
          <w:p w14:paraId="4B12657D" w14:textId="77777777" w:rsidR="00072879" w:rsidRDefault="00072879" w:rsidP="00072879"/>
        </w:tc>
      </w:tr>
      <w:tr w:rsidR="00072879" w14:paraId="238A757E" w14:textId="77777777" w:rsidTr="00072879">
        <w:tc>
          <w:tcPr>
            <w:tcW w:w="534" w:type="dxa"/>
          </w:tcPr>
          <w:p w14:paraId="07A70BCE" w14:textId="77777777" w:rsidR="00072879" w:rsidRDefault="00072879" w:rsidP="00072879">
            <w:r>
              <w:t>3.</w:t>
            </w:r>
          </w:p>
        </w:tc>
        <w:tc>
          <w:tcPr>
            <w:tcW w:w="4731" w:type="dxa"/>
          </w:tcPr>
          <w:p w14:paraId="7A6F8C49" w14:textId="77777777" w:rsidR="00072879" w:rsidRDefault="00072879" w:rsidP="00072879"/>
        </w:tc>
        <w:tc>
          <w:tcPr>
            <w:tcW w:w="1332" w:type="dxa"/>
            <w:shd w:val="clear" w:color="auto" w:fill="808080" w:themeFill="background1" w:themeFillShade="80"/>
          </w:tcPr>
          <w:p w14:paraId="2465C2AF" w14:textId="77777777" w:rsidR="00072879" w:rsidRDefault="00072879" w:rsidP="00072879"/>
        </w:tc>
        <w:tc>
          <w:tcPr>
            <w:tcW w:w="1658" w:type="dxa"/>
          </w:tcPr>
          <w:p w14:paraId="6EEA7848" w14:textId="77777777" w:rsidR="00072879" w:rsidRDefault="00072879" w:rsidP="00072879"/>
        </w:tc>
        <w:tc>
          <w:tcPr>
            <w:tcW w:w="1297" w:type="dxa"/>
          </w:tcPr>
          <w:p w14:paraId="34FC1CC3" w14:textId="77777777" w:rsidR="00072879" w:rsidRDefault="00072879" w:rsidP="00072879"/>
        </w:tc>
        <w:tc>
          <w:tcPr>
            <w:tcW w:w="1530" w:type="dxa"/>
          </w:tcPr>
          <w:p w14:paraId="4B2CAC23" w14:textId="3F90E709" w:rsidR="00072879" w:rsidRDefault="00072879" w:rsidP="00072879"/>
        </w:tc>
        <w:tc>
          <w:tcPr>
            <w:tcW w:w="1699" w:type="dxa"/>
          </w:tcPr>
          <w:p w14:paraId="341551A7" w14:textId="6779EAAC" w:rsidR="00072879" w:rsidRDefault="00072879" w:rsidP="00072879"/>
        </w:tc>
        <w:tc>
          <w:tcPr>
            <w:tcW w:w="1280" w:type="dxa"/>
          </w:tcPr>
          <w:p w14:paraId="30EA31EF" w14:textId="77777777" w:rsidR="00072879" w:rsidRDefault="00072879" w:rsidP="00072879"/>
        </w:tc>
      </w:tr>
      <w:tr w:rsidR="00072879" w14:paraId="11440E9C" w14:textId="77777777" w:rsidTr="00072879">
        <w:tc>
          <w:tcPr>
            <w:tcW w:w="534" w:type="dxa"/>
          </w:tcPr>
          <w:p w14:paraId="11CA2A2F" w14:textId="77777777" w:rsidR="00072879" w:rsidRDefault="00072879" w:rsidP="00072879">
            <w:r>
              <w:t>4.</w:t>
            </w:r>
          </w:p>
        </w:tc>
        <w:tc>
          <w:tcPr>
            <w:tcW w:w="4731" w:type="dxa"/>
          </w:tcPr>
          <w:p w14:paraId="6ED74C0A" w14:textId="77777777" w:rsidR="00072879" w:rsidRDefault="00072879" w:rsidP="00072879"/>
        </w:tc>
        <w:tc>
          <w:tcPr>
            <w:tcW w:w="1332" w:type="dxa"/>
            <w:shd w:val="clear" w:color="auto" w:fill="808080" w:themeFill="background1" w:themeFillShade="80"/>
          </w:tcPr>
          <w:p w14:paraId="548D00C9" w14:textId="77777777" w:rsidR="00072879" w:rsidRDefault="00072879" w:rsidP="00072879"/>
        </w:tc>
        <w:tc>
          <w:tcPr>
            <w:tcW w:w="1658" w:type="dxa"/>
          </w:tcPr>
          <w:p w14:paraId="40640140" w14:textId="77777777" w:rsidR="00072879" w:rsidRDefault="00072879" w:rsidP="00072879"/>
        </w:tc>
        <w:tc>
          <w:tcPr>
            <w:tcW w:w="1297" w:type="dxa"/>
          </w:tcPr>
          <w:p w14:paraId="53F36AD3" w14:textId="77777777" w:rsidR="00072879" w:rsidRDefault="00072879" w:rsidP="00072879"/>
        </w:tc>
        <w:tc>
          <w:tcPr>
            <w:tcW w:w="1530" w:type="dxa"/>
          </w:tcPr>
          <w:p w14:paraId="78AC76B7" w14:textId="46E82C2C" w:rsidR="00072879" w:rsidRDefault="00072879" w:rsidP="00072879"/>
        </w:tc>
        <w:tc>
          <w:tcPr>
            <w:tcW w:w="1699" w:type="dxa"/>
          </w:tcPr>
          <w:p w14:paraId="5790D31C" w14:textId="0BD4AAE3" w:rsidR="00072879" w:rsidRDefault="00072879" w:rsidP="00072879"/>
        </w:tc>
        <w:tc>
          <w:tcPr>
            <w:tcW w:w="1280" w:type="dxa"/>
          </w:tcPr>
          <w:p w14:paraId="69FFB15C" w14:textId="77777777" w:rsidR="00072879" w:rsidRDefault="00072879" w:rsidP="00072879"/>
        </w:tc>
      </w:tr>
      <w:tr w:rsidR="0040228B" w14:paraId="1D3863F5" w14:textId="77777777" w:rsidTr="00072879">
        <w:tc>
          <w:tcPr>
            <w:tcW w:w="534" w:type="dxa"/>
          </w:tcPr>
          <w:p w14:paraId="733B573F" w14:textId="5745698E" w:rsidR="0040228B" w:rsidRDefault="0040228B" w:rsidP="00072879">
            <w:r>
              <w:lastRenderedPageBreak/>
              <w:t>5.</w:t>
            </w:r>
          </w:p>
        </w:tc>
        <w:tc>
          <w:tcPr>
            <w:tcW w:w="4731" w:type="dxa"/>
          </w:tcPr>
          <w:p w14:paraId="468F0E69" w14:textId="77777777" w:rsidR="0040228B" w:rsidRDefault="0040228B" w:rsidP="00072879"/>
        </w:tc>
        <w:tc>
          <w:tcPr>
            <w:tcW w:w="1332" w:type="dxa"/>
            <w:shd w:val="clear" w:color="auto" w:fill="808080" w:themeFill="background1" w:themeFillShade="80"/>
          </w:tcPr>
          <w:p w14:paraId="7928BC2A" w14:textId="77777777" w:rsidR="0040228B" w:rsidRDefault="0040228B" w:rsidP="00072879"/>
        </w:tc>
        <w:tc>
          <w:tcPr>
            <w:tcW w:w="1658" w:type="dxa"/>
          </w:tcPr>
          <w:p w14:paraId="2AC79849" w14:textId="77777777" w:rsidR="0040228B" w:rsidRDefault="0040228B" w:rsidP="00072879"/>
        </w:tc>
        <w:tc>
          <w:tcPr>
            <w:tcW w:w="1297" w:type="dxa"/>
          </w:tcPr>
          <w:p w14:paraId="4629FA44" w14:textId="77777777" w:rsidR="0040228B" w:rsidRDefault="0040228B" w:rsidP="00072879"/>
        </w:tc>
        <w:tc>
          <w:tcPr>
            <w:tcW w:w="1530" w:type="dxa"/>
          </w:tcPr>
          <w:p w14:paraId="5372E30F" w14:textId="77777777" w:rsidR="0040228B" w:rsidRDefault="0040228B" w:rsidP="00072879"/>
        </w:tc>
        <w:tc>
          <w:tcPr>
            <w:tcW w:w="1699" w:type="dxa"/>
          </w:tcPr>
          <w:p w14:paraId="797DA6EA" w14:textId="77777777" w:rsidR="0040228B" w:rsidRDefault="0040228B" w:rsidP="00072879"/>
        </w:tc>
        <w:tc>
          <w:tcPr>
            <w:tcW w:w="1280" w:type="dxa"/>
          </w:tcPr>
          <w:p w14:paraId="6479517F" w14:textId="77777777" w:rsidR="0040228B" w:rsidRDefault="0040228B" w:rsidP="00072879"/>
        </w:tc>
      </w:tr>
      <w:tr w:rsidR="0040228B" w14:paraId="36824102" w14:textId="77777777" w:rsidTr="00072879">
        <w:tc>
          <w:tcPr>
            <w:tcW w:w="534" w:type="dxa"/>
          </w:tcPr>
          <w:p w14:paraId="6426F9DC" w14:textId="23424BB4" w:rsidR="0040228B" w:rsidRDefault="0040228B" w:rsidP="00072879">
            <w:r>
              <w:t>6.</w:t>
            </w:r>
          </w:p>
        </w:tc>
        <w:tc>
          <w:tcPr>
            <w:tcW w:w="4731" w:type="dxa"/>
          </w:tcPr>
          <w:p w14:paraId="464C5718" w14:textId="77777777" w:rsidR="0040228B" w:rsidRDefault="0040228B" w:rsidP="00072879"/>
        </w:tc>
        <w:tc>
          <w:tcPr>
            <w:tcW w:w="1332" w:type="dxa"/>
            <w:shd w:val="clear" w:color="auto" w:fill="808080" w:themeFill="background1" w:themeFillShade="80"/>
          </w:tcPr>
          <w:p w14:paraId="79B61C51" w14:textId="77777777" w:rsidR="0040228B" w:rsidRDefault="0040228B" w:rsidP="00072879"/>
        </w:tc>
        <w:tc>
          <w:tcPr>
            <w:tcW w:w="1658" w:type="dxa"/>
          </w:tcPr>
          <w:p w14:paraId="5A693F25" w14:textId="77777777" w:rsidR="0040228B" w:rsidRDefault="0040228B" w:rsidP="00072879"/>
        </w:tc>
        <w:tc>
          <w:tcPr>
            <w:tcW w:w="1297" w:type="dxa"/>
          </w:tcPr>
          <w:p w14:paraId="12A841B1" w14:textId="77777777" w:rsidR="0040228B" w:rsidRDefault="0040228B" w:rsidP="00072879"/>
        </w:tc>
        <w:tc>
          <w:tcPr>
            <w:tcW w:w="1530" w:type="dxa"/>
          </w:tcPr>
          <w:p w14:paraId="5BECCF35" w14:textId="77777777" w:rsidR="0040228B" w:rsidRDefault="0040228B" w:rsidP="00072879"/>
        </w:tc>
        <w:tc>
          <w:tcPr>
            <w:tcW w:w="1699" w:type="dxa"/>
          </w:tcPr>
          <w:p w14:paraId="26D60F07" w14:textId="77777777" w:rsidR="0040228B" w:rsidRDefault="0040228B" w:rsidP="00072879"/>
        </w:tc>
        <w:tc>
          <w:tcPr>
            <w:tcW w:w="1280" w:type="dxa"/>
          </w:tcPr>
          <w:p w14:paraId="7D0B5329" w14:textId="77777777" w:rsidR="0040228B" w:rsidRDefault="0040228B" w:rsidP="00072879"/>
        </w:tc>
      </w:tr>
      <w:tr w:rsidR="00072879" w14:paraId="4AD5C241" w14:textId="77777777" w:rsidTr="00072879">
        <w:tc>
          <w:tcPr>
            <w:tcW w:w="534" w:type="dxa"/>
          </w:tcPr>
          <w:p w14:paraId="7AF137A2" w14:textId="71C4F2BB" w:rsidR="00072879" w:rsidRDefault="0040228B" w:rsidP="00072879">
            <w:r>
              <w:t>7</w:t>
            </w:r>
            <w:r w:rsidR="00072879">
              <w:t>.</w:t>
            </w:r>
          </w:p>
        </w:tc>
        <w:tc>
          <w:tcPr>
            <w:tcW w:w="4731" w:type="dxa"/>
          </w:tcPr>
          <w:p w14:paraId="2329272E" w14:textId="77777777" w:rsidR="00072879" w:rsidRDefault="00072879" w:rsidP="00072879"/>
        </w:tc>
        <w:tc>
          <w:tcPr>
            <w:tcW w:w="1332" w:type="dxa"/>
            <w:shd w:val="clear" w:color="auto" w:fill="808080" w:themeFill="background1" w:themeFillShade="80"/>
          </w:tcPr>
          <w:p w14:paraId="7CD0E294" w14:textId="77777777" w:rsidR="00072879" w:rsidRDefault="00072879" w:rsidP="00072879"/>
        </w:tc>
        <w:tc>
          <w:tcPr>
            <w:tcW w:w="1658" w:type="dxa"/>
          </w:tcPr>
          <w:p w14:paraId="749143EB" w14:textId="77777777" w:rsidR="00072879" w:rsidRDefault="00072879" w:rsidP="00072879"/>
        </w:tc>
        <w:tc>
          <w:tcPr>
            <w:tcW w:w="1297" w:type="dxa"/>
          </w:tcPr>
          <w:p w14:paraId="4C7702EA" w14:textId="77777777" w:rsidR="00072879" w:rsidRDefault="00072879" w:rsidP="00072879"/>
        </w:tc>
        <w:tc>
          <w:tcPr>
            <w:tcW w:w="1530" w:type="dxa"/>
          </w:tcPr>
          <w:p w14:paraId="15426EE0" w14:textId="3C560E7F" w:rsidR="00072879" w:rsidRDefault="00072879" w:rsidP="00072879"/>
        </w:tc>
        <w:tc>
          <w:tcPr>
            <w:tcW w:w="1699" w:type="dxa"/>
          </w:tcPr>
          <w:p w14:paraId="03E78DD4" w14:textId="0B5349CA" w:rsidR="00072879" w:rsidRDefault="00072879" w:rsidP="00072879"/>
        </w:tc>
        <w:tc>
          <w:tcPr>
            <w:tcW w:w="1280" w:type="dxa"/>
          </w:tcPr>
          <w:p w14:paraId="6538B071" w14:textId="77777777" w:rsidR="00072879" w:rsidRDefault="00072879" w:rsidP="00072879"/>
        </w:tc>
      </w:tr>
      <w:tr w:rsidR="0040228B" w14:paraId="604F8569" w14:textId="77777777" w:rsidTr="00072879">
        <w:tc>
          <w:tcPr>
            <w:tcW w:w="534" w:type="dxa"/>
          </w:tcPr>
          <w:p w14:paraId="65F93B4E" w14:textId="410B5D75" w:rsidR="0040228B" w:rsidRDefault="0040228B" w:rsidP="00072879">
            <w:r>
              <w:t>8.</w:t>
            </w:r>
          </w:p>
        </w:tc>
        <w:tc>
          <w:tcPr>
            <w:tcW w:w="4731" w:type="dxa"/>
          </w:tcPr>
          <w:p w14:paraId="2565077D" w14:textId="77777777" w:rsidR="0040228B" w:rsidRDefault="0040228B" w:rsidP="00072879"/>
        </w:tc>
        <w:tc>
          <w:tcPr>
            <w:tcW w:w="1332" w:type="dxa"/>
            <w:shd w:val="clear" w:color="auto" w:fill="808080" w:themeFill="background1" w:themeFillShade="80"/>
          </w:tcPr>
          <w:p w14:paraId="2FDD0C52" w14:textId="77777777" w:rsidR="0040228B" w:rsidRDefault="0040228B" w:rsidP="00072879"/>
        </w:tc>
        <w:tc>
          <w:tcPr>
            <w:tcW w:w="1658" w:type="dxa"/>
          </w:tcPr>
          <w:p w14:paraId="4E2E6B52" w14:textId="77777777" w:rsidR="0040228B" w:rsidRDefault="0040228B" w:rsidP="00072879"/>
        </w:tc>
        <w:tc>
          <w:tcPr>
            <w:tcW w:w="1297" w:type="dxa"/>
          </w:tcPr>
          <w:p w14:paraId="65D81835" w14:textId="77777777" w:rsidR="0040228B" w:rsidRDefault="0040228B" w:rsidP="00072879"/>
        </w:tc>
        <w:tc>
          <w:tcPr>
            <w:tcW w:w="1530" w:type="dxa"/>
          </w:tcPr>
          <w:p w14:paraId="2E2586EA" w14:textId="77777777" w:rsidR="0040228B" w:rsidRDefault="0040228B" w:rsidP="00072879"/>
        </w:tc>
        <w:tc>
          <w:tcPr>
            <w:tcW w:w="1699" w:type="dxa"/>
          </w:tcPr>
          <w:p w14:paraId="70B59ACB" w14:textId="77777777" w:rsidR="0040228B" w:rsidRDefault="0040228B" w:rsidP="00072879"/>
        </w:tc>
        <w:tc>
          <w:tcPr>
            <w:tcW w:w="1280" w:type="dxa"/>
          </w:tcPr>
          <w:p w14:paraId="02004B25" w14:textId="77777777" w:rsidR="0040228B" w:rsidRDefault="0040228B" w:rsidP="00072879"/>
        </w:tc>
      </w:tr>
      <w:tr w:rsidR="00072879" w:rsidRPr="00072879" w14:paraId="1FA0C03A" w14:textId="77777777" w:rsidTr="008B7D3B">
        <w:tc>
          <w:tcPr>
            <w:tcW w:w="534" w:type="dxa"/>
            <w:shd w:val="clear" w:color="auto" w:fill="DEEAF6" w:themeFill="accent5" w:themeFillTint="33"/>
          </w:tcPr>
          <w:p w14:paraId="2A16107A" w14:textId="77777777" w:rsidR="00072879" w:rsidRPr="00072879" w:rsidRDefault="00072879" w:rsidP="00072879">
            <w:pPr>
              <w:rPr>
                <w:b/>
                <w:bCs/>
              </w:rPr>
            </w:pPr>
          </w:p>
        </w:tc>
        <w:tc>
          <w:tcPr>
            <w:tcW w:w="13527" w:type="dxa"/>
            <w:gridSpan w:val="7"/>
            <w:shd w:val="clear" w:color="auto" w:fill="DEEAF6" w:themeFill="accent5" w:themeFillTint="33"/>
          </w:tcPr>
          <w:p w14:paraId="058A2457" w14:textId="0CB7B09D" w:rsidR="00072879" w:rsidRPr="00823923" w:rsidRDefault="00072879" w:rsidP="00072879">
            <w:pPr>
              <w:rPr>
                <w:b/>
                <w:bCs/>
              </w:rPr>
            </w:pPr>
            <w:r w:rsidRPr="00072879">
              <w:rPr>
                <w:b/>
                <w:bCs/>
              </w:rPr>
              <w:t>Building Services Insulation</w:t>
            </w:r>
          </w:p>
        </w:tc>
      </w:tr>
      <w:tr w:rsidR="00072879" w14:paraId="12AFFE8E" w14:textId="77777777" w:rsidTr="0040228B">
        <w:tc>
          <w:tcPr>
            <w:tcW w:w="534" w:type="dxa"/>
          </w:tcPr>
          <w:p w14:paraId="74FB2165" w14:textId="77777777" w:rsidR="00072879" w:rsidRDefault="00072879" w:rsidP="00072879">
            <w:r>
              <w:t>1.</w:t>
            </w:r>
          </w:p>
        </w:tc>
        <w:tc>
          <w:tcPr>
            <w:tcW w:w="4731" w:type="dxa"/>
          </w:tcPr>
          <w:p w14:paraId="01E63B64" w14:textId="77777777" w:rsidR="00072879" w:rsidRDefault="00072879" w:rsidP="00072879"/>
        </w:tc>
        <w:tc>
          <w:tcPr>
            <w:tcW w:w="1332" w:type="dxa"/>
          </w:tcPr>
          <w:p w14:paraId="788129D1" w14:textId="77777777" w:rsidR="00072879" w:rsidRDefault="00072879" w:rsidP="00072879"/>
        </w:tc>
        <w:tc>
          <w:tcPr>
            <w:tcW w:w="1658" w:type="dxa"/>
            <w:shd w:val="clear" w:color="auto" w:fill="808080" w:themeFill="background1" w:themeFillShade="80"/>
          </w:tcPr>
          <w:p w14:paraId="0E2E2381" w14:textId="77777777" w:rsidR="00072879" w:rsidRDefault="00072879" w:rsidP="00072879"/>
        </w:tc>
        <w:tc>
          <w:tcPr>
            <w:tcW w:w="1297" w:type="dxa"/>
            <w:shd w:val="clear" w:color="auto" w:fill="808080" w:themeFill="background1" w:themeFillShade="80"/>
          </w:tcPr>
          <w:p w14:paraId="1F352BD3" w14:textId="77777777" w:rsidR="00072879" w:rsidRDefault="00072879" w:rsidP="00072879"/>
        </w:tc>
        <w:tc>
          <w:tcPr>
            <w:tcW w:w="1530" w:type="dxa"/>
          </w:tcPr>
          <w:p w14:paraId="58185182" w14:textId="42CF2116" w:rsidR="00072879" w:rsidRDefault="00072879" w:rsidP="00072879"/>
        </w:tc>
        <w:tc>
          <w:tcPr>
            <w:tcW w:w="1699" w:type="dxa"/>
          </w:tcPr>
          <w:p w14:paraId="1B14B78D" w14:textId="2B82E858" w:rsidR="00072879" w:rsidRDefault="00072879" w:rsidP="00072879"/>
        </w:tc>
        <w:tc>
          <w:tcPr>
            <w:tcW w:w="1280" w:type="dxa"/>
          </w:tcPr>
          <w:p w14:paraId="04D24BBB" w14:textId="77777777" w:rsidR="00072879" w:rsidRDefault="00072879" w:rsidP="00072879"/>
        </w:tc>
      </w:tr>
      <w:tr w:rsidR="00072879" w14:paraId="099131E3" w14:textId="77777777" w:rsidTr="0040228B">
        <w:tc>
          <w:tcPr>
            <w:tcW w:w="534" w:type="dxa"/>
          </w:tcPr>
          <w:p w14:paraId="04C55B37" w14:textId="77777777" w:rsidR="00072879" w:rsidRDefault="00072879" w:rsidP="00072879">
            <w:r>
              <w:t>2.</w:t>
            </w:r>
          </w:p>
        </w:tc>
        <w:tc>
          <w:tcPr>
            <w:tcW w:w="4731" w:type="dxa"/>
          </w:tcPr>
          <w:p w14:paraId="66ABCE47" w14:textId="77777777" w:rsidR="00072879" w:rsidRDefault="00072879" w:rsidP="00072879"/>
        </w:tc>
        <w:tc>
          <w:tcPr>
            <w:tcW w:w="1332" w:type="dxa"/>
          </w:tcPr>
          <w:p w14:paraId="681557AD" w14:textId="77777777" w:rsidR="00072879" w:rsidRDefault="00072879" w:rsidP="00072879"/>
        </w:tc>
        <w:tc>
          <w:tcPr>
            <w:tcW w:w="1658" w:type="dxa"/>
            <w:shd w:val="clear" w:color="auto" w:fill="808080" w:themeFill="background1" w:themeFillShade="80"/>
          </w:tcPr>
          <w:p w14:paraId="15D1788B" w14:textId="77777777" w:rsidR="00072879" w:rsidRDefault="00072879" w:rsidP="00072879"/>
        </w:tc>
        <w:tc>
          <w:tcPr>
            <w:tcW w:w="1297" w:type="dxa"/>
            <w:shd w:val="clear" w:color="auto" w:fill="808080" w:themeFill="background1" w:themeFillShade="80"/>
          </w:tcPr>
          <w:p w14:paraId="6830C9FD" w14:textId="77777777" w:rsidR="00072879" w:rsidRDefault="00072879" w:rsidP="00072879"/>
        </w:tc>
        <w:tc>
          <w:tcPr>
            <w:tcW w:w="1530" w:type="dxa"/>
          </w:tcPr>
          <w:p w14:paraId="50A9F3D6" w14:textId="55DF0788" w:rsidR="00072879" w:rsidRDefault="00072879" w:rsidP="00072879"/>
        </w:tc>
        <w:tc>
          <w:tcPr>
            <w:tcW w:w="1699" w:type="dxa"/>
          </w:tcPr>
          <w:p w14:paraId="200A272B" w14:textId="37FBC464" w:rsidR="00072879" w:rsidRDefault="00072879" w:rsidP="00072879"/>
        </w:tc>
        <w:tc>
          <w:tcPr>
            <w:tcW w:w="1280" w:type="dxa"/>
          </w:tcPr>
          <w:p w14:paraId="408D58B7" w14:textId="77777777" w:rsidR="00072879" w:rsidRDefault="00072879" w:rsidP="00072879"/>
        </w:tc>
      </w:tr>
      <w:tr w:rsidR="00072879" w14:paraId="4B3D238E" w14:textId="77777777" w:rsidTr="0040228B">
        <w:tc>
          <w:tcPr>
            <w:tcW w:w="534" w:type="dxa"/>
          </w:tcPr>
          <w:p w14:paraId="223376EE" w14:textId="77777777" w:rsidR="00072879" w:rsidRDefault="00072879" w:rsidP="00072879">
            <w:r>
              <w:t>3.</w:t>
            </w:r>
          </w:p>
        </w:tc>
        <w:tc>
          <w:tcPr>
            <w:tcW w:w="4731" w:type="dxa"/>
          </w:tcPr>
          <w:p w14:paraId="10CD818C" w14:textId="77777777" w:rsidR="00072879" w:rsidRDefault="00072879" w:rsidP="00072879"/>
        </w:tc>
        <w:tc>
          <w:tcPr>
            <w:tcW w:w="1332" w:type="dxa"/>
          </w:tcPr>
          <w:p w14:paraId="36EF8664" w14:textId="77777777" w:rsidR="00072879" w:rsidRDefault="00072879" w:rsidP="00072879"/>
        </w:tc>
        <w:tc>
          <w:tcPr>
            <w:tcW w:w="1658" w:type="dxa"/>
            <w:shd w:val="clear" w:color="auto" w:fill="808080" w:themeFill="background1" w:themeFillShade="80"/>
          </w:tcPr>
          <w:p w14:paraId="1E037C74" w14:textId="77777777" w:rsidR="00072879" w:rsidRDefault="00072879" w:rsidP="00072879"/>
        </w:tc>
        <w:tc>
          <w:tcPr>
            <w:tcW w:w="1297" w:type="dxa"/>
            <w:shd w:val="clear" w:color="auto" w:fill="808080" w:themeFill="background1" w:themeFillShade="80"/>
          </w:tcPr>
          <w:p w14:paraId="543E65DF" w14:textId="77777777" w:rsidR="00072879" w:rsidRDefault="00072879" w:rsidP="00072879"/>
        </w:tc>
        <w:tc>
          <w:tcPr>
            <w:tcW w:w="1530" w:type="dxa"/>
          </w:tcPr>
          <w:p w14:paraId="43F60438" w14:textId="32C1EA18" w:rsidR="00072879" w:rsidRDefault="00072879" w:rsidP="00072879"/>
        </w:tc>
        <w:tc>
          <w:tcPr>
            <w:tcW w:w="1699" w:type="dxa"/>
          </w:tcPr>
          <w:p w14:paraId="06CA249E" w14:textId="22FC4BD6" w:rsidR="00072879" w:rsidRDefault="00072879" w:rsidP="00072879"/>
        </w:tc>
        <w:tc>
          <w:tcPr>
            <w:tcW w:w="1280" w:type="dxa"/>
          </w:tcPr>
          <w:p w14:paraId="13EB76E6" w14:textId="77777777" w:rsidR="00072879" w:rsidRDefault="00072879" w:rsidP="00072879"/>
        </w:tc>
      </w:tr>
      <w:tr w:rsidR="00072879" w14:paraId="0B49F6E4" w14:textId="77777777" w:rsidTr="0040228B">
        <w:tc>
          <w:tcPr>
            <w:tcW w:w="534" w:type="dxa"/>
          </w:tcPr>
          <w:p w14:paraId="0389DBCD" w14:textId="77777777" w:rsidR="00072879" w:rsidRDefault="00072879" w:rsidP="00072879">
            <w:r>
              <w:t>4.</w:t>
            </w:r>
          </w:p>
        </w:tc>
        <w:tc>
          <w:tcPr>
            <w:tcW w:w="4731" w:type="dxa"/>
          </w:tcPr>
          <w:p w14:paraId="5E8B9089" w14:textId="77777777" w:rsidR="00072879" w:rsidRDefault="00072879" w:rsidP="00072879"/>
        </w:tc>
        <w:tc>
          <w:tcPr>
            <w:tcW w:w="1332" w:type="dxa"/>
          </w:tcPr>
          <w:p w14:paraId="2B34B6DB" w14:textId="77777777" w:rsidR="00072879" w:rsidRDefault="00072879" w:rsidP="00072879"/>
        </w:tc>
        <w:tc>
          <w:tcPr>
            <w:tcW w:w="1658" w:type="dxa"/>
            <w:shd w:val="clear" w:color="auto" w:fill="808080" w:themeFill="background1" w:themeFillShade="80"/>
          </w:tcPr>
          <w:p w14:paraId="2057B64B" w14:textId="77777777" w:rsidR="00072879" w:rsidRDefault="00072879" w:rsidP="00072879"/>
        </w:tc>
        <w:tc>
          <w:tcPr>
            <w:tcW w:w="1297" w:type="dxa"/>
            <w:shd w:val="clear" w:color="auto" w:fill="808080" w:themeFill="background1" w:themeFillShade="80"/>
          </w:tcPr>
          <w:p w14:paraId="6AB39194" w14:textId="77777777" w:rsidR="00072879" w:rsidRDefault="00072879" w:rsidP="00072879"/>
        </w:tc>
        <w:tc>
          <w:tcPr>
            <w:tcW w:w="1530" w:type="dxa"/>
          </w:tcPr>
          <w:p w14:paraId="10E334D9" w14:textId="78D6FCF7" w:rsidR="00072879" w:rsidRDefault="00072879" w:rsidP="00072879"/>
        </w:tc>
        <w:tc>
          <w:tcPr>
            <w:tcW w:w="1699" w:type="dxa"/>
          </w:tcPr>
          <w:p w14:paraId="5FF920B4" w14:textId="500CAA04" w:rsidR="00072879" w:rsidRDefault="00072879" w:rsidP="00072879"/>
        </w:tc>
        <w:tc>
          <w:tcPr>
            <w:tcW w:w="1280" w:type="dxa"/>
          </w:tcPr>
          <w:p w14:paraId="736881D6" w14:textId="77777777" w:rsidR="00072879" w:rsidRDefault="00072879" w:rsidP="00072879"/>
        </w:tc>
      </w:tr>
      <w:tr w:rsidR="00072879" w14:paraId="3172C55B" w14:textId="77777777" w:rsidTr="0040228B">
        <w:tc>
          <w:tcPr>
            <w:tcW w:w="534" w:type="dxa"/>
          </w:tcPr>
          <w:p w14:paraId="2F913DF4" w14:textId="77777777" w:rsidR="00072879" w:rsidRDefault="00072879" w:rsidP="00072879">
            <w:r>
              <w:t>5.</w:t>
            </w:r>
          </w:p>
        </w:tc>
        <w:tc>
          <w:tcPr>
            <w:tcW w:w="4731" w:type="dxa"/>
          </w:tcPr>
          <w:p w14:paraId="66A195B5" w14:textId="77777777" w:rsidR="00072879" w:rsidRDefault="00072879" w:rsidP="00072879"/>
        </w:tc>
        <w:tc>
          <w:tcPr>
            <w:tcW w:w="1332" w:type="dxa"/>
          </w:tcPr>
          <w:p w14:paraId="5FF93DA8" w14:textId="77777777" w:rsidR="00072879" w:rsidRDefault="00072879" w:rsidP="00072879"/>
        </w:tc>
        <w:tc>
          <w:tcPr>
            <w:tcW w:w="1658" w:type="dxa"/>
            <w:shd w:val="clear" w:color="auto" w:fill="808080" w:themeFill="background1" w:themeFillShade="80"/>
          </w:tcPr>
          <w:p w14:paraId="77BF4E5D" w14:textId="77777777" w:rsidR="00072879" w:rsidRDefault="00072879" w:rsidP="00072879"/>
        </w:tc>
        <w:tc>
          <w:tcPr>
            <w:tcW w:w="1297" w:type="dxa"/>
            <w:shd w:val="clear" w:color="auto" w:fill="808080" w:themeFill="background1" w:themeFillShade="80"/>
          </w:tcPr>
          <w:p w14:paraId="3674FBFE" w14:textId="77777777" w:rsidR="00072879" w:rsidRDefault="00072879" w:rsidP="00072879"/>
        </w:tc>
        <w:tc>
          <w:tcPr>
            <w:tcW w:w="1530" w:type="dxa"/>
          </w:tcPr>
          <w:p w14:paraId="7AE0486A" w14:textId="05E4D2BB" w:rsidR="00072879" w:rsidRDefault="00072879" w:rsidP="00072879"/>
        </w:tc>
        <w:tc>
          <w:tcPr>
            <w:tcW w:w="1699" w:type="dxa"/>
          </w:tcPr>
          <w:p w14:paraId="012E3B0D" w14:textId="776F10B1" w:rsidR="00072879" w:rsidRDefault="00072879" w:rsidP="00072879"/>
        </w:tc>
        <w:tc>
          <w:tcPr>
            <w:tcW w:w="1280" w:type="dxa"/>
          </w:tcPr>
          <w:p w14:paraId="659C1F89" w14:textId="77777777" w:rsidR="00072879" w:rsidRDefault="00072879" w:rsidP="00072879"/>
        </w:tc>
      </w:tr>
      <w:tr w:rsidR="0040228B" w14:paraId="437C11B5" w14:textId="77777777" w:rsidTr="0040228B">
        <w:tc>
          <w:tcPr>
            <w:tcW w:w="534" w:type="dxa"/>
          </w:tcPr>
          <w:p w14:paraId="19BDC626" w14:textId="2BD4A40C" w:rsidR="0040228B" w:rsidRDefault="0040228B" w:rsidP="00072879">
            <w:r>
              <w:t>6.</w:t>
            </w:r>
          </w:p>
        </w:tc>
        <w:tc>
          <w:tcPr>
            <w:tcW w:w="4731" w:type="dxa"/>
          </w:tcPr>
          <w:p w14:paraId="2067711B" w14:textId="77777777" w:rsidR="0040228B" w:rsidRDefault="0040228B" w:rsidP="00072879"/>
        </w:tc>
        <w:tc>
          <w:tcPr>
            <w:tcW w:w="1332" w:type="dxa"/>
          </w:tcPr>
          <w:p w14:paraId="3B6ACF5B" w14:textId="77777777" w:rsidR="0040228B" w:rsidRDefault="0040228B" w:rsidP="00072879"/>
        </w:tc>
        <w:tc>
          <w:tcPr>
            <w:tcW w:w="1658" w:type="dxa"/>
            <w:shd w:val="clear" w:color="auto" w:fill="808080" w:themeFill="background1" w:themeFillShade="80"/>
          </w:tcPr>
          <w:p w14:paraId="0BA1B8E4" w14:textId="77777777" w:rsidR="0040228B" w:rsidRDefault="0040228B" w:rsidP="00072879"/>
        </w:tc>
        <w:tc>
          <w:tcPr>
            <w:tcW w:w="1297" w:type="dxa"/>
            <w:shd w:val="clear" w:color="auto" w:fill="808080" w:themeFill="background1" w:themeFillShade="80"/>
          </w:tcPr>
          <w:p w14:paraId="563ECCB5" w14:textId="77777777" w:rsidR="0040228B" w:rsidRDefault="0040228B" w:rsidP="00072879"/>
        </w:tc>
        <w:tc>
          <w:tcPr>
            <w:tcW w:w="1530" w:type="dxa"/>
          </w:tcPr>
          <w:p w14:paraId="42401957" w14:textId="77777777" w:rsidR="0040228B" w:rsidRDefault="0040228B" w:rsidP="00072879"/>
        </w:tc>
        <w:tc>
          <w:tcPr>
            <w:tcW w:w="1699" w:type="dxa"/>
          </w:tcPr>
          <w:p w14:paraId="3018F36D" w14:textId="77777777" w:rsidR="0040228B" w:rsidRDefault="0040228B" w:rsidP="00072879"/>
        </w:tc>
        <w:tc>
          <w:tcPr>
            <w:tcW w:w="1280" w:type="dxa"/>
          </w:tcPr>
          <w:p w14:paraId="483F67C0" w14:textId="77777777" w:rsidR="0040228B" w:rsidRDefault="0040228B" w:rsidP="00072879"/>
        </w:tc>
      </w:tr>
      <w:tr w:rsidR="0040228B" w14:paraId="6180FCA6" w14:textId="77777777" w:rsidTr="0040228B">
        <w:tc>
          <w:tcPr>
            <w:tcW w:w="534" w:type="dxa"/>
          </w:tcPr>
          <w:p w14:paraId="29D3C678" w14:textId="5CEBA107" w:rsidR="0040228B" w:rsidRDefault="0040228B" w:rsidP="00072879">
            <w:r>
              <w:t>7.</w:t>
            </w:r>
          </w:p>
        </w:tc>
        <w:tc>
          <w:tcPr>
            <w:tcW w:w="4731" w:type="dxa"/>
          </w:tcPr>
          <w:p w14:paraId="3C71C0BC" w14:textId="77777777" w:rsidR="0040228B" w:rsidRDefault="0040228B" w:rsidP="00072879"/>
        </w:tc>
        <w:tc>
          <w:tcPr>
            <w:tcW w:w="1332" w:type="dxa"/>
          </w:tcPr>
          <w:p w14:paraId="72FBCFA6" w14:textId="77777777" w:rsidR="0040228B" w:rsidRDefault="0040228B" w:rsidP="00072879"/>
        </w:tc>
        <w:tc>
          <w:tcPr>
            <w:tcW w:w="1658" w:type="dxa"/>
            <w:shd w:val="clear" w:color="auto" w:fill="808080" w:themeFill="background1" w:themeFillShade="80"/>
          </w:tcPr>
          <w:p w14:paraId="415A0DF6" w14:textId="77777777" w:rsidR="0040228B" w:rsidRDefault="0040228B" w:rsidP="00072879"/>
        </w:tc>
        <w:tc>
          <w:tcPr>
            <w:tcW w:w="1297" w:type="dxa"/>
            <w:shd w:val="clear" w:color="auto" w:fill="808080" w:themeFill="background1" w:themeFillShade="80"/>
          </w:tcPr>
          <w:p w14:paraId="36D67D8B" w14:textId="77777777" w:rsidR="0040228B" w:rsidRDefault="0040228B" w:rsidP="00072879"/>
        </w:tc>
        <w:tc>
          <w:tcPr>
            <w:tcW w:w="1530" w:type="dxa"/>
          </w:tcPr>
          <w:p w14:paraId="5D9B1BE7" w14:textId="77777777" w:rsidR="0040228B" w:rsidRDefault="0040228B" w:rsidP="00072879"/>
        </w:tc>
        <w:tc>
          <w:tcPr>
            <w:tcW w:w="1699" w:type="dxa"/>
          </w:tcPr>
          <w:p w14:paraId="228A6807" w14:textId="77777777" w:rsidR="0040228B" w:rsidRDefault="0040228B" w:rsidP="00072879"/>
        </w:tc>
        <w:tc>
          <w:tcPr>
            <w:tcW w:w="1280" w:type="dxa"/>
          </w:tcPr>
          <w:p w14:paraId="32C598BB" w14:textId="77777777" w:rsidR="0040228B" w:rsidRDefault="0040228B" w:rsidP="00072879"/>
        </w:tc>
      </w:tr>
      <w:tr w:rsidR="0040228B" w14:paraId="0BEF242B" w14:textId="77777777" w:rsidTr="0040228B">
        <w:tc>
          <w:tcPr>
            <w:tcW w:w="534" w:type="dxa"/>
          </w:tcPr>
          <w:p w14:paraId="4627212C" w14:textId="0CB10FAB" w:rsidR="0040228B" w:rsidRDefault="0040228B" w:rsidP="00072879">
            <w:r>
              <w:t>8.</w:t>
            </w:r>
          </w:p>
        </w:tc>
        <w:tc>
          <w:tcPr>
            <w:tcW w:w="4731" w:type="dxa"/>
          </w:tcPr>
          <w:p w14:paraId="66307976" w14:textId="77777777" w:rsidR="0040228B" w:rsidRDefault="0040228B" w:rsidP="00072879"/>
        </w:tc>
        <w:tc>
          <w:tcPr>
            <w:tcW w:w="1332" w:type="dxa"/>
          </w:tcPr>
          <w:p w14:paraId="6CB093F5" w14:textId="77777777" w:rsidR="0040228B" w:rsidRDefault="0040228B" w:rsidP="00072879"/>
        </w:tc>
        <w:tc>
          <w:tcPr>
            <w:tcW w:w="1658" w:type="dxa"/>
            <w:shd w:val="clear" w:color="auto" w:fill="808080" w:themeFill="background1" w:themeFillShade="80"/>
          </w:tcPr>
          <w:p w14:paraId="4D291404" w14:textId="77777777" w:rsidR="0040228B" w:rsidRDefault="0040228B" w:rsidP="00072879"/>
        </w:tc>
        <w:tc>
          <w:tcPr>
            <w:tcW w:w="1297" w:type="dxa"/>
            <w:shd w:val="clear" w:color="auto" w:fill="808080" w:themeFill="background1" w:themeFillShade="80"/>
          </w:tcPr>
          <w:p w14:paraId="3BF1BA97" w14:textId="77777777" w:rsidR="0040228B" w:rsidRDefault="0040228B" w:rsidP="00072879"/>
        </w:tc>
        <w:tc>
          <w:tcPr>
            <w:tcW w:w="1530" w:type="dxa"/>
          </w:tcPr>
          <w:p w14:paraId="4390043A" w14:textId="77777777" w:rsidR="0040228B" w:rsidRDefault="0040228B" w:rsidP="00072879"/>
        </w:tc>
        <w:tc>
          <w:tcPr>
            <w:tcW w:w="1699" w:type="dxa"/>
          </w:tcPr>
          <w:p w14:paraId="06FF08F4" w14:textId="77777777" w:rsidR="0040228B" w:rsidRDefault="0040228B" w:rsidP="00072879"/>
        </w:tc>
        <w:tc>
          <w:tcPr>
            <w:tcW w:w="1280" w:type="dxa"/>
          </w:tcPr>
          <w:p w14:paraId="010730FE" w14:textId="77777777" w:rsidR="0040228B" w:rsidRDefault="0040228B" w:rsidP="00072879"/>
        </w:tc>
      </w:tr>
    </w:tbl>
    <w:p w14:paraId="4F750CD1" w14:textId="77777777" w:rsidR="00BE42F6" w:rsidRPr="00823923" w:rsidRDefault="00BE42F6" w:rsidP="008E0657">
      <w:pPr>
        <w:rPr>
          <w:b/>
          <w:bCs/>
        </w:rPr>
      </w:pPr>
    </w:p>
    <w:sectPr w:rsidR="00BE42F6" w:rsidRPr="00823923" w:rsidSect="00A273F7">
      <w:head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F535" w14:textId="77777777" w:rsidR="005B48DB" w:rsidRDefault="005B48DB" w:rsidP="003A7F41">
      <w:pPr>
        <w:spacing w:after="0" w:line="240" w:lineRule="auto"/>
      </w:pPr>
      <w:r>
        <w:separator/>
      </w:r>
    </w:p>
  </w:endnote>
  <w:endnote w:type="continuationSeparator" w:id="0">
    <w:p w14:paraId="4681E5A2" w14:textId="77777777" w:rsidR="005B48DB" w:rsidRDefault="005B48DB" w:rsidP="003A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508AD" w14:textId="77777777" w:rsidR="005B48DB" w:rsidRDefault="005B48DB" w:rsidP="003A7F41">
      <w:pPr>
        <w:spacing w:after="0" w:line="240" w:lineRule="auto"/>
      </w:pPr>
      <w:r>
        <w:separator/>
      </w:r>
    </w:p>
  </w:footnote>
  <w:footnote w:type="continuationSeparator" w:id="0">
    <w:p w14:paraId="28291BEA" w14:textId="77777777" w:rsidR="005B48DB" w:rsidRDefault="005B48DB" w:rsidP="003A7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EF96" w14:textId="77777777" w:rsidR="003A7F41" w:rsidRDefault="003A7F41">
    <w:pPr>
      <w:pStyle w:val="Header"/>
    </w:pPr>
    <w:r>
      <w:rPr>
        <w:noProof/>
      </w:rPr>
      <w:drawing>
        <wp:anchor distT="0" distB="0" distL="114300" distR="114300" simplePos="0" relativeHeight="251658240" behindDoc="1" locked="0" layoutInCell="1" allowOverlap="1" wp14:anchorId="0CCD3110" wp14:editId="6BAF04AD">
          <wp:simplePos x="0" y="0"/>
          <wp:positionH relativeFrom="margin">
            <wp:align>right</wp:align>
          </wp:positionH>
          <wp:positionV relativeFrom="paragraph">
            <wp:posOffset>-108143</wp:posOffset>
          </wp:positionV>
          <wp:extent cx="2286000" cy="571500"/>
          <wp:effectExtent l="0" t="0" r="0" b="0"/>
          <wp:wrapTight wrapText="bothSides">
            <wp:wrapPolygon edited="0">
              <wp:start x="0" y="0"/>
              <wp:lineTo x="0" y="20880"/>
              <wp:lineTo x="21420" y="20880"/>
              <wp:lineTo x="21420" y="0"/>
              <wp:lineTo x="0" y="0"/>
            </wp:wrapPolygon>
          </wp:wrapTight>
          <wp:docPr id="48018967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89674"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6000" cy="571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22FC"/>
    <w:multiLevelType w:val="hybridMultilevel"/>
    <w:tmpl w:val="98FCA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D74372"/>
    <w:multiLevelType w:val="hybridMultilevel"/>
    <w:tmpl w:val="69CE6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E575638"/>
    <w:multiLevelType w:val="hybridMultilevel"/>
    <w:tmpl w:val="FFCC03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2743F0"/>
    <w:multiLevelType w:val="hybridMultilevel"/>
    <w:tmpl w:val="108C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C45B33"/>
    <w:multiLevelType w:val="hybridMultilevel"/>
    <w:tmpl w:val="FFCC03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F8533BE"/>
    <w:multiLevelType w:val="hybridMultilevel"/>
    <w:tmpl w:val="8A2E6A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D3013F0"/>
    <w:multiLevelType w:val="hybridMultilevel"/>
    <w:tmpl w:val="2F9E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719468">
    <w:abstractNumId w:val="3"/>
  </w:num>
  <w:num w:numId="2" w16cid:durableId="1591890892">
    <w:abstractNumId w:val="1"/>
  </w:num>
  <w:num w:numId="3" w16cid:durableId="802694885">
    <w:abstractNumId w:val="0"/>
  </w:num>
  <w:num w:numId="4" w16cid:durableId="1547909417">
    <w:abstractNumId w:val="6"/>
  </w:num>
  <w:num w:numId="5" w16cid:durableId="129637357">
    <w:abstractNumId w:val="5"/>
  </w:num>
  <w:num w:numId="6" w16cid:durableId="944114634">
    <w:abstractNumId w:val="4"/>
  </w:num>
  <w:num w:numId="7" w16cid:durableId="1363941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6D"/>
    <w:rsid w:val="000251BD"/>
    <w:rsid w:val="00072879"/>
    <w:rsid w:val="00080A3B"/>
    <w:rsid w:val="000B5E6D"/>
    <w:rsid w:val="001D1C44"/>
    <w:rsid w:val="001E21B0"/>
    <w:rsid w:val="00271EE5"/>
    <w:rsid w:val="0028764B"/>
    <w:rsid w:val="00364C09"/>
    <w:rsid w:val="0039080A"/>
    <w:rsid w:val="003A7F41"/>
    <w:rsid w:val="003B3EB4"/>
    <w:rsid w:val="0040228B"/>
    <w:rsid w:val="00477A51"/>
    <w:rsid w:val="005B48DB"/>
    <w:rsid w:val="00801DF5"/>
    <w:rsid w:val="00823923"/>
    <w:rsid w:val="0089124C"/>
    <w:rsid w:val="008E0657"/>
    <w:rsid w:val="00946D15"/>
    <w:rsid w:val="009E11F4"/>
    <w:rsid w:val="009E1B76"/>
    <w:rsid w:val="00A228D5"/>
    <w:rsid w:val="00A273F7"/>
    <w:rsid w:val="00A96CD8"/>
    <w:rsid w:val="00AA5CAE"/>
    <w:rsid w:val="00AD63E4"/>
    <w:rsid w:val="00B44692"/>
    <w:rsid w:val="00B643F2"/>
    <w:rsid w:val="00BA4EDF"/>
    <w:rsid w:val="00BE42F6"/>
    <w:rsid w:val="00C60D42"/>
    <w:rsid w:val="00C85F12"/>
    <w:rsid w:val="00CA4BE0"/>
    <w:rsid w:val="00CB5405"/>
    <w:rsid w:val="00DD7B42"/>
    <w:rsid w:val="00EB7701"/>
    <w:rsid w:val="00F56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C7950"/>
  <w15:chartTrackingRefBased/>
  <w15:docId w15:val="{4F797454-4D8C-4811-924B-7268ECA1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73F7"/>
    <w:pPr>
      <w:ind w:left="720"/>
      <w:contextualSpacing/>
    </w:pPr>
  </w:style>
  <w:style w:type="table" w:styleId="TableGrid">
    <w:name w:val="Table Grid"/>
    <w:basedOn w:val="TableNormal"/>
    <w:uiPriority w:val="39"/>
    <w:rsid w:val="00A27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7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F41"/>
  </w:style>
  <w:style w:type="paragraph" w:styleId="Footer">
    <w:name w:val="footer"/>
    <w:basedOn w:val="Normal"/>
    <w:link w:val="FooterChar"/>
    <w:uiPriority w:val="99"/>
    <w:unhideWhenUsed/>
    <w:rsid w:val="003A7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F41"/>
  </w:style>
  <w:style w:type="paragraph" w:customStyle="1" w:styleId="Default">
    <w:name w:val="Default"/>
    <w:rsid w:val="00BE42F6"/>
    <w:pPr>
      <w:autoSpaceDE w:val="0"/>
      <w:autoSpaceDN w:val="0"/>
      <w:adjustRightInd w:val="0"/>
      <w:spacing w:after="0" w:line="240" w:lineRule="auto"/>
    </w:pPr>
    <w:rPr>
      <w:rFonts w:ascii="Arial" w:eastAsia="Calibri" w:hAnsi="Arial" w:cs="Arial"/>
      <w:color w:val="000000"/>
      <w:kern w:val="0"/>
      <w:sz w:val="24"/>
      <w:szCs w:val="24"/>
      <w:lang w:eastAsia="en-GB"/>
      <w14:ligatures w14:val="none"/>
    </w:rPr>
  </w:style>
  <w:style w:type="paragraph" w:styleId="NoSpacing">
    <w:name w:val="No Spacing"/>
    <w:uiPriority w:val="1"/>
    <w:qFormat/>
    <w:rsid w:val="00AD63E4"/>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072879"/>
    <w:rPr>
      <w:strike w:val="0"/>
      <w:dstrike w:val="0"/>
      <w:color w:val="01347E"/>
      <w:u w:val="none"/>
      <w:effect w:val="none"/>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greenguide.org.uk/ggelement2.jsp?buildingType=Offices&amp;category=7&amp;parent=0&amp;elementType=10028&amp;eid=14255" TargetMode="External"/><Relationship Id="rId3" Type="http://schemas.openxmlformats.org/officeDocument/2006/relationships/settings" Target="settings.xml"/><Relationship Id="rId7" Type="http://schemas.openxmlformats.org/officeDocument/2006/relationships/hyperlink" Target="http://www.thegreenguide.org.uk/ggelement2.jsp?buildingType=Offices&amp;category=32&amp;parent=0&amp;elementType=10002&amp;eid=14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wh44\SWHHome\Jobs%20BREEAM\Templates%20and%20Examples\BREEAM%20NC%20v6.1\1.%20Templates%20&amp;%20Examples\6%20Materials\2%20Proformas%20&amp;%20Templates\Mat%2003c%20Responsible%20Sourcing%20Profor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 03c Responsible Sourcing Proforma.dotx</Template>
  <TotalTime>10</TotalTime>
  <Pages>2</Pages>
  <Words>324</Words>
  <Characters>1787</Characters>
  <Application>Microsoft Office Word</Application>
  <DocSecurity>0</DocSecurity>
  <Lines>595</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Sheehan</dc:creator>
  <cp:keywords/>
  <dc:description/>
  <cp:lastModifiedBy>Kathryn Sheehan</cp:lastModifiedBy>
  <cp:revision>3</cp:revision>
  <dcterms:created xsi:type="dcterms:W3CDTF">2026-02-18T10:30:00Z</dcterms:created>
  <dcterms:modified xsi:type="dcterms:W3CDTF">2026-02-18T10:42:00Z</dcterms:modified>
</cp:coreProperties>
</file>