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23201" w14:textId="60A966EA" w:rsidR="00271EE5" w:rsidRPr="00A273F7" w:rsidRDefault="00A273F7">
      <w:pPr>
        <w:rPr>
          <w:b/>
          <w:bCs/>
        </w:rPr>
      </w:pPr>
      <w:r w:rsidRPr="00A273F7">
        <w:rPr>
          <w:b/>
          <w:bCs/>
        </w:rPr>
        <w:t xml:space="preserve">BREEAM </w:t>
      </w:r>
      <w:r w:rsidR="00BE42F6">
        <w:rPr>
          <w:b/>
          <w:bCs/>
        </w:rPr>
        <w:t>Domestic Refurbishment</w:t>
      </w:r>
      <w:r w:rsidRPr="00A273F7">
        <w:rPr>
          <w:b/>
          <w:bCs/>
        </w:rPr>
        <w:t xml:space="preserve"> 201</w:t>
      </w:r>
      <w:r w:rsidR="00BE42F6">
        <w:rPr>
          <w:b/>
          <w:bCs/>
        </w:rPr>
        <w:t>4</w:t>
      </w:r>
      <w:r w:rsidRPr="00A273F7">
        <w:rPr>
          <w:b/>
          <w:bCs/>
        </w:rPr>
        <w:t xml:space="preserve"> </w:t>
      </w:r>
    </w:p>
    <w:p w14:paraId="671533DE" w14:textId="77D41F7A" w:rsidR="00A273F7" w:rsidRPr="00A273F7" w:rsidRDefault="00A273F7">
      <w:pPr>
        <w:rPr>
          <w:b/>
          <w:bCs/>
        </w:rPr>
      </w:pPr>
      <w:r w:rsidRPr="00A273F7">
        <w:rPr>
          <w:b/>
          <w:bCs/>
        </w:rPr>
        <w:t>Mat 0</w:t>
      </w:r>
      <w:r w:rsidR="00BE42F6">
        <w:rPr>
          <w:b/>
          <w:bCs/>
        </w:rPr>
        <w:t>2</w:t>
      </w:r>
      <w:r w:rsidRPr="00A273F7">
        <w:rPr>
          <w:b/>
          <w:bCs/>
        </w:rPr>
        <w:t xml:space="preserve"> Responsible Sourcing of </w:t>
      </w:r>
      <w:r w:rsidR="00BE42F6">
        <w:rPr>
          <w:b/>
          <w:bCs/>
        </w:rPr>
        <w:t>Materials</w:t>
      </w:r>
      <w:r>
        <w:rPr>
          <w:b/>
          <w:bCs/>
        </w:rPr>
        <w:br/>
      </w:r>
    </w:p>
    <w:p w14:paraId="3373ADE1" w14:textId="298187DA" w:rsidR="00A273F7" w:rsidRPr="00BE42F6" w:rsidRDefault="00A273F7" w:rsidP="00A273F7">
      <w:pPr>
        <w:pStyle w:val="ListParagraph"/>
        <w:numPr>
          <w:ilvl w:val="0"/>
          <w:numId w:val="1"/>
        </w:numPr>
        <w:rPr>
          <w:i/>
          <w:iCs/>
          <w:highlight w:val="yellow"/>
        </w:rPr>
      </w:pPr>
      <w:r w:rsidRPr="000251BD">
        <w:rPr>
          <w:i/>
          <w:iCs/>
          <w:highlight w:val="yellow"/>
        </w:rPr>
        <w:t xml:space="preserve">Complete the </w:t>
      </w:r>
      <w:r w:rsidRPr="00BE42F6">
        <w:rPr>
          <w:i/>
          <w:iCs/>
          <w:highlight w:val="yellow"/>
        </w:rPr>
        <w:t xml:space="preserve">table for each </w:t>
      </w:r>
      <w:r w:rsidR="00BE42F6" w:rsidRPr="00BE42F6">
        <w:rPr>
          <w:i/>
          <w:iCs/>
          <w:highlight w:val="yellow"/>
        </w:rPr>
        <w:t>refurbished building element and new material</w:t>
      </w:r>
      <w:r w:rsidRPr="00BE42F6">
        <w:rPr>
          <w:i/>
          <w:iCs/>
          <w:highlight w:val="yellow"/>
        </w:rPr>
        <w:t>.</w:t>
      </w:r>
    </w:p>
    <w:p w14:paraId="77E26F98" w14:textId="77777777" w:rsidR="00A273F7" w:rsidRPr="000251BD" w:rsidRDefault="00A273F7" w:rsidP="00A273F7">
      <w:pPr>
        <w:pStyle w:val="ListParagraph"/>
        <w:numPr>
          <w:ilvl w:val="0"/>
          <w:numId w:val="1"/>
        </w:numPr>
        <w:rPr>
          <w:i/>
          <w:iCs/>
          <w:highlight w:val="yellow"/>
        </w:rPr>
      </w:pPr>
      <w:r w:rsidRPr="000251BD">
        <w:rPr>
          <w:i/>
          <w:iCs/>
          <w:highlight w:val="yellow"/>
        </w:rPr>
        <w:t xml:space="preserve">Where known, provide the quantity, noting that all materials within the same product category (e.g. timber) must be reported using the same metric (either all in m³ or all in kg) so that the percentage of materials that have been responsibly sourced can be calculated more accurately. </w:t>
      </w:r>
    </w:p>
    <w:p w14:paraId="44E018C6" w14:textId="77777777" w:rsidR="0028764B" w:rsidRPr="000251BD" w:rsidRDefault="00A273F7" w:rsidP="0028764B">
      <w:pPr>
        <w:pStyle w:val="ListParagraph"/>
        <w:numPr>
          <w:ilvl w:val="0"/>
          <w:numId w:val="1"/>
        </w:numPr>
        <w:rPr>
          <w:i/>
          <w:iCs/>
          <w:highlight w:val="yellow"/>
        </w:rPr>
      </w:pPr>
      <w:r w:rsidRPr="000251BD">
        <w:rPr>
          <w:i/>
          <w:iCs/>
          <w:highlight w:val="yellow"/>
        </w:rPr>
        <w:t>Provide responsible sourcing certificates, where available, e.g. ISO 14001, FSC, PEFC, BES 6001</w:t>
      </w:r>
      <w:r w:rsidR="0028764B" w:rsidRPr="000251BD">
        <w:rPr>
          <w:i/>
          <w:iCs/>
          <w:highlight w:val="yellow"/>
        </w:rPr>
        <w:t xml:space="preserve">. </w:t>
      </w:r>
    </w:p>
    <w:p w14:paraId="642335D3" w14:textId="77777777" w:rsidR="00A273F7" w:rsidRDefault="00A273F7" w:rsidP="00A273F7">
      <w:pPr>
        <w:pStyle w:val="ListParagraph"/>
      </w:pPr>
    </w:p>
    <w:tbl>
      <w:tblPr>
        <w:tblStyle w:val="TableGrid"/>
        <w:tblW w:w="0" w:type="auto"/>
        <w:tblLook w:val="04A0" w:firstRow="1" w:lastRow="0" w:firstColumn="1" w:lastColumn="0" w:noHBand="0" w:noVBand="1"/>
      </w:tblPr>
      <w:tblGrid>
        <w:gridCol w:w="3397"/>
        <w:gridCol w:w="4111"/>
        <w:gridCol w:w="3041"/>
        <w:gridCol w:w="3399"/>
      </w:tblGrid>
      <w:tr w:rsidR="00A273F7" w14:paraId="79E71C4C" w14:textId="77777777" w:rsidTr="001E21B0">
        <w:tc>
          <w:tcPr>
            <w:tcW w:w="3397" w:type="dxa"/>
          </w:tcPr>
          <w:p w14:paraId="35D4CDF3" w14:textId="77777777" w:rsidR="00A273F7" w:rsidRPr="00B44692" w:rsidRDefault="00A273F7" w:rsidP="00A273F7">
            <w:pPr>
              <w:rPr>
                <w:b/>
                <w:bCs/>
              </w:rPr>
            </w:pPr>
            <w:r w:rsidRPr="00B44692">
              <w:rPr>
                <w:b/>
                <w:bCs/>
              </w:rPr>
              <w:t>Project name:</w:t>
            </w:r>
          </w:p>
        </w:tc>
        <w:tc>
          <w:tcPr>
            <w:tcW w:w="4111" w:type="dxa"/>
          </w:tcPr>
          <w:p w14:paraId="3FEDA524" w14:textId="77777777" w:rsidR="00A273F7" w:rsidRDefault="00A273F7" w:rsidP="00A273F7"/>
        </w:tc>
        <w:tc>
          <w:tcPr>
            <w:tcW w:w="3041" w:type="dxa"/>
          </w:tcPr>
          <w:p w14:paraId="1AE522F5" w14:textId="77777777" w:rsidR="00A273F7" w:rsidRPr="00823923" w:rsidRDefault="009E11F4" w:rsidP="00A273F7">
            <w:pPr>
              <w:rPr>
                <w:b/>
                <w:bCs/>
              </w:rPr>
            </w:pPr>
            <w:r>
              <w:rPr>
                <w:b/>
                <w:bCs/>
              </w:rPr>
              <w:t>Name:</w:t>
            </w:r>
          </w:p>
        </w:tc>
        <w:tc>
          <w:tcPr>
            <w:tcW w:w="3399" w:type="dxa"/>
          </w:tcPr>
          <w:p w14:paraId="637AD26A" w14:textId="77777777" w:rsidR="00A273F7" w:rsidRDefault="00A273F7" w:rsidP="00A273F7"/>
        </w:tc>
      </w:tr>
      <w:tr w:rsidR="00A273F7" w14:paraId="2ABB1531" w14:textId="77777777" w:rsidTr="001E21B0">
        <w:tc>
          <w:tcPr>
            <w:tcW w:w="3397" w:type="dxa"/>
          </w:tcPr>
          <w:p w14:paraId="3235901D" w14:textId="77777777" w:rsidR="00A273F7" w:rsidRPr="00B44692" w:rsidRDefault="009E11F4" w:rsidP="00A273F7">
            <w:pPr>
              <w:rPr>
                <w:b/>
                <w:bCs/>
              </w:rPr>
            </w:pPr>
            <w:r>
              <w:rPr>
                <w:b/>
                <w:bCs/>
              </w:rPr>
              <w:t>Project number:</w:t>
            </w:r>
          </w:p>
        </w:tc>
        <w:tc>
          <w:tcPr>
            <w:tcW w:w="4111" w:type="dxa"/>
          </w:tcPr>
          <w:p w14:paraId="4BE66FCB" w14:textId="77777777" w:rsidR="00A273F7" w:rsidRDefault="00A273F7" w:rsidP="00A273F7"/>
        </w:tc>
        <w:tc>
          <w:tcPr>
            <w:tcW w:w="3041" w:type="dxa"/>
          </w:tcPr>
          <w:p w14:paraId="625B8E9E" w14:textId="77777777" w:rsidR="00A273F7" w:rsidRPr="00823923" w:rsidRDefault="00A273F7" w:rsidP="00A273F7">
            <w:pPr>
              <w:rPr>
                <w:b/>
                <w:bCs/>
              </w:rPr>
            </w:pPr>
            <w:r w:rsidRPr="00823923">
              <w:rPr>
                <w:b/>
                <w:bCs/>
              </w:rPr>
              <w:t>Company:</w:t>
            </w:r>
          </w:p>
        </w:tc>
        <w:tc>
          <w:tcPr>
            <w:tcW w:w="3399" w:type="dxa"/>
          </w:tcPr>
          <w:p w14:paraId="6D7B355D" w14:textId="77777777" w:rsidR="00A273F7" w:rsidRDefault="00A273F7" w:rsidP="00A273F7"/>
        </w:tc>
      </w:tr>
      <w:tr w:rsidR="00A273F7" w14:paraId="016524F1" w14:textId="77777777" w:rsidTr="001E21B0">
        <w:tc>
          <w:tcPr>
            <w:tcW w:w="3397" w:type="dxa"/>
          </w:tcPr>
          <w:p w14:paraId="6628BB8F" w14:textId="77777777" w:rsidR="00A273F7" w:rsidRPr="00B44692" w:rsidRDefault="00A273F7" w:rsidP="00A273F7">
            <w:pPr>
              <w:rPr>
                <w:b/>
                <w:bCs/>
              </w:rPr>
            </w:pPr>
            <w:r w:rsidRPr="00B44692">
              <w:rPr>
                <w:b/>
                <w:bCs/>
              </w:rPr>
              <w:t>Date:</w:t>
            </w:r>
          </w:p>
        </w:tc>
        <w:tc>
          <w:tcPr>
            <w:tcW w:w="4111" w:type="dxa"/>
          </w:tcPr>
          <w:p w14:paraId="43B05715" w14:textId="77777777" w:rsidR="00A273F7" w:rsidRDefault="00A273F7" w:rsidP="00A273F7"/>
        </w:tc>
        <w:tc>
          <w:tcPr>
            <w:tcW w:w="3041" w:type="dxa"/>
          </w:tcPr>
          <w:p w14:paraId="5F099D50" w14:textId="77777777" w:rsidR="00A273F7" w:rsidRPr="00823923" w:rsidRDefault="00A273F7" w:rsidP="00A273F7">
            <w:pPr>
              <w:rPr>
                <w:b/>
                <w:bCs/>
              </w:rPr>
            </w:pPr>
            <w:r w:rsidRPr="00823923">
              <w:rPr>
                <w:b/>
                <w:bCs/>
              </w:rPr>
              <w:t xml:space="preserve">Role: </w:t>
            </w:r>
          </w:p>
        </w:tc>
        <w:tc>
          <w:tcPr>
            <w:tcW w:w="3399" w:type="dxa"/>
          </w:tcPr>
          <w:p w14:paraId="0EE4FA5B" w14:textId="77777777" w:rsidR="00A273F7" w:rsidRDefault="00A273F7" w:rsidP="00A273F7"/>
        </w:tc>
      </w:tr>
    </w:tbl>
    <w:p w14:paraId="2046E7A7" w14:textId="020657A1" w:rsidR="00F568B2" w:rsidRDefault="00F568B2" w:rsidP="00A273F7">
      <w:r>
        <w:br/>
        <w:t xml:space="preserve">Please note that this information has been based on what is anticipated to be specified. Final information will be provided at the Post Construction Stage assessment, to reflect what has been specified and installed. </w:t>
      </w:r>
    </w:p>
    <w:tbl>
      <w:tblPr>
        <w:tblStyle w:val="TableGrid"/>
        <w:tblW w:w="14061" w:type="dxa"/>
        <w:tblInd w:w="-113" w:type="dxa"/>
        <w:tblLook w:val="04A0" w:firstRow="1" w:lastRow="0" w:firstColumn="1" w:lastColumn="0" w:noHBand="0" w:noVBand="1"/>
      </w:tblPr>
      <w:tblGrid>
        <w:gridCol w:w="534"/>
        <w:gridCol w:w="2944"/>
        <w:gridCol w:w="2234"/>
        <w:gridCol w:w="1909"/>
        <w:gridCol w:w="2073"/>
        <w:gridCol w:w="2461"/>
        <w:gridCol w:w="1906"/>
      </w:tblGrid>
      <w:tr w:rsidR="00823923" w14:paraId="1FAE155B" w14:textId="77777777" w:rsidTr="00BE42F6">
        <w:tc>
          <w:tcPr>
            <w:tcW w:w="3478" w:type="dxa"/>
            <w:gridSpan w:val="2"/>
            <w:shd w:val="clear" w:color="auto" w:fill="9CC2E5" w:themeFill="accent5" w:themeFillTint="99"/>
          </w:tcPr>
          <w:p w14:paraId="5B31AAB0" w14:textId="77777777" w:rsidR="00823923" w:rsidRPr="00B44692" w:rsidRDefault="00823923" w:rsidP="00B44692">
            <w:pPr>
              <w:jc w:val="center"/>
              <w:rPr>
                <w:b/>
                <w:bCs/>
              </w:rPr>
            </w:pPr>
            <w:r w:rsidRPr="00B44692">
              <w:rPr>
                <w:b/>
                <w:bCs/>
              </w:rPr>
              <w:t>Building Element</w:t>
            </w:r>
          </w:p>
        </w:tc>
        <w:tc>
          <w:tcPr>
            <w:tcW w:w="2234" w:type="dxa"/>
            <w:shd w:val="clear" w:color="auto" w:fill="9CC2E5" w:themeFill="accent5" w:themeFillTint="99"/>
          </w:tcPr>
          <w:p w14:paraId="1B6E100C" w14:textId="77777777" w:rsidR="00823923" w:rsidRDefault="00823923" w:rsidP="00B44692">
            <w:pPr>
              <w:jc w:val="center"/>
              <w:rPr>
                <w:b/>
                <w:bCs/>
              </w:rPr>
            </w:pPr>
            <w:r>
              <w:rPr>
                <w:b/>
                <w:bCs/>
              </w:rPr>
              <w:t xml:space="preserve">Material Category </w:t>
            </w:r>
          </w:p>
          <w:p w14:paraId="686A5FF1" w14:textId="77777777" w:rsidR="00823923" w:rsidRPr="00B44692" w:rsidRDefault="00823923" w:rsidP="00B44692">
            <w:pPr>
              <w:jc w:val="center"/>
              <w:rPr>
                <w:b/>
                <w:bCs/>
              </w:rPr>
            </w:pPr>
            <w:r w:rsidRPr="00823923">
              <w:t>(e.g. timber)</w:t>
            </w:r>
          </w:p>
        </w:tc>
        <w:tc>
          <w:tcPr>
            <w:tcW w:w="1909" w:type="dxa"/>
            <w:shd w:val="clear" w:color="auto" w:fill="9CC2E5" w:themeFill="accent5" w:themeFillTint="99"/>
          </w:tcPr>
          <w:p w14:paraId="53EF9A9C" w14:textId="77777777" w:rsidR="00823923" w:rsidRPr="00B44692" w:rsidRDefault="00823923" w:rsidP="00B44692">
            <w:pPr>
              <w:jc w:val="center"/>
              <w:rPr>
                <w:b/>
                <w:bCs/>
              </w:rPr>
            </w:pPr>
            <w:r>
              <w:rPr>
                <w:b/>
                <w:bCs/>
              </w:rPr>
              <w:t>Product Name</w:t>
            </w:r>
          </w:p>
        </w:tc>
        <w:tc>
          <w:tcPr>
            <w:tcW w:w="2073" w:type="dxa"/>
            <w:shd w:val="clear" w:color="auto" w:fill="9CC2E5" w:themeFill="accent5" w:themeFillTint="99"/>
          </w:tcPr>
          <w:p w14:paraId="2A0B2864" w14:textId="77777777" w:rsidR="00823923" w:rsidRPr="00B643F2" w:rsidRDefault="00823923" w:rsidP="00B44692">
            <w:pPr>
              <w:jc w:val="center"/>
              <w:rPr>
                <w:b/>
                <w:bCs/>
              </w:rPr>
            </w:pPr>
            <w:r>
              <w:rPr>
                <w:b/>
                <w:bCs/>
              </w:rPr>
              <w:t xml:space="preserve">Quantity </w:t>
            </w:r>
            <w:r w:rsidR="00B643F2">
              <w:rPr>
                <w:b/>
                <w:bCs/>
              </w:rPr>
              <w:t>(kg or m</w:t>
            </w:r>
            <w:r w:rsidR="00B643F2">
              <w:rPr>
                <w:b/>
                <w:bCs/>
                <w:vertAlign w:val="superscript"/>
              </w:rPr>
              <w:t>3</w:t>
            </w:r>
            <w:r w:rsidR="00B643F2">
              <w:rPr>
                <w:b/>
                <w:bCs/>
              </w:rPr>
              <w:t>)</w:t>
            </w:r>
          </w:p>
        </w:tc>
        <w:tc>
          <w:tcPr>
            <w:tcW w:w="2461" w:type="dxa"/>
            <w:shd w:val="clear" w:color="auto" w:fill="9CC2E5" w:themeFill="accent5" w:themeFillTint="99"/>
          </w:tcPr>
          <w:p w14:paraId="09195661" w14:textId="77777777" w:rsidR="00823923" w:rsidRDefault="00823923" w:rsidP="00B44692">
            <w:pPr>
              <w:jc w:val="center"/>
              <w:rPr>
                <w:b/>
                <w:bCs/>
              </w:rPr>
            </w:pPr>
            <w:r>
              <w:rPr>
                <w:b/>
                <w:bCs/>
              </w:rPr>
              <w:t>Supplier/</w:t>
            </w:r>
          </w:p>
          <w:p w14:paraId="2C1376BF" w14:textId="77777777" w:rsidR="00823923" w:rsidRPr="00B44692" w:rsidRDefault="00823923" w:rsidP="00B44692">
            <w:pPr>
              <w:jc w:val="center"/>
              <w:rPr>
                <w:b/>
                <w:bCs/>
              </w:rPr>
            </w:pPr>
            <w:r>
              <w:rPr>
                <w:b/>
                <w:bCs/>
              </w:rPr>
              <w:t>Manufacturer</w:t>
            </w:r>
          </w:p>
        </w:tc>
        <w:tc>
          <w:tcPr>
            <w:tcW w:w="1906" w:type="dxa"/>
            <w:shd w:val="clear" w:color="auto" w:fill="9CC2E5" w:themeFill="accent5" w:themeFillTint="99"/>
          </w:tcPr>
          <w:p w14:paraId="01BF3703" w14:textId="77777777" w:rsidR="00823923" w:rsidRDefault="00823923" w:rsidP="00B44692">
            <w:pPr>
              <w:jc w:val="center"/>
              <w:rPr>
                <w:b/>
                <w:bCs/>
              </w:rPr>
            </w:pPr>
            <w:r>
              <w:rPr>
                <w:b/>
                <w:bCs/>
              </w:rPr>
              <w:t>Certification Type</w:t>
            </w:r>
          </w:p>
        </w:tc>
      </w:tr>
      <w:tr w:rsidR="00823923" w14:paraId="6DAE9F8B" w14:textId="77777777" w:rsidTr="00BE42F6">
        <w:tc>
          <w:tcPr>
            <w:tcW w:w="14061" w:type="dxa"/>
            <w:gridSpan w:val="7"/>
            <w:shd w:val="clear" w:color="auto" w:fill="DEEAF6" w:themeFill="accent5" w:themeFillTint="33"/>
          </w:tcPr>
          <w:p w14:paraId="7475FE6D" w14:textId="7E787571" w:rsidR="00823923" w:rsidRPr="00823923" w:rsidRDefault="00BE42F6" w:rsidP="00BE42F6">
            <w:pPr>
              <w:rPr>
                <w:b/>
                <w:bCs/>
              </w:rPr>
            </w:pPr>
            <w:r>
              <w:rPr>
                <w:b/>
                <w:bCs/>
              </w:rPr>
              <w:t xml:space="preserve">External Wall </w:t>
            </w:r>
            <w:r w:rsidRPr="00BE42F6">
              <w:rPr>
                <w:b/>
                <w:bCs/>
              </w:rPr>
              <w:t>(e.g. bricks, blocks)</w:t>
            </w:r>
          </w:p>
        </w:tc>
      </w:tr>
      <w:tr w:rsidR="00823923" w14:paraId="452A5786" w14:textId="77777777" w:rsidTr="00BE42F6">
        <w:tc>
          <w:tcPr>
            <w:tcW w:w="534" w:type="dxa"/>
          </w:tcPr>
          <w:p w14:paraId="5F2B92C0" w14:textId="77777777" w:rsidR="00823923" w:rsidRDefault="00823923" w:rsidP="00A273F7">
            <w:r>
              <w:t>1.</w:t>
            </w:r>
          </w:p>
        </w:tc>
        <w:tc>
          <w:tcPr>
            <w:tcW w:w="2944" w:type="dxa"/>
          </w:tcPr>
          <w:p w14:paraId="25A9C850" w14:textId="77777777" w:rsidR="00823923" w:rsidRDefault="00823923" w:rsidP="00A273F7"/>
        </w:tc>
        <w:tc>
          <w:tcPr>
            <w:tcW w:w="2234" w:type="dxa"/>
          </w:tcPr>
          <w:p w14:paraId="7D766280" w14:textId="77777777" w:rsidR="00823923" w:rsidRDefault="00823923" w:rsidP="00A273F7"/>
        </w:tc>
        <w:tc>
          <w:tcPr>
            <w:tcW w:w="1909" w:type="dxa"/>
          </w:tcPr>
          <w:p w14:paraId="41ADC69B" w14:textId="77777777" w:rsidR="00823923" w:rsidRDefault="00823923" w:rsidP="00A273F7"/>
        </w:tc>
        <w:tc>
          <w:tcPr>
            <w:tcW w:w="2073" w:type="dxa"/>
          </w:tcPr>
          <w:p w14:paraId="42A8F6C2" w14:textId="77777777" w:rsidR="00823923" w:rsidRDefault="00823923" w:rsidP="00A273F7"/>
        </w:tc>
        <w:tc>
          <w:tcPr>
            <w:tcW w:w="2461" w:type="dxa"/>
          </w:tcPr>
          <w:p w14:paraId="670F5122" w14:textId="77777777" w:rsidR="00823923" w:rsidRDefault="00823923" w:rsidP="00A273F7"/>
        </w:tc>
        <w:tc>
          <w:tcPr>
            <w:tcW w:w="1906" w:type="dxa"/>
          </w:tcPr>
          <w:p w14:paraId="51A86B54" w14:textId="77777777" w:rsidR="00823923" w:rsidRDefault="00823923" w:rsidP="00A273F7"/>
        </w:tc>
      </w:tr>
      <w:tr w:rsidR="00823923" w14:paraId="1BCC4CB2" w14:textId="77777777" w:rsidTr="00BE42F6">
        <w:tc>
          <w:tcPr>
            <w:tcW w:w="534" w:type="dxa"/>
          </w:tcPr>
          <w:p w14:paraId="046C79A3" w14:textId="77777777" w:rsidR="00823923" w:rsidRDefault="00823923" w:rsidP="00A273F7">
            <w:r>
              <w:t>2.</w:t>
            </w:r>
          </w:p>
        </w:tc>
        <w:tc>
          <w:tcPr>
            <w:tcW w:w="2944" w:type="dxa"/>
          </w:tcPr>
          <w:p w14:paraId="50832068" w14:textId="77777777" w:rsidR="00823923" w:rsidRDefault="00823923" w:rsidP="00A273F7"/>
        </w:tc>
        <w:tc>
          <w:tcPr>
            <w:tcW w:w="2234" w:type="dxa"/>
          </w:tcPr>
          <w:p w14:paraId="517F067A" w14:textId="77777777" w:rsidR="00823923" w:rsidRDefault="00823923" w:rsidP="00A273F7"/>
        </w:tc>
        <w:tc>
          <w:tcPr>
            <w:tcW w:w="1909" w:type="dxa"/>
          </w:tcPr>
          <w:p w14:paraId="11286837" w14:textId="77777777" w:rsidR="00823923" w:rsidRDefault="00823923" w:rsidP="00A273F7"/>
        </w:tc>
        <w:tc>
          <w:tcPr>
            <w:tcW w:w="2073" w:type="dxa"/>
          </w:tcPr>
          <w:p w14:paraId="5632BD0D" w14:textId="77777777" w:rsidR="00823923" w:rsidRDefault="00823923" w:rsidP="00A273F7"/>
        </w:tc>
        <w:tc>
          <w:tcPr>
            <w:tcW w:w="2461" w:type="dxa"/>
          </w:tcPr>
          <w:p w14:paraId="738B88F7" w14:textId="77777777" w:rsidR="00823923" w:rsidRDefault="00823923" w:rsidP="00A273F7"/>
        </w:tc>
        <w:tc>
          <w:tcPr>
            <w:tcW w:w="1906" w:type="dxa"/>
          </w:tcPr>
          <w:p w14:paraId="4B12657D" w14:textId="77777777" w:rsidR="00823923" w:rsidRDefault="00823923" w:rsidP="00A273F7"/>
        </w:tc>
      </w:tr>
      <w:tr w:rsidR="00823923" w14:paraId="238A757E" w14:textId="77777777" w:rsidTr="00BE42F6">
        <w:tc>
          <w:tcPr>
            <w:tcW w:w="534" w:type="dxa"/>
          </w:tcPr>
          <w:p w14:paraId="07A70BCE" w14:textId="77777777" w:rsidR="00823923" w:rsidRDefault="00823923" w:rsidP="00A273F7">
            <w:r>
              <w:t>3.</w:t>
            </w:r>
          </w:p>
        </w:tc>
        <w:tc>
          <w:tcPr>
            <w:tcW w:w="2944" w:type="dxa"/>
          </w:tcPr>
          <w:p w14:paraId="2E7C87B9" w14:textId="77777777" w:rsidR="00823923" w:rsidRDefault="00823923" w:rsidP="00A273F7"/>
        </w:tc>
        <w:tc>
          <w:tcPr>
            <w:tcW w:w="2234" w:type="dxa"/>
          </w:tcPr>
          <w:p w14:paraId="7A6F8C49" w14:textId="77777777" w:rsidR="00823923" w:rsidRDefault="00823923" w:rsidP="00A273F7"/>
        </w:tc>
        <w:tc>
          <w:tcPr>
            <w:tcW w:w="1909" w:type="dxa"/>
          </w:tcPr>
          <w:p w14:paraId="2465C2AF" w14:textId="77777777" w:rsidR="00823923" w:rsidRDefault="00823923" w:rsidP="00A273F7"/>
        </w:tc>
        <w:tc>
          <w:tcPr>
            <w:tcW w:w="2073" w:type="dxa"/>
          </w:tcPr>
          <w:p w14:paraId="6EEA7848" w14:textId="77777777" w:rsidR="00823923" w:rsidRDefault="00823923" w:rsidP="00A273F7"/>
        </w:tc>
        <w:tc>
          <w:tcPr>
            <w:tcW w:w="2461" w:type="dxa"/>
          </w:tcPr>
          <w:p w14:paraId="341551A7" w14:textId="77777777" w:rsidR="00823923" w:rsidRDefault="00823923" w:rsidP="00A273F7"/>
        </w:tc>
        <w:tc>
          <w:tcPr>
            <w:tcW w:w="1906" w:type="dxa"/>
          </w:tcPr>
          <w:p w14:paraId="30EA31EF" w14:textId="77777777" w:rsidR="00823923" w:rsidRDefault="00823923" w:rsidP="00A273F7"/>
        </w:tc>
      </w:tr>
      <w:tr w:rsidR="00823923" w14:paraId="11440E9C" w14:textId="77777777" w:rsidTr="00BE42F6">
        <w:tc>
          <w:tcPr>
            <w:tcW w:w="534" w:type="dxa"/>
          </w:tcPr>
          <w:p w14:paraId="11CA2A2F" w14:textId="77777777" w:rsidR="00823923" w:rsidRDefault="00823923" w:rsidP="00A273F7">
            <w:r>
              <w:t>4.</w:t>
            </w:r>
          </w:p>
        </w:tc>
        <w:tc>
          <w:tcPr>
            <w:tcW w:w="2944" w:type="dxa"/>
          </w:tcPr>
          <w:p w14:paraId="13C10486" w14:textId="77777777" w:rsidR="00823923" w:rsidRDefault="00823923" w:rsidP="00A273F7"/>
        </w:tc>
        <w:tc>
          <w:tcPr>
            <w:tcW w:w="2234" w:type="dxa"/>
          </w:tcPr>
          <w:p w14:paraId="6ED74C0A" w14:textId="77777777" w:rsidR="00823923" w:rsidRDefault="00823923" w:rsidP="00A273F7"/>
        </w:tc>
        <w:tc>
          <w:tcPr>
            <w:tcW w:w="1909" w:type="dxa"/>
          </w:tcPr>
          <w:p w14:paraId="548D00C9" w14:textId="77777777" w:rsidR="00823923" w:rsidRDefault="00823923" w:rsidP="00A273F7"/>
        </w:tc>
        <w:tc>
          <w:tcPr>
            <w:tcW w:w="2073" w:type="dxa"/>
          </w:tcPr>
          <w:p w14:paraId="40640140" w14:textId="77777777" w:rsidR="00823923" w:rsidRDefault="00823923" w:rsidP="00A273F7"/>
        </w:tc>
        <w:tc>
          <w:tcPr>
            <w:tcW w:w="2461" w:type="dxa"/>
          </w:tcPr>
          <w:p w14:paraId="5790D31C" w14:textId="77777777" w:rsidR="00823923" w:rsidRDefault="00823923" w:rsidP="00A273F7"/>
        </w:tc>
        <w:tc>
          <w:tcPr>
            <w:tcW w:w="1906" w:type="dxa"/>
          </w:tcPr>
          <w:p w14:paraId="69FFB15C" w14:textId="77777777" w:rsidR="00823923" w:rsidRDefault="00823923" w:rsidP="00A273F7"/>
        </w:tc>
      </w:tr>
      <w:tr w:rsidR="00823923" w14:paraId="4AD5C241" w14:textId="77777777" w:rsidTr="00BE42F6">
        <w:tc>
          <w:tcPr>
            <w:tcW w:w="534" w:type="dxa"/>
          </w:tcPr>
          <w:p w14:paraId="7AF137A2" w14:textId="77777777" w:rsidR="00823923" w:rsidRDefault="00823923" w:rsidP="00A273F7">
            <w:r>
              <w:t>5.</w:t>
            </w:r>
          </w:p>
        </w:tc>
        <w:tc>
          <w:tcPr>
            <w:tcW w:w="2944" w:type="dxa"/>
          </w:tcPr>
          <w:p w14:paraId="12F02E33" w14:textId="77777777" w:rsidR="00823923" w:rsidRDefault="00823923" w:rsidP="00A273F7"/>
        </w:tc>
        <w:tc>
          <w:tcPr>
            <w:tcW w:w="2234" w:type="dxa"/>
          </w:tcPr>
          <w:p w14:paraId="2329272E" w14:textId="77777777" w:rsidR="00823923" w:rsidRDefault="00823923" w:rsidP="00A273F7"/>
        </w:tc>
        <w:tc>
          <w:tcPr>
            <w:tcW w:w="1909" w:type="dxa"/>
          </w:tcPr>
          <w:p w14:paraId="7CD0E294" w14:textId="77777777" w:rsidR="00823923" w:rsidRDefault="00823923" w:rsidP="00A273F7"/>
        </w:tc>
        <w:tc>
          <w:tcPr>
            <w:tcW w:w="2073" w:type="dxa"/>
          </w:tcPr>
          <w:p w14:paraId="749143EB" w14:textId="77777777" w:rsidR="00823923" w:rsidRDefault="00823923" w:rsidP="00A273F7"/>
        </w:tc>
        <w:tc>
          <w:tcPr>
            <w:tcW w:w="2461" w:type="dxa"/>
          </w:tcPr>
          <w:p w14:paraId="03E78DD4" w14:textId="77777777" w:rsidR="00823923" w:rsidRDefault="00823923" w:rsidP="00A273F7"/>
        </w:tc>
        <w:tc>
          <w:tcPr>
            <w:tcW w:w="1906" w:type="dxa"/>
          </w:tcPr>
          <w:p w14:paraId="6538B071" w14:textId="77777777" w:rsidR="00823923" w:rsidRDefault="00823923" w:rsidP="00A273F7"/>
        </w:tc>
      </w:tr>
      <w:tr w:rsidR="00823923" w14:paraId="1FA0C03A" w14:textId="77777777" w:rsidTr="00BE42F6">
        <w:tc>
          <w:tcPr>
            <w:tcW w:w="14061" w:type="dxa"/>
            <w:gridSpan w:val="7"/>
            <w:shd w:val="clear" w:color="auto" w:fill="DEEAF6" w:themeFill="accent5" w:themeFillTint="33"/>
          </w:tcPr>
          <w:p w14:paraId="058A2457" w14:textId="2800D252" w:rsidR="00823923" w:rsidRPr="00823923" w:rsidRDefault="00BE42F6" w:rsidP="00BE42F6">
            <w:pPr>
              <w:rPr>
                <w:b/>
                <w:bCs/>
              </w:rPr>
            </w:pPr>
            <w:r w:rsidRPr="00BE42F6">
              <w:rPr>
                <w:b/>
                <w:bCs/>
              </w:rPr>
              <w:t>External wall finishes (plastering, cladding, render, internal dry lining, wall coverings, etc.)</w:t>
            </w:r>
          </w:p>
        </w:tc>
      </w:tr>
      <w:tr w:rsidR="00823923" w14:paraId="12AFFE8E" w14:textId="77777777" w:rsidTr="00BE42F6">
        <w:tc>
          <w:tcPr>
            <w:tcW w:w="534" w:type="dxa"/>
          </w:tcPr>
          <w:p w14:paraId="74FB2165" w14:textId="77777777" w:rsidR="00823923" w:rsidRDefault="00823923" w:rsidP="00827D12">
            <w:r>
              <w:t>1.</w:t>
            </w:r>
          </w:p>
        </w:tc>
        <w:tc>
          <w:tcPr>
            <w:tcW w:w="2944" w:type="dxa"/>
          </w:tcPr>
          <w:p w14:paraId="613D25F6" w14:textId="77777777" w:rsidR="00823923" w:rsidRDefault="00823923" w:rsidP="00827D12"/>
        </w:tc>
        <w:tc>
          <w:tcPr>
            <w:tcW w:w="2234" w:type="dxa"/>
          </w:tcPr>
          <w:p w14:paraId="01E63B64" w14:textId="77777777" w:rsidR="00823923" w:rsidRDefault="00823923" w:rsidP="00827D12"/>
        </w:tc>
        <w:tc>
          <w:tcPr>
            <w:tcW w:w="1909" w:type="dxa"/>
          </w:tcPr>
          <w:p w14:paraId="788129D1" w14:textId="77777777" w:rsidR="00823923" w:rsidRDefault="00823923" w:rsidP="00827D12"/>
        </w:tc>
        <w:tc>
          <w:tcPr>
            <w:tcW w:w="2073" w:type="dxa"/>
          </w:tcPr>
          <w:p w14:paraId="0E2E2381" w14:textId="77777777" w:rsidR="00823923" w:rsidRDefault="00823923" w:rsidP="00827D12"/>
        </w:tc>
        <w:tc>
          <w:tcPr>
            <w:tcW w:w="2461" w:type="dxa"/>
          </w:tcPr>
          <w:p w14:paraId="1B14B78D" w14:textId="77777777" w:rsidR="00823923" w:rsidRDefault="00823923" w:rsidP="00827D12"/>
        </w:tc>
        <w:tc>
          <w:tcPr>
            <w:tcW w:w="1906" w:type="dxa"/>
          </w:tcPr>
          <w:p w14:paraId="04D24BBB" w14:textId="77777777" w:rsidR="00823923" w:rsidRDefault="00823923" w:rsidP="00827D12"/>
        </w:tc>
      </w:tr>
      <w:tr w:rsidR="00823923" w14:paraId="099131E3" w14:textId="77777777" w:rsidTr="00BE42F6">
        <w:tc>
          <w:tcPr>
            <w:tcW w:w="534" w:type="dxa"/>
          </w:tcPr>
          <w:p w14:paraId="04C55B37" w14:textId="77777777" w:rsidR="00823923" w:rsidRDefault="00823923" w:rsidP="00827D12">
            <w:r>
              <w:t>2.</w:t>
            </w:r>
          </w:p>
        </w:tc>
        <w:tc>
          <w:tcPr>
            <w:tcW w:w="2944" w:type="dxa"/>
          </w:tcPr>
          <w:p w14:paraId="2249075A" w14:textId="77777777" w:rsidR="00823923" w:rsidRDefault="00823923" w:rsidP="00827D12"/>
        </w:tc>
        <w:tc>
          <w:tcPr>
            <w:tcW w:w="2234" w:type="dxa"/>
          </w:tcPr>
          <w:p w14:paraId="66ABCE47" w14:textId="77777777" w:rsidR="00823923" w:rsidRDefault="00823923" w:rsidP="00827D12"/>
        </w:tc>
        <w:tc>
          <w:tcPr>
            <w:tcW w:w="1909" w:type="dxa"/>
          </w:tcPr>
          <w:p w14:paraId="681557AD" w14:textId="77777777" w:rsidR="00823923" w:rsidRDefault="00823923" w:rsidP="00827D12"/>
        </w:tc>
        <w:tc>
          <w:tcPr>
            <w:tcW w:w="2073" w:type="dxa"/>
          </w:tcPr>
          <w:p w14:paraId="15D1788B" w14:textId="77777777" w:rsidR="00823923" w:rsidRDefault="00823923" w:rsidP="00827D12"/>
        </w:tc>
        <w:tc>
          <w:tcPr>
            <w:tcW w:w="2461" w:type="dxa"/>
          </w:tcPr>
          <w:p w14:paraId="200A272B" w14:textId="77777777" w:rsidR="00823923" w:rsidRDefault="00823923" w:rsidP="00827D12"/>
        </w:tc>
        <w:tc>
          <w:tcPr>
            <w:tcW w:w="1906" w:type="dxa"/>
          </w:tcPr>
          <w:p w14:paraId="408D58B7" w14:textId="77777777" w:rsidR="00823923" w:rsidRDefault="00823923" w:rsidP="00827D12"/>
        </w:tc>
      </w:tr>
      <w:tr w:rsidR="00823923" w14:paraId="4B3D238E" w14:textId="77777777" w:rsidTr="00BE42F6">
        <w:tc>
          <w:tcPr>
            <w:tcW w:w="534" w:type="dxa"/>
          </w:tcPr>
          <w:p w14:paraId="223376EE" w14:textId="77777777" w:rsidR="00823923" w:rsidRDefault="00823923" w:rsidP="00827D12">
            <w:r>
              <w:t>3.</w:t>
            </w:r>
          </w:p>
        </w:tc>
        <w:tc>
          <w:tcPr>
            <w:tcW w:w="2944" w:type="dxa"/>
          </w:tcPr>
          <w:p w14:paraId="2B665B68" w14:textId="77777777" w:rsidR="00823923" w:rsidRDefault="00823923" w:rsidP="00827D12"/>
        </w:tc>
        <w:tc>
          <w:tcPr>
            <w:tcW w:w="2234" w:type="dxa"/>
          </w:tcPr>
          <w:p w14:paraId="10CD818C" w14:textId="77777777" w:rsidR="00823923" w:rsidRDefault="00823923" w:rsidP="00827D12"/>
        </w:tc>
        <w:tc>
          <w:tcPr>
            <w:tcW w:w="1909" w:type="dxa"/>
          </w:tcPr>
          <w:p w14:paraId="36EF8664" w14:textId="77777777" w:rsidR="00823923" w:rsidRDefault="00823923" w:rsidP="00827D12"/>
        </w:tc>
        <w:tc>
          <w:tcPr>
            <w:tcW w:w="2073" w:type="dxa"/>
          </w:tcPr>
          <w:p w14:paraId="1E037C74" w14:textId="77777777" w:rsidR="00823923" w:rsidRDefault="00823923" w:rsidP="00827D12"/>
        </w:tc>
        <w:tc>
          <w:tcPr>
            <w:tcW w:w="2461" w:type="dxa"/>
          </w:tcPr>
          <w:p w14:paraId="06CA249E" w14:textId="77777777" w:rsidR="00823923" w:rsidRDefault="00823923" w:rsidP="00827D12"/>
        </w:tc>
        <w:tc>
          <w:tcPr>
            <w:tcW w:w="1906" w:type="dxa"/>
          </w:tcPr>
          <w:p w14:paraId="13EB76E6" w14:textId="77777777" w:rsidR="00823923" w:rsidRDefault="00823923" w:rsidP="00827D12"/>
        </w:tc>
      </w:tr>
      <w:tr w:rsidR="00823923" w14:paraId="0B49F6E4" w14:textId="77777777" w:rsidTr="00BE42F6">
        <w:tc>
          <w:tcPr>
            <w:tcW w:w="534" w:type="dxa"/>
          </w:tcPr>
          <w:p w14:paraId="0389DBCD" w14:textId="77777777" w:rsidR="00823923" w:rsidRDefault="00823923" w:rsidP="00827D12">
            <w:r>
              <w:lastRenderedPageBreak/>
              <w:t>4.</w:t>
            </w:r>
          </w:p>
        </w:tc>
        <w:tc>
          <w:tcPr>
            <w:tcW w:w="2944" w:type="dxa"/>
          </w:tcPr>
          <w:p w14:paraId="5AC1F973" w14:textId="77777777" w:rsidR="00823923" w:rsidRDefault="00823923" w:rsidP="00827D12"/>
        </w:tc>
        <w:tc>
          <w:tcPr>
            <w:tcW w:w="2234" w:type="dxa"/>
          </w:tcPr>
          <w:p w14:paraId="5E8B9089" w14:textId="77777777" w:rsidR="00823923" w:rsidRDefault="00823923" w:rsidP="00827D12"/>
        </w:tc>
        <w:tc>
          <w:tcPr>
            <w:tcW w:w="1909" w:type="dxa"/>
          </w:tcPr>
          <w:p w14:paraId="2B34B6DB" w14:textId="77777777" w:rsidR="00823923" w:rsidRDefault="00823923" w:rsidP="00827D12"/>
        </w:tc>
        <w:tc>
          <w:tcPr>
            <w:tcW w:w="2073" w:type="dxa"/>
          </w:tcPr>
          <w:p w14:paraId="2057B64B" w14:textId="77777777" w:rsidR="00823923" w:rsidRDefault="00823923" w:rsidP="00827D12"/>
        </w:tc>
        <w:tc>
          <w:tcPr>
            <w:tcW w:w="2461" w:type="dxa"/>
          </w:tcPr>
          <w:p w14:paraId="5FF920B4" w14:textId="77777777" w:rsidR="00823923" w:rsidRDefault="00823923" w:rsidP="00827D12"/>
        </w:tc>
        <w:tc>
          <w:tcPr>
            <w:tcW w:w="1906" w:type="dxa"/>
          </w:tcPr>
          <w:p w14:paraId="736881D6" w14:textId="77777777" w:rsidR="00823923" w:rsidRDefault="00823923" w:rsidP="00827D12"/>
        </w:tc>
      </w:tr>
      <w:tr w:rsidR="00823923" w14:paraId="3172C55B" w14:textId="77777777" w:rsidTr="00BE42F6">
        <w:tc>
          <w:tcPr>
            <w:tcW w:w="534" w:type="dxa"/>
          </w:tcPr>
          <w:p w14:paraId="2F913DF4" w14:textId="77777777" w:rsidR="00823923" w:rsidRDefault="00823923" w:rsidP="00827D12">
            <w:r>
              <w:t>5.</w:t>
            </w:r>
          </w:p>
        </w:tc>
        <w:tc>
          <w:tcPr>
            <w:tcW w:w="2944" w:type="dxa"/>
          </w:tcPr>
          <w:p w14:paraId="72028B29" w14:textId="77777777" w:rsidR="00823923" w:rsidRDefault="00823923" w:rsidP="00827D12"/>
        </w:tc>
        <w:tc>
          <w:tcPr>
            <w:tcW w:w="2234" w:type="dxa"/>
          </w:tcPr>
          <w:p w14:paraId="66A195B5" w14:textId="77777777" w:rsidR="00823923" w:rsidRDefault="00823923" w:rsidP="00827D12"/>
        </w:tc>
        <w:tc>
          <w:tcPr>
            <w:tcW w:w="1909" w:type="dxa"/>
          </w:tcPr>
          <w:p w14:paraId="5FF93DA8" w14:textId="77777777" w:rsidR="00823923" w:rsidRDefault="00823923" w:rsidP="00827D12"/>
        </w:tc>
        <w:tc>
          <w:tcPr>
            <w:tcW w:w="2073" w:type="dxa"/>
          </w:tcPr>
          <w:p w14:paraId="77BF4E5D" w14:textId="77777777" w:rsidR="00823923" w:rsidRDefault="00823923" w:rsidP="00827D12"/>
        </w:tc>
        <w:tc>
          <w:tcPr>
            <w:tcW w:w="2461" w:type="dxa"/>
          </w:tcPr>
          <w:p w14:paraId="012E3B0D" w14:textId="77777777" w:rsidR="00823923" w:rsidRDefault="00823923" w:rsidP="00827D12"/>
        </w:tc>
        <w:tc>
          <w:tcPr>
            <w:tcW w:w="1906" w:type="dxa"/>
          </w:tcPr>
          <w:p w14:paraId="659C1F89" w14:textId="77777777" w:rsidR="00823923" w:rsidRDefault="00823923" w:rsidP="00827D12"/>
        </w:tc>
      </w:tr>
      <w:tr w:rsidR="00946D15" w:rsidRPr="00823923" w14:paraId="68AD85CA" w14:textId="77777777" w:rsidTr="004966C0">
        <w:tc>
          <w:tcPr>
            <w:tcW w:w="14061" w:type="dxa"/>
            <w:gridSpan w:val="7"/>
            <w:shd w:val="clear" w:color="auto" w:fill="DEEAF6" w:themeFill="accent5" w:themeFillTint="33"/>
          </w:tcPr>
          <w:p w14:paraId="1B09F94B" w14:textId="38090513" w:rsidR="00946D15" w:rsidRPr="00823923" w:rsidRDefault="00BE42F6" w:rsidP="00BE42F6">
            <w:pPr>
              <w:rPr>
                <w:b/>
                <w:bCs/>
              </w:rPr>
            </w:pPr>
            <w:r w:rsidRPr="00BE42F6">
              <w:rPr>
                <w:b/>
                <w:bCs/>
              </w:rPr>
              <w:t>Roof (structure)</w:t>
            </w:r>
          </w:p>
        </w:tc>
      </w:tr>
      <w:tr w:rsidR="00946D15" w14:paraId="108D073F" w14:textId="77777777" w:rsidTr="004966C0">
        <w:tc>
          <w:tcPr>
            <w:tcW w:w="534" w:type="dxa"/>
          </w:tcPr>
          <w:p w14:paraId="63F28487" w14:textId="77777777" w:rsidR="00946D15" w:rsidRDefault="00946D15" w:rsidP="004966C0">
            <w:r>
              <w:t>1.</w:t>
            </w:r>
          </w:p>
        </w:tc>
        <w:tc>
          <w:tcPr>
            <w:tcW w:w="2944" w:type="dxa"/>
          </w:tcPr>
          <w:p w14:paraId="69D30954" w14:textId="77777777" w:rsidR="00946D15" w:rsidRDefault="00946D15" w:rsidP="004966C0"/>
        </w:tc>
        <w:tc>
          <w:tcPr>
            <w:tcW w:w="2234" w:type="dxa"/>
          </w:tcPr>
          <w:p w14:paraId="6019D6FF" w14:textId="77777777" w:rsidR="00946D15" w:rsidRDefault="00946D15" w:rsidP="004966C0"/>
        </w:tc>
        <w:tc>
          <w:tcPr>
            <w:tcW w:w="1909" w:type="dxa"/>
          </w:tcPr>
          <w:p w14:paraId="5A59DBA9" w14:textId="77777777" w:rsidR="00946D15" w:rsidRDefault="00946D15" w:rsidP="004966C0"/>
        </w:tc>
        <w:tc>
          <w:tcPr>
            <w:tcW w:w="2073" w:type="dxa"/>
          </w:tcPr>
          <w:p w14:paraId="444CD93B" w14:textId="77777777" w:rsidR="00946D15" w:rsidRDefault="00946D15" w:rsidP="004966C0"/>
        </w:tc>
        <w:tc>
          <w:tcPr>
            <w:tcW w:w="2461" w:type="dxa"/>
          </w:tcPr>
          <w:p w14:paraId="5336896B" w14:textId="77777777" w:rsidR="00946D15" w:rsidRDefault="00946D15" w:rsidP="004966C0"/>
        </w:tc>
        <w:tc>
          <w:tcPr>
            <w:tcW w:w="1906" w:type="dxa"/>
          </w:tcPr>
          <w:p w14:paraId="6E42B7AB" w14:textId="77777777" w:rsidR="00946D15" w:rsidRDefault="00946D15" w:rsidP="004966C0"/>
        </w:tc>
      </w:tr>
      <w:tr w:rsidR="00946D15" w14:paraId="3C8116BB" w14:textId="77777777" w:rsidTr="004966C0">
        <w:tc>
          <w:tcPr>
            <w:tcW w:w="534" w:type="dxa"/>
          </w:tcPr>
          <w:p w14:paraId="0D5BB390" w14:textId="77777777" w:rsidR="00946D15" w:rsidRDefault="00946D15" w:rsidP="004966C0">
            <w:r>
              <w:t>2.</w:t>
            </w:r>
          </w:p>
        </w:tc>
        <w:tc>
          <w:tcPr>
            <w:tcW w:w="2944" w:type="dxa"/>
          </w:tcPr>
          <w:p w14:paraId="12044D38" w14:textId="77777777" w:rsidR="00946D15" w:rsidRDefault="00946D15" w:rsidP="004966C0"/>
        </w:tc>
        <w:tc>
          <w:tcPr>
            <w:tcW w:w="2234" w:type="dxa"/>
          </w:tcPr>
          <w:p w14:paraId="4A130FC5" w14:textId="77777777" w:rsidR="00946D15" w:rsidRDefault="00946D15" w:rsidP="004966C0"/>
        </w:tc>
        <w:tc>
          <w:tcPr>
            <w:tcW w:w="1909" w:type="dxa"/>
          </w:tcPr>
          <w:p w14:paraId="5850DBC5" w14:textId="77777777" w:rsidR="00946D15" w:rsidRDefault="00946D15" w:rsidP="004966C0"/>
        </w:tc>
        <w:tc>
          <w:tcPr>
            <w:tcW w:w="2073" w:type="dxa"/>
          </w:tcPr>
          <w:p w14:paraId="310C014A" w14:textId="77777777" w:rsidR="00946D15" w:rsidRDefault="00946D15" w:rsidP="004966C0"/>
        </w:tc>
        <w:tc>
          <w:tcPr>
            <w:tcW w:w="2461" w:type="dxa"/>
          </w:tcPr>
          <w:p w14:paraId="349A3CDD" w14:textId="77777777" w:rsidR="00946D15" w:rsidRDefault="00946D15" w:rsidP="004966C0"/>
        </w:tc>
        <w:tc>
          <w:tcPr>
            <w:tcW w:w="1906" w:type="dxa"/>
          </w:tcPr>
          <w:p w14:paraId="1C1DC0FB" w14:textId="77777777" w:rsidR="00946D15" w:rsidRDefault="00946D15" w:rsidP="004966C0"/>
        </w:tc>
      </w:tr>
      <w:tr w:rsidR="00946D15" w14:paraId="586A8C55" w14:textId="77777777" w:rsidTr="004966C0">
        <w:tc>
          <w:tcPr>
            <w:tcW w:w="534" w:type="dxa"/>
          </w:tcPr>
          <w:p w14:paraId="3F51CA97" w14:textId="77777777" w:rsidR="00946D15" w:rsidRDefault="00946D15" w:rsidP="004966C0">
            <w:r>
              <w:t>3.</w:t>
            </w:r>
          </w:p>
        </w:tc>
        <w:tc>
          <w:tcPr>
            <w:tcW w:w="2944" w:type="dxa"/>
          </w:tcPr>
          <w:p w14:paraId="3FD5E7B6" w14:textId="77777777" w:rsidR="00946D15" w:rsidRDefault="00946D15" w:rsidP="004966C0"/>
        </w:tc>
        <w:tc>
          <w:tcPr>
            <w:tcW w:w="2234" w:type="dxa"/>
          </w:tcPr>
          <w:p w14:paraId="0C26F754" w14:textId="77777777" w:rsidR="00946D15" w:rsidRDefault="00946D15" w:rsidP="004966C0"/>
        </w:tc>
        <w:tc>
          <w:tcPr>
            <w:tcW w:w="1909" w:type="dxa"/>
          </w:tcPr>
          <w:p w14:paraId="4DEB0C8F" w14:textId="77777777" w:rsidR="00946D15" w:rsidRDefault="00946D15" w:rsidP="004966C0"/>
        </w:tc>
        <w:tc>
          <w:tcPr>
            <w:tcW w:w="2073" w:type="dxa"/>
          </w:tcPr>
          <w:p w14:paraId="4D4DA8E2" w14:textId="77777777" w:rsidR="00946D15" w:rsidRDefault="00946D15" w:rsidP="004966C0"/>
        </w:tc>
        <w:tc>
          <w:tcPr>
            <w:tcW w:w="2461" w:type="dxa"/>
          </w:tcPr>
          <w:p w14:paraId="3754C543" w14:textId="77777777" w:rsidR="00946D15" w:rsidRDefault="00946D15" w:rsidP="004966C0"/>
        </w:tc>
        <w:tc>
          <w:tcPr>
            <w:tcW w:w="1906" w:type="dxa"/>
          </w:tcPr>
          <w:p w14:paraId="4A20690A" w14:textId="77777777" w:rsidR="00946D15" w:rsidRDefault="00946D15" w:rsidP="004966C0"/>
        </w:tc>
      </w:tr>
      <w:tr w:rsidR="00946D15" w14:paraId="1DF336DD" w14:textId="77777777" w:rsidTr="004966C0">
        <w:tc>
          <w:tcPr>
            <w:tcW w:w="534" w:type="dxa"/>
          </w:tcPr>
          <w:p w14:paraId="0A9681B5" w14:textId="77777777" w:rsidR="00946D15" w:rsidRDefault="00946D15" w:rsidP="004966C0">
            <w:r>
              <w:t>4.</w:t>
            </w:r>
          </w:p>
        </w:tc>
        <w:tc>
          <w:tcPr>
            <w:tcW w:w="2944" w:type="dxa"/>
          </w:tcPr>
          <w:p w14:paraId="4AFAB4A6" w14:textId="77777777" w:rsidR="00946D15" w:rsidRDefault="00946D15" w:rsidP="004966C0"/>
        </w:tc>
        <w:tc>
          <w:tcPr>
            <w:tcW w:w="2234" w:type="dxa"/>
          </w:tcPr>
          <w:p w14:paraId="0EF1317B" w14:textId="77777777" w:rsidR="00946D15" w:rsidRDefault="00946D15" w:rsidP="004966C0"/>
        </w:tc>
        <w:tc>
          <w:tcPr>
            <w:tcW w:w="1909" w:type="dxa"/>
          </w:tcPr>
          <w:p w14:paraId="5603E1BF" w14:textId="77777777" w:rsidR="00946D15" w:rsidRDefault="00946D15" w:rsidP="004966C0"/>
        </w:tc>
        <w:tc>
          <w:tcPr>
            <w:tcW w:w="2073" w:type="dxa"/>
          </w:tcPr>
          <w:p w14:paraId="6DF840B7" w14:textId="77777777" w:rsidR="00946D15" w:rsidRDefault="00946D15" w:rsidP="004966C0"/>
        </w:tc>
        <w:tc>
          <w:tcPr>
            <w:tcW w:w="2461" w:type="dxa"/>
          </w:tcPr>
          <w:p w14:paraId="67D78EA2" w14:textId="77777777" w:rsidR="00946D15" w:rsidRDefault="00946D15" w:rsidP="004966C0"/>
        </w:tc>
        <w:tc>
          <w:tcPr>
            <w:tcW w:w="1906" w:type="dxa"/>
          </w:tcPr>
          <w:p w14:paraId="5387DB41" w14:textId="77777777" w:rsidR="00946D15" w:rsidRDefault="00946D15" w:rsidP="004966C0"/>
        </w:tc>
      </w:tr>
      <w:tr w:rsidR="00946D15" w14:paraId="1C7AD2FF" w14:textId="77777777" w:rsidTr="004966C0">
        <w:tc>
          <w:tcPr>
            <w:tcW w:w="534" w:type="dxa"/>
          </w:tcPr>
          <w:p w14:paraId="168C857E" w14:textId="77777777" w:rsidR="00946D15" w:rsidRDefault="00946D15" w:rsidP="004966C0">
            <w:r>
              <w:t>5.</w:t>
            </w:r>
          </w:p>
        </w:tc>
        <w:tc>
          <w:tcPr>
            <w:tcW w:w="2944" w:type="dxa"/>
          </w:tcPr>
          <w:p w14:paraId="27E9F802" w14:textId="77777777" w:rsidR="00946D15" w:rsidRDefault="00946D15" w:rsidP="004966C0"/>
        </w:tc>
        <w:tc>
          <w:tcPr>
            <w:tcW w:w="2234" w:type="dxa"/>
          </w:tcPr>
          <w:p w14:paraId="55DC3845" w14:textId="77777777" w:rsidR="00946D15" w:rsidRDefault="00946D15" w:rsidP="004966C0"/>
        </w:tc>
        <w:tc>
          <w:tcPr>
            <w:tcW w:w="1909" w:type="dxa"/>
          </w:tcPr>
          <w:p w14:paraId="7C679D35" w14:textId="77777777" w:rsidR="00946D15" w:rsidRDefault="00946D15" w:rsidP="004966C0"/>
        </w:tc>
        <w:tc>
          <w:tcPr>
            <w:tcW w:w="2073" w:type="dxa"/>
          </w:tcPr>
          <w:p w14:paraId="2E06FAE8" w14:textId="77777777" w:rsidR="00946D15" w:rsidRDefault="00946D15" w:rsidP="004966C0"/>
        </w:tc>
        <w:tc>
          <w:tcPr>
            <w:tcW w:w="2461" w:type="dxa"/>
          </w:tcPr>
          <w:p w14:paraId="5CD46B79" w14:textId="77777777" w:rsidR="00946D15" w:rsidRDefault="00946D15" w:rsidP="004966C0"/>
        </w:tc>
        <w:tc>
          <w:tcPr>
            <w:tcW w:w="1906" w:type="dxa"/>
          </w:tcPr>
          <w:p w14:paraId="5C2BEEF3" w14:textId="77777777" w:rsidR="00946D15" w:rsidRDefault="00946D15" w:rsidP="004966C0"/>
        </w:tc>
      </w:tr>
      <w:tr w:rsidR="00946D15" w:rsidRPr="00823923" w14:paraId="434C2821" w14:textId="77777777" w:rsidTr="004966C0">
        <w:tc>
          <w:tcPr>
            <w:tcW w:w="14061" w:type="dxa"/>
            <w:gridSpan w:val="7"/>
            <w:shd w:val="clear" w:color="auto" w:fill="DEEAF6" w:themeFill="accent5" w:themeFillTint="33"/>
          </w:tcPr>
          <w:p w14:paraId="2EFD37A3" w14:textId="7DB43F38" w:rsidR="00946D15" w:rsidRPr="00823923" w:rsidRDefault="00BE42F6" w:rsidP="00BE42F6">
            <w:pPr>
              <w:rPr>
                <w:b/>
                <w:bCs/>
              </w:rPr>
            </w:pPr>
            <w:r w:rsidRPr="00BE42F6">
              <w:rPr>
                <w:b/>
                <w:bCs/>
              </w:rPr>
              <w:t>Roof finishes (e.g. tiles, cladding systems, etc.)</w:t>
            </w:r>
          </w:p>
        </w:tc>
      </w:tr>
      <w:tr w:rsidR="00946D15" w14:paraId="614D37EB" w14:textId="77777777" w:rsidTr="004966C0">
        <w:tc>
          <w:tcPr>
            <w:tcW w:w="534" w:type="dxa"/>
          </w:tcPr>
          <w:p w14:paraId="5BAC5181" w14:textId="77777777" w:rsidR="00946D15" w:rsidRDefault="00946D15" w:rsidP="004966C0">
            <w:r>
              <w:t>1.</w:t>
            </w:r>
          </w:p>
        </w:tc>
        <w:tc>
          <w:tcPr>
            <w:tcW w:w="2944" w:type="dxa"/>
          </w:tcPr>
          <w:p w14:paraId="7CBFA1B1" w14:textId="77777777" w:rsidR="00946D15" w:rsidRDefault="00946D15" w:rsidP="004966C0"/>
        </w:tc>
        <w:tc>
          <w:tcPr>
            <w:tcW w:w="2234" w:type="dxa"/>
          </w:tcPr>
          <w:p w14:paraId="5EAB0FB7" w14:textId="77777777" w:rsidR="00946D15" w:rsidRDefault="00946D15" w:rsidP="004966C0"/>
        </w:tc>
        <w:tc>
          <w:tcPr>
            <w:tcW w:w="1909" w:type="dxa"/>
          </w:tcPr>
          <w:p w14:paraId="6386C89A" w14:textId="77777777" w:rsidR="00946D15" w:rsidRDefault="00946D15" w:rsidP="004966C0"/>
        </w:tc>
        <w:tc>
          <w:tcPr>
            <w:tcW w:w="2073" w:type="dxa"/>
          </w:tcPr>
          <w:p w14:paraId="44CAB614" w14:textId="77777777" w:rsidR="00946D15" w:rsidRDefault="00946D15" w:rsidP="004966C0"/>
        </w:tc>
        <w:tc>
          <w:tcPr>
            <w:tcW w:w="2461" w:type="dxa"/>
          </w:tcPr>
          <w:p w14:paraId="2FB7F9F4" w14:textId="77777777" w:rsidR="00946D15" w:rsidRDefault="00946D15" w:rsidP="004966C0"/>
        </w:tc>
        <w:tc>
          <w:tcPr>
            <w:tcW w:w="1906" w:type="dxa"/>
          </w:tcPr>
          <w:p w14:paraId="3FFCD391" w14:textId="77777777" w:rsidR="00946D15" w:rsidRDefault="00946D15" w:rsidP="004966C0"/>
        </w:tc>
      </w:tr>
      <w:tr w:rsidR="00946D15" w14:paraId="41DA5013" w14:textId="77777777" w:rsidTr="004966C0">
        <w:tc>
          <w:tcPr>
            <w:tcW w:w="534" w:type="dxa"/>
          </w:tcPr>
          <w:p w14:paraId="6A670ED5" w14:textId="77777777" w:rsidR="00946D15" w:rsidRDefault="00946D15" w:rsidP="004966C0">
            <w:r>
              <w:t>2.</w:t>
            </w:r>
          </w:p>
        </w:tc>
        <w:tc>
          <w:tcPr>
            <w:tcW w:w="2944" w:type="dxa"/>
          </w:tcPr>
          <w:p w14:paraId="0EB0E0C4" w14:textId="77777777" w:rsidR="00946D15" w:rsidRDefault="00946D15" w:rsidP="004966C0"/>
        </w:tc>
        <w:tc>
          <w:tcPr>
            <w:tcW w:w="2234" w:type="dxa"/>
          </w:tcPr>
          <w:p w14:paraId="32AB7B72" w14:textId="77777777" w:rsidR="00946D15" w:rsidRDefault="00946D15" w:rsidP="004966C0"/>
        </w:tc>
        <w:tc>
          <w:tcPr>
            <w:tcW w:w="1909" w:type="dxa"/>
          </w:tcPr>
          <w:p w14:paraId="77AB9FC0" w14:textId="77777777" w:rsidR="00946D15" w:rsidRDefault="00946D15" w:rsidP="004966C0"/>
        </w:tc>
        <w:tc>
          <w:tcPr>
            <w:tcW w:w="2073" w:type="dxa"/>
          </w:tcPr>
          <w:p w14:paraId="0E1C72B4" w14:textId="77777777" w:rsidR="00946D15" w:rsidRDefault="00946D15" w:rsidP="004966C0"/>
        </w:tc>
        <w:tc>
          <w:tcPr>
            <w:tcW w:w="2461" w:type="dxa"/>
          </w:tcPr>
          <w:p w14:paraId="746910DF" w14:textId="77777777" w:rsidR="00946D15" w:rsidRDefault="00946D15" w:rsidP="004966C0"/>
        </w:tc>
        <w:tc>
          <w:tcPr>
            <w:tcW w:w="1906" w:type="dxa"/>
          </w:tcPr>
          <w:p w14:paraId="7DB91EAA" w14:textId="77777777" w:rsidR="00946D15" w:rsidRDefault="00946D15" w:rsidP="004966C0"/>
        </w:tc>
      </w:tr>
      <w:tr w:rsidR="00946D15" w14:paraId="6ECC93BB" w14:textId="77777777" w:rsidTr="004966C0">
        <w:tc>
          <w:tcPr>
            <w:tcW w:w="534" w:type="dxa"/>
          </w:tcPr>
          <w:p w14:paraId="6F3ECD87" w14:textId="77777777" w:rsidR="00946D15" w:rsidRDefault="00946D15" w:rsidP="004966C0">
            <w:r>
              <w:t>3.</w:t>
            </w:r>
          </w:p>
        </w:tc>
        <w:tc>
          <w:tcPr>
            <w:tcW w:w="2944" w:type="dxa"/>
          </w:tcPr>
          <w:p w14:paraId="575FB212" w14:textId="77777777" w:rsidR="00946D15" w:rsidRDefault="00946D15" w:rsidP="004966C0"/>
        </w:tc>
        <w:tc>
          <w:tcPr>
            <w:tcW w:w="2234" w:type="dxa"/>
          </w:tcPr>
          <w:p w14:paraId="0D3F4A76" w14:textId="77777777" w:rsidR="00946D15" w:rsidRDefault="00946D15" w:rsidP="004966C0"/>
        </w:tc>
        <w:tc>
          <w:tcPr>
            <w:tcW w:w="1909" w:type="dxa"/>
          </w:tcPr>
          <w:p w14:paraId="50185640" w14:textId="77777777" w:rsidR="00946D15" w:rsidRDefault="00946D15" w:rsidP="004966C0"/>
        </w:tc>
        <w:tc>
          <w:tcPr>
            <w:tcW w:w="2073" w:type="dxa"/>
          </w:tcPr>
          <w:p w14:paraId="50B1B6BB" w14:textId="77777777" w:rsidR="00946D15" w:rsidRDefault="00946D15" w:rsidP="004966C0"/>
        </w:tc>
        <w:tc>
          <w:tcPr>
            <w:tcW w:w="2461" w:type="dxa"/>
          </w:tcPr>
          <w:p w14:paraId="4CBC09D6" w14:textId="77777777" w:rsidR="00946D15" w:rsidRDefault="00946D15" w:rsidP="004966C0"/>
        </w:tc>
        <w:tc>
          <w:tcPr>
            <w:tcW w:w="1906" w:type="dxa"/>
          </w:tcPr>
          <w:p w14:paraId="64D231C7" w14:textId="77777777" w:rsidR="00946D15" w:rsidRDefault="00946D15" w:rsidP="004966C0"/>
        </w:tc>
      </w:tr>
      <w:tr w:rsidR="00946D15" w14:paraId="2193ED10" w14:textId="77777777" w:rsidTr="004966C0">
        <w:tc>
          <w:tcPr>
            <w:tcW w:w="534" w:type="dxa"/>
          </w:tcPr>
          <w:p w14:paraId="394C511D" w14:textId="77777777" w:rsidR="00946D15" w:rsidRDefault="00946D15" w:rsidP="004966C0">
            <w:r>
              <w:t>4.</w:t>
            </w:r>
          </w:p>
        </w:tc>
        <w:tc>
          <w:tcPr>
            <w:tcW w:w="2944" w:type="dxa"/>
          </w:tcPr>
          <w:p w14:paraId="3FD099D4" w14:textId="77777777" w:rsidR="00946D15" w:rsidRDefault="00946D15" w:rsidP="004966C0"/>
        </w:tc>
        <w:tc>
          <w:tcPr>
            <w:tcW w:w="2234" w:type="dxa"/>
          </w:tcPr>
          <w:p w14:paraId="40AA411E" w14:textId="77777777" w:rsidR="00946D15" w:rsidRDefault="00946D15" w:rsidP="004966C0"/>
        </w:tc>
        <w:tc>
          <w:tcPr>
            <w:tcW w:w="1909" w:type="dxa"/>
          </w:tcPr>
          <w:p w14:paraId="5E90F357" w14:textId="77777777" w:rsidR="00946D15" w:rsidRDefault="00946D15" w:rsidP="004966C0"/>
        </w:tc>
        <w:tc>
          <w:tcPr>
            <w:tcW w:w="2073" w:type="dxa"/>
          </w:tcPr>
          <w:p w14:paraId="79D42978" w14:textId="77777777" w:rsidR="00946D15" w:rsidRDefault="00946D15" w:rsidP="004966C0"/>
        </w:tc>
        <w:tc>
          <w:tcPr>
            <w:tcW w:w="2461" w:type="dxa"/>
          </w:tcPr>
          <w:p w14:paraId="5B47CAC4" w14:textId="77777777" w:rsidR="00946D15" w:rsidRDefault="00946D15" w:rsidP="004966C0"/>
        </w:tc>
        <w:tc>
          <w:tcPr>
            <w:tcW w:w="1906" w:type="dxa"/>
          </w:tcPr>
          <w:p w14:paraId="6C3AA9E0" w14:textId="77777777" w:rsidR="00946D15" w:rsidRDefault="00946D15" w:rsidP="004966C0"/>
        </w:tc>
      </w:tr>
      <w:tr w:rsidR="00946D15" w14:paraId="7383B72D" w14:textId="77777777" w:rsidTr="004966C0">
        <w:tc>
          <w:tcPr>
            <w:tcW w:w="534" w:type="dxa"/>
          </w:tcPr>
          <w:p w14:paraId="42FA4DDD" w14:textId="77777777" w:rsidR="00946D15" w:rsidRDefault="00946D15" w:rsidP="004966C0">
            <w:r>
              <w:t>5.</w:t>
            </w:r>
          </w:p>
        </w:tc>
        <w:tc>
          <w:tcPr>
            <w:tcW w:w="2944" w:type="dxa"/>
          </w:tcPr>
          <w:p w14:paraId="1789E2F7" w14:textId="77777777" w:rsidR="00946D15" w:rsidRDefault="00946D15" w:rsidP="004966C0"/>
        </w:tc>
        <w:tc>
          <w:tcPr>
            <w:tcW w:w="2234" w:type="dxa"/>
          </w:tcPr>
          <w:p w14:paraId="1FD4E2BE" w14:textId="77777777" w:rsidR="00946D15" w:rsidRDefault="00946D15" w:rsidP="004966C0"/>
        </w:tc>
        <w:tc>
          <w:tcPr>
            <w:tcW w:w="1909" w:type="dxa"/>
          </w:tcPr>
          <w:p w14:paraId="450B51AA" w14:textId="77777777" w:rsidR="00946D15" w:rsidRDefault="00946D15" w:rsidP="004966C0"/>
        </w:tc>
        <w:tc>
          <w:tcPr>
            <w:tcW w:w="2073" w:type="dxa"/>
          </w:tcPr>
          <w:p w14:paraId="5E48BAE7" w14:textId="77777777" w:rsidR="00946D15" w:rsidRDefault="00946D15" w:rsidP="004966C0"/>
        </w:tc>
        <w:tc>
          <w:tcPr>
            <w:tcW w:w="2461" w:type="dxa"/>
          </w:tcPr>
          <w:p w14:paraId="27370916" w14:textId="77777777" w:rsidR="00946D15" w:rsidRDefault="00946D15" w:rsidP="004966C0"/>
        </w:tc>
        <w:tc>
          <w:tcPr>
            <w:tcW w:w="1906" w:type="dxa"/>
          </w:tcPr>
          <w:p w14:paraId="05644A51" w14:textId="77777777" w:rsidR="00946D15" w:rsidRDefault="00946D15" w:rsidP="004966C0"/>
        </w:tc>
      </w:tr>
      <w:tr w:rsidR="00946D15" w:rsidRPr="00823923" w14:paraId="56C8C1D5" w14:textId="77777777" w:rsidTr="004966C0">
        <w:tc>
          <w:tcPr>
            <w:tcW w:w="14061" w:type="dxa"/>
            <w:gridSpan w:val="7"/>
            <w:shd w:val="clear" w:color="auto" w:fill="DEEAF6" w:themeFill="accent5" w:themeFillTint="33"/>
          </w:tcPr>
          <w:p w14:paraId="1F172A91" w14:textId="6D174CEF" w:rsidR="00946D15" w:rsidRPr="00823923" w:rsidRDefault="00BE42F6" w:rsidP="008A6538">
            <w:pPr>
              <w:rPr>
                <w:b/>
                <w:bCs/>
              </w:rPr>
            </w:pPr>
            <w:r w:rsidRPr="00BE42F6">
              <w:rPr>
                <w:b/>
                <w:bCs/>
              </w:rPr>
              <w:t>Upper floors</w:t>
            </w:r>
          </w:p>
        </w:tc>
      </w:tr>
      <w:tr w:rsidR="00946D15" w14:paraId="121C6785" w14:textId="77777777" w:rsidTr="004966C0">
        <w:tc>
          <w:tcPr>
            <w:tcW w:w="534" w:type="dxa"/>
          </w:tcPr>
          <w:p w14:paraId="6EC0FB51" w14:textId="77777777" w:rsidR="00946D15" w:rsidRDefault="00946D15" w:rsidP="004966C0">
            <w:r>
              <w:t>1.</w:t>
            </w:r>
          </w:p>
        </w:tc>
        <w:tc>
          <w:tcPr>
            <w:tcW w:w="2944" w:type="dxa"/>
          </w:tcPr>
          <w:p w14:paraId="7C7644B0" w14:textId="77777777" w:rsidR="00946D15" w:rsidRDefault="00946D15" w:rsidP="004966C0"/>
        </w:tc>
        <w:tc>
          <w:tcPr>
            <w:tcW w:w="2234" w:type="dxa"/>
          </w:tcPr>
          <w:p w14:paraId="6036144A" w14:textId="77777777" w:rsidR="00946D15" w:rsidRDefault="00946D15" w:rsidP="004966C0"/>
        </w:tc>
        <w:tc>
          <w:tcPr>
            <w:tcW w:w="1909" w:type="dxa"/>
          </w:tcPr>
          <w:p w14:paraId="15B53A92" w14:textId="77777777" w:rsidR="00946D15" w:rsidRDefault="00946D15" w:rsidP="004966C0"/>
        </w:tc>
        <w:tc>
          <w:tcPr>
            <w:tcW w:w="2073" w:type="dxa"/>
          </w:tcPr>
          <w:p w14:paraId="6494A4CA" w14:textId="77777777" w:rsidR="00946D15" w:rsidRDefault="00946D15" w:rsidP="004966C0"/>
        </w:tc>
        <w:tc>
          <w:tcPr>
            <w:tcW w:w="2461" w:type="dxa"/>
          </w:tcPr>
          <w:p w14:paraId="3582CA9A" w14:textId="77777777" w:rsidR="00946D15" w:rsidRDefault="00946D15" w:rsidP="004966C0"/>
        </w:tc>
        <w:tc>
          <w:tcPr>
            <w:tcW w:w="1906" w:type="dxa"/>
          </w:tcPr>
          <w:p w14:paraId="75A33B07" w14:textId="77777777" w:rsidR="00946D15" w:rsidRDefault="00946D15" w:rsidP="004966C0"/>
        </w:tc>
      </w:tr>
      <w:tr w:rsidR="00946D15" w14:paraId="19DA0F0F" w14:textId="77777777" w:rsidTr="004966C0">
        <w:tc>
          <w:tcPr>
            <w:tcW w:w="534" w:type="dxa"/>
          </w:tcPr>
          <w:p w14:paraId="66BC030D" w14:textId="77777777" w:rsidR="00946D15" w:rsidRDefault="00946D15" w:rsidP="004966C0">
            <w:r>
              <w:t>2.</w:t>
            </w:r>
          </w:p>
        </w:tc>
        <w:tc>
          <w:tcPr>
            <w:tcW w:w="2944" w:type="dxa"/>
          </w:tcPr>
          <w:p w14:paraId="55CDEA3B" w14:textId="77777777" w:rsidR="00946D15" w:rsidRDefault="00946D15" w:rsidP="004966C0"/>
        </w:tc>
        <w:tc>
          <w:tcPr>
            <w:tcW w:w="2234" w:type="dxa"/>
          </w:tcPr>
          <w:p w14:paraId="579FB179" w14:textId="77777777" w:rsidR="00946D15" w:rsidRDefault="00946D15" w:rsidP="004966C0"/>
        </w:tc>
        <w:tc>
          <w:tcPr>
            <w:tcW w:w="1909" w:type="dxa"/>
          </w:tcPr>
          <w:p w14:paraId="24685935" w14:textId="77777777" w:rsidR="00946D15" w:rsidRDefault="00946D15" w:rsidP="004966C0"/>
        </w:tc>
        <w:tc>
          <w:tcPr>
            <w:tcW w:w="2073" w:type="dxa"/>
          </w:tcPr>
          <w:p w14:paraId="52330F75" w14:textId="77777777" w:rsidR="00946D15" w:rsidRDefault="00946D15" w:rsidP="004966C0"/>
        </w:tc>
        <w:tc>
          <w:tcPr>
            <w:tcW w:w="2461" w:type="dxa"/>
          </w:tcPr>
          <w:p w14:paraId="0BE4E71B" w14:textId="77777777" w:rsidR="00946D15" w:rsidRDefault="00946D15" w:rsidP="004966C0"/>
        </w:tc>
        <w:tc>
          <w:tcPr>
            <w:tcW w:w="1906" w:type="dxa"/>
          </w:tcPr>
          <w:p w14:paraId="6782A3FD" w14:textId="77777777" w:rsidR="00946D15" w:rsidRDefault="00946D15" w:rsidP="004966C0"/>
        </w:tc>
      </w:tr>
      <w:tr w:rsidR="00946D15" w14:paraId="52CABA63" w14:textId="77777777" w:rsidTr="004966C0">
        <w:tc>
          <w:tcPr>
            <w:tcW w:w="534" w:type="dxa"/>
          </w:tcPr>
          <w:p w14:paraId="5D806660" w14:textId="77777777" w:rsidR="00946D15" w:rsidRDefault="00946D15" w:rsidP="004966C0">
            <w:r>
              <w:t>3.</w:t>
            </w:r>
          </w:p>
        </w:tc>
        <w:tc>
          <w:tcPr>
            <w:tcW w:w="2944" w:type="dxa"/>
          </w:tcPr>
          <w:p w14:paraId="21E445FF" w14:textId="77777777" w:rsidR="00946D15" w:rsidRDefault="00946D15" w:rsidP="004966C0"/>
        </w:tc>
        <w:tc>
          <w:tcPr>
            <w:tcW w:w="2234" w:type="dxa"/>
          </w:tcPr>
          <w:p w14:paraId="4D5E084D" w14:textId="77777777" w:rsidR="00946D15" w:rsidRDefault="00946D15" w:rsidP="004966C0"/>
        </w:tc>
        <w:tc>
          <w:tcPr>
            <w:tcW w:w="1909" w:type="dxa"/>
          </w:tcPr>
          <w:p w14:paraId="2B714272" w14:textId="77777777" w:rsidR="00946D15" w:rsidRDefault="00946D15" w:rsidP="004966C0"/>
        </w:tc>
        <w:tc>
          <w:tcPr>
            <w:tcW w:w="2073" w:type="dxa"/>
          </w:tcPr>
          <w:p w14:paraId="330EEC67" w14:textId="77777777" w:rsidR="00946D15" w:rsidRDefault="00946D15" w:rsidP="004966C0"/>
        </w:tc>
        <w:tc>
          <w:tcPr>
            <w:tcW w:w="2461" w:type="dxa"/>
          </w:tcPr>
          <w:p w14:paraId="5E8FEEDA" w14:textId="77777777" w:rsidR="00946D15" w:rsidRDefault="00946D15" w:rsidP="004966C0"/>
        </w:tc>
        <w:tc>
          <w:tcPr>
            <w:tcW w:w="1906" w:type="dxa"/>
          </w:tcPr>
          <w:p w14:paraId="52CB0D51" w14:textId="77777777" w:rsidR="00946D15" w:rsidRDefault="00946D15" w:rsidP="004966C0"/>
        </w:tc>
      </w:tr>
      <w:tr w:rsidR="00946D15" w14:paraId="4918CD30" w14:textId="77777777" w:rsidTr="004966C0">
        <w:tc>
          <w:tcPr>
            <w:tcW w:w="534" w:type="dxa"/>
          </w:tcPr>
          <w:p w14:paraId="465D3943" w14:textId="77777777" w:rsidR="00946D15" w:rsidRDefault="00946D15" w:rsidP="004966C0">
            <w:r>
              <w:t>4.</w:t>
            </w:r>
          </w:p>
        </w:tc>
        <w:tc>
          <w:tcPr>
            <w:tcW w:w="2944" w:type="dxa"/>
          </w:tcPr>
          <w:p w14:paraId="016A9C41" w14:textId="77777777" w:rsidR="00946D15" w:rsidRDefault="00946D15" w:rsidP="004966C0"/>
        </w:tc>
        <w:tc>
          <w:tcPr>
            <w:tcW w:w="2234" w:type="dxa"/>
          </w:tcPr>
          <w:p w14:paraId="71F92614" w14:textId="77777777" w:rsidR="00946D15" w:rsidRDefault="00946D15" w:rsidP="004966C0"/>
        </w:tc>
        <w:tc>
          <w:tcPr>
            <w:tcW w:w="1909" w:type="dxa"/>
          </w:tcPr>
          <w:p w14:paraId="7E36BD82" w14:textId="77777777" w:rsidR="00946D15" w:rsidRDefault="00946D15" w:rsidP="004966C0"/>
        </w:tc>
        <w:tc>
          <w:tcPr>
            <w:tcW w:w="2073" w:type="dxa"/>
          </w:tcPr>
          <w:p w14:paraId="15110D5B" w14:textId="77777777" w:rsidR="00946D15" w:rsidRDefault="00946D15" w:rsidP="004966C0"/>
        </w:tc>
        <w:tc>
          <w:tcPr>
            <w:tcW w:w="2461" w:type="dxa"/>
          </w:tcPr>
          <w:p w14:paraId="4A3A098A" w14:textId="77777777" w:rsidR="00946D15" w:rsidRDefault="00946D15" w:rsidP="004966C0"/>
        </w:tc>
        <w:tc>
          <w:tcPr>
            <w:tcW w:w="1906" w:type="dxa"/>
          </w:tcPr>
          <w:p w14:paraId="2F8CD6CA" w14:textId="77777777" w:rsidR="00946D15" w:rsidRDefault="00946D15" w:rsidP="004966C0"/>
        </w:tc>
      </w:tr>
      <w:tr w:rsidR="00946D15" w14:paraId="56CB34D0" w14:textId="77777777" w:rsidTr="004966C0">
        <w:tc>
          <w:tcPr>
            <w:tcW w:w="534" w:type="dxa"/>
          </w:tcPr>
          <w:p w14:paraId="5784810E" w14:textId="77777777" w:rsidR="00946D15" w:rsidRDefault="00946D15" w:rsidP="004966C0">
            <w:r>
              <w:t>5.</w:t>
            </w:r>
          </w:p>
        </w:tc>
        <w:tc>
          <w:tcPr>
            <w:tcW w:w="2944" w:type="dxa"/>
          </w:tcPr>
          <w:p w14:paraId="1157CF07" w14:textId="77777777" w:rsidR="00946D15" w:rsidRDefault="00946D15" w:rsidP="004966C0"/>
        </w:tc>
        <w:tc>
          <w:tcPr>
            <w:tcW w:w="2234" w:type="dxa"/>
          </w:tcPr>
          <w:p w14:paraId="70AE0A52" w14:textId="77777777" w:rsidR="00946D15" w:rsidRDefault="00946D15" w:rsidP="004966C0"/>
        </w:tc>
        <w:tc>
          <w:tcPr>
            <w:tcW w:w="1909" w:type="dxa"/>
          </w:tcPr>
          <w:p w14:paraId="5FCED044" w14:textId="77777777" w:rsidR="00946D15" w:rsidRDefault="00946D15" w:rsidP="004966C0"/>
        </w:tc>
        <w:tc>
          <w:tcPr>
            <w:tcW w:w="2073" w:type="dxa"/>
          </w:tcPr>
          <w:p w14:paraId="1C18B0E0" w14:textId="77777777" w:rsidR="00946D15" w:rsidRDefault="00946D15" w:rsidP="004966C0"/>
        </w:tc>
        <w:tc>
          <w:tcPr>
            <w:tcW w:w="2461" w:type="dxa"/>
          </w:tcPr>
          <w:p w14:paraId="7A4631A0" w14:textId="77777777" w:rsidR="00946D15" w:rsidRDefault="00946D15" w:rsidP="004966C0"/>
        </w:tc>
        <w:tc>
          <w:tcPr>
            <w:tcW w:w="1906" w:type="dxa"/>
          </w:tcPr>
          <w:p w14:paraId="71EAC66D" w14:textId="77777777" w:rsidR="00946D15" w:rsidRDefault="00946D15" w:rsidP="004966C0"/>
        </w:tc>
      </w:tr>
      <w:tr w:rsidR="00946D15" w:rsidRPr="00823923" w14:paraId="7C6E4791" w14:textId="77777777" w:rsidTr="004966C0">
        <w:tc>
          <w:tcPr>
            <w:tcW w:w="14061" w:type="dxa"/>
            <w:gridSpan w:val="7"/>
            <w:shd w:val="clear" w:color="auto" w:fill="DEEAF6" w:themeFill="accent5" w:themeFillTint="33"/>
          </w:tcPr>
          <w:p w14:paraId="4CB5FB16" w14:textId="2F2954A3" w:rsidR="00946D15" w:rsidRPr="00823923" w:rsidRDefault="00BE42F6" w:rsidP="008A6538">
            <w:pPr>
              <w:rPr>
                <w:b/>
                <w:bCs/>
              </w:rPr>
            </w:pPr>
            <w:r w:rsidRPr="00BE42F6">
              <w:rPr>
                <w:b/>
                <w:bCs/>
              </w:rPr>
              <w:t>Floor (structure)</w:t>
            </w:r>
          </w:p>
        </w:tc>
      </w:tr>
      <w:tr w:rsidR="00946D15" w14:paraId="0F75881B" w14:textId="77777777" w:rsidTr="004966C0">
        <w:tc>
          <w:tcPr>
            <w:tcW w:w="534" w:type="dxa"/>
          </w:tcPr>
          <w:p w14:paraId="2DBC77F1" w14:textId="77777777" w:rsidR="00946D15" w:rsidRDefault="00946D15" w:rsidP="004966C0">
            <w:r>
              <w:t>1.</w:t>
            </w:r>
          </w:p>
        </w:tc>
        <w:tc>
          <w:tcPr>
            <w:tcW w:w="2944" w:type="dxa"/>
          </w:tcPr>
          <w:p w14:paraId="3252328A" w14:textId="77777777" w:rsidR="00946D15" w:rsidRDefault="00946D15" w:rsidP="004966C0"/>
        </w:tc>
        <w:tc>
          <w:tcPr>
            <w:tcW w:w="2234" w:type="dxa"/>
          </w:tcPr>
          <w:p w14:paraId="1669B7BF" w14:textId="77777777" w:rsidR="00946D15" w:rsidRDefault="00946D15" w:rsidP="004966C0"/>
        </w:tc>
        <w:tc>
          <w:tcPr>
            <w:tcW w:w="1909" w:type="dxa"/>
          </w:tcPr>
          <w:p w14:paraId="70BAC52B" w14:textId="77777777" w:rsidR="00946D15" w:rsidRDefault="00946D15" w:rsidP="004966C0"/>
        </w:tc>
        <w:tc>
          <w:tcPr>
            <w:tcW w:w="2073" w:type="dxa"/>
          </w:tcPr>
          <w:p w14:paraId="482AF7F5" w14:textId="77777777" w:rsidR="00946D15" w:rsidRDefault="00946D15" w:rsidP="004966C0"/>
        </w:tc>
        <w:tc>
          <w:tcPr>
            <w:tcW w:w="2461" w:type="dxa"/>
          </w:tcPr>
          <w:p w14:paraId="33775D3A" w14:textId="77777777" w:rsidR="00946D15" w:rsidRDefault="00946D15" w:rsidP="004966C0"/>
        </w:tc>
        <w:tc>
          <w:tcPr>
            <w:tcW w:w="1906" w:type="dxa"/>
          </w:tcPr>
          <w:p w14:paraId="05405124" w14:textId="77777777" w:rsidR="00946D15" w:rsidRDefault="00946D15" w:rsidP="004966C0"/>
        </w:tc>
      </w:tr>
      <w:tr w:rsidR="00946D15" w14:paraId="2C5AF7BA" w14:textId="77777777" w:rsidTr="004966C0">
        <w:tc>
          <w:tcPr>
            <w:tcW w:w="534" w:type="dxa"/>
          </w:tcPr>
          <w:p w14:paraId="2AF325DD" w14:textId="77777777" w:rsidR="00946D15" w:rsidRDefault="00946D15" w:rsidP="004966C0">
            <w:r>
              <w:t>2.</w:t>
            </w:r>
          </w:p>
        </w:tc>
        <w:tc>
          <w:tcPr>
            <w:tcW w:w="2944" w:type="dxa"/>
          </w:tcPr>
          <w:p w14:paraId="4D004FA6" w14:textId="77777777" w:rsidR="00946D15" w:rsidRDefault="00946D15" w:rsidP="004966C0"/>
        </w:tc>
        <w:tc>
          <w:tcPr>
            <w:tcW w:w="2234" w:type="dxa"/>
          </w:tcPr>
          <w:p w14:paraId="1FFC6E45" w14:textId="77777777" w:rsidR="00946D15" w:rsidRDefault="00946D15" w:rsidP="004966C0"/>
        </w:tc>
        <w:tc>
          <w:tcPr>
            <w:tcW w:w="1909" w:type="dxa"/>
          </w:tcPr>
          <w:p w14:paraId="321F142D" w14:textId="77777777" w:rsidR="00946D15" w:rsidRDefault="00946D15" w:rsidP="004966C0"/>
        </w:tc>
        <w:tc>
          <w:tcPr>
            <w:tcW w:w="2073" w:type="dxa"/>
          </w:tcPr>
          <w:p w14:paraId="6D55C448" w14:textId="77777777" w:rsidR="00946D15" w:rsidRDefault="00946D15" w:rsidP="004966C0"/>
        </w:tc>
        <w:tc>
          <w:tcPr>
            <w:tcW w:w="2461" w:type="dxa"/>
          </w:tcPr>
          <w:p w14:paraId="0E57F85E" w14:textId="77777777" w:rsidR="00946D15" w:rsidRDefault="00946D15" w:rsidP="004966C0"/>
        </w:tc>
        <w:tc>
          <w:tcPr>
            <w:tcW w:w="1906" w:type="dxa"/>
          </w:tcPr>
          <w:p w14:paraId="5FDFEB83" w14:textId="77777777" w:rsidR="00946D15" w:rsidRDefault="00946D15" w:rsidP="004966C0"/>
        </w:tc>
      </w:tr>
      <w:tr w:rsidR="00946D15" w14:paraId="739BEEA1" w14:textId="77777777" w:rsidTr="004966C0">
        <w:tc>
          <w:tcPr>
            <w:tcW w:w="534" w:type="dxa"/>
          </w:tcPr>
          <w:p w14:paraId="38DE6D11" w14:textId="77777777" w:rsidR="00946D15" w:rsidRDefault="00946D15" w:rsidP="004966C0">
            <w:r>
              <w:t>3.</w:t>
            </w:r>
          </w:p>
        </w:tc>
        <w:tc>
          <w:tcPr>
            <w:tcW w:w="2944" w:type="dxa"/>
          </w:tcPr>
          <w:p w14:paraId="480AFE7D" w14:textId="77777777" w:rsidR="00946D15" w:rsidRDefault="00946D15" w:rsidP="004966C0"/>
        </w:tc>
        <w:tc>
          <w:tcPr>
            <w:tcW w:w="2234" w:type="dxa"/>
          </w:tcPr>
          <w:p w14:paraId="68D1EF07" w14:textId="77777777" w:rsidR="00946D15" w:rsidRDefault="00946D15" w:rsidP="004966C0"/>
        </w:tc>
        <w:tc>
          <w:tcPr>
            <w:tcW w:w="1909" w:type="dxa"/>
          </w:tcPr>
          <w:p w14:paraId="58CBD5C7" w14:textId="77777777" w:rsidR="00946D15" w:rsidRDefault="00946D15" w:rsidP="004966C0"/>
        </w:tc>
        <w:tc>
          <w:tcPr>
            <w:tcW w:w="2073" w:type="dxa"/>
          </w:tcPr>
          <w:p w14:paraId="1ED52543" w14:textId="77777777" w:rsidR="00946D15" w:rsidRDefault="00946D15" w:rsidP="004966C0"/>
        </w:tc>
        <w:tc>
          <w:tcPr>
            <w:tcW w:w="2461" w:type="dxa"/>
          </w:tcPr>
          <w:p w14:paraId="72033961" w14:textId="77777777" w:rsidR="00946D15" w:rsidRDefault="00946D15" w:rsidP="004966C0"/>
        </w:tc>
        <w:tc>
          <w:tcPr>
            <w:tcW w:w="1906" w:type="dxa"/>
          </w:tcPr>
          <w:p w14:paraId="00BD275E" w14:textId="77777777" w:rsidR="00946D15" w:rsidRDefault="00946D15" w:rsidP="004966C0"/>
        </w:tc>
      </w:tr>
      <w:tr w:rsidR="00946D15" w14:paraId="1FDC13C0" w14:textId="77777777" w:rsidTr="004966C0">
        <w:tc>
          <w:tcPr>
            <w:tcW w:w="534" w:type="dxa"/>
          </w:tcPr>
          <w:p w14:paraId="401E7A25" w14:textId="77777777" w:rsidR="00946D15" w:rsidRDefault="00946D15" w:rsidP="004966C0">
            <w:r>
              <w:t>4.</w:t>
            </w:r>
          </w:p>
        </w:tc>
        <w:tc>
          <w:tcPr>
            <w:tcW w:w="2944" w:type="dxa"/>
          </w:tcPr>
          <w:p w14:paraId="6C40B2C8" w14:textId="77777777" w:rsidR="00946D15" w:rsidRDefault="00946D15" w:rsidP="004966C0"/>
        </w:tc>
        <w:tc>
          <w:tcPr>
            <w:tcW w:w="2234" w:type="dxa"/>
          </w:tcPr>
          <w:p w14:paraId="09179E97" w14:textId="77777777" w:rsidR="00946D15" w:rsidRDefault="00946D15" w:rsidP="004966C0"/>
        </w:tc>
        <w:tc>
          <w:tcPr>
            <w:tcW w:w="1909" w:type="dxa"/>
          </w:tcPr>
          <w:p w14:paraId="6A2BCB1D" w14:textId="77777777" w:rsidR="00946D15" w:rsidRDefault="00946D15" w:rsidP="004966C0"/>
        </w:tc>
        <w:tc>
          <w:tcPr>
            <w:tcW w:w="2073" w:type="dxa"/>
          </w:tcPr>
          <w:p w14:paraId="2D1C0395" w14:textId="77777777" w:rsidR="00946D15" w:rsidRDefault="00946D15" w:rsidP="004966C0"/>
        </w:tc>
        <w:tc>
          <w:tcPr>
            <w:tcW w:w="2461" w:type="dxa"/>
          </w:tcPr>
          <w:p w14:paraId="26C2421F" w14:textId="77777777" w:rsidR="00946D15" w:rsidRDefault="00946D15" w:rsidP="004966C0"/>
        </w:tc>
        <w:tc>
          <w:tcPr>
            <w:tcW w:w="1906" w:type="dxa"/>
          </w:tcPr>
          <w:p w14:paraId="056F74AF" w14:textId="77777777" w:rsidR="00946D15" w:rsidRDefault="00946D15" w:rsidP="004966C0"/>
        </w:tc>
      </w:tr>
      <w:tr w:rsidR="00946D15" w14:paraId="40212CA5" w14:textId="77777777" w:rsidTr="004966C0">
        <w:tc>
          <w:tcPr>
            <w:tcW w:w="534" w:type="dxa"/>
          </w:tcPr>
          <w:p w14:paraId="58EE6CBD" w14:textId="77777777" w:rsidR="00946D15" w:rsidRDefault="00946D15" w:rsidP="004966C0">
            <w:r>
              <w:t>5.</w:t>
            </w:r>
          </w:p>
        </w:tc>
        <w:tc>
          <w:tcPr>
            <w:tcW w:w="2944" w:type="dxa"/>
          </w:tcPr>
          <w:p w14:paraId="4DCE6D25" w14:textId="77777777" w:rsidR="00946D15" w:rsidRDefault="00946D15" w:rsidP="004966C0"/>
        </w:tc>
        <w:tc>
          <w:tcPr>
            <w:tcW w:w="2234" w:type="dxa"/>
          </w:tcPr>
          <w:p w14:paraId="033E0028" w14:textId="77777777" w:rsidR="00946D15" w:rsidRDefault="00946D15" w:rsidP="004966C0"/>
        </w:tc>
        <w:tc>
          <w:tcPr>
            <w:tcW w:w="1909" w:type="dxa"/>
          </w:tcPr>
          <w:p w14:paraId="7C98BE97" w14:textId="77777777" w:rsidR="00946D15" w:rsidRDefault="00946D15" w:rsidP="004966C0"/>
        </w:tc>
        <w:tc>
          <w:tcPr>
            <w:tcW w:w="2073" w:type="dxa"/>
          </w:tcPr>
          <w:p w14:paraId="0AD4B2AD" w14:textId="77777777" w:rsidR="00946D15" w:rsidRDefault="00946D15" w:rsidP="004966C0"/>
        </w:tc>
        <w:tc>
          <w:tcPr>
            <w:tcW w:w="2461" w:type="dxa"/>
          </w:tcPr>
          <w:p w14:paraId="1CD75F28" w14:textId="77777777" w:rsidR="00946D15" w:rsidRDefault="00946D15" w:rsidP="004966C0"/>
        </w:tc>
        <w:tc>
          <w:tcPr>
            <w:tcW w:w="1906" w:type="dxa"/>
          </w:tcPr>
          <w:p w14:paraId="0D6A3FE0" w14:textId="77777777" w:rsidR="00946D15" w:rsidRDefault="00946D15" w:rsidP="004966C0"/>
        </w:tc>
      </w:tr>
      <w:tr w:rsidR="00946D15" w:rsidRPr="00823923" w14:paraId="3989420B" w14:textId="77777777" w:rsidTr="004966C0">
        <w:tc>
          <w:tcPr>
            <w:tcW w:w="14061" w:type="dxa"/>
            <w:gridSpan w:val="7"/>
            <w:shd w:val="clear" w:color="auto" w:fill="DEEAF6" w:themeFill="accent5" w:themeFillTint="33"/>
          </w:tcPr>
          <w:p w14:paraId="53BA9F97" w14:textId="192693A3" w:rsidR="00946D15" w:rsidRPr="00823923" w:rsidRDefault="00BE42F6" w:rsidP="008A6538">
            <w:pPr>
              <w:rPr>
                <w:b/>
                <w:bCs/>
              </w:rPr>
            </w:pPr>
            <w:r w:rsidRPr="00BE42F6">
              <w:rPr>
                <w:b/>
                <w:bCs/>
              </w:rPr>
              <w:t>Flooring finishes (including coatings)</w:t>
            </w:r>
          </w:p>
        </w:tc>
      </w:tr>
      <w:tr w:rsidR="00946D15" w14:paraId="6F59B183" w14:textId="77777777" w:rsidTr="004966C0">
        <w:tc>
          <w:tcPr>
            <w:tcW w:w="534" w:type="dxa"/>
          </w:tcPr>
          <w:p w14:paraId="61B75FD5" w14:textId="77777777" w:rsidR="00946D15" w:rsidRDefault="00946D15" w:rsidP="004966C0">
            <w:r>
              <w:t>1.</w:t>
            </w:r>
          </w:p>
        </w:tc>
        <w:tc>
          <w:tcPr>
            <w:tcW w:w="2944" w:type="dxa"/>
          </w:tcPr>
          <w:p w14:paraId="52E4654A" w14:textId="77777777" w:rsidR="00946D15" w:rsidRDefault="00946D15" w:rsidP="004966C0"/>
        </w:tc>
        <w:tc>
          <w:tcPr>
            <w:tcW w:w="2234" w:type="dxa"/>
          </w:tcPr>
          <w:p w14:paraId="1F0EABD7" w14:textId="77777777" w:rsidR="00946D15" w:rsidRDefault="00946D15" w:rsidP="004966C0"/>
        </w:tc>
        <w:tc>
          <w:tcPr>
            <w:tcW w:w="1909" w:type="dxa"/>
          </w:tcPr>
          <w:p w14:paraId="10E3166C" w14:textId="77777777" w:rsidR="00946D15" w:rsidRDefault="00946D15" w:rsidP="004966C0"/>
        </w:tc>
        <w:tc>
          <w:tcPr>
            <w:tcW w:w="2073" w:type="dxa"/>
          </w:tcPr>
          <w:p w14:paraId="72DFF35D" w14:textId="77777777" w:rsidR="00946D15" w:rsidRDefault="00946D15" w:rsidP="004966C0"/>
        </w:tc>
        <w:tc>
          <w:tcPr>
            <w:tcW w:w="2461" w:type="dxa"/>
          </w:tcPr>
          <w:p w14:paraId="14883797" w14:textId="77777777" w:rsidR="00946D15" w:rsidRDefault="00946D15" w:rsidP="004966C0"/>
        </w:tc>
        <w:tc>
          <w:tcPr>
            <w:tcW w:w="1906" w:type="dxa"/>
          </w:tcPr>
          <w:p w14:paraId="48C9589F" w14:textId="77777777" w:rsidR="00946D15" w:rsidRDefault="00946D15" w:rsidP="004966C0"/>
        </w:tc>
      </w:tr>
      <w:tr w:rsidR="00946D15" w14:paraId="67B65B16" w14:textId="77777777" w:rsidTr="004966C0">
        <w:tc>
          <w:tcPr>
            <w:tcW w:w="534" w:type="dxa"/>
          </w:tcPr>
          <w:p w14:paraId="5EFBE20E" w14:textId="77777777" w:rsidR="00946D15" w:rsidRDefault="00946D15" w:rsidP="004966C0">
            <w:r>
              <w:t>2.</w:t>
            </w:r>
          </w:p>
        </w:tc>
        <w:tc>
          <w:tcPr>
            <w:tcW w:w="2944" w:type="dxa"/>
          </w:tcPr>
          <w:p w14:paraId="001C097C" w14:textId="77777777" w:rsidR="00946D15" w:rsidRDefault="00946D15" w:rsidP="004966C0"/>
        </w:tc>
        <w:tc>
          <w:tcPr>
            <w:tcW w:w="2234" w:type="dxa"/>
          </w:tcPr>
          <w:p w14:paraId="4EA477B8" w14:textId="77777777" w:rsidR="00946D15" w:rsidRDefault="00946D15" w:rsidP="004966C0"/>
        </w:tc>
        <w:tc>
          <w:tcPr>
            <w:tcW w:w="1909" w:type="dxa"/>
          </w:tcPr>
          <w:p w14:paraId="1691A4FD" w14:textId="77777777" w:rsidR="00946D15" w:rsidRDefault="00946D15" w:rsidP="004966C0"/>
        </w:tc>
        <w:tc>
          <w:tcPr>
            <w:tcW w:w="2073" w:type="dxa"/>
          </w:tcPr>
          <w:p w14:paraId="6C734949" w14:textId="77777777" w:rsidR="00946D15" w:rsidRDefault="00946D15" w:rsidP="004966C0"/>
        </w:tc>
        <w:tc>
          <w:tcPr>
            <w:tcW w:w="2461" w:type="dxa"/>
          </w:tcPr>
          <w:p w14:paraId="1DCF6B62" w14:textId="77777777" w:rsidR="00946D15" w:rsidRDefault="00946D15" w:rsidP="004966C0"/>
        </w:tc>
        <w:tc>
          <w:tcPr>
            <w:tcW w:w="1906" w:type="dxa"/>
          </w:tcPr>
          <w:p w14:paraId="39575DCD" w14:textId="77777777" w:rsidR="00946D15" w:rsidRDefault="00946D15" w:rsidP="004966C0"/>
        </w:tc>
      </w:tr>
      <w:tr w:rsidR="00946D15" w14:paraId="2A7F0058" w14:textId="77777777" w:rsidTr="004966C0">
        <w:tc>
          <w:tcPr>
            <w:tcW w:w="534" w:type="dxa"/>
          </w:tcPr>
          <w:p w14:paraId="59D13E1F" w14:textId="77777777" w:rsidR="00946D15" w:rsidRDefault="00946D15" w:rsidP="004966C0">
            <w:r>
              <w:lastRenderedPageBreak/>
              <w:t>3.</w:t>
            </w:r>
          </w:p>
        </w:tc>
        <w:tc>
          <w:tcPr>
            <w:tcW w:w="2944" w:type="dxa"/>
          </w:tcPr>
          <w:p w14:paraId="4B491104" w14:textId="77777777" w:rsidR="00946D15" w:rsidRDefault="00946D15" w:rsidP="004966C0"/>
        </w:tc>
        <w:tc>
          <w:tcPr>
            <w:tcW w:w="2234" w:type="dxa"/>
          </w:tcPr>
          <w:p w14:paraId="4D1E938E" w14:textId="77777777" w:rsidR="00946D15" w:rsidRDefault="00946D15" w:rsidP="004966C0"/>
        </w:tc>
        <w:tc>
          <w:tcPr>
            <w:tcW w:w="1909" w:type="dxa"/>
          </w:tcPr>
          <w:p w14:paraId="290F84E8" w14:textId="77777777" w:rsidR="00946D15" w:rsidRDefault="00946D15" w:rsidP="004966C0"/>
        </w:tc>
        <w:tc>
          <w:tcPr>
            <w:tcW w:w="2073" w:type="dxa"/>
          </w:tcPr>
          <w:p w14:paraId="536A7559" w14:textId="77777777" w:rsidR="00946D15" w:rsidRDefault="00946D15" w:rsidP="004966C0"/>
        </w:tc>
        <w:tc>
          <w:tcPr>
            <w:tcW w:w="2461" w:type="dxa"/>
          </w:tcPr>
          <w:p w14:paraId="3624B298" w14:textId="77777777" w:rsidR="00946D15" w:rsidRDefault="00946D15" w:rsidP="004966C0"/>
        </w:tc>
        <w:tc>
          <w:tcPr>
            <w:tcW w:w="1906" w:type="dxa"/>
          </w:tcPr>
          <w:p w14:paraId="38E45433" w14:textId="77777777" w:rsidR="00946D15" w:rsidRDefault="00946D15" w:rsidP="004966C0"/>
        </w:tc>
      </w:tr>
      <w:tr w:rsidR="00946D15" w14:paraId="7B6D2C5E" w14:textId="77777777" w:rsidTr="004966C0">
        <w:tc>
          <w:tcPr>
            <w:tcW w:w="534" w:type="dxa"/>
          </w:tcPr>
          <w:p w14:paraId="653D054F" w14:textId="77777777" w:rsidR="00946D15" w:rsidRDefault="00946D15" w:rsidP="004966C0">
            <w:r>
              <w:t>4.</w:t>
            </w:r>
          </w:p>
        </w:tc>
        <w:tc>
          <w:tcPr>
            <w:tcW w:w="2944" w:type="dxa"/>
          </w:tcPr>
          <w:p w14:paraId="7101A3A1" w14:textId="77777777" w:rsidR="00946D15" w:rsidRDefault="00946D15" w:rsidP="004966C0"/>
        </w:tc>
        <w:tc>
          <w:tcPr>
            <w:tcW w:w="2234" w:type="dxa"/>
          </w:tcPr>
          <w:p w14:paraId="66EF41F6" w14:textId="77777777" w:rsidR="00946D15" w:rsidRDefault="00946D15" w:rsidP="004966C0"/>
        </w:tc>
        <w:tc>
          <w:tcPr>
            <w:tcW w:w="1909" w:type="dxa"/>
          </w:tcPr>
          <w:p w14:paraId="03C2588E" w14:textId="77777777" w:rsidR="00946D15" w:rsidRDefault="00946D15" w:rsidP="004966C0"/>
        </w:tc>
        <w:tc>
          <w:tcPr>
            <w:tcW w:w="2073" w:type="dxa"/>
          </w:tcPr>
          <w:p w14:paraId="51CBFF6D" w14:textId="77777777" w:rsidR="00946D15" w:rsidRDefault="00946D15" w:rsidP="004966C0"/>
        </w:tc>
        <w:tc>
          <w:tcPr>
            <w:tcW w:w="2461" w:type="dxa"/>
          </w:tcPr>
          <w:p w14:paraId="1A12C926" w14:textId="77777777" w:rsidR="00946D15" w:rsidRDefault="00946D15" w:rsidP="004966C0"/>
        </w:tc>
        <w:tc>
          <w:tcPr>
            <w:tcW w:w="1906" w:type="dxa"/>
          </w:tcPr>
          <w:p w14:paraId="5DBB7465" w14:textId="77777777" w:rsidR="00946D15" w:rsidRDefault="00946D15" w:rsidP="004966C0"/>
        </w:tc>
      </w:tr>
      <w:tr w:rsidR="00946D15" w14:paraId="71BCCE02" w14:textId="77777777" w:rsidTr="004966C0">
        <w:tc>
          <w:tcPr>
            <w:tcW w:w="534" w:type="dxa"/>
          </w:tcPr>
          <w:p w14:paraId="264BFEA6" w14:textId="77777777" w:rsidR="00946D15" w:rsidRDefault="00946D15" w:rsidP="004966C0">
            <w:r>
              <w:t>5.</w:t>
            </w:r>
          </w:p>
        </w:tc>
        <w:tc>
          <w:tcPr>
            <w:tcW w:w="2944" w:type="dxa"/>
          </w:tcPr>
          <w:p w14:paraId="4C74DA61" w14:textId="77777777" w:rsidR="00946D15" w:rsidRDefault="00946D15" w:rsidP="004966C0"/>
        </w:tc>
        <w:tc>
          <w:tcPr>
            <w:tcW w:w="2234" w:type="dxa"/>
          </w:tcPr>
          <w:p w14:paraId="39EA9E4B" w14:textId="77777777" w:rsidR="00946D15" w:rsidRDefault="00946D15" w:rsidP="004966C0"/>
        </w:tc>
        <w:tc>
          <w:tcPr>
            <w:tcW w:w="1909" w:type="dxa"/>
          </w:tcPr>
          <w:p w14:paraId="78C78207" w14:textId="77777777" w:rsidR="00946D15" w:rsidRDefault="00946D15" w:rsidP="004966C0"/>
        </w:tc>
        <w:tc>
          <w:tcPr>
            <w:tcW w:w="2073" w:type="dxa"/>
          </w:tcPr>
          <w:p w14:paraId="18D43E22" w14:textId="77777777" w:rsidR="00946D15" w:rsidRDefault="00946D15" w:rsidP="004966C0"/>
        </w:tc>
        <w:tc>
          <w:tcPr>
            <w:tcW w:w="2461" w:type="dxa"/>
          </w:tcPr>
          <w:p w14:paraId="21604DEF" w14:textId="77777777" w:rsidR="00946D15" w:rsidRDefault="00946D15" w:rsidP="004966C0"/>
        </w:tc>
        <w:tc>
          <w:tcPr>
            <w:tcW w:w="1906" w:type="dxa"/>
          </w:tcPr>
          <w:p w14:paraId="069A8A6B" w14:textId="77777777" w:rsidR="00946D15" w:rsidRDefault="00946D15" w:rsidP="004966C0"/>
        </w:tc>
      </w:tr>
      <w:tr w:rsidR="00946D15" w:rsidRPr="00823923" w14:paraId="4CB7A996" w14:textId="77777777" w:rsidTr="004966C0">
        <w:tc>
          <w:tcPr>
            <w:tcW w:w="14061" w:type="dxa"/>
            <w:gridSpan w:val="7"/>
            <w:shd w:val="clear" w:color="auto" w:fill="DEEAF6" w:themeFill="accent5" w:themeFillTint="33"/>
          </w:tcPr>
          <w:p w14:paraId="73382A32" w14:textId="7511D69F" w:rsidR="00946D15" w:rsidRPr="00823923" w:rsidRDefault="00BE42F6" w:rsidP="008A6538">
            <w:pPr>
              <w:rPr>
                <w:b/>
                <w:bCs/>
              </w:rPr>
            </w:pPr>
            <w:r w:rsidRPr="00BE42F6">
              <w:rPr>
                <w:b/>
                <w:bCs/>
              </w:rPr>
              <w:t>Internal walls (structure)</w:t>
            </w:r>
          </w:p>
        </w:tc>
      </w:tr>
      <w:tr w:rsidR="00946D15" w14:paraId="575C99BD" w14:textId="77777777" w:rsidTr="004966C0">
        <w:tc>
          <w:tcPr>
            <w:tcW w:w="534" w:type="dxa"/>
          </w:tcPr>
          <w:p w14:paraId="3CF1CF36" w14:textId="77777777" w:rsidR="00946D15" w:rsidRDefault="00946D15" w:rsidP="004966C0">
            <w:r>
              <w:t>1.</w:t>
            </w:r>
          </w:p>
        </w:tc>
        <w:tc>
          <w:tcPr>
            <w:tcW w:w="2944" w:type="dxa"/>
          </w:tcPr>
          <w:p w14:paraId="23A71DCA" w14:textId="77777777" w:rsidR="00946D15" w:rsidRDefault="00946D15" w:rsidP="004966C0"/>
        </w:tc>
        <w:tc>
          <w:tcPr>
            <w:tcW w:w="2234" w:type="dxa"/>
          </w:tcPr>
          <w:p w14:paraId="5D2E99AF" w14:textId="77777777" w:rsidR="00946D15" w:rsidRDefault="00946D15" w:rsidP="004966C0"/>
        </w:tc>
        <w:tc>
          <w:tcPr>
            <w:tcW w:w="1909" w:type="dxa"/>
          </w:tcPr>
          <w:p w14:paraId="5FCABD77" w14:textId="77777777" w:rsidR="00946D15" w:rsidRDefault="00946D15" w:rsidP="004966C0"/>
        </w:tc>
        <w:tc>
          <w:tcPr>
            <w:tcW w:w="2073" w:type="dxa"/>
          </w:tcPr>
          <w:p w14:paraId="7FD377D6" w14:textId="77777777" w:rsidR="00946D15" w:rsidRDefault="00946D15" w:rsidP="004966C0"/>
        </w:tc>
        <w:tc>
          <w:tcPr>
            <w:tcW w:w="2461" w:type="dxa"/>
          </w:tcPr>
          <w:p w14:paraId="6EA94560" w14:textId="77777777" w:rsidR="00946D15" w:rsidRDefault="00946D15" w:rsidP="004966C0"/>
        </w:tc>
        <w:tc>
          <w:tcPr>
            <w:tcW w:w="1906" w:type="dxa"/>
          </w:tcPr>
          <w:p w14:paraId="6ED75ECC" w14:textId="77777777" w:rsidR="00946D15" w:rsidRDefault="00946D15" w:rsidP="004966C0"/>
        </w:tc>
      </w:tr>
      <w:tr w:rsidR="00946D15" w14:paraId="55AF9E25" w14:textId="77777777" w:rsidTr="004966C0">
        <w:tc>
          <w:tcPr>
            <w:tcW w:w="534" w:type="dxa"/>
          </w:tcPr>
          <w:p w14:paraId="1682DB94" w14:textId="77777777" w:rsidR="00946D15" w:rsidRDefault="00946D15" w:rsidP="004966C0">
            <w:r>
              <w:t>2.</w:t>
            </w:r>
          </w:p>
        </w:tc>
        <w:tc>
          <w:tcPr>
            <w:tcW w:w="2944" w:type="dxa"/>
          </w:tcPr>
          <w:p w14:paraId="352E702B" w14:textId="77777777" w:rsidR="00946D15" w:rsidRDefault="00946D15" w:rsidP="004966C0"/>
        </w:tc>
        <w:tc>
          <w:tcPr>
            <w:tcW w:w="2234" w:type="dxa"/>
          </w:tcPr>
          <w:p w14:paraId="5191EC53" w14:textId="77777777" w:rsidR="00946D15" w:rsidRDefault="00946D15" w:rsidP="004966C0"/>
        </w:tc>
        <w:tc>
          <w:tcPr>
            <w:tcW w:w="1909" w:type="dxa"/>
          </w:tcPr>
          <w:p w14:paraId="662409A9" w14:textId="77777777" w:rsidR="00946D15" w:rsidRDefault="00946D15" w:rsidP="004966C0"/>
        </w:tc>
        <w:tc>
          <w:tcPr>
            <w:tcW w:w="2073" w:type="dxa"/>
          </w:tcPr>
          <w:p w14:paraId="0F938C9D" w14:textId="77777777" w:rsidR="00946D15" w:rsidRDefault="00946D15" w:rsidP="004966C0"/>
        </w:tc>
        <w:tc>
          <w:tcPr>
            <w:tcW w:w="2461" w:type="dxa"/>
          </w:tcPr>
          <w:p w14:paraId="2A860BF3" w14:textId="77777777" w:rsidR="00946D15" w:rsidRDefault="00946D15" w:rsidP="004966C0"/>
        </w:tc>
        <w:tc>
          <w:tcPr>
            <w:tcW w:w="1906" w:type="dxa"/>
          </w:tcPr>
          <w:p w14:paraId="7385237E" w14:textId="77777777" w:rsidR="00946D15" w:rsidRDefault="00946D15" w:rsidP="004966C0"/>
        </w:tc>
      </w:tr>
      <w:tr w:rsidR="00946D15" w14:paraId="0721B113" w14:textId="77777777" w:rsidTr="004966C0">
        <w:tc>
          <w:tcPr>
            <w:tcW w:w="534" w:type="dxa"/>
          </w:tcPr>
          <w:p w14:paraId="4D52D791" w14:textId="77777777" w:rsidR="00946D15" w:rsidRDefault="00946D15" w:rsidP="004966C0">
            <w:r>
              <w:t>3.</w:t>
            </w:r>
          </w:p>
        </w:tc>
        <w:tc>
          <w:tcPr>
            <w:tcW w:w="2944" w:type="dxa"/>
          </w:tcPr>
          <w:p w14:paraId="7E24C59D" w14:textId="77777777" w:rsidR="00946D15" w:rsidRDefault="00946D15" w:rsidP="004966C0"/>
        </w:tc>
        <w:tc>
          <w:tcPr>
            <w:tcW w:w="2234" w:type="dxa"/>
          </w:tcPr>
          <w:p w14:paraId="63BE2679" w14:textId="77777777" w:rsidR="00946D15" w:rsidRDefault="00946D15" w:rsidP="004966C0"/>
        </w:tc>
        <w:tc>
          <w:tcPr>
            <w:tcW w:w="1909" w:type="dxa"/>
          </w:tcPr>
          <w:p w14:paraId="10D6D557" w14:textId="77777777" w:rsidR="00946D15" w:rsidRDefault="00946D15" w:rsidP="004966C0"/>
        </w:tc>
        <w:tc>
          <w:tcPr>
            <w:tcW w:w="2073" w:type="dxa"/>
          </w:tcPr>
          <w:p w14:paraId="1CC314DE" w14:textId="77777777" w:rsidR="00946D15" w:rsidRDefault="00946D15" w:rsidP="004966C0"/>
        </w:tc>
        <w:tc>
          <w:tcPr>
            <w:tcW w:w="2461" w:type="dxa"/>
          </w:tcPr>
          <w:p w14:paraId="03044D36" w14:textId="77777777" w:rsidR="00946D15" w:rsidRDefault="00946D15" w:rsidP="004966C0"/>
        </w:tc>
        <w:tc>
          <w:tcPr>
            <w:tcW w:w="1906" w:type="dxa"/>
          </w:tcPr>
          <w:p w14:paraId="5712CBCF" w14:textId="77777777" w:rsidR="00946D15" w:rsidRDefault="00946D15" w:rsidP="004966C0"/>
        </w:tc>
      </w:tr>
      <w:tr w:rsidR="00946D15" w14:paraId="1EF9F8C2" w14:textId="77777777" w:rsidTr="004966C0">
        <w:tc>
          <w:tcPr>
            <w:tcW w:w="534" w:type="dxa"/>
          </w:tcPr>
          <w:p w14:paraId="3292ED76" w14:textId="77777777" w:rsidR="00946D15" w:rsidRDefault="00946D15" w:rsidP="004966C0">
            <w:r>
              <w:t>4.</w:t>
            </w:r>
          </w:p>
        </w:tc>
        <w:tc>
          <w:tcPr>
            <w:tcW w:w="2944" w:type="dxa"/>
          </w:tcPr>
          <w:p w14:paraId="49AC8D40" w14:textId="77777777" w:rsidR="00946D15" w:rsidRDefault="00946D15" w:rsidP="004966C0"/>
        </w:tc>
        <w:tc>
          <w:tcPr>
            <w:tcW w:w="2234" w:type="dxa"/>
          </w:tcPr>
          <w:p w14:paraId="7BB3B1BA" w14:textId="77777777" w:rsidR="00946D15" w:rsidRDefault="00946D15" w:rsidP="004966C0"/>
        </w:tc>
        <w:tc>
          <w:tcPr>
            <w:tcW w:w="1909" w:type="dxa"/>
          </w:tcPr>
          <w:p w14:paraId="37B638D6" w14:textId="77777777" w:rsidR="00946D15" w:rsidRDefault="00946D15" w:rsidP="004966C0"/>
        </w:tc>
        <w:tc>
          <w:tcPr>
            <w:tcW w:w="2073" w:type="dxa"/>
          </w:tcPr>
          <w:p w14:paraId="64AF44C7" w14:textId="77777777" w:rsidR="00946D15" w:rsidRDefault="00946D15" w:rsidP="004966C0"/>
        </w:tc>
        <w:tc>
          <w:tcPr>
            <w:tcW w:w="2461" w:type="dxa"/>
          </w:tcPr>
          <w:p w14:paraId="32EE7ABC" w14:textId="77777777" w:rsidR="00946D15" w:rsidRDefault="00946D15" w:rsidP="004966C0"/>
        </w:tc>
        <w:tc>
          <w:tcPr>
            <w:tcW w:w="1906" w:type="dxa"/>
          </w:tcPr>
          <w:p w14:paraId="01E73C1E" w14:textId="77777777" w:rsidR="00946D15" w:rsidRDefault="00946D15" w:rsidP="004966C0"/>
        </w:tc>
      </w:tr>
      <w:tr w:rsidR="00946D15" w14:paraId="26561E4A" w14:textId="77777777" w:rsidTr="004966C0">
        <w:tc>
          <w:tcPr>
            <w:tcW w:w="534" w:type="dxa"/>
          </w:tcPr>
          <w:p w14:paraId="76C8E43F" w14:textId="77777777" w:rsidR="00946D15" w:rsidRDefault="00946D15" w:rsidP="004966C0">
            <w:r>
              <w:t>5.</w:t>
            </w:r>
          </w:p>
        </w:tc>
        <w:tc>
          <w:tcPr>
            <w:tcW w:w="2944" w:type="dxa"/>
          </w:tcPr>
          <w:p w14:paraId="13E93775" w14:textId="77777777" w:rsidR="00946D15" w:rsidRDefault="00946D15" w:rsidP="004966C0"/>
        </w:tc>
        <w:tc>
          <w:tcPr>
            <w:tcW w:w="2234" w:type="dxa"/>
          </w:tcPr>
          <w:p w14:paraId="75012CA3" w14:textId="77777777" w:rsidR="00946D15" w:rsidRDefault="00946D15" w:rsidP="004966C0"/>
        </w:tc>
        <w:tc>
          <w:tcPr>
            <w:tcW w:w="1909" w:type="dxa"/>
          </w:tcPr>
          <w:p w14:paraId="491A5EB4" w14:textId="77777777" w:rsidR="00946D15" w:rsidRDefault="00946D15" w:rsidP="004966C0"/>
        </w:tc>
        <w:tc>
          <w:tcPr>
            <w:tcW w:w="2073" w:type="dxa"/>
          </w:tcPr>
          <w:p w14:paraId="13AFF20A" w14:textId="77777777" w:rsidR="00946D15" w:rsidRDefault="00946D15" w:rsidP="004966C0"/>
        </w:tc>
        <w:tc>
          <w:tcPr>
            <w:tcW w:w="2461" w:type="dxa"/>
          </w:tcPr>
          <w:p w14:paraId="5FE52A85" w14:textId="77777777" w:rsidR="00946D15" w:rsidRDefault="00946D15" w:rsidP="004966C0"/>
        </w:tc>
        <w:tc>
          <w:tcPr>
            <w:tcW w:w="1906" w:type="dxa"/>
          </w:tcPr>
          <w:p w14:paraId="759D15B1" w14:textId="77777777" w:rsidR="00946D15" w:rsidRDefault="00946D15" w:rsidP="004966C0"/>
        </w:tc>
      </w:tr>
      <w:tr w:rsidR="00946D15" w:rsidRPr="00823923" w14:paraId="0D0DED9C" w14:textId="77777777" w:rsidTr="004966C0">
        <w:tc>
          <w:tcPr>
            <w:tcW w:w="14061" w:type="dxa"/>
            <w:gridSpan w:val="7"/>
            <w:shd w:val="clear" w:color="auto" w:fill="DEEAF6" w:themeFill="accent5" w:themeFillTint="33"/>
          </w:tcPr>
          <w:p w14:paraId="50D4C171" w14:textId="44DA2935" w:rsidR="00946D15" w:rsidRPr="00823923" w:rsidRDefault="00BE42F6" w:rsidP="008A6538">
            <w:pPr>
              <w:rPr>
                <w:b/>
                <w:bCs/>
              </w:rPr>
            </w:pPr>
            <w:r w:rsidRPr="00BE42F6">
              <w:rPr>
                <w:b/>
                <w:bCs/>
              </w:rPr>
              <w:t>Internal walls (finishes)</w:t>
            </w:r>
          </w:p>
        </w:tc>
      </w:tr>
      <w:tr w:rsidR="00946D15" w14:paraId="3A038E24" w14:textId="77777777" w:rsidTr="004966C0">
        <w:tc>
          <w:tcPr>
            <w:tcW w:w="534" w:type="dxa"/>
          </w:tcPr>
          <w:p w14:paraId="6A61402D" w14:textId="77777777" w:rsidR="00946D15" w:rsidRDefault="00946D15" w:rsidP="004966C0">
            <w:r>
              <w:t>1.</w:t>
            </w:r>
          </w:p>
        </w:tc>
        <w:tc>
          <w:tcPr>
            <w:tcW w:w="2944" w:type="dxa"/>
          </w:tcPr>
          <w:p w14:paraId="2FE7FBA1" w14:textId="77777777" w:rsidR="00946D15" w:rsidRDefault="00946D15" w:rsidP="004966C0"/>
        </w:tc>
        <w:tc>
          <w:tcPr>
            <w:tcW w:w="2234" w:type="dxa"/>
          </w:tcPr>
          <w:p w14:paraId="71AD1DEF" w14:textId="77777777" w:rsidR="00946D15" w:rsidRDefault="00946D15" w:rsidP="004966C0"/>
        </w:tc>
        <w:tc>
          <w:tcPr>
            <w:tcW w:w="1909" w:type="dxa"/>
          </w:tcPr>
          <w:p w14:paraId="196260D9" w14:textId="77777777" w:rsidR="00946D15" w:rsidRDefault="00946D15" w:rsidP="004966C0"/>
        </w:tc>
        <w:tc>
          <w:tcPr>
            <w:tcW w:w="2073" w:type="dxa"/>
          </w:tcPr>
          <w:p w14:paraId="6E2A2498" w14:textId="77777777" w:rsidR="00946D15" w:rsidRDefault="00946D15" w:rsidP="004966C0"/>
        </w:tc>
        <w:tc>
          <w:tcPr>
            <w:tcW w:w="2461" w:type="dxa"/>
          </w:tcPr>
          <w:p w14:paraId="61CACB29" w14:textId="77777777" w:rsidR="00946D15" w:rsidRDefault="00946D15" w:rsidP="004966C0"/>
        </w:tc>
        <w:tc>
          <w:tcPr>
            <w:tcW w:w="1906" w:type="dxa"/>
          </w:tcPr>
          <w:p w14:paraId="3BE0CC1F" w14:textId="77777777" w:rsidR="00946D15" w:rsidRDefault="00946D15" w:rsidP="004966C0"/>
        </w:tc>
      </w:tr>
      <w:tr w:rsidR="00946D15" w14:paraId="106FF4C1" w14:textId="77777777" w:rsidTr="004966C0">
        <w:tc>
          <w:tcPr>
            <w:tcW w:w="534" w:type="dxa"/>
          </w:tcPr>
          <w:p w14:paraId="3570BC7E" w14:textId="77777777" w:rsidR="00946D15" w:rsidRDefault="00946D15" w:rsidP="004966C0">
            <w:r>
              <w:t>2.</w:t>
            </w:r>
          </w:p>
        </w:tc>
        <w:tc>
          <w:tcPr>
            <w:tcW w:w="2944" w:type="dxa"/>
          </w:tcPr>
          <w:p w14:paraId="40FBF734" w14:textId="77777777" w:rsidR="00946D15" w:rsidRDefault="00946D15" w:rsidP="004966C0"/>
        </w:tc>
        <w:tc>
          <w:tcPr>
            <w:tcW w:w="2234" w:type="dxa"/>
          </w:tcPr>
          <w:p w14:paraId="1D476008" w14:textId="77777777" w:rsidR="00946D15" w:rsidRDefault="00946D15" w:rsidP="004966C0"/>
        </w:tc>
        <w:tc>
          <w:tcPr>
            <w:tcW w:w="1909" w:type="dxa"/>
          </w:tcPr>
          <w:p w14:paraId="563BDA16" w14:textId="77777777" w:rsidR="00946D15" w:rsidRDefault="00946D15" w:rsidP="004966C0"/>
        </w:tc>
        <w:tc>
          <w:tcPr>
            <w:tcW w:w="2073" w:type="dxa"/>
          </w:tcPr>
          <w:p w14:paraId="512A6D43" w14:textId="77777777" w:rsidR="00946D15" w:rsidRDefault="00946D15" w:rsidP="004966C0"/>
        </w:tc>
        <w:tc>
          <w:tcPr>
            <w:tcW w:w="2461" w:type="dxa"/>
          </w:tcPr>
          <w:p w14:paraId="63AE7310" w14:textId="77777777" w:rsidR="00946D15" w:rsidRDefault="00946D15" w:rsidP="004966C0"/>
        </w:tc>
        <w:tc>
          <w:tcPr>
            <w:tcW w:w="1906" w:type="dxa"/>
          </w:tcPr>
          <w:p w14:paraId="368110D8" w14:textId="77777777" w:rsidR="00946D15" w:rsidRDefault="00946D15" w:rsidP="004966C0"/>
        </w:tc>
      </w:tr>
      <w:tr w:rsidR="00946D15" w14:paraId="5789C6C4" w14:textId="77777777" w:rsidTr="004966C0">
        <w:tc>
          <w:tcPr>
            <w:tcW w:w="534" w:type="dxa"/>
          </w:tcPr>
          <w:p w14:paraId="320D5220" w14:textId="77777777" w:rsidR="00946D15" w:rsidRDefault="00946D15" w:rsidP="004966C0">
            <w:r>
              <w:t>3.</w:t>
            </w:r>
          </w:p>
        </w:tc>
        <w:tc>
          <w:tcPr>
            <w:tcW w:w="2944" w:type="dxa"/>
          </w:tcPr>
          <w:p w14:paraId="44147070" w14:textId="77777777" w:rsidR="00946D15" w:rsidRDefault="00946D15" w:rsidP="004966C0"/>
        </w:tc>
        <w:tc>
          <w:tcPr>
            <w:tcW w:w="2234" w:type="dxa"/>
          </w:tcPr>
          <w:p w14:paraId="5F2A5838" w14:textId="77777777" w:rsidR="00946D15" w:rsidRDefault="00946D15" w:rsidP="004966C0"/>
        </w:tc>
        <w:tc>
          <w:tcPr>
            <w:tcW w:w="1909" w:type="dxa"/>
          </w:tcPr>
          <w:p w14:paraId="76874CE2" w14:textId="77777777" w:rsidR="00946D15" w:rsidRDefault="00946D15" w:rsidP="004966C0"/>
        </w:tc>
        <w:tc>
          <w:tcPr>
            <w:tcW w:w="2073" w:type="dxa"/>
          </w:tcPr>
          <w:p w14:paraId="3F9D7390" w14:textId="77777777" w:rsidR="00946D15" w:rsidRDefault="00946D15" w:rsidP="004966C0"/>
        </w:tc>
        <w:tc>
          <w:tcPr>
            <w:tcW w:w="2461" w:type="dxa"/>
          </w:tcPr>
          <w:p w14:paraId="16671FBA" w14:textId="77777777" w:rsidR="00946D15" w:rsidRDefault="00946D15" w:rsidP="004966C0"/>
        </w:tc>
        <w:tc>
          <w:tcPr>
            <w:tcW w:w="1906" w:type="dxa"/>
          </w:tcPr>
          <w:p w14:paraId="0D38CFD5" w14:textId="77777777" w:rsidR="00946D15" w:rsidRDefault="00946D15" w:rsidP="004966C0"/>
        </w:tc>
      </w:tr>
      <w:tr w:rsidR="00946D15" w14:paraId="2936B894" w14:textId="77777777" w:rsidTr="004966C0">
        <w:tc>
          <w:tcPr>
            <w:tcW w:w="534" w:type="dxa"/>
          </w:tcPr>
          <w:p w14:paraId="5B9B235F" w14:textId="77777777" w:rsidR="00946D15" w:rsidRDefault="00946D15" w:rsidP="004966C0">
            <w:r>
              <w:t>4.</w:t>
            </w:r>
          </w:p>
        </w:tc>
        <w:tc>
          <w:tcPr>
            <w:tcW w:w="2944" w:type="dxa"/>
          </w:tcPr>
          <w:p w14:paraId="69A8C901" w14:textId="77777777" w:rsidR="00946D15" w:rsidRDefault="00946D15" w:rsidP="004966C0"/>
        </w:tc>
        <w:tc>
          <w:tcPr>
            <w:tcW w:w="2234" w:type="dxa"/>
          </w:tcPr>
          <w:p w14:paraId="0B340EDF" w14:textId="77777777" w:rsidR="00946D15" w:rsidRDefault="00946D15" w:rsidP="004966C0"/>
        </w:tc>
        <w:tc>
          <w:tcPr>
            <w:tcW w:w="1909" w:type="dxa"/>
          </w:tcPr>
          <w:p w14:paraId="672B3CE1" w14:textId="77777777" w:rsidR="00946D15" w:rsidRDefault="00946D15" w:rsidP="004966C0"/>
        </w:tc>
        <w:tc>
          <w:tcPr>
            <w:tcW w:w="2073" w:type="dxa"/>
          </w:tcPr>
          <w:p w14:paraId="00CB629A" w14:textId="77777777" w:rsidR="00946D15" w:rsidRDefault="00946D15" w:rsidP="004966C0"/>
        </w:tc>
        <w:tc>
          <w:tcPr>
            <w:tcW w:w="2461" w:type="dxa"/>
          </w:tcPr>
          <w:p w14:paraId="15925FC7" w14:textId="77777777" w:rsidR="00946D15" w:rsidRDefault="00946D15" w:rsidP="004966C0"/>
        </w:tc>
        <w:tc>
          <w:tcPr>
            <w:tcW w:w="1906" w:type="dxa"/>
          </w:tcPr>
          <w:p w14:paraId="2B7100C1" w14:textId="77777777" w:rsidR="00946D15" w:rsidRDefault="00946D15" w:rsidP="004966C0"/>
        </w:tc>
      </w:tr>
      <w:tr w:rsidR="00946D15" w14:paraId="36836045" w14:textId="77777777" w:rsidTr="004966C0">
        <w:tc>
          <w:tcPr>
            <w:tcW w:w="534" w:type="dxa"/>
          </w:tcPr>
          <w:p w14:paraId="3353DA66" w14:textId="77777777" w:rsidR="00946D15" w:rsidRDefault="00946D15" w:rsidP="004966C0">
            <w:r>
              <w:t>5.</w:t>
            </w:r>
          </w:p>
        </w:tc>
        <w:tc>
          <w:tcPr>
            <w:tcW w:w="2944" w:type="dxa"/>
          </w:tcPr>
          <w:p w14:paraId="32EE47F8" w14:textId="77777777" w:rsidR="00946D15" w:rsidRDefault="00946D15" w:rsidP="004966C0"/>
        </w:tc>
        <w:tc>
          <w:tcPr>
            <w:tcW w:w="2234" w:type="dxa"/>
          </w:tcPr>
          <w:p w14:paraId="7A4BCD2B" w14:textId="77777777" w:rsidR="00946D15" w:rsidRDefault="00946D15" w:rsidP="004966C0"/>
        </w:tc>
        <w:tc>
          <w:tcPr>
            <w:tcW w:w="1909" w:type="dxa"/>
          </w:tcPr>
          <w:p w14:paraId="490AEB89" w14:textId="77777777" w:rsidR="00946D15" w:rsidRDefault="00946D15" w:rsidP="004966C0"/>
        </w:tc>
        <w:tc>
          <w:tcPr>
            <w:tcW w:w="2073" w:type="dxa"/>
          </w:tcPr>
          <w:p w14:paraId="42FAC135" w14:textId="77777777" w:rsidR="00946D15" w:rsidRDefault="00946D15" w:rsidP="004966C0"/>
        </w:tc>
        <w:tc>
          <w:tcPr>
            <w:tcW w:w="2461" w:type="dxa"/>
          </w:tcPr>
          <w:p w14:paraId="28D2F150" w14:textId="77777777" w:rsidR="00946D15" w:rsidRDefault="00946D15" w:rsidP="004966C0"/>
        </w:tc>
        <w:tc>
          <w:tcPr>
            <w:tcW w:w="1906" w:type="dxa"/>
          </w:tcPr>
          <w:p w14:paraId="3F80427C" w14:textId="77777777" w:rsidR="00946D15" w:rsidRDefault="00946D15" w:rsidP="004966C0"/>
        </w:tc>
      </w:tr>
      <w:tr w:rsidR="00946D15" w:rsidRPr="00823923" w14:paraId="4E2CECAD" w14:textId="77777777" w:rsidTr="004966C0">
        <w:tc>
          <w:tcPr>
            <w:tcW w:w="14061" w:type="dxa"/>
            <w:gridSpan w:val="7"/>
            <w:shd w:val="clear" w:color="auto" w:fill="DEEAF6" w:themeFill="accent5" w:themeFillTint="33"/>
          </w:tcPr>
          <w:p w14:paraId="69110D02" w14:textId="5B3D0025" w:rsidR="00946D15" w:rsidRPr="00823923" w:rsidRDefault="00BE42F6" w:rsidP="008A6538">
            <w:pPr>
              <w:rPr>
                <w:b/>
                <w:bCs/>
              </w:rPr>
            </w:pPr>
            <w:r w:rsidRPr="00BE42F6">
              <w:rPr>
                <w:b/>
                <w:bCs/>
              </w:rPr>
              <w:t>Ceiling (structure)</w:t>
            </w:r>
          </w:p>
        </w:tc>
      </w:tr>
      <w:tr w:rsidR="00946D15" w14:paraId="64CFCD3C" w14:textId="77777777" w:rsidTr="004966C0">
        <w:tc>
          <w:tcPr>
            <w:tcW w:w="534" w:type="dxa"/>
          </w:tcPr>
          <w:p w14:paraId="2C8098B8" w14:textId="77777777" w:rsidR="00946D15" w:rsidRDefault="00946D15" w:rsidP="004966C0">
            <w:r>
              <w:t>1.</w:t>
            </w:r>
          </w:p>
        </w:tc>
        <w:tc>
          <w:tcPr>
            <w:tcW w:w="2944" w:type="dxa"/>
          </w:tcPr>
          <w:p w14:paraId="5C6F8596" w14:textId="77777777" w:rsidR="00946D15" w:rsidRDefault="00946D15" w:rsidP="004966C0"/>
        </w:tc>
        <w:tc>
          <w:tcPr>
            <w:tcW w:w="2234" w:type="dxa"/>
          </w:tcPr>
          <w:p w14:paraId="3D64B4EB" w14:textId="77777777" w:rsidR="00946D15" w:rsidRDefault="00946D15" w:rsidP="004966C0"/>
        </w:tc>
        <w:tc>
          <w:tcPr>
            <w:tcW w:w="1909" w:type="dxa"/>
          </w:tcPr>
          <w:p w14:paraId="5B7D64A6" w14:textId="77777777" w:rsidR="00946D15" w:rsidRDefault="00946D15" w:rsidP="004966C0"/>
        </w:tc>
        <w:tc>
          <w:tcPr>
            <w:tcW w:w="2073" w:type="dxa"/>
          </w:tcPr>
          <w:p w14:paraId="748B26DE" w14:textId="77777777" w:rsidR="00946D15" w:rsidRDefault="00946D15" w:rsidP="004966C0"/>
        </w:tc>
        <w:tc>
          <w:tcPr>
            <w:tcW w:w="2461" w:type="dxa"/>
          </w:tcPr>
          <w:p w14:paraId="195F0870" w14:textId="77777777" w:rsidR="00946D15" w:rsidRDefault="00946D15" w:rsidP="004966C0"/>
        </w:tc>
        <w:tc>
          <w:tcPr>
            <w:tcW w:w="1906" w:type="dxa"/>
          </w:tcPr>
          <w:p w14:paraId="6DD378D7" w14:textId="77777777" w:rsidR="00946D15" w:rsidRDefault="00946D15" w:rsidP="004966C0"/>
        </w:tc>
      </w:tr>
      <w:tr w:rsidR="00946D15" w14:paraId="5834FA3E" w14:textId="77777777" w:rsidTr="004966C0">
        <w:tc>
          <w:tcPr>
            <w:tcW w:w="534" w:type="dxa"/>
          </w:tcPr>
          <w:p w14:paraId="13015DD4" w14:textId="77777777" w:rsidR="00946D15" w:rsidRDefault="00946D15" w:rsidP="004966C0">
            <w:r>
              <w:t>2.</w:t>
            </w:r>
          </w:p>
        </w:tc>
        <w:tc>
          <w:tcPr>
            <w:tcW w:w="2944" w:type="dxa"/>
          </w:tcPr>
          <w:p w14:paraId="36793820" w14:textId="77777777" w:rsidR="00946D15" w:rsidRDefault="00946D15" w:rsidP="004966C0"/>
        </w:tc>
        <w:tc>
          <w:tcPr>
            <w:tcW w:w="2234" w:type="dxa"/>
          </w:tcPr>
          <w:p w14:paraId="636B009C" w14:textId="77777777" w:rsidR="00946D15" w:rsidRDefault="00946D15" w:rsidP="004966C0"/>
        </w:tc>
        <w:tc>
          <w:tcPr>
            <w:tcW w:w="1909" w:type="dxa"/>
          </w:tcPr>
          <w:p w14:paraId="1B034A79" w14:textId="77777777" w:rsidR="00946D15" w:rsidRDefault="00946D15" w:rsidP="004966C0"/>
        </w:tc>
        <w:tc>
          <w:tcPr>
            <w:tcW w:w="2073" w:type="dxa"/>
          </w:tcPr>
          <w:p w14:paraId="684CC9B7" w14:textId="77777777" w:rsidR="00946D15" w:rsidRDefault="00946D15" w:rsidP="004966C0"/>
        </w:tc>
        <w:tc>
          <w:tcPr>
            <w:tcW w:w="2461" w:type="dxa"/>
          </w:tcPr>
          <w:p w14:paraId="64E34F70" w14:textId="77777777" w:rsidR="00946D15" w:rsidRDefault="00946D15" w:rsidP="004966C0"/>
        </w:tc>
        <w:tc>
          <w:tcPr>
            <w:tcW w:w="1906" w:type="dxa"/>
          </w:tcPr>
          <w:p w14:paraId="7F6B7358" w14:textId="77777777" w:rsidR="00946D15" w:rsidRDefault="00946D15" w:rsidP="004966C0"/>
        </w:tc>
      </w:tr>
      <w:tr w:rsidR="00946D15" w14:paraId="411424CF" w14:textId="77777777" w:rsidTr="004966C0">
        <w:tc>
          <w:tcPr>
            <w:tcW w:w="534" w:type="dxa"/>
          </w:tcPr>
          <w:p w14:paraId="0370FF5C" w14:textId="77777777" w:rsidR="00946D15" w:rsidRDefault="00946D15" w:rsidP="004966C0">
            <w:r>
              <w:t>3.</w:t>
            </w:r>
          </w:p>
        </w:tc>
        <w:tc>
          <w:tcPr>
            <w:tcW w:w="2944" w:type="dxa"/>
          </w:tcPr>
          <w:p w14:paraId="21010FF1" w14:textId="77777777" w:rsidR="00946D15" w:rsidRDefault="00946D15" w:rsidP="004966C0"/>
        </w:tc>
        <w:tc>
          <w:tcPr>
            <w:tcW w:w="2234" w:type="dxa"/>
          </w:tcPr>
          <w:p w14:paraId="40CD47C6" w14:textId="77777777" w:rsidR="00946D15" w:rsidRDefault="00946D15" w:rsidP="004966C0"/>
        </w:tc>
        <w:tc>
          <w:tcPr>
            <w:tcW w:w="1909" w:type="dxa"/>
          </w:tcPr>
          <w:p w14:paraId="1E474BC0" w14:textId="77777777" w:rsidR="00946D15" w:rsidRDefault="00946D15" w:rsidP="004966C0"/>
        </w:tc>
        <w:tc>
          <w:tcPr>
            <w:tcW w:w="2073" w:type="dxa"/>
          </w:tcPr>
          <w:p w14:paraId="3031CFE8" w14:textId="77777777" w:rsidR="00946D15" w:rsidRDefault="00946D15" w:rsidP="004966C0"/>
        </w:tc>
        <w:tc>
          <w:tcPr>
            <w:tcW w:w="2461" w:type="dxa"/>
          </w:tcPr>
          <w:p w14:paraId="0201B1E1" w14:textId="77777777" w:rsidR="00946D15" w:rsidRDefault="00946D15" w:rsidP="004966C0"/>
        </w:tc>
        <w:tc>
          <w:tcPr>
            <w:tcW w:w="1906" w:type="dxa"/>
          </w:tcPr>
          <w:p w14:paraId="1611B9DE" w14:textId="77777777" w:rsidR="00946D15" w:rsidRDefault="00946D15" w:rsidP="004966C0"/>
        </w:tc>
      </w:tr>
      <w:tr w:rsidR="00946D15" w14:paraId="6572E162" w14:textId="77777777" w:rsidTr="004966C0">
        <w:tc>
          <w:tcPr>
            <w:tcW w:w="534" w:type="dxa"/>
          </w:tcPr>
          <w:p w14:paraId="3CD4FBA8" w14:textId="77777777" w:rsidR="00946D15" w:rsidRDefault="00946D15" w:rsidP="004966C0">
            <w:r>
              <w:t>4.</w:t>
            </w:r>
          </w:p>
        </w:tc>
        <w:tc>
          <w:tcPr>
            <w:tcW w:w="2944" w:type="dxa"/>
          </w:tcPr>
          <w:p w14:paraId="51C7296E" w14:textId="77777777" w:rsidR="00946D15" w:rsidRDefault="00946D15" w:rsidP="004966C0"/>
        </w:tc>
        <w:tc>
          <w:tcPr>
            <w:tcW w:w="2234" w:type="dxa"/>
          </w:tcPr>
          <w:p w14:paraId="608D5326" w14:textId="77777777" w:rsidR="00946D15" w:rsidRDefault="00946D15" w:rsidP="004966C0"/>
        </w:tc>
        <w:tc>
          <w:tcPr>
            <w:tcW w:w="1909" w:type="dxa"/>
          </w:tcPr>
          <w:p w14:paraId="28BBD21E" w14:textId="77777777" w:rsidR="00946D15" w:rsidRDefault="00946D15" w:rsidP="004966C0"/>
        </w:tc>
        <w:tc>
          <w:tcPr>
            <w:tcW w:w="2073" w:type="dxa"/>
          </w:tcPr>
          <w:p w14:paraId="48787F4C" w14:textId="77777777" w:rsidR="00946D15" w:rsidRDefault="00946D15" w:rsidP="004966C0"/>
        </w:tc>
        <w:tc>
          <w:tcPr>
            <w:tcW w:w="2461" w:type="dxa"/>
          </w:tcPr>
          <w:p w14:paraId="51B85B81" w14:textId="77777777" w:rsidR="00946D15" w:rsidRDefault="00946D15" w:rsidP="004966C0"/>
        </w:tc>
        <w:tc>
          <w:tcPr>
            <w:tcW w:w="1906" w:type="dxa"/>
          </w:tcPr>
          <w:p w14:paraId="289B35FD" w14:textId="77777777" w:rsidR="00946D15" w:rsidRDefault="00946D15" w:rsidP="004966C0"/>
        </w:tc>
      </w:tr>
      <w:tr w:rsidR="00946D15" w14:paraId="742E5350" w14:textId="77777777" w:rsidTr="004966C0">
        <w:tc>
          <w:tcPr>
            <w:tcW w:w="534" w:type="dxa"/>
          </w:tcPr>
          <w:p w14:paraId="033D4878" w14:textId="77777777" w:rsidR="00946D15" w:rsidRDefault="00946D15" w:rsidP="004966C0">
            <w:r>
              <w:t>5.</w:t>
            </w:r>
          </w:p>
        </w:tc>
        <w:tc>
          <w:tcPr>
            <w:tcW w:w="2944" w:type="dxa"/>
          </w:tcPr>
          <w:p w14:paraId="6111CB3B" w14:textId="77777777" w:rsidR="00946D15" w:rsidRDefault="00946D15" w:rsidP="004966C0"/>
        </w:tc>
        <w:tc>
          <w:tcPr>
            <w:tcW w:w="2234" w:type="dxa"/>
          </w:tcPr>
          <w:p w14:paraId="02AE73A7" w14:textId="77777777" w:rsidR="00946D15" w:rsidRDefault="00946D15" w:rsidP="004966C0"/>
        </w:tc>
        <w:tc>
          <w:tcPr>
            <w:tcW w:w="1909" w:type="dxa"/>
          </w:tcPr>
          <w:p w14:paraId="79977048" w14:textId="77777777" w:rsidR="00946D15" w:rsidRDefault="00946D15" w:rsidP="004966C0"/>
        </w:tc>
        <w:tc>
          <w:tcPr>
            <w:tcW w:w="2073" w:type="dxa"/>
          </w:tcPr>
          <w:p w14:paraId="41BB7737" w14:textId="77777777" w:rsidR="00946D15" w:rsidRDefault="00946D15" w:rsidP="004966C0"/>
        </w:tc>
        <w:tc>
          <w:tcPr>
            <w:tcW w:w="2461" w:type="dxa"/>
          </w:tcPr>
          <w:p w14:paraId="4FD94987" w14:textId="77777777" w:rsidR="00946D15" w:rsidRDefault="00946D15" w:rsidP="004966C0"/>
        </w:tc>
        <w:tc>
          <w:tcPr>
            <w:tcW w:w="1906" w:type="dxa"/>
          </w:tcPr>
          <w:p w14:paraId="5DE6A3FF" w14:textId="77777777" w:rsidR="00946D15" w:rsidRDefault="00946D15" w:rsidP="004966C0"/>
        </w:tc>
      </w:tr>
      <w:tr w:rsidR="00823923" w:rsidRPr="00823923" w14:paraId="7E6B1862" w14:textId="77777777" w:rsidTr="00823923">
        <w:tc>
          <w:tcPr>
            <w:tcW w:w="14061" w:type="dxa"/>
            <w:gridSpan w:val="7"/>
            <w:shd w:val="clear" w:color="auto" w:fill="DEEAF6" w:themeFill="accent5" w:themeFillTint="33"/>
          </w:tcPr>
          <w:p w14:paraId="303F108F" w14:textId="77040F0C" w:rsidR="00823923" w:rsidRPr="00823923" w:rsidRDefault="00BE42F6" w:rsidP="008A6538">
            <w:pPr>
              <w:rPr>
                <w:b/>
                <w:bCs/>
              </w:rPr>
            </w:pPr>
            <w:r w:rsidRPr="00BE42F6">
              <w:rPr>
                <w:b/>
                <w:bCs/>
              </w:rPr>
              <w:t>Ceiling finishes (including coatings)</w:t>
            </w:r>
          </w:p>
        </w:tc>
      </w:tr>
      <w:tr w:rsidR="00823923" w14:paraId="08281C11" w14:textId="77777777" w:rsidTr="001E21B0">
        <w:tc>
          <w:tcPr>
            <w:tcW w:w="534" w:type="dxa"/>
          </w:tcPr>
          <w:p w14:paraId="6D937105" w14:textId="77777777" w:rsidR="00823923" w:rsidRDefault="00823923" w:rsidP="00827D12">
            <w:r>
              <w:t>1.</w:t>
            </w:r>
          </w:p>
        </w:tc>
        <w:tc>
          <w:tcPr>
            <w:tcW w:w="2944" w:type="dxa"/>
          </w:tcPr>
          <w:p w14:paraId="4C63ABC0" w14:textId="77777777" w:rsidR="00823923" w:rsidRDefault="00823923" w:rsidP="00827D12"/>
        </w:tc>
        <w:tc>
          <w:tcPr>
            <w:tcW w:w="2234" w:type="dxa"/>
          </w:tcPr>
          <w:p w14:paraId="26C0C3FC" w14:textId="77777777" w:rsidR="00823923" w:rsidRDefault="00823923" w:rsidP="00827D12"/>
        </w:tc>
        <w:tc>
          <w:tcPr>
            <w:tcW w:w="1909" w:type="dxa"/>
          </w:tcPr>
          <w:p w14:paraId="4C2B6F37" w14:textId="77777777" w:rsidR="00823923" w:rsidRDefault="00823923" w:rsidP="00827D12"/>
        </w:tc>
        <w:tc>
          <w:tcPr>
            <w:tcW w:w="2073" w:type="dxa"/>
          </w:tcPr>
          <w:p w14:paraId="39567490" w14:textId="77777777" w:rsidR="00823923" w:rsidRDefault="00823923" w:rsidP="00827D12"/>
        </w:tc>
        <w:tc>
          <w:tcPr>
            <w:tcW w:w="2461" w:type="dxa"/>
          </w:tcPr>
          <w:p w14:paraId="44C27B26" w14:textId="77777777" w:rsidR="00823923" w:rsidRDefault="00823923" w:rsidP="00827D12"/>
        </w:tc>
        <w:tc>
          <w:tcPr>
            <w:tcW w:w="1906" w:type="dxa"/>
          </w:tcPr>
          <w:p w14:paraId="73FB3B8A" w14:textId="77777777" w:rsidR="00823923" w:rsidRDefault="00823923" w:rsidP="00827D12"/>
        </w:tc>
      </w:tr>
      <w:tr w:rsidR="00823923" w14:paraId="7CDFDECA" w14:textId="77777777" w:rsidTr="001E21B0">
        <w:tc>
          <w:tcPr>
            <w:tcW w:w="534" w:type="dxa"/>
          </w:tcPr>
          <w:p w14:paraId="05C96044" w14:textId="77777777" w:rsidR="00823923" w:rsidRDefault="00823923" w:rsidP="00827D12">
            <w:r>
              <w:t>2.</w:t>
            </w:r>
          </w:p>
        </w:tc>
        <w:tc>
          <w:tcPr>
            <w:tcW w:w="2944" w:type="dxa"/>
          </w:tcPr>
          <w:p w14:paraId="197ECB00" w14:textId="77777777" w:rsidR="00823923" w:rsidRDefault="00823923" w:rsidP="00827D12"/>
        </w:tc>
        <w:tc>
          <w:tcPr>
            <w:tcW w:w="2234" w:type="dxa"/>
          </w:tcPr>
          <w:p w14:paraId="303E7E9E" w14:textId="77777777" w:rsidR="00823923" w:rsidRDefault="00823923" w:rsidP="00827D12"/>
        </w:tc>
        <w:tc>
          <w:tcPr>
            <w:tcW w:w="1909" w:type="dxa"/>
          </w:tcPr>
          <w:p w14:paraId="688C2F0A" w14:textId="77777777" w:rsidR="00823923" w:rsidRDefault="00823923" w:rsidP="00827D12"/>
        </w:tc>
        <w:tc>
          <w:tcPr>
            <w:tcW w:w="2073" w:type="dxa"/>
          </w:tcPr>
          <w:p w14:paraId="64F582F3" w14:textId="77777777" w:rsidR="00823923" w:rsidRDefault="00823923" w:rsidP="00827D12"/>
        </w:tc>
        <w:tc>
          <w:tcPr>
            <w:tcW w:w="2461" w:type="dxa"/>
          </w:tcPr>
          <w:p w14:paraId="39AD88D5" w14:textId="77777777" w:rsidR="00823923" w:rsidRDefault="00823923" w:rsidP="00827D12"/>
        </w:tc>
        <w:tc>
          <w:tcPr>
            <w:tcW w:w="1906" w:type="dxa"/>
          </w:tcPr>
          <w:p w14:paraId="51672413" w14:textId="77777777" w:rsidR="00823923" w:rsidRDefault="00823923" w:rsidP="00827D12"/>
        </w:tc>
      </w:tr>
      <w:tr w:rsidR="00823923" w14:paraId="6B624760" w14:textId="77777777" w:rsidTr="001E21B0">
        <w:tc>
          <w:tcPr>
            <w:tcW w:w="534" w:type="dxa"/>
          </w:tcPr>
          <w:p w14:paraId="3372EF2F" w14:textId="77777777" w:rsidR="00823923" w:rsidRDefault="00823923" w:rsidP="00827D12">
            <w:r>
              <w:t>3.</w:t>
            </w:r>
          </w:p>
        </w:tc>
        <w:tc>
          <w:tcPr>
            <w:tcW w:w="2944" w:type="dxa"/>
          </w:tcPr>
          <w:p w14:paraId="5B4EA508" w14:textId="77777777" w:rsidR="00823923" w:rsidRDefault="00823923" w:rsidP="00827D12"/>
        </w:tc>
        <w:tc>
          <w:tcPr>
            <w:tcW w:w="2234" w:type="dxa"/>
          </w:tcPr>
          <w:p w14:paraId="731DFE44" w14:textId="77777777" w:rsidR="00823923" w:rsidRDefault="00823923" w:rsidP="00827D12"/>
        </w:tc>
        <w:tc>
          <w:tcPr>
            <w:tcW w:w="1909" w:type="dxa"/>
          </w:tcPr>
          <w:p w14:paraId="60B07927" w14:textId="77777777" w:rsidR="00823923" w:rsidRDefault="00823923" w:rsidP="00827D12"/>
        </w:tc>
        <w:tc>
          <w:tcPr>
            <w:tcW w:w="2073" w:type="dxa"/>
          </w:tcPr>
          <w:p w14:paraId="6D24B025" w14:textId="77777777" w:rsidR="00823923" w:rsidRDefault="00823923" w:rsidP="00827D12"/>
        </w:tc>
        <w:tc>
          <w:tcPr>
            <w:tcW w:w="2461" w:type="dxa"/>
          </w:tcPr>
          <w:p w14:paraId="3386799F" w14:textId="77777777" w:rsidR="00823923" w:rsidRDefault="00823923" w:rsidP="00827D12"/>
        </w:tc>
        <w:tc>
          <w:tcPr>
            <w:tcW w:w="1906" w:type="dxa"/>
          </w:tcPr>
          <w:p w14:paraId="48F49E1B" w14:textId="77777777" w:rsidR="00823923" w:rsidRDefault="00823923" w:rsidP="00827D12"/>
        </w:tc>
      </w:tr>
      <w:tr w:rsidR="00823923" w14:paraId="5BCEDD5F" w14:textId="77777777" w:rsidTr="001E21B0">
        <w:tc>
          <w:tcPr>
            <w:tcW w:w="534" w:type="dxa"/>
          </w:tcPr>
          <w:p w14:paraId="34591859" w14:textId="77777777" w:rsidR="00823923" w:rsidRDefault="00823923" w:rsidP="00827D12">
            <w:r>
              <w:t>4.</w:t>
            </w:r>
          </w:p>
        </w:tc>
        <w:tc>
          <w:tcPr>
            <w:tcW w:w="2944" w:type="dxa"/>
          </w:tcPr>
          <w:p w14:paraId="5907EC84" w14:textId="77777777" w:rsidR="00823923" w:rsidRDefault="00823923" w:rsidP="00827D12"/>
        </w:tc>
        <w:tc>
          <w:tcPr>
            <w:tcW w:w="2234" w:type="dxa"/>
          </w:tcPr>
          <w:p w14:paraId="20096A28" w14:textId="77777777" w:rsidR="00823923" w:rsidRDefault="00823923" w:rsidP="00827D12"/>
        </w:tc>
        <w:tc>
          <w:tcPr>
            <w:tcW w:w="1909" w:type="dxa"/>
          </w:tcPr>
          <w:p w14:paraId="243A5115" w14:textId="77777777" w:rsidR="00823923" w:rsidRDefault="00823923" w:rsidP="00827D12"/>
        </w:tc>
        <w:tc>
          <w:tcPr>
            <w:tcW w:w="2073" w:type="dxa"/>
          </w:tcPr>
          <w:p w14:paraId="6C455038" w14:textId="77777777" w:rsidR="00823923" w:rsidRDefault="00823923" w:rsidP="00827D12"/>
        </w:tc>
        <w:tc>
          <w:tcPr>
            <w:tcW w:w="2461" w:type="dxa"/>
          </w:tcPr>
          <w:p w14:paraId="3A235A06" w14:textId="77777777" w:rsidR="00823923" w:rsidRDefault="00823923" w:rsidP="00827D12"/>
        </w:tc>
        <w:tc>
          <w:tcPr>
            <w:tcW w:w="1906" w:type="dxa"/>
          </w:tcPr>
          <w:p w14:paraId="79415E62" w14:textId="77777777" w:rsidR="00823923" w:rsidRDefault="00823923" w:rsidP="00827D12"/>
        </w:tc>
      </w:tr>
      <w:tr w:rsidR="00823923" w14:paraId="12CF7461" w14:textId="77777777" w:rsidTr="001E21B0">
        <w:tc>
          <w:tcPr>
            <w:tcW w:w="534" w:type="dxa"/>
          </w:tcPr>
          <w:p w14:paraId="2A0F6473" w14:textId="77777777" w:rsidR="00823923" w:rsidRDefault="00823923" w:rsidP="00827D12">
            <w:r>
              <w:t>5.</w:t>
            </w:r>
          </w:p>
        </w:tc>
        <w:tc>
          <w:tcPr>
            <w:tcW w:w="2944" w:type="dxa"/>
          </w:tcPr>
          <w:p w14:paraId="2B8D4893" w14:textId="77777777" w:rsidR="00823923" w:rsidRDefault="00823923" w:rsidP="00827D12"/>
        </w:tc>
        <w:tc>
          <w:tcPr>
            <w:tcW w:w="2234" w:type="dxa"/>
          </w:tcPr>
          <w:p w14:paraId="6625FD1A" w14:textId="77777777" w:rsidR="00823923" w:rsidRDefault="00823923" w:rsidP="00827D12"/>
        </w:tc>
        <w:tc>
          <w:tcPr>
            <w:tcW w:w="1909" w:type="dxa"/>
          </w:tcPr>
          <w:p w14:paraId="5A6BB625" w14:textId="77777777" w:rsidR="00823923" w:rsidRDefault="00823923" w:rsidP="00827D12"/>
        </w:tc>
        <w:tc>
          <w:tcPr>
            <w:tcW w:w="2073" w:type="dxa"/>
          </w:tcPr>
          <w:p w14:paraId="71379243" w14:textId="77777777" w:rsidR="00823923" w:rsidRDefault="00823923" w:rsidP="00827D12"/>
        </w:tc>
        <w:tc>
          <w:tcPr>
            <w:tcW w:w="2461" w:type="dxa"/>
          </w:tcPr>
          <w:p w14:paraId="7BF318F6" w14:textId="77777777" w:rsidR="00823923" w:rsidRDefault="00823923" w:rsidP="00827D12"/>
        </w:tc>
        <w:tc>
          <w:tcPr>
            <w:tcW w:w="1906" w:type="dxa"/>
          </w:tcPr>
          <w:p w14:paraId="381182B0" w14:textId="77777777" w:rsidR="00823923" w:rsidRDefault="00823923" w:rsidP="00827D12"/>
        </w:tc>
      </w:tr>
      <w:tr w:rsidR="00823923" w:rsidRPr="00823923" w14:paraId="79DCAE3E" w14:textId="77777777" w:rsidTr="00823923">
        <w:tc>
          <w:tcPr>
            <w:tcW w:w="14061" w:type="dxa"/>
            <w:gridSpan w:val="7"/>
            <w:shd w:val="clear" w:color="auto" w:fill="DEEAF6" w:themeFill="accent5" w:themeFillTint="33"/>
          </w:tcPr>
          <w:p w14:paraId="3BB069EE" w14:textId="5136080B" w:rsidR="00823923" w:rsidRPr="00823923" w:rsidRDefault="00BE42F6" w:rsidP="008A6538">
            <w:pPr>
              <w:rPr>
                <w:b/>
                <w:bCs/>
              </w:rPr>
            </w:pPr>
            <w:r w:rsidRPr="00BE42F6">
              <w:rPr>
                <w:b/>
                <w:bCs/>
              </w:rPr>
              <w:t>Doors/windows</w:t>
            </w:r>
          </w:p>
        </w:tc>
      </w:tr>
      <w:tr w:rsidR="00823923" w14:paraId="37627482" w14:textId="77777777" w:rsidTr="001E21B0">
        <w:tc>
          <w:tcPr>
            <w:tcW w:w="534" w:type="dxa"/>
          </w:tcPr>
          <w:p w14:paraId="2215781C" w14:textId="77777777" w:rsidR="00823923" w:rsidRDefault="00823923" w:rsidP="00827D12">
            <w:r>
              <w:t>1.</w:t>
            </w:r>
          </w:p>
        </w:tc>
        <w:tc>
          <w:tcPr>
            <w:tcW w:w="2944" w:type="dxa"/>
          </w:tcPr>
          <w:p w14:paraId="2CADA01E" w14:textId="77777777" w:rsidR="00823923" w:rsidRDefault="00823923" w:rsidP="00827D12"/>
        </w:tc>
        <w:tc>
          <w:tcPr>
            <w:tcW w:w="2234" w:type="dxa"/>
          </w:tcPr>
          <w:p w14:paraId="1BE45F7D" w14:textId="77777777" w:rsidR="00823923" w:rsidRDefault="00823923" w:rsidP="00827D12"/>
        </w:tc>
        <w:tc>
          <w:tcPr>
            <w:tcW w:w="1909" w:type="dxa"/>
          </w:tcPr>
          <w:p w14:paraId="233007EB" w14:textId="77777777" w:rsidR="00823923" w:rsidRDefault="00823923" w:rsidP="00827D12"/>
        </w:tc>
        <w:tc>
          <w:tcPr>
            <w:tcW w:w="2073" w:type="dxa"/>
          </w:tcPr>
          <w:p w14:paraId="04AC7D1E" w14:textId="77777777" w:rsidR="00823923" w:rsidRDefault="00823923" w:rsidP="00827D12"/>
        </w:tc>
        <w:tc>
          <w:tcPr>
            <w:tcW w:w="2461" w:type="dxa"/>
          </w:tcPr>
          <w:p w14:paraId="6848AAF5" w14:textId="77777777" w:rsidR="00823923" w:rsidRDefault="00823923" w:rsidP="00827D12"/>
        </w:tc>
        <w:tc>
          <w:tcPr>
            <w:tcW w:w="1906" w:type="dxa"/>
          </w:tcPr>
          <w:p w14:paraId="46D368A6" w14:textId="77777777" w:rsidR="00823923" w:rsidRDefault="00823923" w:rsidP="00827D12"/>
        </w:tc>
      </w:tr>
      <w:tr w:rsidR="00823923" w14:paraId="55E1253A" w14:textId="77777777" w:rsidTr="001E21B0">
        <w:tc>
          <w:tcPr>
            <w:tcW w:w="534" w:type="dxa"/>
          </w:tcPr>
          <w:p w14:paraId="571C6EA6" w14:textId="77777777" w:rsidR="00823923" w:rsidRDefault="00823923" w:rsidP="00827D12">
            <w:r>
              <w:lastRenderedPageBreak/>
              <w:t>2.</w:t>
            </w:r>
          </w:p>
        </w:tc>
        <w:tc>
          <w:tcPr>
            <w:tcW w:w="2944" w:type="dxa"/>
          </w:tcPr>
          <w:p w14:paraId="78CDC4D2" w14:textId="77777777" w:rsidR="00823923" w:rsidRDefault="00823923" w:rsidP="00827D12"/>
        </w:tc>
        <w:tc>
          <w:tcPr>
            <w:tcW w:w="2234" w:type="dxa"/>
          </w:tcPr>
          <w:p w14:paraId="0904A96C" w14:textId="77777777" w:rsidR="00823923" w:rsidRDefault="00823923" w:rsidP="00827D12"/>
        </w:tc>
        <w:tc>
          <w:tcPr>
            <w:tcW w:w="1909" w:type="dxa"/>
          </w:tcPr>
          <w:p w14:paraId="12E454E7" w14:textId="77777777" w:rsidR="00823923" w:rsidRDefault="00823923" w:rsidP="00827D12"/>
        </w:tc>
        <w:tc>
          <w:tcPr>
            <w:tcW w:w="2073" w:type="dxa"/>
          </w:tcPr>
          <w:p w14:paraId="5C99CC07" w14:textId="77777777" w:rsidR="00823923" w:rsidRDefault="00823923" w:rsidP="00827D12"/>
        </w:tc>
        <w:tc>
          <w:tcPr>
            <w:tcW w:w="2461" w:type="dxa"/>
          </w:tcPr>
          <w:p w14:paraId="13350588" w14:textId="77777777" w:rsidR="00823923" w:rsidRDefault="00823923" w:rsidP="00827D12"/>
        </w:tc>
        <w:tc>
          <w:tcPr>
            <w:tcW w:w="1906" w:type="dxa"/>
          </w:tcPr>
          <w:p w14:paraId="7421F5D7" w14:textId="77777777" w:rsidR="00823923" w:rsidRDefault="00823923" w:rsidP="00827D12"/>
        </w:tc>
      </w:tr>
      <w:tr w:rsidR="00823923" w14:paraId="4050A937" w14:textId="77777777" w:rsidTr="001E21B0">
        <w:tc>
          <w:tcPr>
            <w:tcW w:w="534" w:type="dxa"/>
          </w:tcPr>
          <w:p w14:paraId="395E001B" w14:textId="77777777" w:rsidR="00823923" w:rsidRDefault="00823923" w:rsidP="00827D12">
            <w:r>
              <w:t>3.</w:t>
            </w:r>
          </w:p>
        </w:tc>
        <w:tc>
          <w:tcPr>
            <w:tcW w:w="2944" w:type="dxa"/>
          </w:tcPr>
          <w:p w14:paraId="6636E412" w14:textId="77777777" w:rsidR="00823923" w:rsidRDefault="00823923" w:rsidP="00827D12"/>
        </w:tc>
        <w:tc>
          <w:tcPr>
            <w:tcW w:w="2234" w:type="dxa"/>
          </w:tcPr>
          <w:p w14:paraId="62D885B1" w14:textId="77777777" w:rsidR="00823923" w:rsidRDefault="00823923" w:rsidP="00827D12"/>
        </w:tc>
        <w:tc>
          <w:tcPr>
            <w:tcW w:w="1909" w:type="dxa"/>
          </w:tcPr>
          <w:p w14:paraId="278DBA82" w14:textId="77777777" w:rsidR="00823923" w:rsidRDefault="00823923" w:rsidP="00827D12"/>
        </w:tc>
        <w:tc>
          <w:tcPr>
            <w:tcW w:w="2073" w:type="dxa"/>
          </w:tcPr>
          <w:p w14:paraId="0338D397" w14:textId="77777777" w:rsidR="00823923" w:rsidRDefault="00823923" w:rsidP="00827D12"/>
        </w:tc>
        <w:tc>
          <w:tcPr>
            <w:tcW w:w="2461" w:type="dxa"/>
          </w:tcPr>
          <w:p w14:paraId="3619EA79" w14:textId="77777777" w:rsidR="00823923" w:rsidRDefault="00823923" w:rsidP="00827D12"/>
        </w:tc>
        <w:tc>
          <w:tcPr>
            <w:tcW w:w="1906" w:type="dxa"/>
          </w:tcPr>
          <w:p w14:paraId="1B44FAA7" w14:textId="77777777" w:rsidR="00823923" w:rsidRDefault="00823923" w:rsidP="00827D12"/>
        </w:tc>
      </w:tr>
      <w:tr w:rsidR="00823923" w14:paraId="4001AC28" w14:textId="77777777" w:rsidTr="001E21B0">
        <w:tc>
          <w:tcPr>
            <w:tcW w:w="534" w:type="dxa"/>
          </w:tcPr>
          <w:p w14:paraId="717886EF" w14:textId="77777777" w:rsidR="00823923" w:rsidRDefault="00823923" w:rsidP="00827D12">
            <w:r>
              <w:t>4.</w:t>
            </w:r>
          </w:p>
        </w:tc>
        <w:tc>
          <w:tcPr>
            <w:tcW w:w="2944" w:type="dxa"/>
          </w:tcPr>
          <w:p w14:paraId="37DD6481" w14:textId="77777777" w:rsidR="00823923" w:rsidRDefault="00823923" w:rsidP="00827D12"/>
        </w:tc>
        <w:tc>
          <w:tcPr>
            <w:tcW w:w="2234" w:type="dxa"/>
          </w:tcPr>
          <w:p w14:paraId="43656F12" w14:textId="77777777" w:rsidR="00823923" w:rsidRDefault="00823923" w:rsidP="00827D12"/>
        </w:tc>
        <w:tc>
          <w:tcPr>
            <w:tcW w:w="1909" w:type="dxa"/>
          </w:tcPr>
          <w:p w14:paraId="2562E6F3" w14:textId="77777777" w:rsidR="00823923" w:rsidRDefault="00823923" w:rsidP="00827D12"/>
        </w:tc>
        <w:tc>
          <w:tcPr>
            <w:tcW w:w="2073" w:type="dxa"/>
          </w:tcPr>
          <w:p w14:paraId="5E42B0D9" w14:textId="77777777" w:rsidR="00823923" w:rsidRDefault="00823923" w:rsidP="00827D12"/>
        </w:tc>
        <w:tc>
          <w:tcPr>
            <w:tcW w:w="2461" w:type="dxa"/>
          </w:tcPr>
          <w:p w14:paraId="3F8753FE" w14:textId="77777777" w:rsidR="00823923" w:rsidRDefault="00823923" w:rsidP="00827D12"/>
        </w:tc>
        <w:tc>
          <w:tcPr>
            <w:tcW w:w="1906" w:type="dxa"/>
          </w:tcPr>
          <w:p w14:paraId="45AE04F9" w14:textId="77777777" w:rsidR="00823923" w:rsidRDefault="00823923" w:rsidP="00827D12"/>
        </w:tc>
      </w:tr>
      <w:tr w:rsidR="00823923" w14:paraId="642D82E4" w14:textId="77777777" w:rsidTr="001E21B0">
        <w:tc>
          <w:tcPr>
            <w:tcW w:w="534" w:type="dxa"/>
          </w:tcPr>
          <w:p w14:paraId="1B36635C" w14:textId="77777777" w:rsidR="00823923" w:rsidRDefault="00823923" w:rsidP="00827D12">
            <w:r>
              <w:t>5.</w:t>
            </w:r>
          </w:p>
        </w:tc>
        <w:tc>
          <w:tcPr>
            <w:tcW w:w="2944" w:type="dxa"/>
          </w:tcPr>
          <w:p w14:paraId="108E7852" w14:textId="77777777" w:rsidR="00823923" w:rsidRDefault="00823923" w:rsidP="00827D12"/>
        </w:tc>
        <w:tc>
          <w:tcPr>
            <w:tcW w:w="2234" w:type="dxa"/>
          </w:tcPr>
          <w:p w14:paraId="44AAA899" w14:textId="77777777" w:rsidR="00823923" w:rsidRDefault="00823923" w:rsidP="00827D12"/>
        </w:tc>
        <w:tc>
          <w:tcPr>
            <w:tcW w:w="1909" w:type="dxa"/>
          </w:tcPr>
          <w:p w14:paraId="6212C202" w14:textId="77777777" w:rsidR="00823923" w:rsidRDefault="00823923" w:rsidP="00827D12"/>
        </w:tc>
        <w:tc>
          <w:tcPr>
            <w:tcW w:w="2073" w:type="dxa"/>
          </w:tcPr>
          <w:p w14:paraId="04A9AB0F" w14:textId="77777777" w:rsidR="00823923" w:rsidRDefault="00823923" w:rsidP="00827D12"/>
        </w:tc>
        <w:tc>
          <w:tcPr>
            <w:tcW w:w="2461" w:type="dxa"/>
          </w:tcPr>
          <w:p w14:paraId="7C141A3D" w14:textId="77777777" w:rsidR="00823923" w:rsidRDefault="00823923" w:rsidP="00827D12"/>
        </w:tc>
        <w:tc>
          <w:tcPr>
            <w:tcW w:w="1906" w:type="dxa"/>
          </w:tcPr>
          <w:p w14:paraId="2A3F946A" w14:textId="77777777" w:rsidR="00823923" w:rsidRDefault="00823923" w:rsidP="00827D12"/>
        </w:tc>
      </w:tr>
      <w:tr w:rsidR="00BE42F6" w:rsidRPr="00823923" w14:paraId="5EB7F258" w14:textId="77777777" w:rsidTr="00C86C60">
        <w:tc>
          <w:tcPr>
            <w:tcW w:w="14061" w:type="dxa"/>
            <w:gridSpan w:val="7"/>
            <w:shd w:val="clear" w:color="auto" w:fill="DEEAF6" w:themeFill="accent5" w:themeFillTint="33"/>
          </w:tcPr>
          <w:p w14:paraId="613238BF" w14:textId="0101C13D" w:rsidR="00BE42F6" w:rsidRPr="00823923" w:rsidRDefault="00BE42F6" w:rsidP="008A6538">
            <w:pPr>
              <w:rPr>
                <w:b/>
                <w:bCs/>
              </w:rPr>
            </w:pPr>
            <w:r w:rsidRPr="00BE42F6">
              <w:rPr>
                <w:b/>
                <w:bCs/>
              </w:rPr>
              <w:t>Staircases/ramps</w:t>
            </w:r>
          </w:p>
        </w:tc>
      </w:tr>
      <w:tr w:rsidR="00BE42F6" w14:paraId="6BBFEC69" w14:textId="77777777" w:rsidTr="00C86C60">
        <w:tc>
          <w:tcPr>
            <w:tcW w:w="534" w:type="dxa"/>
          </w:tcPr>
          <w:p w14:paraId="51D8F694" w14:textId="77777777" w:rsidR="00BE42F6" w:rsidRDefault="00BE42F6" w:rsidP="00C86C60">
            <w:r>
              <w:t>1.</w:t>
            </w:r>
          </w:p>
        </w:tc>
        <w:tc>
          <w:tcPr>
            <w:tcW w:w="2944" w:type="dxa"/>
          </w:tcPr>
          <w:p w14:paraId="0B787917" w14:textId="77777777" w:rsidR="00BE42F6" w:rsidRDefault="00BE42F6" w:rsidP="00C86C60"/>
        </w:tc>
        <w:tc>
          <w:tcPr>
            <w:tcW w:w="2234" w:type="dxa"/>
          </w:tcPr>
          <w:p w14:paraId="27CA1B5C" w14:textId="77777777" w:rsidR="00BE42F6" w:rsidRDefault="00BE42F6" w:rsidP="00C86C60"/>
        </w:tc>
        <w:tc>
          <w:tcPr>
            <w:tcW w:w="1909" w:type="dxa"/>
          </w:tcPr>
          <w:p w14:paraId="0F884E26" w14:textId="77777777" w:rsidR="00BE42F6" w:rsidRDefault="00BE42F6" w:rsidP="00C86C60"/>
        </w:tc>
        <w:tc>
          <w:tcPr>
            <w:tcW w:w="2073" w:type="dxa"/>
          </w:tcPr>
          <w:p w14:paraId="7B2AC458" w14:textId="77777777" w:rsidR="00BE42F6" w:rsidRDefault="00BE42F6" w:rsidP="00C86C60"/>
        </w:tc>
        <w:tc>
          <w:tcPr>
            <w:tcW w:w="2461" w:type="dxa"/>
          </w:tcPr>
          <w:p w14:paraId="32BB5B2E" w14:textId="77777777" w:rsidR="00BE42F6" w:rsidRDefault="00BE42F6" w:rsidP="00C86C60"/>
        </w:tc>
        <w:tc>
          <w:tcPr>
            <w:tcW w:w="1906" w:type="dxa"/>
          </w:tcPr>
          <w:p w14:paraId="58A5CD40" w14:textId="77777777" w:rsidR="00BE42F6" w:rsidRDefault="00BE42F6" w:rsidP="00C86C60"/>
        </w:tc>
      </w:tr>
      <w:tr w:rsidR="00BE42F6" w14:paraId="3A4BC511" w14:textId="77777777" w:rsidTr="00C86C60">
        <w:tc>
          <w:tcPr>
            <w:tcW w:w="534" w:type="dxa"/>
          </w:tcPr>
          <w:p w14:paraId="3CDD6205" w14:textId="77777777" w:rsidR="00BE42F6" w:rsidRDefault="00BE42F6" w:rsidP="00C86C60">
            <w:r>
              <w:t>2.</w:t>
            </w:r>
          </w:p>
        </w:tc>
        <w:tc>
          <w:tcPr>
            <w:tcW w:w="2944" w:type="dxa"/>
          </w:tcPr>
          <w:p w14:paraId="1406269F" w14:textId="77777777" w:rsidR="00BE42F6" w:rsidRDefault="00BE42F6" w:rsidP="00C86C60"/>
        </w:tc>
        <w:tc>
          <w:tcPr>
            <w:tcW w:w="2234" w:type="dxa"/>
          </w:tcPr>
          <w:p w14:paraId="4B045C35" w14:textId="77777777" w:rsidR="00BE42F6" w:rsidRDefault="00BE42F6" w:rsidP="00C86C60"/>
        </w:tc>
        <w:tc>
          <w:tcPr>
            <w:tcW w:w="1909" w:type="dxa"/>
          </w:tcPr>
          <w:p w14:paraId="01522ACF" w14:textId="77777777" w:rsidR="00BE42F6" w:rsidRDefault="00BE42F6" w:rsidP="00C86C60"/>
        </w:tc>
        <w:tc>
          <w:tcPr>
            <w:tcW w:w="2073" w:type="dxa"/>
          </w:tcPr>
          <w:p w14:paraId="4840FA9A" w14:textId="77777777" w:rsidR="00BE42F6" w:rsidRDefault="00BE42F6" w:rsidP="00C86C60"/>
        </w:tc>
        <w:tc>
          <w:tcPr>
            <w:tcW w:w="2461" w:type="dxa"/>
          </w:tcPr>
          <w:p w14:paraId="7FDAB0A5" w14:textId="77777777" w:rsidR="00BE42F6" w:rsidRDefault="00BE42F6" w:rsidP="00C86C60"/>
        </w:tc>
        <w:tc>
          <w:tcPr>
            <w:tcW w:w="1906" w:type="dxa"/>
          </w:tcPr>
          <w:p w14:paraId="03B7B949" w14:textId="77777777" w:rsidR="00BE42F6" w:rsidRDefault="00BE42F6" w:rsidP="00C86C60"/>
        </w:tc>
      </w:tr>
      <w:tr w:rsidR="00BE42F6" w14:paraId="17F59E93" w14:textId="77777777" w:rsidTr="00C86C60">
        <w:tc>
          <w:tcPr>
            <w:tcW w:w="534" w:type="dxa"/>
          </w:tcPr>
          <w:p w14:paraId="07D3E2B7" w14:textId="77777777" w:rsidR="00BE42F6" w:rsidRDefault="00BE42F6" w:rsidP="00C86C60">
            <w:r>
              <w:t>3.</w:t>
            </w:r>
          </w:p>
        </w:tc>
        <w:tc>
          <w:tcPr>
            <w:tcW w:w="2944" w:type="dxa"/>
          </w:tcPr>
          <w:p w14:paraId="66AD292C" w14:textId="77777777" w:rsidR="00BE42F6" w:rsidRDefault="00BE42F6" w:rsidP="00C86C60"/>
        </w:tc>
        <w:tc>
          <w:tcPr>
            <w:tcW w:w="2234" w:type="dxa"/>
          </w:tcPr>
          <w:p w14:paraId="1C115AA6" w14:textId="77777777" w:rsidR="00BE42F6" w:rsidRDefault="00BE42F6" w:rsidP="00C86C60"/>
        </w:tc>
        <w:tc>
          <w:tcPr>
            <w:tcW w:w="1909" w:type="dxa"/>
          </w:tcPr>
          <w:p w14:paraId="60CF47BA" w14:textId="77777777" w:rsidR="00BE42F6" w:rsidRDefault="00BE42F6" w:rsidP="00C86C60"/>
        </w:tc>
        <w:tc>
          <w:tcPr>
            <w:tcW w:w="2073" w:type="dxa"/>
          </w:tcPr>
          <w:p w14:paraId="0AFF97F8" w14:textId="77777777" w:rsidR="00BE42F6" w:rsidRDefault="00BE42F6" w:rsidP="00C86C60"/>
        </w:tc>
        <w:tc>
          <w:tcPr>
            <w:tcW w:w="2461" w:type="dxa"/>
          </w:tcPr>
          <w:p w14:paraId="0A75C011" w14:textId="77777777" w:rsidR="00BE42F6" w:rsidRDefault="00BE42F6" w:rsidP="00C86C60"/>
        </w:tc>
        <w:tc>
          <w:tcPr>
            <w:tcW w:w="1906" w:type="dxa"/>
          </w:tcPr>
          <w:p w14:paraId="6255FDC7" w14:textId="77777777" w:rsidR="00BE42F6" w:rsidRDefault="00BE42F6" w:rsidP="00C86C60"/>
        </w:tc>
      </w:tr>
      <w:tr w:rsidR="00BE42F6" w14:paraId="29DD5956" w14:textId="77777777" w:rsidTr="00C86C60">
        <w:tc>
          <w:tcPr>
            <w:tcW w:w="534" w:type="dxa"/>
          </w:tcPr>
          <w:p w14:paraId="44D13ABA" w14:textId="77777777" w:rsidR="00BE42F6" w:rsidRDefault="00BE42F6" w:rsidP="00C86C60">
            <w:r>
              <w:t>4.</w:t>
            </w:r>
          </w:p>
        </w:tc>
        <w:tc>
          <w:tcPr>
            <w:tcW w:w="2944" w:type="dxa"/>
          </w:tcPr>
          <w:p w14:paraId="29C6DCCB" w14:textId="77777777" w:rsidR="00BE42F6" w:rsidRDefault="00BE42F6" w:rsidP="00C86C60"/>
        </w:tc>
        <w:tc>
          <w:tcPr>
            <w:tcW w:w="2234" w:type="dxa"/>
          </w:tcPr>
          <w:p w14:paraId="4D112ED0" w14:textId="77777777" w:rsidR="00BE42F6" w:rsidRDefault="00BE42F6" w:rsidP="00C86C60"/>
        </w:tc>
        <w:tc>
          <w:tcPr>
            <w:tcW w:w="1909" w:type="dxa"/>
          </w:tcPr>
          <w:p w14:paraId="273DBDF3" w14:textId="77777777" w:rsidR="00BE42F6" w:rsidRDefault="00BE42F6" w:rsidP="00C86C60"/>
        </w:tc>
        <w:tc>
          <w:tcPr>
            <w:tcW w:w="2073" w:type="dxa"/>
          </w:tcPr>
          <w:p w14:paraId="06ACEBB2" w14:textId="77777777" w:rsidR="00BE42F6" w:rsidRDefault="00BE42F6" w:rsidP="00C86C60"/>
        </w:tc>
        <w:tc>
          <w:tcPr>
            <w:tcW w:w="2461" w:type="dxa"/>
          </w:tcPr>
          <w:p w14:paraId="32DACC07" w14:textId="77777777" w:rsidR="00BE42F6" w:rsidRDefault="00BE42F6" w:rsidP="00C86C60"/>
        </w:tc>
        <w:tc>
          <w:tcPr>
            <w:tcW w:w="1906" w:type="dxa"/>
          </w:tcPr>
          <w:p w14:paraId="0ED20382" w14:textId="77777777" w:rsidR="00BE42F6" w:rsidRDefault="00BE42F6" w:rsidP="00C86C60"/>
        </w:tc>
      </w:tr>
      <w:tr w:rsidR="00BE42F6" w14:paraId="78EC5865" w14:textId="77777777" w:rsidTr="00C86C60">
        <w:tc>
          <w:tcPr>
            <w:tcW w:w="534" w:type="dxa"/>
          </w:tcPr>
          <w:p w14:paraId="2BB8FA2E" w14:textId="77777777" w:rsidR="00BE42F6" w:rsidRDefault="00BE42F6" w:rsidP="00C86C60">
            <w:r>
              <w:t>5.</w:t>
            </w:r>
          </w:p>
        </w:tc>
        <w:tc>
          <w:tcPr>
            <w:tcW w:w="2944" w:type="dxa"/>
          </w:tcPr>
          <w:p w14:paraId="72628A8E" w14:textId="77777777" w:rsidR="00BE42F6" w:rsidRDefault="00BE42F6" w:rsidP="00C86C60"/>
        </w:tc>
        <w:tc>
          <w:tcPr>
            <w:tcW w:w="2234" w:type="dxa"/>
          </w:tcPr>
          <w:p w14:paraId="496A4D3E" w14:textId="77777777" w:rsidR="00BE42F6" w:rsidRDefault="00BE42F6" w:rsidP="00C86C60"/>
        </w:tc>
        <w:tc>
          <w:tcPr>
            <w:tcW w:w="1909" w:type="dxa"/>
          </w:tcPr>
          <w:p w14:paraId="0E220D7B" w14:textId="77777777" w:rsidR="00BE42F6" w:rsidRDefault="00BE42F6" w:rsidP="00C86C60"/>
        </w:tc>
        <w:tc>
          <w:tcPr>
            <w:tcW w:w="2073" w:type="dxa"/>
          </w:tcPr>
          <w:p w14:paraId="4B6BE5E0" w14:textId="77777777" w:rsidR="00BE42F6" w:rsidRDefault="00BE42F6" w:rsidP="00C86C60"/>
        </w:tc>
        <w:tc>
          <w:tcPr>
            <w:tcW w:w="2461" w:type="dxa"/>
          </w:tcPr>
          <w:p w14:paraId="055E9314" w14:textId="77777777" w:rsidR="00BE42F6" w:rsidRDefault="00BE42F6" w:rsidP="00C86C60"/>
        </w:tc>
        <w:tc>
          <w:tcPr>
            <w:tcW w:w="1906" w:type="dxa"/>
          </w:tcPr>
          <w:p w14:paraId="183D0B6F" w14:textId="77777777" w:rsidR="00BE42F6" w:rsidRDefault="00BE42F6" w:rsidP="00C86C60"/>
        </w:tc>
      </w:tr>
      <w:tr w:rsidR="00823923" w:rsidRPr="00823923" w14:paraId="3A111809" w14:textId="77777777" w:rsidTr="00823923">
        <w:tc>
          <w:tcPr>
            <w:tcW w:w="14061" w:type="dxa"/>
            <w:gridSpan w:val="7"/>
            <w:shd w:val="clear" w:color="auto" w:fill="DEEAF6" w:themeFill="accent5" w:themeFillTint="33"/>
          </w:tcPr>
          <w:p w14:paraId="4103639B" w14:textId="77777777" w:rsidR="00823923" w:rsidRPr="00823923" w:rsidRDefault="00946D15" w:rsidP="008A6538">
            <w:pPr>
              <w:rPr>
                <w:b/>
                <w:bCs/>
              </w:rPr>
            </w:pPr>
            <w:r>
              <w:rPr>
                <w:b/>
                <w:bCs/>
              </w:rPr>
              <w:t>Heat source</w:t>
            </w:r>
          </w:p>
        </w:tc>
      </w:tr>
      <w:tr w:rsidR="00823923" w14:paraId="3017A3C2" w14:textId="77777777" w:rsidTr="001E21B0">
        <w:tc>
          <w:tcPr>
            <w:tcW w:w="534" w:type="dxa"/>
          </w:tcPr>
          <w:p w14:paraId="3CD3EC3C" w14:textId="77777777" w:rsidR="00823923" w:rsidRDefault="00823923" w:rsidP="00827D12">
            <w:r>
              <w:t>1.</w:t>
            </w:r>
          </w:p>
        </w:tc>
        <w:tc>
          <w:tcPr>
            <w:tcW w:w="2944" w:type="dxa"/>
          </w:tcPr>
          <w:p w14:paraId="291A80E8" w14:textId="77777777" w:rsidR="00823923" w:rsidRDefault="00823923" w:rsidP="00827D12"/>
        </w:tc>
        <w:tc>
          <w:tcPr>
            <w:tcW w:w="2234" w:type="dxa"/>
          </w:tcPr>
          <w:p w14:paraId="78D00637" w14:textId="77777777" w:rsidR="00823923" w:rsidRDefault="00823923" w:rsidP="00827D12"/>
        </w:tc>
        <w:tc>
          <w:tcPr>
            <w:tcW w:w="1909" w:type="dxa"/>
          </w:tcPr>
          <w:p w14:paraId="5F8B6630" w14:textId="77777777" w:rsidR="00823923" w:rsidRDefault="00823923" w:rsidP="00827D12"/>
        </w:tc>
        <w:tc>
          <w:tcPr>
            <w:tcW w:w="2073" w:type="dxa"/>
          </w:tcPr>
          <w:p w14:paraId="01DC232C" w14:textId="77777777" w:rsidR="00823923" w:rsidRDefault="00823923" w:rsidP="00827D12"/>
        </w:tc>
        <w:tc>
          <w:tcPr>
            <w:tcW w:w="2461" w:type="dxa"/>
          </w:tcPr>
          <w:p w14:paraId="753DF964" w14:textId="77777777" w:rsidR="00823923" w:rsidRDefault="00823923" w:rsidP="00827D12"/>
        </w:tc>
        <w:tc>
          <w:tcPr>
            <w:tcW w:w="1906" w:type="dxa"/>
          </w:tcPr>
          <w:p w14:paraId="65956A30" w14:textId="77777777" w:rsidR="00823923" w:rsidRDefault="00823923" w:rsidP="00827D12"/>
        </w:tc>
      </w:tr>
      <w:tr w:rsidR="00823923" w14:paraId="4836C073" w14:textId="77777777" w:rsidTr="001E21B0">
        <w:tc>
          <w:tcPr>
            <w:tcW w:w="534" w:type="dxa"/>
          </w:tcPr>
          <w:p w14:paraId="15F207AC" w14:textId="77777777" w:rsidR="00823923" w:rsidRDefault="00823923" w:rsidP="00827D12">
            <w:r>
              <w:t>2.</w:t>
            </w:r>
          </w:p>
        </w:tc>
        <w:tc>
          <w:tcPr>
            <w:tcW w:w="2944" w:type="dxa"/>
          </w:tcPr>
          <w:p w14:paraId="011CFBD3" w14:textId="77777777" w:rsidR="00823923" w:rsidRDefault="00823923" w:rsidP="00827D12"/>
        </w:tc>
        <w:tc>
          <w:tcPr>
            <w:tcW w:w="2234" w:type="dxa"/>
          </w:tcPr>
          <w:p w14:paraId="4FF572D1" w14:textId="77777777" w:rsidR="00823923" w:rsidRDefault="00823923" w:rsidP="00827D12"/>
        </w:tc>
        <w:tc>
          <w:tcPr>
            <w:tcW w:w="1909" w:type="dxa"/>
          </w:tcPr>
          <w:p w14:paraId="1642995E" w14:textId="77777777" w:rsidR="00823923" w:rsidRDefault="00823923" w:rsidP="00827D12"/>
        </w:tc>
        <w:tc>
          <w:tcPr>
            <w:tcW w:w="2073" w:type="dxa"/>
          </w:tcPr>
          <w:p w14:paraId="14025722" w14:textId="77777777" w:rsidR="00823923" w:rsidRDefault="00823923" w:rsidP="00827D12"/>
        </w:tc>
        <w:tc>
          <w:tcPr>
            <w:tcW w:w="2461" w:type="dxa"/>
          </w:tcPr>
          <w:p w14:paraId="38D57EBB" w14:textId="77777777" w:rsidR="00823923" w:rsidRDefault="00823923" w:rsidP="00827D12"/>
        </w:tc>
        <w:tc>
          <w:tcPr>
            <w:tcW w:w="1906" w:type="dxa"/>
          </w:tcPr>
          <w:p w14:paraId="716B9B6E" w14:textId="77777777" w:rsidR="00823923" w:rsidRDefault="00823923" w:rsidP="00827D12"/>
        </w:tc>
      </w:tr>
      <w:tr w:rsidR="00823923" w14:paraId="406E2290" w14:textId="77777777" w:rsidTr="001E21B0">
        <w:tc>
          <w:tcPr>
            <w:tcW w:w="534" w:type="dxa"/>
          </w:tcPr>
          <w:p w14:paraId="7781CE6C" w14:textId="77777777" w:rsidR="00823923" w:rsidRDefault="00823923" w:rsidP="00827D12">
            <w:r>
              <w:t>3.</w:t>
            </w:r>
          </w:p>
        </w:tc>
        <w:tc>
          <w:tcPr>
            <w:tcW w:w="2944" w:type="dxa"/>
          </w:tcPr>
          <w:p w14:paraId="49D8EC7C" w14:textId="77777777" w:rsidR="00823923" w:rsidRDefault="00823923" w:rsidP="00827D12"/>
        </w:tc>
        <w:tc>
          <w:tcPr>
            <w:tcW w:w="2234" w:type="dxa"/>
          </w:tcPr>
          <w:p w14:paraId="21F53694" w14:textId="77777777" w:rsidR="00823923" w:rsidRDefault="00823923" w:rsidP="00827D12"/>
        </w:tc>
        <w:tc>
          <w:tcPr>
            <w:tcW w:w="1909" w:type="dxa"/>
          </w:tcPr>
          <w:p w14:paraId="573B83F6" w14:textId="77777777" w:rsidR="00823923" w:rsidRDefault="00823923" w:rsidP="00827D12"/>
        </w:tc>
        <w:tc>
          <w:tcPr>
            <w:tcW w:w="2073" w:type="dxa"/>
          </w:tcPr>
          <w:p w14:paraId="2142570D" w14:textId="77777777" w:rsidR="00823923" w:rsidRDefault="00823923" w:rsidP="00827D12"/>
        </w:tc>
        <w:tc>
          <w:tcPr>
            <w:tcW w:w="2461" w:type="dxa"/>
          </w:tcPr>
          <w:p w14:paraId="091249AB" w14:textId="77777777" w:rsidR="00823923" w:rsidRDefault="00823923" w:rsidP="00827D12"/>
        </w:tc>
        <w:tc>
          <w:tcPr>
            <w:tcW w:w="1906" w:type="dxa"/>
          </w:tcPr>
          <w:p w14:paraId="1DA0E496" w14:textId="77777777" w:rsidR="00823923" w:rsidRDefault="00823923" w:rsidP="00827D12"/>
        </w:tc>
      </w:tr>
      <w:tr w:rsidR="00823923" w14:paraId="61F5BB72" w14:textId="77777777" w:rsidTr="001E21B0">
        <w:tc>
          <w:tcPr>
            <w:tcW w:w="534" w:type="dxa"/>
          </w:tcPr>
          <w:p w14:paraId="5C30C082" w14:textId="77777777" w:rsidR="00823923" w:rsidRDefault="00823923" w:rsidP="00827D12">
            <w:r>
              <w:t>4.</w:t>
            </w:r>
          </w:p>
        </w:tc>
        <w:tc>
          <w:tcPr>
            <w:tcW w:w="2944" w:type="dxa"/>
          </w:tcPr>
          <w:p w14:paraId="55561F08" w14:textId="77777777" w:rsidR="00823923" w:rsidRDefault="00823923" w:rsidP="00827D12"/>
        </w:tc>
        <w:tc>
          <w:tcPr>
            <w:tcW w:w="2234" w:type="dxa"/>
          </w:tcPr>
          <w:p w14:paraId="63F14DA5" w14:textId="77777777" w:rsidR="00823923" w:rsidRDefault="00823923" w:rsidP="00827D12"/>
        </w:tc>
        <w:tc>
          <w:tcPr>
            <w:tcW w:w="1909" w:type="dxa"/>
          </w:tcPr>
          <w:p w14:paraId="3B3CA7AE" w14:textId="77777777" w:rsidR="00823923" w:rsidRDefault="00823923" w:rsidP="00827D12"/>
        </w:tc>
        <w:tc>
          <w:tcPr>
            <w:tcW w:w="2073" w:type="dxa"/>
          </w:tcPr>
          <w:p w14:paraId="20F997E7" w14:textId="77777777" w:rsidR="00823923" w:rsidRDefault="00823923" w:rsidP="00827D12"/>
        </w:tc>
        <w:tc>
          <w:tcPr>
            <w:tcW w:w="2461" w:type="dxa"/>
          </w:tcPr>
          <w:p w14:paraId="22453CA8" w14:textId="77777777" w:rsidR="00823923" w:rsidRDefault="00823923" w:rsidP="00827D12"/>
        </w:tc>
        <w:tc>
          <w:tcPr>
            <w:tcW w:w="1906" w:type="dxa"/>
          </w:tcPr>
          <w:p w14:paraId="5534B44C" w14:textId="77777777" w:rsidR="00823923" w:rsidRDefault="00823923" w:rsidP="00827D12"/>
        </w:tc>
      </w:tr>
      <w:tr w:rsidR="00823923" w14:paraId="5DA4E899" w14:textId="77777777" w:rsidTr="001E21B0">
        <w:tc>
          <w:tcPr>
            <w:tcW w:w="534" w:type="dxa"/>
          </w:tcPr>
          <w:p w14:paraId="2B24FD93" w14:textId="77777777" w:rsidR="00823923" w:rsidRDefault="00823923" w:rsidP="00827D12">
            <w:r>
              <w:t>5.</w:t>
            </w:r>
          </w:p>
        </w:tc>
        <w:tc>
          <w:tcPr>
            <w:tcW w:w="2944" w:type="dxa"/>
          </w:tcPr>
          <w:p w14:paraId="4520BF3A" w14:textId="77777777" w:rsidR="00823923" w:rsidRDefault="00823923" w:rsidP="00827D12"/>
        </w:tc>
        <w:tc>
          <w:tcPr>
            <w:tcW w:w="2234" w:type="dxa"/>
          </w:tcPr>
          <w:p w14:paraId="1454F136" w14:textId="77777777" w:rsidR="00823923" w:rsidRDefault="00823923" w:rsidP="00827D12"/>
        </w:tc>
        <w:tc>
          <w:tcPr>
            <w:tcW w:w="1909" w:type="dxa"/>
          </w:tcPr>
          <w:p w14:paraId="19B64FA1" w14:textId="77777777" w:rsidR="00823923" w:rsidRDefault="00823923" w:rsidP="00827D12"/>
        </w:tc>
        <w:tc>
          <w:tcPr>
            <w:tcW w:w="2073" w:type="dxa"/>
          </w:tcPr>
          <w:p w14:paraId="02199102" w14:textId="77777777" w:rsidR="00823923" w:rsidRDefault="00823923" w:rsidP="00827D12"/>
        </w:tc>
        <w:tc>
          <w:tcPr>
            <w:tcW w:w="2461" w:type="dxa"/>
          </w:tcPr>
          <w:p w14:paraId="29DCB213" w14:textId="77777777" w:rsidR="00823923" w:rsidRDefault="00823923" w:rsidP="00827D12"/>
        </w:tc>
        <w:tc>
          <w:tcPr>
            <w:tcW w:w="1906" w:type="dxa"/>
          </w:tcPr>
          <w:p w14:paraId="12A84D29" w14:textId="77777777" w:rsidR="00823923" w:rsidRDefault="00823923" w:rsidP="00827D12"/>
        </w:tc>
      </w:tr>
      <w:tr w:rsidR="00823923" w:rsidRPr="00823923" w14:paraId="24F54D92" w14:textId="77777777" w:rsidTr="00823923">
        <w:tc>
          <w:tcPr>
            <w:tcW w:w="14061" w:type="dxa"/>
            <w:gridSpan w:val="7"/>
            <w:shd w:val="clear" w:color="auto" w:fill="DEEAF6" w:themeFill="accent5" w:themeFillTint="33"/>
          </w:tcPr>
          <w:p w14:paraId="1A7C1318" w14:textId="77777777" w:rsidR="00823923" w:rsidRPr="00823923" w:rsidRDefault="00946D15" w:rsidP="008A6538">
            <w:pPr>
              <w:rPr>
                <w:b/>
                <w:bCs/>
              </w:rPr>
            </w:pPr>
            <w:r>
              <w:rPr>
                <w:b/>
                <w:bCs/>
              </w:rPr>
              <w:t>Space heating &amp; air-conditioning</w:t>
            </w:r>
          </w:p>
        </w:tc>
      </w:tr>
      <w:tr w:rsidR="00823923" w14:paraId="31F6629D" w14:textId="77777777" w:rsidTr="001E21B0">
        <w:tc>
          <w:tcPr>
            <w:tcW w:w="534" w:type="dxa"/>
          </w:tcPr>
          <w:p w14:paraId="71ADA94F" w14:textId="77777777" w:rsidR="00823923" w:rsidRDefault="00823923" w:rsidP="00827D12">
            <w:r>
              <w:t>1.</w:t>
            </w:r>
          </w:p>
        </w:tc>
        <w:tc>
          <w:tcPr>
            <w:tcW w:w="2944" w:type="dxa"/>
          </w:tcPr>
          <w:p w14:paraId="2E4542A5" w14:textId="77777777" w:rsidR="00823923" w:rsidRDefault="00823923" w:rsidP="00827D12"/>
        </w:tc>
        <w:tc>
          <w:tcPr>
            <w:tcW w:w="2234" w:type="dxa"/>
          </w:tcPr>
          <w:p w14:paraId="321A9307" w14:textId="77777777" w:rsidR="00823923" w:rsidRDefault="00823923" w:rsidP="00827D12"/>
        </w:tc>
        <w:tc>
          <w:tcPr>
            <w:tcW w:w="1909" w:type="dxa"/>
          </w:tcPr>
          <w:p w14:paraId="40873A47" w14:textId="77777777" w:rsidR="00823923" w:rsidRDefault="00823923" w:rsidP="00827D12"/>
        </w:tc>
        <w:tc>
          <w:tcPr>
            <w:tcW w:w="2073" w:type="dxa"/>
          </w:tcPr>
          <w:p w14:paraId="1ED37B41" w14:textId="77777777" w:rsidR="00823923" w:rsidRDefault="00823923" w:rsidP="00827D12"/>
        </w:tc>
        <w:tc>
          <w:tcPr>
            <w:tcW w:w="2461" w:type="dxa"/>
          </w:tcPr>
          <w:p w14:paraId="322C2EB4" w14:textId="77777777" w:rsidR="00823923" w:rsidRDefault="00823923" w:rsidP="00827D12"/>
        </w:tc>
        <w:tc>
          <w:tcPr>
            <w:tcW w:w="1906" w:type="dxa"/>
          </w:tcPr>
          <w:p w14:paraId="64086ACF" w14:textId="77777777" w:rsidR="00823923" w:rsidRDefault="00823923" w:rsidP="00827D12"/>
        </w:tc>
      </w:tr>
      <w:tr w:rsidR="00823923" w14:paraId="2DFCD536" w14:textId="77777777" w:rsidTr="001E21B0">
        <w:tc>
          <w:tcPr>
            <w:tcW w:w="534" w:type="dxa"/>
          </w:tcPr>
          <w:p w14:paraId="5431EB97" w14:textId="77777777" w:rsidR="00823923" w:rsidRDefault="00823923" w:rsidP="00827D12">
            <w:r>
              <w:t>2.</w:t>
            </w:r>
          </w:p>
        </w:tc>
        <w:tc>
          <w:tcPr>
            <w:tcW w:w="2944" w:type="dxa"/>
          </w:tcPr>
          <w:p w14:paraId="1A27CF6F" w14:textId="77777777" w:rsidR="00823923" w:rsidRDefault="00823923" w:rsidP="00827D12"/>
        </w:tc>
        <w:tc>
          <w:tcPr>
            <w:tcW w:w="2234" w:type="dxa"/>
          </w:tcPr>
          <w:p w14:paraId="044D850F" w14:textId="77777777" w:rsidR="00823923" w:rsidRDefault="00823923" w:rsidP="00827D12"/>
        </w:tc>
        <w:tc>
          <w:tcPr>
            <w:tcW w:w="1909" w:type="dxa"/>
          </w:tcPr>
          <w:p w14:paraId="2CF6389D" w14:textId="77777777" w:rsidR="00823923" w:rsidRDefault="00823923" w:rsidP="00827D12"/>
        </w:tc>
        <w:tc>
          <w:tcPr>
            <w:tcW w:w="2073" w:type="dxa"/>
          </w:tcPr>
          <w:p w14:paraId="7CE6A04B" w14:textId="77777777" w:rsidR="00823923" w:rsidRDefault="00823923" w:rsidP="00827D12"/>
        </w:tc>
        <w:tc>
          <w:tcPr>
            <w:tcW w:w="2461" w:type="dxa"/>
          </w:tcPr>
          <w:p w14:paraId="36A06577" w14:textId="77777777" w:rsidR="00823923" w:rsidRDefault="00823923" w:rsidP="00827D12"/>
        </w:tc>
        <w:tc>
          <w:tcPr>
            <w:tcW w:w="1906" w:type="dxa"/>
          </w:tcPr>
          <w:p w14:paraId="426168C3" w14:textId="77777777" w:rsidR="00823923" w:rsidRDefault="00823923" w:rsidP="00827D12"/>
        </w:tc>
      </w:tr>
      <w:tr w:rsidR="00823923" w14:paraId="5A4B60D3" w14:textId="77777777" w:rsidTr="001E21B0">
        <w:tc>
          <w:tcPr>
            <w:tcW w:w="534" w:type="dxa"/>
          </w:tcPr>
          <w:p w14:paraId="578C4053" w14:textId="77777777" w:rsidR="00823923" w:rsidRDefault="00823923" w:rsidP="00827D12">
            <w:r>
              <w:t>3.</w:t>
            </w:r>
          </w:p>
        </w:tc>
        <w:tc>
          <w:tcPr>
            <w:tcW w:w="2944" w:type="dxa"/>
          </w:tcPr>
          <w:p w14:paraId="3A8C8379" w14:textId="77777777" w:rsidR="00823923" w:rsidRDefault="00823923" w:rsidP="00827D12"/>
        </w:tc>
        <w:tc>
          <w:tcPr>
            <w:tcW w:w="2234" w:type="dxa"/>
          </w:tcPr>
          <w:p w14:paraId="3B9C9232" w14:textId="77777777" w:rsidR="00823923" w:rsidRDefault="00823923" w:rsidP="00827D12"/>
        </w:tc>
        <w:tc>
          <w:tcPr>
            <w:tcW w:w="1909" w:type="dxa"/>
          </w:tcPr>
          <w:p w14:paraId="00A16ED2" w14:textId="77777777" w:rsidR="00823923" w:rsidRDefault="00823923" w:rsidP="00827D12"/>
        </w:tc>
        <w:tc>
          <w:tcPr>
            <w:tcW w:w="2073" w:type="dxa"/>
          </w:tcPr>
          <w:p w14:paraId="4C251BEC" w14:textId="77777777" w:rsidR="00823923" w:rsidRDefault="00823923" w:rsidP="00827D12"/>
        </w:tc>
        <w:tc>
          <w:tcPr>
            <w:tcW w:w="2461" w:type="dxa"/>
          </w:tcPr>
          <w:p w14:paraId="46ACF7F7" w14:textId="77777777" w:rsidR="00823923" w:rsidRDefault="00823923" w:rsidP="00827D12"/>
        </w:tc>
        <w:tc>
          <w:tcPr>
            <w:tcW w:w="1906" w:type="dxa"/>
          </w:tcPr>
          <w:p w14:paraId="74B18BC1" w14:textId="77777777" w:rsidR="00823923" w:rsidRDefault="00823923" w:rsidP="00827D12"/>
        </w:tc>
      </w:tr>
      <w:tr w:rsidR="00823923" w14:paraId="70709B97" w14:textId="77777777" w:rsidTr="001E21B0">
        <w:tc>
          <w:tcPr>
            <w:tcW w:w="534" w:type="dxa"/>
          </w:tcPr>
          <w:p w14:paraId="18CE6648" w14:textId="77777777" w:rsidR="00823923" w:rsidRDefault="00823923" w:rsidP="00827D12">
            <w:r>
              <w:t>4.</w:t>
            </w:r>
          </w:p>
        </w:tc>
        <w:tc>
          <w:tcPr>
            <w:tcW w:w="2944" w:type="dxa"/>
          </w:tcPr>
          <w:p w14:paraId="413693A6" w14:textId="77777777" w:rsidR="00823923" w:rsidRDefault="00823923" w:rsidP="00827D12"/>
        </w:tc>
        <w:tc>
          <w:tcPr>
            <w:tcW w:w="2234" w:type="dxa"/>
          </w:tcPr>
          <w:p w14:paraId="65CB29AF" w14:textId="77777777" w:rsidR="00823923" w:rsidRDefault="00823923" w:rsidP="00827D12"/>
        </w:tc>
        <w:tc>
          <w:tcPr>
            <w:tcW w:w="1909" w:type="dxa"/>
          </w:tcPr>
          <w:p w14:paraId="3E0B0B5F" w14:textId="77777777" w:rsidR="00823923" w:rsidRDefault="00823923" w:rsidP="00827D12"/>
        </w:tc>
        <w:tc>
          <w:tcPr>
            <w:tcW w:w="2073" w:type="dxa"/>
          </w:tcPr>
          <w:p w14:paraId="48C00B76" w14:textId="77777777" w:rsidR="00823923" w:rsidRDefault="00823923" w:rsidP="00827D12"/>
        </w:tc>
        <w:tc>
          <w:tcPr>
            <w:tcW w:w="2461" w:type="dxa"/>
          </w:tcPr>
          <w:p w14:paraId="0A848071" w14:textId="77777777" w:rsidR="00823923" w:rsidRDefault="00823923" w:rsidP="00827D12"/>
        </w:tc>
        <w:tc>
          <w:tcPr>
            <w:tcW w:w="1906" w:type="dxa"/>
          </w:tcPr>
          <w:p w14:paraId="184028F9" w14:textId="77777777" w:rsidR="00823923" w:rsidRDefault="00823923" w:rsidP="00827D12"/>
        </w:tc>
      </w:tr>
      <w:tr w:rsidR="00823923" w14:paraId="10E7C9A3" w14:textId="77777777" w:rsidTr="001E21B0">
        <w:tc>
          <w:tcPr>
            <w:tcW w:w="534" w:type="dxa"/>
          </w:tcPr>
          <w:p w14:paraId="2B0DE678" w14:textId="77777777" w:rsidR="00823923" w:rsidRDefault="00823923" w:rsidP="00827D12">
            <w:r>
              <w:t>5.</w:t>
            </w:r>
          </w:p>
        </w:tc>
        <w:tc>
          <w:tcPr>
            <w:tcW w:w="2944" w:type="dxa"/>
          </w:tcPr>
          <w:p w14:paraId="4F4F51C0" w14:textId="77777777" w:rsidR="00823923" w:rsidRDefault="00823923" w:rsidP="00827D12"/>
        </w:tc>
        <w:tc>
          <w:tcPr>
            <w:tcW w:w="2234" w:type="dxa"/>
          </w:tcPr>
          <w:p w14:paraId="31000985" w14:textId="77777777" w:rsidR="00823923" w:rsidRDefault="00823923" w:rsidP="00827D12"/>
        </w:tc>
        <w:tc>
          <w:tcPr>
            <w:tcW w:w="1909" w:type="dxa"/>
          </w:tcPr>
          <w:p w14:paraId="6979F3D4" w14:textId="77777777" w:rsidR="00823923" w:rsidRDefault="00823923" w:rsidP="00827D12"/>
        </w:tc>
        <w:tc>
          <w:tcPr>
            <w:tcW w:w="2073" w:type="dxa"/>
          </w:tcPr>
          <w:p w14:paraId="068BF4EB" w14:textId="77777777" w:rsidR="00823923" w:rsidRDefault="00823923" w:rsidP="00827D12"/>
        </w:tc>
        <w:tc>
          <w:tcPr>
            <w:tcW w:w="2461" w:type="dxa"/>
          </w:tcPr>
          <w:p w14:paraId="423F9A3C" w14:textId="77777777" w:rsidR="00823923" w:rsidRDefault="00823923" w:rsidP="00827D12"/>
        </w:tc>
        <w:tc>
          <w:tcPr>
            <w:tcW w:w="1906" w:type="dxa"/>
          </w:tcPr>
          <w:p w14:paraId="1D0CD8D9" w14:textId="77777777" w:rsidR="00823923" w:rsidRDefault="00823923" w:rsidP="00827D12"/>
        </w:tc>
      </w:tr>
      <w:tr w:rsidR="00823923" w:rsidRPr="00823923" w14:paraId="57D11CF2" w14:textId="77777777" w:rsidTr="00823923">
        <w:tc>
          <w:tcPr>
            <w:tcW w:w="14061" w:type="dxa"/>
            <w:gridSpan w:val="7"/>
            <w:shd w:val="clear" w:color="auto" w:fill="DEEAF6" w:themeFill="accent5" w:themeFillTint="33"/>
          </w:tcPr>
          <w:p w14:paraId="272F2CA9" w14:textId="77777777" w:rsidR="00823923" w:rsidRPr="00823923" w:rsidRDefault="00946D15" w:rsidP="008A6538">
            <w:pPr>
              <w:rPr>
                <w:b/>
                <w:bCs/>
              </w:rPr>
            </w:pPr>
            <w:r>
              <w:rPr>
                <w:b/>
                <w:bCs/>
              </w:rPr>
              <w:t>Ventilation</w:t>
            </w:r>
          </w:p>
        </w:tc>
      </w:tr>
      <w:tr w:rsidR="00823923" w14:paraId="21B91C51" w14:textId="77777777" w:rsidTr="001E21B0">
        <w:tc>
          <w:tcPr>
            <w:tcW w:w="534" w:type="dxa"/>
          </w:tcPr>
          <w:p w14:paraId="0C5049AE" w14:textId="77777777" w:rsidR="00823923" w:rsidRDefault="00823923" w:rsidP="00827D12">
            <w:r>
              <w:t>1.</w:t>
            </w:r>
          </w:p>
        </w:tc>
        <w:tc>
          <w:tcPr>
            <w:tcW w:w="2944" w:type="dxa"/>
          </w:tcPr>
          <w:p w14:paraId="7F2762E9" w14:textId="77777777" w:rsidR="00823923" w:rsidRDefault="00823923" w:rsidP="00827D12"/>
        </w:tc>
        <w:tc>
          <w:tcPr>
            <w:tcW w:w="2234" w:type="dxa"/>
          </w:tcPr>
          <w:p w14:paraId="250A8885" w14:textId="77777777" w:rsidR="00823923" w:rsidRDefault="00823923" w:rsidP="00827D12"/>
        </w:tc>
        <w:tc>
          <w:tcPr>
            <w:tcW w:w="1909" w:type="dxa"/>
          </w:tcPr>
          <w:p w14:paraId="2024242B" w14:textId="77777777" w:rsidR="00823923" w:rsidRDefault="00823923" w:rsidP="00827D12"/>
        </w:tc>
        <w:tc>
          <w:tcPr>
            <w:tcW w:w="2073" w:type="dxa"/>
          </w:tcPr>
          <w:p w14:paraId="258C54E6" w14:textId="77777777" w:rsidR="00823923" w:rsidRDefault="00823923" w:rsidP="00827D12"/>
        </w:tc>
        <w:tc>
          <w:tcPr>
            <w:tcW w:w="2461" w:type="dxa"/>
          </w:tcPr>
          <w:p w14:paraId="13A1B5C7" w14:textId="77777777" w:rsidR="00823923" w:rsidRDefault="00823923" w:rsidP="00827D12"/>
        </w:tc>
        <w:tc>
          <w:tcPr>
            <w:tcW w:w="1906" w:type="dxa"/>
          </w:tcPr>
          <w:p w14:paraId="3DC74BF0" w14:textId="77777777" w:rsidR="00823923" w:rsidRDefault="00823923" w:rsidP="00827D12"/>
        </w:tc>
      </w:tr>
      <w:tr w:rsidR="00823923" w14:paraId="4FE5F7AB" w14:textId="77777777" w:rsidTr="001E21B0">
        <w:tc>
          <w:tcPr>
            <w:tcW w:w="534" w:type="dxa"/>
          </w:tcPr>
          <w:p w14:paraId="55801901" w14:textId="77777777" w:rsidR="00823923" w:rsidRDefault="00823923" w:rsidP="00827D12">
            <w:r>
              <w:t>2.</w:t>
            </w:r>
          </w:p>
        </w:tc>
        <w:tc>
          <w:tcPr>
            <w:tcW w:w="2944" w:type="dxa"/>
          </w:tcPr>
          <w:p w14:paraId="2E4C2371" w14:textId="77777777" w:rsidR="00823923" w:rsidRDefault="00823923" w:rsidP="00827D12"/>
        </w:tc>
        <w:tc>
          <w:tcPr>
            <w:tcW w:w="2234" w:type="dxa"/>
          </w:tcPr>
          <w:p w14:paraId="39F864FE" w14:textId="77777777" w:rsidR="00823923" w:rsidRDefault="00823923" w:rsidP="00827D12"/>
        </w:tc>
        <w:tc>
          <w:tcPr>
            <w:tcW w:w="1909" w:type="dxa"/>
          </w:tcPr>
          <w:p w14:paraId="09472DEE" w14:textId="77777777" w:rsidR="00823923" w:rsidRDefault="00823923" w:rsidP="00827D12"/>
        </w:tc>
        <w:tc>
          <w:tcPr>
            <w:tcW w:w="2073" w:type="dxa"/>
          </w:tcPr>
          <w:p w14:paraId="0AB9CC25" w14:textId="77777777" w:rsidR="00823923" w:rsidRDefault="00823923" w:rsidP="00827D12"/>
        </w:tc>
        <w:tc>
          <w:tcPr>
            <w:tcW w:w="2461" w:type="dxa"/>
          </w:tcPr>
          <w:p w14:paraId="14D96243" w14:textId="77777777" w:rsidR="00823923" w:rsidRDefault="00823923" w:rsidP="00827D12"/>
        </w:tc>
        <w:tc>
          <w:tcPr>
            <w:tcW w:w="1906" w:type="dxa"/>
          </w:tcPr>
          <w:p w14:paraId="729B6E5E" w14:textId="77777777" w:rsidR="00823923" w:rsidRDefault="00823923" w:rsidP="00827D12"/>
        </w:tc>
      </w:tr>
      <w:tr w:rsidR="00823923" w14:paraId="06FA1CFE" w14:textId="77777777" w:rsidTr="001E21B0">
        <w:tc>
          <w:tcPr>
            <w:tcW w:w="534" w:type="dxa"/>
          </w:tcPr>
          <w:p w14:paraId="445B4E23" w14:textId="77777777" w:rsidR="00823923" w:rsidRDefault="00823923" w:rsidP="00827D12">
            <w:r>
              <w:t>3.</w:t>
            </w:r>
          </w:p>
        </w:tc>
        <w:tc>
          <w:tcPr>
            <w:tcW w:w="2944" w:type="dxa"/>
          </w:tcPr>
          <w:p w14:paraId="7DD16795" w14:textId="77777777" w:rsidR="00823923" w:rsidRDefault="00823923" w:rsidP="00827D12"/>
        </w:tc>
        <w:tc>
          <w:tcPr>
            <w:tcW w:w="2234" w:type="dxa"/>
          </w:tcPr>
          <w:p w14:paraId="657FBB48" w14:textId="77777777" w:rsidR="00823923" w:rsidRDefault="00823923" w:rsidP="00827D12"/>
        </w:tc>
        <w:tc>
          <w:tcPr>
            <w:tcW w:w="1909" w:type="dxa"/>
          </w:tcPr>
          <w:p w14:paraId="7040B89B" w14:textId="77777777" w:rsidR="00823923" w:rsidRDefault="00823923" w:rsidP="00827D12"/>
        </w:tc>
        <w:tc>
          <w:tcPr>
            <w:tcW w:w="2073" w:type="dxa"/>
          </w:tcPr>
          <w:p w14:paraId="7DF71162" w14:textId="77777777" w:rsidR="00823923" w:rsidRDefault="00823923" w:rsidP="00827D12"/>
        </w:tc>
        <w:tc>
          <w:tcPr>
            <w:tcW w:w="2461" w:type="dxa"/>
          </w:tcPr>
          <w:p w14:paraId="0A62DF35" w14:textId="77777777" w:rsidR="00823923" w:rsidRDefault="00823923" w:rsidP="00827D12"/>
        </w:tc>
        <w:tc>
          <w:tcPr>
            <w:tcW w:w="1906" w:type="dxa"/>
          </w:tcPr>
          <w:p w14:paraId="0E199873" w14:textId="77777777" w:rsidR="00823923" w:rsidRDefault="00823923" w:rsidP="00827D12"/>
        </w:tc>
      </w:tr>
      <w:tr w:rsidR="00823923" w14:paraId="5D5E5213" w14:textId="77777777" w:rsidTr="001E21B0">
        <w:tc>
          <w:tcPr>
            <w:tcW w:w="534" w:type="dxa"/>
          </w:tcPr>
          <w:p w14:paraId="4436EC01" w14:textId="77777777" w:rsidR="00823923" w:rsidRDefault="00823923" w:rsidP="00827D12">
            <w:r>
              <w:t>4.</w:t>
            </w:r>
          </w:p>
        </w:tc>
        <w:tc>
          <w:tcPr>
            <w:tcW w:w="2944" w:type="dxa"/>
          </w:tcPr>
          <w:p w14:paraId="0A08B0E4" w14:textId="77777777" w:rsidR="00823923" w:rsidRDefault="00823923" w:rsidP="00827D12"/>
        </w:tc>
        <w:tc>
          <w:tcPr>
            <w:tcW w:w="2234" w:type="dxa"/>
          </w:tcPr>
          <w:p w14:paraId="0A76DC18" w14:textId="77777777" w:rsidR="00823923" w:rsidRDefault="00823923" w:rsidP="00827D12"/>
        </w:tc>
        <w:tc>
          <w:tcPr>
            <w:tcW w:w="1909" w:type="dxa"/>
          </w:tcPr>
          <w:p w14:paraId="0CE64037" w14:textId="77777777" w:rsidR="00823923" w:rsidRDefault="00823923" w:rsidP="00827D12"/>
        </w:tc>
        <w:tc>
          <w:tcPr>
            <w:tcW w:w="2073" w:type="dxa"/>
          </w:tcPr>
          <w:p w14:paraId="783A39FF" w14:textId="77777777" w:rsidR="00823923" w:rsidRDefault="00823923" w:rsidP="00827D12"/>
        </w:tc>
        <w:tc>
          <w:tcPr>
            <w:tcW w:w="2461" w:type="dxa"/>
          </w:tcPr>
          <w:p w14:paraId="6CCFD86E" w14:textId="77777777" w:rsidR="00823923" w:rsidRDefault="00823923" w:rsidP="00827D12"/>
        </w:tc>
        <w:tc>
          <w:tcPr>
            <w:tcW w:w="1906" w:type="dxa"/>
          </w:tcPr>
          <w:p w14:paraId="7CAEEA45" w14:textId="77777777" w:rsidR="00823923" w:rsidRDefault="00823923" w:rsidP="00827D12"/>
        </w:tc>
      </w:tr>
      <w:tr w:rsidR="00823923" w14:paraId="4DE9A13A" w14:textId="77777777" w:rsidTr="001E21B0">
        <w:tc>
          <w:tcPr>
            <w:tcW w:w="534" w:type="dxa"/>
          </w:tcPr>
          <w:p w14:paraId="067F8A3B" w14:textId="77777777" w:rsidR="00823923" w:rsidRDefault="00823923" w:rsidP="00827D12">
            <w:r>
              <w:t>5.</w:t>
            </w:r>
          </w:p>
        </w:tc>
        <w:tc>
          <w:tcPr>
            <w:tcW w:w="2944" w:type="dxa"/>
          </w:tcPr>
          <w:p w14:paraId="65E6BF6A" w14:textId="77777777" w:rsidR="00823923" w:rsidRDefault="00823923" w:rsidP="00827D12"/>
        </w:tc>
        <w:tc>
          <w:tcPr>
            <w:tcW w:w="2234" w:type="dxa"/>
          </w:tcPr>
          <w:p w14:paraId="604A385F" w14:textId="77777777" w:rsidR="00823923" w:rsidRDefault="00823923" w:rsidP="00827D12"/>
        </w:tc>
        <w:tc>
          <w:tcPr>
            <w:tcW w:w="1909" w:type="dxa"/>
          </w:tcPr>
          <w:p w14:paraId="1A617FD0" w14:textId="77777777" w:rsidR="00823923" w:rsidRDefault="00823923" w:rsidP="00827D12"/>
        </w:tc>
        <w:tc>
          <w:tcPr>
            <w:tcW w:w="2073" w:type="dxa"/>
          </w:tcPr>
          <w:p w14:paraId="2971063C" w14:textId="77777777" w:rsidR="00823923" w:rsidRDefault="00823923" w:rsidP="00827D12"/>
        </w:tc>
        <w:tc>
          <w:tcPr>
            <w:tcW w:w="2461" w:type="dxa"/>
          </w:tcPr>
          <w:p w14:paraId="7009040F" w14:textId="77777777" w:rsidR="00823923" w:rsidRDefault="00823923" w:rsidP="00827D12"/>
        </w:tc>
        <w:tc>
          <w:tcPr>
            <w:tcW w:w="1906" w:type="dxa"/>
          </w:tcPr>
          <w:p w14:paraId="24EDB29B" w14:textId="77777777" w:rsidR="00823923" w:rsidRDefault="00823923" w:rsidP="00827D12"/>
        </w:tc>
      </w:tr>
      <w:tr w:rsidR="00823923" w:rsidRPr="00823923" w14:paraId="69EB3CE9" w14:textId="77777777" w:rsidTr="00823923">
        <w:tc>
          <w:tcPr>
            <w:tcW w:w="14061" w:type="dxa"/>
            <w:gridSpan w:val="7"/>
            <w:shd w:val="clear" w:color="auto" w:fill="DEEAF6" w:themeFill="accent5" w:themeFillTint="33"/>
          </w:tcPr>
          <w:p w14:paraId="16DAFB66" w14:textId="77777777" w:rsidR="00823923" w:rsidRPr="00823923" w:rsidRDefault="00946D15" w:rsidP="008A6538">
            <w:pPr>
              <w:rPr>
                <w:b/>
                <w:bCs/>
              </w:rPr>
            </w:pPr>
            <w:r>
              <w:rPr>
                <w:b/>
                <w:bCs/>
              </w:rPr>
              <w:t>Fuel installations or systems</w:t>
            </w:r>
          </w:p>
        </w:tc>
      </w:tr>
      <w:tr w:rsidR="00823923" w14:paraId="613B714B" w14:textId="77777777" w:rsidTr="001E21B0">
        <w:tc>
          <w:tcPr>
            <w:tcW w:w="534" w:type="dxa"/>
          </w:tcPr>
          <w:p w14:paraId="008CB414" w14:textId="77777777" w:rsidR="00823923" w:rsidRDefault="00823923" w:rsidP="00827D12">
            <w:r>
              <w:lastRenderedPageBreak/>
              <w:t>1.</w:t>
            </w:r>
          </w:p>
        </w:tc>
        <w:tc>
          <w:tcPr>
            <w:tcW w:w="2944" w:type="dxa"/>
          </w:tcPr>
          <w:p w14:paraId="30E5194A" w14:textId="77777777" w:rsidR="00823923" w:rsidRDefault="00823923" w:rsidP="00827D12"/>
        </w:tc>
        <w:tc>
          <w:tcPr>
            <w:tcW w:w="2234" w:type="dxa"/>
          </w:tcPr>
          <w:p w14:paraId="6008044C" w14:textId="77777777" w:rsidR="00823923" w:rsidRDefault="00823923" w:rsidP="00827D12"/>
        </w:tc>
        <w:tc>
          <w:tcPr>
            <w:tcW w:w="1909" w:type="dxa"/>
          </w:tcPr>
          <w:p w14:paraId="2E99C9D7" w14:textId="77777777" w:rsidR="00823923" w:rsidRDefault="00823923" w:rsidP="00827D12"/>
        </w:tc>
        <w:tc>
          <w:tcPr>
            <w:tcW w:w="2073" w:type="dxa"/>
          </w:tcPr>
          <w:p w14:paraId="5CE10064" w14:textId="77777777" w:rsidR="00823923" w:rsidRDefault="00823923" w:rsidP="00827D12"/>
        </w:tc>
        <w:tc>
          <w:tcPr>
            <w:tcW w:w="2461" w:type="dxa"/>
          </w:tcPr>
          <w:p w14:paraId="3ED8DA83" w14:textId="77777777" w:rsidR="00823923" w:rsidRDefault="00823923" w:rsidP="00827D12"/>
        </w:tc>
        <w:tc>
          <w:tcPr>
            <w:tcW w:w="1906" w:type="dxa"/>
          </w:tcPr>
          <w:p w14:paraId="2043B9CB" w14:textId="77777777" w:rsidR="00823923" w:rsidRDefault="00823923" w:rsidP="00827D12"/>
        </w:tc>
      </w:tr>
      <w:tr w:rsidR="00823923" w14:paraId="3F081DD4" w14:textId="77777777" w:rsidTr="001E21B0">
        <w:tc>
          <w:tcPr>
            <w:tcW w:w="534" w:type="dxa"/>
          </w:tcPr>
          <w:p w14:paraId="40762E33" w14:textId="77777777" w:rsidR="00823923" w:rsidRDefault="00823923" w:rsidP="00827D12">
            <w:r>
              <w:t>2.</w:t>
            </w:r>
          </w:p>
        </w:tc>
        <w:tc>
          <w:tcPr>
            <w:tcW w:w="2944" w:type="dxa"/>
          </w:tcPr>
          <w:p w14:paraId="10D74035" w14:textId="77777777" w:rsidR="00823923" w:rsidRDefault="00823923" w:rsidP="00827D12"/>
        </w:tc>
        <w:tc>
          <w:tcPr>
            <w:tcW w:w="2234" w:type="dxa"/>
          </w:tcPr>
          <w:p w14:paraId="2CC6F763" w14:textId="77777777" w:rsidR="00823923" w:rsidRDefault="00823923" w:rsidP="00827D12"/>
        </w:tc>
        <w:tc>
          <w:tcPr>
            <w:tcW w:w="1909" w:type="dxa"/>
          </w:tcPr>
          <w:p w14:paraId="680D6B67" w14:textId="77777777" w:rsidR="00823923" w:rsidRDefault="00823923" w:rsidP="00827D12"/>
        </w:tc>
        <w:tc>
          <w:tcPr>
            <w:tcW w:w="2073" w:type="dxa"/>
          </w:tcPr>
          <w:p w14:paraId="65DE3179" w14:textId="77777777" w:rsidR="00823923" w:rsidRDefault="00823923" w:rsidP="00827D12"/>
        </w:tc>
        <w:tc>
          <w:tcPr>
            <w:tcW w:w="2461" w:type="dxa"/>
          </w:tcPr>
          <w:p w14:paraId="181CCDBE" w14:textId="77777777" w:rsidR="00823923" w:rsidRDefault="00823923" w:rsidP="00827D12"/>
        </w:tc>
        <w:tc>
          <w:tcPr>
            <w:tcW w:w="1906" w:type="dxa"/>
          </w:tcPr>
          <w:p w14:paraId="240DC33F" w14:textId="77777777" w:rsidR="00823923" w:rsidRDefault="00823923" w:rsidP="00827D12"/>
        </w:tc>
      </w:tr>
      <w:tr w:rsidR="00823923" w14:paraId="3B683CEA" w14:textId="77777777" w:rsidTr="001E21B0">
        <w:tc>
          <w:tcPr>
            <w:tcW w:w="534" w:type="dxa"/>
          </w:tcPr>
          <w:p w14:paraId="356D34F8" w14:textId="77777777" w:rsidR="00823923" w:rsidRDefault="00823923" w:rsidP="00827D12">
            <w:r>
              <w:t>3.</w:t>
            </w:r>
          </w:p>
        </w:tc>
        <w:tc>
          <w:tcPr>
            <w:tcW w:w="2944" w:type="dxa"/>
          </w:tcPr>
          <w:p w14:paraId="3995D799" w14:textId="77777777" w:rsidR="00823923" w:rsidRDefault="00823923" w:rsidP="00827D12"/>
        </w:tc>
        <w:tc>
          <w:tcPr>
            <w:tcW w:w="2234" w:type="dxa"/>
          </w:tcPr>
          <w:p w14:paraId="447CE9B0" w14:textId="77777777" w:rsidR="00823923" w:rsidRDefault="00823923" w:rsidP="00827D12"/>
        </w:tc>
        <w:tc>
          <w:tcPr>
            <w:tcW w:w="1909" w:type="dxa"/>
          </w:tcPr>
          <w:p w14:paraId="071DEE5E" w14:textId="77777777" w:rsidR="00823923" w:rsidRDefault="00823923" w:rsidP="00827D12"/>
        </w:tc>
        <w:tc>
          <w:tcPr>
            <w:tcW w:w="2073" w:type="dxa"/>
          </w:tcPr>
          <w:p w14:paraId="224E2F11" w14:textId="77777777" w:rsidR="00823923" w:rsidRDefault="00823923" w:rsidP="00827D12"/>
        </w:tc>
        <w:tc>
          <w:tcPr>
            <w:tcW w:w="2461" w:type="dxa"/>
          </w:tcPr>
          <w:p w14:paraId="2C706B61" w14:textId="77777777" w:rsidR="00823923" w:rsidRDefault="00823923" w:rsidP="00827D12"/>
        </w:tc>
        <w:tc>
          <w:tcPr>
            <w:tcW w:w="1906" w:type="dxa"/>
          </w:tcPr>
          <w:p w14:paraId="6FD437A9" w14:textId="77777777" w:rsidR="00823923" w:rsidRDefault="00823923" w:rsidP="00827D12"/>
        </w:tc>
      </w:tr>
      <w:tr w:rsidR="00823923" w14:paraId="0332F6A8" w14:textId="77777777" w:rsidTr="001E21B0">
        <w:tc>
          <w:tcPr>
            <w:tcW w:w="534" w:type="dxa"/>
          </w:tcPr>
          <w:p w14:paraId="28F5B3DA" w14:textId="77777777" w:rsidR="00823923" w:rsidRDefault="00823923" w:rsidP="00827D12">
            <w:r>
              <w:t>4.</w:t>
            </w:r>
          </w:p>
        </w:tc>
        <w:tc>
          <w:tcPr>
            <w:tcW w:w="2944" w:type="dxa"/>
          </w:tcPr>
          <w:p w14:paraId="750179AD" w14:textId="77777777" w:rsidR="00823923" w:rsidRDefault="00823923" w:rsidP="00827D12"/>
        </w:tc>
        <w:tc>
          <w:tcPr>
            <w:tcW w:w="2234" w:type="dxa"/>
          </w:tcPr>
          <w:p w14:paraId="54A5C6A0" w14:textId="77777777" w:rsidR="00823923" w:rsidRDefault="00823923" w:rsidP="00827D12"/>
        </w:tc>
        <w:tc>
          <w:tcPr>
            <w:tcW w:w="1909" w:type="dxa"/>
          </w:tcPr>
          <w:p w14:paraId="76C1CDCD" w14:textId="77777777" w:rsidR="00823923" w:rsidRDefault="00823923" w:rsidP="00827D12"/>
        </w:tc>
        <w:tc>
          <w:tcPr>
            <w:tcW w:w="2073" w:type="dxa"/>
          </w:tcPr>
          <w:p w14:paraId="04011DF9" w14:textId="77777777" w:rsidR="00823923" w:rsidRDefault="00823923" w:rsidP="00827D12"/>
        </w:tc>
        <w:tc>
          <w:tcPr>
            <w:tcW w:w="2461" w:type="dxa"/>
          </w:tcPr>
          <w:p w14:paraId="39E78D88" w14:textId="77777777" w:rsidR="00823923" w:rsidRDefault="00823923" w:rsidP="00827D12"/>
        </w:tc>
        <w:tc>
          <w:tcPr>
            <w:tcW w:w="1906" w:type="dxa"/>
          </w:tcPr>
          <w:p w14:paraId="032D7D77" w14:textId="77777777" w:rsidR="00823923" w:rsidRDefault="00823923" w:rsidP="00827D12"/>
        </w:tc>
      </w:tr>
      <w:tr w:rsidR="00823923" w14:paraId="1C83B4DB" w14:textId="77777777" w:rsidTr="001E21B0">
        <w:tc>
          <w:tcPr>
            <w:tcW w:w="534" w:type="dxa"/>
          </w:tcPr>
          <w:p w14:paraId="552D35E4" w14:textId="77777777" w:rsidR="00823923" w:rsidRDefault="00823923" w:rsidP="00827D12">
            <w:r>
              <w:t>5.</w:t>
            </w:r>
          </w:p>
        </w:tc>
        <w:tc>
          <w:tcPr>
            <w:tcW w:w="2944" w:type="dxa"/>
          </w:tcPr>
          <w:p w14:paraId="427958C5" w14:textId="77777777" w:rsidR="00823923" w:rsidRDefault="00823923" w:rsidP="00827D12"/>
        </w:tc>
        <w:tc>
          <w:tcPr>
            <w:tcW w:w="2234" w:type="dxa"/>
          </w:tcPr>
          <w:p w14:paraId="444F53CF" w14:textId="77777777" w:rsidR="00823923" w:rsidRDefault="00823923" w:rsidP="00827D12"/>
        </w:tc>
        <w:tc>
          <w:tcPr>
            <w:tcW w:w="1909" w:type="dxa"/>
          </w:tcPr>
          <w:p w14:paraId="324F08A9" w14:textId="77777777" w:rsidR="00823923" w:rsidRDefault="00823923" w:rsidP="00827D12"/>
        </w:tc>
        <w:tc>
          <w:tcPr>
            <w:tcW w:w="2073" w:type="dxa"/>
          </w:tcPr>
          <w:p w14:paraId="1D0C1AC8" w14:textId="77777777" w:rsidR="00823923" w:rsidRDefault="00823923" w:rsidP="00827D12"/>
        </w:tc>
        <w:tc>
          <w:tcPr>
            <w:tcW w:w="2461" w:type="dxa"/>
          </w:tcPr>
          <w:p w14:paraId="746C26E5" w14:textId="77777777" w:rsidR="00823923" w:rsidRDefault="00823923" w:rsidP="00827D12"/>
        </w:tc>
        <w:tc>
          <w:tcPr>
            <w:tcW w:w="1906" w:type="dxa"/>
          </w:tcPr>
          <w:p w14:paraId="741D20E4" w14:textId="77777777" w:rsidR="00823923" w:rsidRDefault="00823923" w:rsidP="00827D12"/>
        </w:tc>
      </w:tr>
      <w:tr w:rsidR="00823923" w:rsidRPr="00823923" w14:paraId="27C44E64" w14:textId="77777777" w:rsidTr="00823923">
        <w:tc>
          <w:tcPr>
            <w:tcW w:w="14061" w:type="dxa"/>
            <w:gridSpan w:val="7"/>
            <w:shd w:val="clear" w:color="auto" w:fill="DEEAF6" w:themeFill="accent5" w:themeFillTint="33"/>
          </w:tcPr>
          <w:p w14:paraId="03BDE9F0" w14:textId="77777777" w:rsidR="00823923" w:rsidRPr="00823923" w:rsidRDefault="00823923" w:rsidP="008A6538">
            <w:pPr>
              <w:rPr>
                <w:b/>
                <w:bCs/>
              </w:rPr>
            </w:pPr>
            <w:r>
              <w:rPr>
                <w:b/>
                <w:bCs/>
              </w:rPr>
              <w:t>Roads, Paths &amp; Paving</w:t>
            </w:r>
          </w:p>
        </w:tc>
      </w:tr>
      <w:tr w:rsidR="00823923" w14:paraId="4447E325" w14:textId="77777777" w:rsidTr="001E21B0">
        <w:tc>
          <w:tcPr>
            <w:tcW w:w="534" w:type="dxa"/>
          </w:tcPr>
          <w:p w14:paraId="310020A1" w14:textId="77777777" w:rsidR="00823923" w:rsidRDefault="00823923" w:rsidP="00827D12">
            <w:r>
              <w:t>1.</w:t>
            </w:r>
          </w:p>
        </w:tc>
        <w:tc>
          <w:tcPr>
            <w:tcW w:w="2944" w:type="dxa"/>
          </w:tcPr>
          <w:p w14:paraId="6CF09335" w14:textId="77777777" w:rsidR="00823923" w:rsidRDefault="00823923" w:rsidP="00827D12"/>
        </w:tc>
        <w:tc>
          <w:tcPr>
            <w:tcW w:w="2234" w:type="dxa"/>
          </w:tcPr>
          <w:p w14:paraId="644C4679" w14:textId="77777777" w:rsidR="00823923" w:rsidRDefault="00823923" w:rsidP="00827D12"/>
        </w:tc>
        <w:tc>
          <w:tcPr>
            <w:tcW w:w="1909" w:type="dxa"/>
          </w:tcPr>
          <w:p w14:paraId="5D38714A" w14:textId="77777777" w:rsidR="00823923" w:rsidRDefault="00823923" w:rsidP="00827D12"/>
        </w:tc>
        <w:tc>
          <w:tcPr>
            <w:tcW w:w="2073" w:type="dxa"/>
          </w:tcPr>
          <w:p w14:paraId="595EFBD9" w14:textId="77777777" w:rsidR="00823923" w:rsidRDefault="00823923" w:rsidP="00827D12"/>
        </w:tc>
        <w:tc>
          <w:tcPr>
            <w:tcW w:w="2461" w:type="dxa"/>
          </w:tcPr>
          <w:p w14:paraId="2BF0971D" w14:textId="77777777" w:rsidR="00823923" w:rsidRDefault="00823923" w:rsidP="00827D12"/>
        </w:tc>
        <w:tc>
          <w:tcPr>
            <w:tcW w:w="1906" w:type="dxa"/>
          </w:tcPr>
          <w:p w14:paraId="47E200DC" w14:textId="77777777" w:rsidR="00823923" w:rsidRDefault="00823923" w:rsidP="00827D12"/>
        </w:tc>
      </w:tr>
      <w:tr w:rsidR="00823923" w14:paraId="162D7929" w14:textId="77777777" w:rsidTr="001E21B0">
        <w:tc>
          <w:tcPr>
            <w:tcW w:w="534" w:type="dxa"/>
          </w:tcPr>
          <w:p w14:paraId="14E1D983" w14:textId="77777777" w:rsidR="00823923" w:rsidRDefault="00823923" w:rsidP="00827D12">
            <w:r>
              <w:t>2.</w:t>
            </w:r>
          </w:p>
        </w:tc>
        <w:tc>
          <w:tcPr>
            <w:tcW w:w="2944" w:type="dxa"/>
          </w:tcPr>
          <w:p w14:paraId="37622C9D" w14:textId="77777777" w:rsidR="00823923" w:rsidRDefault="00823923" w:rsidP="00827D12"/>
        </w:tc>
        <w:tc>
          <w:tcPr>
            <w:tcW w:w="2234" w:type="dxa"/>
          </w:tcPr>
          <w:p w14:paraId="4C565B73" w14:textId="77777777" w:rsidR="00823923" w:rsidRDefault="00823923" w:rsidP="00827D12"/>
        </w:tc>
        <w:tc>
          <w:tcPr>
            <w:tcW w:w="1909" w:type="dxa"/>
          </w:tcPr>
          <w:p w14:paraId="27FF3181" w14:textId="77777777" w:rsidR="00823923" w:rsidRDefault="00823923" w:rsidP="00827D12"/>
        </w:tc>
        <w:tc>
          <w:tcPr>
            <w:tcW w:w="2073" w:type="dxa"/>
          </w:tcPr>
          <w:p w14:paraId="041AFCD5" w14:textId="77777777" w:rsidR="00823923" w:rsidRDefault="00823923" w:rsidP="00827D12"/>
        </w:tc>
        <w:tc>
          <w:tcPr>
            <w:tcW w:w="2461" w:type="dxa"/>
          </w:tcPr>
          <w:p w14:paraId="1A621820" w14:textId="77777777" w:rsidR="00823923" w:rsidRDefault="00823923" w:rsidP="00827D12"/>
        </w:tc>
        <w:tc>
          <w:tcPr>
            <w:tcW w:w="1906" w:type="dxa"/>
          </w:tcPr>
          <w:p w14:paraId="40444590" w14:textId="77777777" w:rsidR="00823923" w:rsidRDefault="00823923" w:rsidP="00827D12"/>
        </w:tc>
      </w:tr>
      <w:tr w:rsidR="00823923" w14:paraId="0D13DA28" w14:textId="77777777" w:rsidTr="001E21B0">
        <w:tc>
          <w:tcPr>
            <w:tcW w:w="534" w:type="dxa"/>
          </w:tcPr>
          <w:p w14:paraId="698DD72F" w14:textId="77777777" w:rsidR="00823923" w:rsidRDefault="00823923" w:rsidP="00827D12">
            <w:r>
              <w:t>3.</w:t>
            </w:r>
          </w:p>
        </w:tc>
        <w:tc>
          <w:tcPr>
            <w:tcW w:w="2944" w:type="dxa"/>
          </w:tcPr>
          <w:p w14:paraId="0185163F" w14:textId="77777777" w:rsidR="00823923" w:rsidRDefault="00823923" w:rsidP="00827D12"/>
        </w:tc>
        <w:tc>
          <w:tcPr>
            <w:tcW w:w="2234" w:type="dxa"/>
          </w:tcPr>
          <w:p w14:paraId="69B31F23" w14:textId="77777777" w:rsidR="00823923" w:rsidRDefault="00823923" w:rsidP="00827D12"/>
        </w:tc>
        <w:tc>
          <w:tcPr>
            <w:tcW w:w="1909" w:type="dxa"/>
          </w:tcPr>
          <w:p w14:paraId="17BE8106" w14:textId="77777777" w:rsidR="00823923" w:rsidRDefault="00823923" w:rsidP="00827D12"/>
        </w:tc>
        <w:tc>
          <w:tcPr>
            <w:tcW w:w="2073" w:type="dxa"/>
          </w:tcPr>
          <w:p w14:paraId="02687310" w14:textId="77777777" w:rsidR="00823923" w:rsidRDefault="00823923" w:rsidP="00827D12"/>
        </w:tc>
        <w:tc>
          <w:tcPr>
            <w:tcW w:w="2461" w:type="dxa"/>
          </w:tcPr>
          <w:p w14:paraId="7C12E2E8" w14:textId="77777777" w:rsidR="00823923" w:rsidRDefault="00823923" w:rsidP="00827D12"/>
        </w:tc>
        <w:tc>
          <w:tcPr>
            <w:tcW w:w="1906" w:type="dxa"/>
          </w:tcPr>
          <w:p w14:paraId="7B97E407" w14:textId="77777777" w:rsidR="00823923" w:rsidRDefault="00823923" w:rsidP="00827D12"/>
        </w:tc>
      </w:tr>
      <w:tr w:rsidR="00823923" w14:paraId="1BB9B301" w14:textId="77777777" w:rsidTr="001E21B0">
        <w:tc>
          <w:tcPr>
            <w:tcW w:w="534" w:type="dxa"/>
          </w:tcPr>
          <w:p w14:paraId="4DA4DC83" w14:textId="77777777" w:rsidR="00823923" w:rsidRDefault="00823923" w:rsidP="00827D12">
            <w:r>
              <w:t>4.</w:t>
            </w:r>
          </w:p>
        </w:tc>
        <w:tc>
          <w:tcPr>
            <w:tcW w:w="2944" w:type="dxa"/>
          </w:tcPr>
          <w:p w14:paraId="48AC7F55" w14:textId="77777777" w:rsidR="00823923" w:rsidRDefault="00823923" w:rsidP="00827D12"/>
        </w:tc>
        <w:tc>
          <w:tcPr>
            <w:tcW w:w="2234" w:type="dxa"/>
          </w:tcPr>
          <w:p w14:paraId="1C9DAF61" w14:textId="77777777" w:rsidR="00823923" w:rsidRDefault="00823923" w:rsidP="00827D12"/>
        </w:tc>
        <w:tc>
          <w:tcPr>
            <w:tcW w:w="1909" w:type="dxa"/>
          </w:tcPr>
          <w:p w14:paraId="685DEB5C" w14:textId="77777777" w:rsidR="00823923" w:rsidRDefault="00823923" w:rsidP="00827D12"/>
        </w:tc>
        <w:tc>
          <w:tcPr>
            <w:tcW w:w="2073" w:type="dxa"/>
          </w:tcPr>
          <w:p w14:paraId="761B216E" w14:textId="77777777" w:rsidR="00823923" w:rsidRDefault="00823923" w:rsidP="00827D12"/>
        </w:tc>
        <w:tc>
          <w:tcPr>
            <w:tcW w:w="2461" w:type="dxa"/>
          </w:tcPr>
          <w:p w14:paraId="09DE6037" w14:textId="77777777" w:rsidR="00823923" w:rsidRDefault="00823923" w:rsidP="00827D12"/>
        </w:tc>
        <w:tc>
          <w:tcPr>
            <w:tcW w:w="1906" w:type="dxa"/>
          </w:tcPr>
          <w:p w14:paraId="331DDD25" w14:textId="77777777" w:rsidR="00823923" w:rsidRDefault="00823923" w:rsidP="00827D12"/>
        </w:tc>
      </w:tr>
      <w:tr w:rsidR="00823923" w14:paraId="56C2AD0B" w14:textId="77777777" w:rsidTr="001E21B0">
        <w:tc>
          <w:tcPr>
            <w:tcW w:w="534" w:type="dxa"/>
          </w:tcPr>
          <w:p w14:paraId="3E14E9AE" w14:textId="77777777" w:rsidR="00823923" w:rsidRDefault="00823923" w:rsidP="00827D12">
            <w:r>
              <w:t>5.</w:t>
            </w:r>
          </w:p>
        </w:tc>
        <w:tc>
          <w:tcPr>
            <w:tcW w:w="2944" w:type="dxa"/>
          </w:tcPr>
          <w:p w14:paraId="43559A84" w14:textId="77777777" w:rsidR="00823923" w:rsidRDefault="00823923" w:rsidP="00827D12"/>
        </w:tc>
        <w:tc>
          <w:tcPr>
            <w:tcW w:w="2234" w:type="dxa"/>
          </w:tcPr>
          <w:p w14:paraId="46159FC8" w14:textId="77777777" w:rsidR="00823923" w:rsidRDefault="00823923" w:rsidP="00827D12"/>
        </w:tc>
        <w:tc>
          <w:tcPr>
            <w:tcW w:w="1909" w:type="dxa"/>
          </w:tcPr>
          <w:p w14:paraId="469F8FBA" w14:textId="77777777" w:rsidR="00823923" w:rsidRDefault="00823923" w:rsidP="00827D12"/>
        </w:tc>
        <w:tc>
          <w:tcPr>
            <w:tcW w:w="2073" w:type="dxa"/>
          </w:tcPr>
          <w:p w14:paraId="7259A4C4" w14:textId="77777777" w:rsidR="00823923" w:rsidRDefault="00823923" w:rsidP="00827D12"/>
        </w:tc>
        <w:tc>
          <w:tcPr>
            <w:tcW w:w="2461" w:type="dxa"/>
          </w:tcPr>
          <w:p w14:paraId="7412D701" w14:textId="77777777" w:rsidR="00823923" w:rsidRDefault="00823923" w:rsidP="00827D12"/>
        </w:tc>
        <w:tc>
          <w:tcPr>
            <w:tcW w:w="1906" w:type="dxa"/>
          </w:tcPr>
          <w:p w14:paraId="11CF3F79" w14:textId="77777777" w:rsidR="00823923" w:rsidRDefault="00823923" w:rsidP="00827D12"/>
        </w:tc>
      </w:tr>
    </w:tbl>
    <w:p w14:paraId="05755FA8" w14:textId="77777777" w:rsidR="00A273F7" w:rsidRDefault="00A273F7" w:rsidP="00A273F7">
      <w:pPr>
        <w:rPr>
          <w:b/>
          <w:bCs/>
        </w:rPr>
      </w:pPr>
    </w:p>
    <w:p w14:paraId="58798FDB" w14:textId="314B92F7" w:rsidR="00BE42F6" w:rsidRPr="00BE42F6" w:rsidRDefault="00BE42F6" w:rsidP="00BE42F6">
      <w:pPr>
        <w:pStyle w:val="Default"/>
        <w:rPr>
          <w:b/>
          <w:sz w:val="20"/>
          <w:szCs w:val="20"/>
        </w:rPr>
      </w:pPr>
      <w:r w:rsidRPr="00BE42F6">
        <w:rPr>
          <w:b/>
          <w:sz w:val="20"/>
          <w:szCs w:val="20"/>
        </w:rPr>
        <w:t xml:space="preserve">Material categories </w:t>
      </w:r>
    </w:p>
    <w:p w14:paraId="4A90ADE8" w14:textId="77777777" w:rsidR="00BE42F6" w:rsidRPr="004C6443" w:rsidRDefault="00BE42F6" w:rsidP="00BE42F6">
      <w:pPr>
        <w:autoSpaceDE w:val="0"/>
        <w:autoSpaceDN w:val="0"/>
        <w:adjustRightInd w:val="0"/>
        <w:spacing w:after="0" w:line="240" w:lineRule="auto"/>
        <w:rPr>
          <w:rFonts w:ascii="Arial" w:hAnsi="Arial" w:cs="Arial"/>
          <w:sz w:val="20"/>
          <w:szCs w:val="20"/>
          <w:lang w:eastAsia="en-GB"/>
        </w:rPr>
      </w:pPr>
    </w:p>
    <w:p w14:paraId="2B6C85F5" w14:textId="77777777" w:rsidR="00BE42F6" w:rsidRPr="004C6443" w:rsidRDefault="00BE42F6" w:rsidP="00BE42F6">
      <w:pPr>
        <w:autoSpaceDE w:val="0"/>
        <w:autoSpaceDN w:val="0"/>
        <w:adjustRightInd w:val="0"/>
        <w:spacing w:after="0" w:line="240" w:lineRule="auto"/>
        <w:rPr>
          <w:rFonts w:ascii="Arial" w:hAnsi="Arial" w:cs="Arial"/>
          <w:color w:val="000000"/>
          <w:sz w:val="20"/>
          <w:szCs w:val="20"/>
          <w:lang w:eastAsia="en-GB"/>
        </w:rPr>
      </w:pPr>
      <w:r w:rsidRPr="004C6443">
        <w:rPr>
          <w:rFonts w:ascii="Arial" w:hAnsi="Arial" w:cs="Arial"/>
          <w:color w:val="000000"/>
          <w:sz w:val="20"/>
          <w:szCs w:val="20"/>
          <w:lang w:eastAsia="en-GB"/>
        </w:rPr>
        <w:t xml:space="preserve">1. Timber / timber-based products (TBP) </w:t>
      </w:r>
    </w:p>
    <w:p w14:paraId="7D5BD853" w14:textId="77777777" w:rsidR="00BE42F6" w:rsidRPr="004C6443" w:rsidRDefault="00BE42F6" w:rsidP="00BE42F6">
      <w:pPr>
        <w:autoSpaceDE w:val="0"/>
        <w:autoSpaceDN w:val="0"/>
        <w:adjustRightInd w:val="0"/>
        <w:spacing w:after="0" w:line="240" w:lineRule="auto"/>
        <w:rPr>
          <w:rFonts w:ascii="Arial" w:hAnsi="Arial" w:cs="Arial"/>
          <w:color w:val="000000"/>
          <w:sz w:val="20"/>
          <w:szCs w:val="20"/>
          <w:lang w:eastAsia="en-GB"/>
        </w:rPr>
      </w:pPr>
      <w:r w:rsidRPr="004C6443">
        <w:rPr>
          <w:rFonts w:ascii="Arial" w:hAnsi="Arial" w:cs="Arial"/>
          <w:color w:val="000000"/>
          <w:sz w:val="20"/>
          <w:szCs w:val="20"/>
          <w:lang w:eastAsia="en-GB"/>
        </w:rPr>
        <w:t xml:space="preserve">2. Concrete/ cementitious (plaster, mortar, screed etc.) </w:t>
      </w:r>
    </w:p>
    <w:p w14:paraId="4786DD91" w14:textId="77777777" w:rsidR="00BE42F6" w:rsidRPr="004C6443" w:rsidRDefault="00BE42F6" w:rsidP="00BE42F6">
      <w:pPr>
        <w:autoSpaceDE w:val="0"/>
        <w:autoSpaceDN w:val="0"/>
        <w:adjustRightInd w:val="0"/>
        <w:spacing w:after="0" w:line="240" w:lineRule="auto"/>
        <w:rPr>
          <w:rFonts w:ascii="Arial" w:hAnsi="Arial" w:cs="Arial"/>
          <w:color w:val="000000"/>
          <w:sz w:val="20"/>
          <w:szCs w:val="20"/>
          <w:lang w:eastAsia="en-GB"/>
        </w:rPr>
      </w:pPr>
      <w:r w:rsidRPr="004C6443">
        <w:rPr>
          <w:rFonts w:ascii="Arial" w:hAnsi="Arial" w:cs="Arial"/>
          <w:color w:val="000000"/>
          <w:sz w:val="20"/>
          <w:szCs w:val="20"/>
          <w:lang w:eastAsia="en-GB"/>
        </w:rPr>
        <w:t xml:space="preserve">3. Metal </w:t>
      </w:r>
    </w:p>
    <w:p w14:paraId="1BEECF6E" w14:textId="77777777" w:rsidR="00BE42F6" w:rsidRPr="004C6443" w:rsidRDefault="00BE42F6" w:rsidP="00BE42F6">
      <w:pPr>
        <w:autoSpaceDE w:val="0"/>
        <w:autoSpaceDN w:val="0"/>
        <w:adjustRightInd w:val="0"/>
        <w:spacing w:after="0" w:line="240" w:lineRule="auto"/>
        <w:rPr>
          <w:rFonts w:ascii="Arial" w:hAnsi="Arial" w:cs="Arial"/>
          <w:color w:val="000000"/>
          <w:sz w:val="20"/>
          <w:szCs w:val="20"/>
          <w:lang w:eastAsia="en-GB"/>
        </w:rPr>
      </w:pPr>
      <w:r w:rsidRPr="004C6443">
        <w:rPr>
          <w:rFonts w:ascii="Arial" w:hAnsi="Arial" w:cs="Arial"/>
          <w:color w:val="000000"/>
          <w:sz w:val="20"/>
          <w:szCs w:val="20"/>
          <w:lang w:eastAsia="en-GB"/>
        </w:rPr>
        <w:t xml:space="preserve">4. Stone / aggregate </w:t>
      </w:r>
    </w:p>
    <w:p w14:paraId="33987AF0" w14:textId="77777777" w:rsidR="00BE42F6" w:rsidRPr="004C6443" w:rsidRDefault="00BE42F6" w:rsidP="00BE42F6">
      <w:pPr>
        <w:autoSpaceDE w:val="0"/>
        <w:autoSpaceDN w:val="0"/>
        <w:adjustRightInd w:val="0"/>
        <w:spacing w:after="0" w:line="240" w:lineRule="auto"/>
        <w:rPr>
          <w:rFonts w:ascii="Arial" w:hAnsi="Arial" w:cs="Arial"/>
          <w:color w:val="000000"/>
          <w:sz w:val="20"/>
          <w:szCs w:val="20"/>
          <w:lang w:eastAsia="en-GB"/>
        </w:rPr>
      </w:pPr>
      <w:r w:rsidRPr="004C6443">
        <w:rPr>
          <w:rFonts w:ascii="Arial" w:hAnsi="Arial" w:cs="Arial"/>
          <w:color w:val="000000"/>
          <w:sz w:val="20"/>
          <w:szCs w:val="20"/>
          <w:lang w:eastAsia="en-GB"/>
        </w:rPr>
        <w:t xml:space="preserve">5. Clay-based (pavers, blocks, bricks, roof tiles, etc.) </w:t>
      </w:r>
    </w:p>
    <w:p w14:paraId="7BB12A11" w14:textId="77777777" w:rsidR="00BE42F6" w:rsidRPr="004C6443" w:rsidRDefault="00BE42F6" w:rsidP="00BE42F6">
      <w:pPr>
        <w:autoSpaceDE w:val="0"/>
        <w:autoSpaceDN w:val="0"/>
        <w:adjustRightInd w:val="0"/>
        <w:spacing w:after="0" w:line="240" w:lineRule="auto"/>
        <w:rPr>
          <w:rFonts w:ascii="Arial" w:hAnsi="Arial" w:cs="Arial"/>
          <w:color w:val="000000"/>
          <w:sz w:val="20"/>
          <w:szCs w:val="20"/>
          <w:lang w:eastAsia="en-GB"/>
        </w:rPr>
      </w:pPr>
      <w:r w:rsidRPr="004C6443">
        <w:rPr>
          <w:rFonts w:ascii="Arial" w:hAnsi="Arial" w:cs="Arial"/>
          <w:color w:val="000000"/>
          <w:sz w:val="20"/>
          <w:szCs w:val="20"/>
          <w:lang w:eastAsia="en-GB"/>
        </w:rPr>
        <w:t xml:space="preserve">6. Gypsum </w:t>
      </w:r>
    </w:p>
    <w:p w14:paraId="56A7C90F" w14:textId="77777777" w:rsidR="00BE42F6" w:rsidRPr="004C6443" w:rsidRDefault="00BE42F6" w:rsidP="00BE42F6">
      <w:pPr>
        <w:autoSpaceDE w:val="0"/>
        <w:autoSpaceDN w:val="0"/>
        <w:adjustRightInd w:val="0"/>
        <w:spacing w:after="0" w:line="240" w:lineRule="auto"/>
        <w:rPr>
          <w:rFonts w:ascii="Arial" w:hAnsi="Arial" w:cs="Arial"/>
          <w:color w:val="000000"/>
          <w:sz w:val="20"/>
          <w:szCs w:val="20"/>
          <w:lang w:eastAsia="en-GB"/>
        </w:rPr>
      </w:pPr>
      <w:r w:rsidRPr="004C6443">
        <w:rPr>
          <w:rFonts w:ascii="Arial" w:hAnsi="Arial" w:cs="Arial"/>
          <w:color w:val="000000"/>
          <w:sz w:val="20"/>
          <w:szCs w:val="20"/>
          <w:lang w:eastAsia="en-GB"/>
        </w:rPr>
        <w:t xml:space="preserve">7. Glass </w:t>
      </w:r>
    </w:p>
    <w:p w14:paraId="7DD91A17" w14:textId="77777777" w:rsidR="00BE42F6" w:rsidRPr="004C6443" w:rsidRDefault="00BE42F6" w:rsidP="00BE42F6">
      <w:pPr>
        <w:autoSpaceDE w:val="0"/>
        <w:autoSpaceDN w:val="0"/>
        <w:adjustRightInd w:val="0"/>
        <w:spacing w:after="0" w:line="240" w:lineRule="auto"/>
        <w:rPr>
          <w:rFonts w:ascii="Arial" w:hAnsi="Arial" w:cs="Arial"/>
          <w:color w:val="000000"/>
          <w:sz w:val="20"/>
          <w:szCs w:val="20"/>
          <w:lang w:eastAsia="en-GB"/>
        </w:rPr>
      </w:pPr>
      <w:r w:rsidRPr="004C6443">
        <w:rPr>
          <w:rFonts w:ascii="Arial" w:hAnsi="Arial" w:cs="Arial"/>
          <w:color w:val="000000"/>
          <w:sz w:val="20"/>
          <w:szCs w:val="20"/>
          <w:lang w:eastAsia="en-GB"/>
        </w:rPr>
        <w:t xml:space="preserve">8. Plastic, polymer, resin, paint, chemicals and bituminous </w:t>
      </w:r>
    </w:p>
    <w:p w14:paraId="0CCAD5CD" w14:textId="77777777" w:rsidR="00BE42F6" w:rsidRPr="004C6443" w:rsidRDefault="00BE42F6" w:rsidP="00BE42F6">
      <w:pPr>
        <w:autoSpaceDE w:val="0"/>
        <w:autoSpaceDN w:val="0"/>
        <w:adjustRightInd w:val="0"/>
        <w:spacing w:after="0" w:line="240" w:lineRule="auto"/>
        <w:rPr>
          <w:rFonts w:ascii="Arial" w:hAnsi="Arial" w:cs="Arial"/>
          <w:color w:val="000000"/>
          <w:sz w:val="20"/>
          <w:szCs w:val="20"/>
          <w:lang w:eastAsia="en-GB"/>
        </w:rPr>
      </w:pPr>
      <w:r w:rsidRPr="004C6443">
        <w:rPr>
          <w:rFonts w:ascii="Arial" w:hAnsi="Arial" w:cs="Arial"/>
          <w:color w:val="000000"/>
          <w:sz w:val="20"/>
          <w:szCs w:val="20"/>
          <w:lang w:eastAsia="en-GB"/>
        </w:rPr>
        <w:t xml:space="preserve">9. Animal fibre/skin, cellulose fibre </w:t>
      </w:r>
    </w:p>
    <w:p w14:paraId="5C78CD3F" w14:textId="77777777" w:rsidR="00BE42F6" w:rsidRPr="004C6443" w:rsidRDefault="00BE42F6" w:rsidP="00BE42F6">
      <w:pPr>
        <w:autoSpaceDE w:val="0"/>
        <w:autoSpaceDN w:val="0"/>
        <w:adjustRightInd w:val="0"/>
        <w:spacing w:after="0" w:line="240" w:lineRule="auto"/>
        <w:rPr>
          <w:rFonts w:ascii="Arial" w:hAnsi="Arial" w:cs="Arial"/>
          <w:color w:val="000000"/>
          <w:sz w:val="20"/>
          <w:szCs w:val="20"/>
          <w:lang w:eastAsia="en-GB"/>
        </w:rPr>
      </w:pPr>
      <w:r w:rsidRPr="004C6443">
        <w:rPr>
          <w:rFonts w:ascii="Arial" w:hAnsi="Arial" w:cs="Arial"/>
          <w:color w:val="000000"/>
          <w:sz w:val="20"/>
          <w:szCs w:val="20"/>
          <w:lang w:eastAsia="en-GB"/>
        </w:rPr>
        <w:t xml:space="preserve">10. Other </w:t>
      </w:r>
    </w:p>
    <w:p w14:paraId="2166D76F" w14:textId="77777777" w:rsidR="00BE42F6" w:rsidRDefault="00BE42F6" w:rsidP="00BE42F6">
      <w:pPr>
        <w:spacing w:after="0" w:line="240" w:lineRule="auto"/>
        <w:rPr>
          <w:rFonts w:ascii="Arial" w:hAnsi="Arial" w:cs="Arial"/>
          <w:b/>
          <w:sz w:val="20"/>
          <w:szCs w:val="20"/>
        </w:rPr>
      </w:pPr>
    </w:p>
    <w:p w14:paraId="0163863C" w14:textId="77777777" w:rsidR="00BE42F6" w:rsidRPr="00C12149" w:rsidRDefault="00BE42F6" w:rsidP="00BE42F6">
      <w:pPr>
        <w:spacing w:after="0" w:line="240" w:lineRule="auto"/>
        <w:rPr>
          <w:rFonts w:ascii="Arial" w:hAnsi="Arial" w:cs="Arial"/>
          <w:color w:val="000000"/>
          <w:sz w:val="20"/>
          <w:szCs w:val="20"/>
          <w:lang w:eastAsia="en-GB"/>
        </w:rPr>
      </w:pPr>
      <w:r w:rsidRPr="00C12149">
        <w:rPr>
          <w:rFonts w:ascii="Arial" w:hAnsi="Arial" w:cs="Arial"/>
          <w:color w:val="000000"/>
          <w:sz w:val="20"/>
          <w:szCs w:val="20"/>
          <w:lang w:eastAsia="en-GB"/>
        </w:rPr>
        <w:t>The following materials are excluded:</w:t>
      </w:r>
    </w:p>
    <w:p w14:paraId="62215528" w14:textId="77777777" w:rsidR="00BE42F6" w:rsidRPr="00C12149" w:rsidRDefault="00BE42F6" w:rsidP="00BE42F6">
      <w:pPr>
        <w:numPr>
          <w:ilvl w:val="0"/>
          <w:numId w:val="4"/>
        </w:numPr>
        <w:spacing w:after="0" w:line="240" w:lineRule="auto"/>
        <w:rPr>
          <w:rFonts w:ascii="Arial" w:hAnsi="Arial" w:cs="Arial"/>
          <w:color w:val="000000"/>
          <w:sz w:val="20"/>
          <w:szCs w:val="20"/>
          <w:lang w:eastAsia="en-GB"/>
        </w:rPr>
      </w:pPr>
      <w:r w:rsidRPr="00C12149">
        <w:rPr>
          <w:rFonts w:ascii="Arial" w:hAnsi="Arial" w:cs="Arial"/>
          <w:color w:val="000000"/>
          <w:sz w:val="20"/>
          <w:szCs w:val="20"/>
          <w:lang w:eastAsia="en-GB"/>
        </w:rPr>
        <w:t>Insulation materials</w:t>
      </w:r>
    </w:p>
    <w:p w14:paraId="33CCC390" w14:textId="77777777" w:rsidR="00BE42F6" w:rsidRPr="00C12149" w:rsidRDefault="00BE42F6" w:rsidP="00BE42F6">
      <w:pPr>
        <w:numPr>
          <w:ilvl w:val="0"/>
          <w:numId w:val="4"/>
        </w:numPr>
        <w:spacing w:after="0" w:line="240" w:lineRule="auto"/>
        <w:rPr>
          <w:rFonts w:ascii="Arial" w:hAnsi="Arial" w:cs="Arial"/>
          <w:color w:val="000000"/>
          <w:sz w:val="20"/>
          <w:szCs w:val="20"/>
          <w:lang w:eastAsia="en-GB"/>
        </w:rPr>
      </w:pPr>
      <w:r w:rsidRPr="00C12149">
        <w:rPr>
          <w:rFonts w:ascii="Arial" w:hAnsi="Arial" w:cs="Arial"/>
          <w:color w:val="000000"/>
          <w:sz w:val="20"/>
          <w:szCs w:val="20"/>
          <w:lang w:eastAsia="en-GB"/>
        </w:rPr>
        <w:t>Fixings (such as screws/nails/brackets, etc)</w:t>
      </w:r>
    </w:p>
    <w:p w14:paraId="51773D0F" w14:textId="77777777" w:rsidR="00BE42F6" w:rsidRPr="00C12149" w:rsidRDefault="00BE42F6" w:rsidP="00BE42F6">
      <w:pPr>
        <w:numPr>
          <w:ilvl w:val="0"/>
          <w:numId w:val="4"/>
        </w:numPr>
        <w:spacing w:after="0" w:line="240" w:lineRule="auto"/>
        <w:rPr>
          <w:rFonts w:ascii="Arial" w:hAnsi="Arial" w:cs="Arial"/>
          <w:color w:val="000000"/>
          <w:sz w:val="20"/>
          <w:szCs w:val="20"/>
          <w:lang w:eastAsia="en-GB"/>
        </w:rPr>
      </w:pPr>
      <w:r w:rsidRPr="00C12149">
        <w:rPr>
          <w:rFonts w:ascii="Arial" w:hAnsi="Arial" w:cs="Arial"/>
          <w:color w:val="000000"/>
          <w:sz w:val="20"/>
          <w:szCs w:val="20"/>
          <w:lang w:eastAsia="en-GB"/>
        </w:rPr>
        <w:t>Adhesives</w:t>
      </w:r>
    </w:p>
    <w:p w14:paraId="666E48CE" w14:textId="77777777" w:rsidR="00BE42F6" w:rsidRPr="00C12149" w:rsidRDefault="00BE42F6" w:rsidP="00BE42F6">
      <w:pPr>
        <w:numPr>
          <w:ilvl w:val="0"/>
          <w:numId w:val="4"/>
        </w:numPr>
        <w:spacing w:after="0" w:line="240" w:lineRule="auto"/>
        <w:rPr>
          <w:rFonts w:ascii="Arial" w:hAnsi="Arial" w:cs="Arial"/>
          <w:color w:val="000000"/>
          <w:sz w:val="20"/>
          <w:szCs w:val="20"/>
          <w:lang w:eastAsia="en-GB"/>
        </w:rPr>
      </w:pPr>
      <w:r w:rsidRPr="00C12149">
        <w:rPr>
          <w:rFonts w:ascii="Arial" w:hAnsi="Arial" w:cs="Arial"/>
          <w:color w:val="000000"/>
          <w:sz w:val="20"/>
          <w:szCs w:val="20"/>
          <w:lang w:eastAsia="en-GB"/>
        </w:rPr>
        <w:t>Additives</w:t>
      </w:r>
    </w:p>
    <w:p w14:paraId="2FEBF74E" w14:textId="77777777" w:rsidR="00BE42F6" w:rsidRPr="00F81F50" w:rsidRDefault="00BE42F6" w:rsidP="00BE42F6">
      <w:pPr>
        <w:spacing w:after="0" w:line="240" w:lineRule="auto"/>
        <w:rPr>
          <w:rFonts w:ascii="Arial" w:hAnsi="Arial" w:cs="Arial"/>
          <w:b/>
          <w:sz w:val="20"/>
          <w:szCs w:val="20"/>
        </w:rPr>
      </w:pPr>
    </w:p>
    <w:p w14:paraId="0A7B3777" w14:textId="50E5956F" w:rsidR="00BE42F6" w:rsidRPr="00F81F50" w:rsidRDefault="00BE42F6" w:rsidP="00BE42F6">
      <w:pPr>
        <w:spacing w:after="0" w:line="240" w:lineRule="auto"/>
        <w:rPr>
          <w:rFonts w:ascii="Arial" w:hAnsi="Arial" w:cs="Arial"/>
          <w:b/>
          <w:sz w:val="20"/>
          <w:szCs w:val="20"/>
        </w:rPr>
      </w:pPr>
      <w:r w:rsidRPr="00BE42F6">
        <w:rPr>
          <w:rFonts w:ascii="Arial" w:hAnsi="Arial" w:cs="Arial"/>
          <w:b/>
          <w:sz w:val="20"/>
          <w:szCs w:val="20"/>
        </w:rPr>
        <w:t>Certification type</w:t>
      </w:r>
    </w:p>
    <w:p w14:paraId="340B98B0" w14:textId="77777777" w:rsidR="00BE42F6" w:rsidRPr="00C6584B" w:rsidRDefault="00BE42F6" w:rsidP="00BE42F6">
      <w:pPr>
        <w:autoSpaceDE w:val="0"/>
        <w:autoSpaceDN w:val="0"/>
        <w:adjustRightInd w:val="0"/>
        <w:spacing w:after="0" w:line="181" w:lineRule="atLeast"/>
        <w:rPr>
          <w:rFonts w:ascii="Arial" w:hAnsi="Arial" w:cs="Arial"/>
          <w:color w:val="000000"/>
          <w:sz w:val="20"/>
          <w:szCs w:val="20"/>
          <w:lang w:eastAsia="en-GB"/>
        </w:rPr>
      </w:pPr>
      <w:r w:rsidRPr="00C6584B">
        <w:rPr>
          <w:rFonts w:ascii="Arial" w:hAnsi="Arial" w:cs="Arial"/>
          <w:color w:val="000000"/>
          <w:sz w:val="20"/>
          <w:szCs w:val="20"/>
          <w:lang w:eastAsia="en-GB"/>
        </w:rPr>
        <w:t xml:space="preserve">General: </w:t>
      </w:r>
    </w:p>
    <w:p w14:paraId="3BED6437" w14:textId="77777777" w:rsidR="00BE42F6" w:rsidRPr="00C6584B" w:rsidRDefault="00BE42F6" w:rsidP="00BE42F6">
      <w:pPr>
        <w:numPr>
          <w:ilvl w:val="0"/>
          <w:numId w:val="2"/>
        </w:numPr>
        <w:autoSpaceDE w:val="0"/>
        <w:autoSpaceDN w:val="0"/>
        <w:adjustRightInd w:val="0"/>
        <w:spacing w:after="0" w:line="240" w:lineRule="auto"/>
        <w:rPr>
          <w:rFonts w:ascii="Arial" w:hAnsi="Arial" w:cs="Arial"/>
          <w:color w:val="000000"/>
          <w:sz w:val="20"/>
          <w:szCs w:val="20"/>
          <w:lang w:eastAsia="en-GB"/>
        </w:rPr>
      </w:pPr>
      <w:r w:rsidRPr="00C6584B">
        <w:rPr>
          <w:rFonts w:ascii="Arial" w:hAnsi="Arial" w:cs="Arial"/>
          <w:color w:val="000000"/>
          <w:sz w:val="20"/>
          <w:szCs w:val="20"/>
          <w:lang w:eastAsia="en-GB"/>
        </w:rPr>
        <w:t xml:space="preserve">BRE Global, BES 6001 - Framework Standard for Responsible Sourcing (all ratings) </w:t>
      </w:r>
    </w:p>
    <w:p w14:paraId="1D2A6860" w14:textId="77777777" w:rsidR="00BE42F6" w:rsidRPr="00C6584B" w:rsidRDefault="00BE42F6" w:rsidP="00BE42F6">
      <w:pPr>
        <w:autoSpaceDE w:val="0"/>
        <w:autoSpaceDN w:val="0"/>
        <w:adjustRightInd w:val="0"/>
        <w:spacing w:after="0" w:line="240" w:lineRule="auto"/>
        <w:rPr>
          <w:rFonts w:ascii="Arial" w:hAnsi="Arial" w:cs="Arial"/>
          <w:color w:val="000000"/>
          <w:sz w:val="20"/>
          <w:szCs w:val="20"/>
          <w:lang w:eastAsia="en-GB"/>
        </w:rPr>
      </w:pPr>
    </w:p>
    <w:p w14:paraId="7EF2EEE8" w14:textId="77777777" w:rsidR="00BE42F6" w:rsidRPr="00C6584B" w:rsidRDefault="00BE42F6" w:rsidP="00BE42F6">
      <w:pPr>
        <w:autoSpaceDE w:val="0"/>
        <w:autoSpaceDN w:val="0"/>
        <w:adjustRightInd w:val="0"/>
        <w:spacing w:after="0" w:line="181" w:lineRule="atLeast"/>
        <w:rPr>
          <w:rFonts w:ascii="Arial" w:hAnsi="Arial" w:cs="Arial"/>
          <w:color w:val="000000"/>
          <w:sz w:val="20"/>
          <w:szCs w:val="20"/>
          <w:lang w:eastAsia="en-GB"/>
        </w:rPr>
      </w:pPr>
      <w:r w:rsidRPr="00C6584B">
        <w:rPr>
          <w:rFonts w:ascii="Arial" w:hAnsi="Arial" w:cs="Arial"/>
          <w:color w:val="000000"/>
          <w:sz w:val="20"/>
          <w:szCs w:val="20"/>
          <w:lang w:eastAsia="en-GB"/>
        </w:rPr>
        <w:t xml:space="preserve">Metals: </w:t>
      </w:r>
    </w:p>
    <w:p w14:paraId="48C437C9" w14:textId="77777777" w:rsidR="00BE42F6" w:rsidRPr="00C6584B" w:rsidRDefault="00BE42F6" w:rsidP="00BE42F6">
      <w:pPr>
        <w:numPr>
          <w:ilvl w:val="0"/>
          <w:numId w:val="2"/>
        </w:numPr>
        <w:autoSpaceDE w:val="0"/>
        <w:autoSpaceDN w:val="0"/>
        <w:adjustRightInd w:val="0"/>
        <w:spacing w:after="0" w:line="240" w:lineRule="auto"/>
        <w:rPr>
          <w:rFonts w:ascii="Arial" w:hAnsi="Arial" w:cs="Arial"/>
          <w:color w:val="000000"/>
          <w:sz w:val="20"/>
          <w:szCs w:val="20"/>
          <w:lang w:eastAsia="en-GB"/>
        </w:rPr>
      </w:pPr>
      <w:r w:rsidRPr="00C6584B">
        <w:rPr>
          <w:rFonts w:ascii="Arial" w:hAnsi="Arial" w:cs="Arial"/>
          <w:color w:val="000000"/>
          <w:sz w:val="20"/>
          <w:szCs w:val="20"/>
          <w:lang w:eastAsia="en-GB"/>
        </w:rPr>
        <w:t xml:space="preserve">CARES Sustainable Constructional Steel (SCS) Scheme </w:t>
      </w:r>
    </w:p>
    <w:p w14:paraId="2A9CFD73" w14:textId="77777777" w:rsidR="00BE42F6" w:rsidRPr="00C6584B" w:rsidRDefault="00BE42F6" w:rsidP="00BE42F6">
      <w:pPr>
        <w:numPr>
          <w:ilvl w:val="0"/>
          <w:numId w:val="2"/>
        </w:numPr>
        <w:autoSpaceDE w:val="0"/>
        <w:autoSpaceDN w:val="0"/>
        <w:adjustRightInd w:val="0"/>
        <w:spacing w:after="0" w:line="240" w:lineRule="auto"/>
        <w:rPr>
          <w:rFonts w:ascii="Arial" w:hAnsi="Arial" w:cs="Arial"/>
          <w:color w:val="000000"/>
          <w:sz w:val="20"/>
          <w:szCs w:val="20"/>
          <w:lang w:eastAsia="en-GB"/>
        </w:rPr>
      </w:pPr>
      <w:r w:rsidRPr="00C6584B">
        <w:rPr>
          <w:rFonts w:ascii="Arial" w:hAnsi="Arial" w:cs="Arial"/>
          <w:color w:val="000000"/>
          <w:sz w:val="20"/>
          <w:szCs w:val="20"/>
          <w:lang w:eastAsia="en-GB"/>
        </w:rPr>
        <w:t xml:space="preserve">Eco-reinforcement </w:t>
      </w:r>
    </w:p>
    <w:p w14:paraId="63B4000A" w14:textId="77777777" w:rsidR="00BE42F6" w:rsidRPr="00C6584B" w:rsidRDefault="00BE42F6" w:rsidP="00BE42F6">
      <w:pPr>
        <w:autoSpaceDE w:val="0"/>
        <w:autoSpaceDN w:val="0"/>
        <w:adjustRightInd w:val="0"/>
        <w:spacing w:after="0" w:line="240" w:lineRule="auto"/>
        <w:rPr>
          <w:rFonts w:ascii="Arial" w:hAnsi="Arial" w:cs="Arial"/>
          <w:color w:val="000000"/>
          <w:sz w:val="20"/>
          <w:szCs w:val="20"/>
          <w:lang w:eastAsia="en-GB"/>
        </w:rPr>
      </w:pPr>
    </w:p>
    <w:p w14:paraId="0B72629E" w14:textId="77777777" w:rsidR="00BE42F6" w:rsidRPr="00C6584B" w:rsidRDefault="00BE42F6" w:rsidP="00BE42F6">
      <w:pPr>
        <w:autoSpaceDE w:val="0"/>
        <w:autoSpaceDN w:val="0"/>
        <w:adjustRightInd w:val="0"/>
        <w:spacing w:after="0" w:line="181" w:lineRule="atLeast"/>
        <w:rPr>
          <w:rFonts w:ascii="Arial" w:hAnsi="Arial" w:cs="Arial"/>
          <w:color w:val="000000"/>
          <w:sz w:val="20"/>
          <w:szCs w:val="20"/>
          <w:lang w:eastAsia="en-GB"/>
        </w:rPr>
      </w:pPr>
      <w:r w:rsidRPr="00C6584B">
        <w:rPr>
          <w:rFonts w:ascii="Arial" w:hAnsi="Arial" w:cs="Arial"/>
          <w:color w:val="000000"/>
          <w:sz w:val="20"/>
          <w:szCs w:val="20"/>
          <w:lang w:eastAsia="en-GB"/>
        </w:rPr>
        <w:t xml:space="preserve">Timber and Timber based products: </w:t>
      </w:r>
    </w:p>
    <w:p w14:paraId="3E3DF8DA" w14:textId="77777777" w:rsidR="00BE42F6" w:rsidRPr="00C6584B" w:rsidRDefault="00BE42F6" w:rsidP="00BE42F6">
      <w:pPr>
        <w:numPr>
          <w:ilvl w:val="0"/>
          <w:numId w:val="3"/>
        </w:numPr>
        <w:autoSpaceDE w:val="0"/>
        <w:autoSpaceDN w:val="0"/>
        <w:adjustRightInd w:val="0"/>
        <w:spacing w:after="0" w:line="240" w:lineRule="auto"/>
        <w:rPr>
          <w:rFonts w:ascii="Arial" w:hAnsi="Arial" w:cs="Arial"/>
          <w:color w:val="000000"/>
          <w:sz w:val="20"/>
          <w:szCs w:val="20"/>
          <w:lang w:eastAsia="en-GB"/>
        </w:rPr>
      </w:pPr>
      <w:r w:rsidRPr="00C6584B">
        <w:rPr>
          <w:rFonts w:ascii="Arial" w:hAnsi="Arial" w:cs="Arial"/>
          <w:color w:val="000000"/>
          <w:sz w:val="20"/>
          <w:szCs w:val="20"/>
          <w:lang w:eastAsia="en-GB"/>
        </w:rPr>
        <w:t xml:space="preserve">Forest Stewardship Council (FSC) </w:t>
      </w:r>
    </w:p>
    <w:p w14:paraId="6A809889" w14:textId="77777777" w:rsidR="00BE42F6" w:rsidRPr="00C6584B" w:rsidRDefault="00BE42F6" w:rsidP="00BE42F6">
      <w:pPr>
        <w:numPr>
          <w:ilvl w:val="0"/>
          <w:numId w:val="3"/>
        </w:numPr>
        <w:autoSpaceDE w:val="0"/>
        <w:autoSpaceDN w:val="0"/>
        <w:adjustRightInd w:val="0"/>
        <w:spacing w:after="0" w:line="240" w:lineRule="auto"/>
        <w:rPr>
          <w:rFonts w:ascii="Arial" w:hAnsi="Arial" w:cs="Arial"/>
          <w:color w:val="000000"/>
          <w:sz w:val="20"/>
          <w:szCs w:val="20"/>
          <w:lang w:eastAsia="en-GB"/>
        </w:rPr>
      </w:pPr>
      <w:r w:rsidRPr="00C6584B">
        <w:rPr>
          <w:rFonts w:ascii="Arial" w:hAnsi="Arial" w:cs="Arial"/>
          <w:color w:val="000000"/>
          <w:sz w:val="20"/>
          <w:szCs w:val="20"/>
          <w:lang w:eastAsia="en-GB"/>
        </w:rPr>
        <w:t xml:space="preserve">Programme for the Endorsement of Forest Certification (PEFC) affiliated schemes </w:t>
      </w:r>
    </w:p>
    <w:p w14:paraId="6268BBB3" w14:textId="77777777" w:rsidR="00BE42F6" w:rsidRPr="00C6584B" w:rsidRDefault="00BE42F6" w:rsidP="00BE42F6">
      <w:pPr>
        <w:numPr>
          <w:ilvl w:val="0"/>
          <w:numId w:val="3"/>
        </w:numPr>
        <w:autoSpaceDE w:val="0"/>
        <w:autoSpaceDN w:val="0"/>
        <w:adjustRightInd w:val="0"/>
        <w:spacing w:after="0" w:line="240" w:lineRule="auto"/>
        <w:rPr>
          <w:rFonts w:ascii="Arial" w:hAnsi="Arial" w:cs="Arial"/>
          <w:color w:val="000000"/>
          <w:sz w:val="20"/>
          <w:szCs w:val="20"/>
          <w:lang w:eastAsia="en-GB"/>
        </w:rPr>
      </w:pPr>
      <w:r w:rsidRPr="00C6584B">
        <w:rPr>
          <w:rFonts w:ascii="Arial" w:hAnsi="Arial" w:cs="Arial"/>
          <w:color w:val="000000"/>
          <w:sz w:val="20"/>
          <w:szCs w:val="20"/>
          <w:lang w:eastAsia="en-GB"/>
        </w:rPr>
        <w:t xml:space="preserve">Sustainable Forestry Initiative Inc. (SFI) </w:t>
      </w:r>
    </w:p>
    <w:p w14:paraId="66F5AC80" w14:textId="77777777" w:rsidR="00BE42F6" w:rsidRPr="00F81F50" w:rsidRDefault="00BE42F6" w:rsidP="00BE42F6">
      <w:pPr>
        <w:spacing w:after="0" w:line="240" w:lineRule="auto"/>
        <w:rPr>
          <w:rFonts w:ascii="Arial" w:hAnsi="Arial" w:cs="Arial"/>
          <w:b/>
          <w:sz w:val="20"/>
          <w:szCs w:val="20"/>
        </w:rPr>
      </w:pPr>
    </w:p>
    <w:p w14:paraId="79E7889B" w14:textId="77777777" w:rsidR="00BE42F6" w:rsidRPr="00F81F50" w:rsidRDefault="00BE42F6" w:rsidP="00BE42F6">
      <w:pPr>
        <w:autoSpaceDE w:val="0"/>
        <w:autoSpaceDN w:val="0"/>
        <w:adjustRightInd w:val="0"/>
        <w:spacing w:after="0" w:line="181" w:lineRule="atLeast"/>
        <w:rPr>
          <w:rFonts w:ascii="Arial" w:hAnsi="Arial" w:cs="Arial"/>
          <w:color w:val="000000"/>
          <w:sz w:val="20"/>
          <w:szCs w:val="20"/>
          <w:lang w:eastAsia="en-GB"/>
        </w:rPr>
      </w:pPr>
      <w:r w:rsidRPr="00C6584B">
        <w:rPr>
          <w:rFonts w:ascii="Arial" w:hAnsi="Arial" w:cs="Arial"/>
          <w:color w:val="000000"/>
          <w:sz w:val="20"/>
          <w:szCs w:val="20"/>
          <w:lang w:eastAsia="en-GB"/>
        </w:rPr>
        <w:t>Environmental Management Syste</w:t>
      </w:r>
      <w:r w:rsidRPr="00F81F50">
        <w:rPr>
          <w:rFonts w:ascii="Arial" w:hAnsi="Arial" w:cs="Arial"/>
          <w:color w:val="000000"/>
          <w:sz w:val="20"/>
          <w:szCs w:val="20"/>
          <w:lang w:eastAsia="en-GB"/>
        </w:rPr>
        <w:t xml:space="preserve">m (EMS) (certified): Key Process (manufacture) </w:t>
      </w:r>
      <w:r w:rsidRPr="00C6584B">
        <w:rPr>
          <w:rFonts w:ascii="Arial" w:hAnsi="Arial" w:cs="Arial"/>
          <w:color w:val="000000"/>
          <w:sz w:val="20"/>
          <w:szCs w:val="20"/>
          <w:lang w:eastAsia="en-GB"/>
        </w:rPr>
        <w:t>and supply chain</w:t>
      </w:r>
      <w:r w:rsidRPr="00F81F50">
        <w:rPr>
          <w:rFonts w:ascii="Arial" w:hAnsi="Arial" w:cs="Arial"/>
          <w:color w:val="000000"/>
          <w:sz w:val="20"/>
          <w:szCs w:val="20"/>
          <w:lang w:eastAsia="en-GB"/>
        </w:rPr>
        <w:t xml:space="preserve"> extraction process </w:t>
      </w:r>
    </w:p>
    <w:p w14:paraId="4270A7E8" w14:textId="77777777" w:rsidR="00BE42F6" w:rsidRPr="00F81F50" w:rsidRDefault="00BE42F6" w:rsidP="00BE42F6">
      <w:pPr>
        <w:autoSpaceDE w:val="0"/>
        <w:autoSpaceDN w:val="0"/>
        <w:adjustRightInd w:val="0"/>
        <w:spacing w:after="0" w:line="181" w:lineRule="atLeast"/>
        <w:rPr>
          <w:rFonts w:ascii="Arial" w:hAnsi="Arial" w:cs="Arial"/>
          <w:b/>
          <w:color w:val="000000"/>
          <w:sz w:val="20"/>
          <w:szCs w:val="20"/>
          <w:lang w:eastAsia="en-GB"/>
        </w:rPr>
      </w:pPr>
      <w:r w:rsidRPr="00C6584B">
        <w:rPr>
          <w:rFonts w:ascii="Arial" w:hAnsi="Arial" w:cs="Arial"/>
          <w:color w:val="000000"/>
          <w:sz w:val="20"/>
          <w:szCs w:val="20"/>
          <w:lang w:eastAsia="en-GB"/>
        </w:rPr>
        <w:t>Environmental Management Syste</w:t>
      </w:r>
      <w:r w:rsidRPr="00F81F50">
        <w:rPr>
          <w:rFonts w:ascii="Arial" w:hAnsi="Arial" w:cs="Arial"/>
          <w:color w:val="000000"/>
          <w:sz w:val="20"/>
          <w:szCs w:val="20"/>
          <w:lang w:eastAsia="en-GB"/>
        </w:rPr>
        <w:t xml:space="preserve">m (EMS) (certified): Key Process </w:t>
      </w:r>
      <w:r w:rsidRPr="00F81F50">
        <w:rPr>
          <w:rFonts w:ascii="Arial" w:hAnsi="Arial" w:cs="Arial"/>
          <w:b/>
          <w:color w:val="000000"/>
          <w:sz w:val="20"/>
          <w:szCs w:val="20"/>
          <w:lang w:eastAsia="en-GB"/>
        </w:rPr>
        <w:t>ONLY</w:t>
      </w:r>
    </w:p>
    <w:p w14:paraId="76E64406" w14:textId="77777777" w:rsidR="00BE42F6" w:rsidRDefault="00BE42F6" w:rsidP="00BE42F6">
      <w:pPr>
        <w:autoSpaceDE w:val="0"/>
        <w:autoSpaceDN w:val="0"/>
        <w:adjustRightInd w:val="0"/>
        <w:spacing w:after="0" w:line="181" w:lineRule="atLeast"/>
        <w:rPr>
          <w:rFonts w:ascii="Arial" w:hAnsi="Arial" w:cs="Arial"/>
          <w:b/>
          <w:color w:val="000000"/>
          <w:sz w:val="18"/>
          <w:szCs w:val="18"/>
          <w:lang w:eastAsia="en-GB"/>
        </w:rPr>
      </w:pPr>
    </w:p>
    <w:p w14:paraId="4F750CD1" w14:textId="77777777" w:rsidR="00BE42F6" w:rsidRPr="00823923" w:rsidRDefault="00BE42F6" w:rsidP="00A273F7">
      <w:pPr>
        <w:rPr>
          <w:b/>
          <w:bCs/>
        </w:rPr>
      </w:pPr>
    </w:p>
    <w:sectPr w:rsidR="00BE42F6" w:rsidRPr="00823923" w:rsidSect="00A273F7">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D75DB" w14:textId="77777777" w:rsidR="006E1BC8" w:rsidRDefault="006E1BC8" w:rsidP="003A7F41">
      <w:pPr>
        <w:spacing w:after="0" w:line="240" w:lineRule="auto"/>
      </w:pPr>
      <w:r>
        <w:separator/>
      </w:r>
    </w:p>
  </w:endnote>
  <w:endnote w:type="continuationSeparator" w:id="0">
    <w:p w14:paraId="328CB9B0" w14:textId="77777777" w:rsidR="006E1BC8" w:rsidRDefault="006E1BC8" w:rsidP="003A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C1113" w14:textId="77777777" w:rsidR="006E1BC8" w:rsidRDefault="006E1BC8" w:rsidP="003A7F41">
      <w:pPr>
        <w:spacing w:after="0" w:line="240" w:lineRule="auto"/>
      </w:pPr>
      <w:r>
        <w:separator/>
      </w:r>
    </w:p>
  </w:footnote>
  <w:footnote w:type="continuationSeparator" w:id="0">
    <w:p w14:paraId="2E7C784E" w14:textId="77777777" w:rsidR="006E1BC8" w:rsidRDefault="006E1BC8" w:rsidP="003A7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EF96" w14:textId="77777777" w:rsidR="003A7F41" w:rsidRDefault="003A7F41">
    <w:pPr>
      <w:pStyle w:val="Header"/>
    </w:pPr>
    <w:r>
      <w:rPr>
        <w:noProof/>
      </w:rPr>
      <w:drawing>
        <wp:anchor distT="0" distB="0" distL="114300" distR="114300" simplePos="0" relativeHeight="251658240" behindDoc="1" locked="0" layoutInCell="1" allowOverlap="1" wp14:anchorId="0CCD3110" wp14:editId="6BAF04AD">
          <wp:simplePos x="0" y="0"/>
          <wp:positionH relativeFrom="margin">
            <wp:align>right</wp:align>
          </wp:positionH>
          <wp:positionV relativeFrom="paragraph">
            <wp:posOffset>-108143</wp:posOffset>
          </wp:positionV>
          <wp:extent cx="2286000" cy="571500"/>
          <wp:effectExtent l="0" t="0" r="0" b="0"/>
          <wp:wrapTight wrapText="bothSides">
            <wp:wrapPolygon edited="0">
              <wp:start x="0" y="0"/>
              <wp:lineTo x="0" y="20880"/>
              <wp:lineTo x="21420" y="20880"/>
              <wp:lineTo x="21420" y="0"/>
              <wp:lineTo x="0" y="0"/>
            </wp:wrapPolygon>
          </wp:wrapTight>
          <wp:docPr id="48018967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89674"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86000" cy="5715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622FC"/>
    <w:multiLevelType w:val="hybridMultilevel"/>
    <w:tmpl w:val="98FCA7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DD74372"/>
    <w:multiLevelType w:val="hybridMultilevel"/>
    <w:tmpl w:val="69CE64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12743F0"/>
    <w:multiLevelType w:val="hybridMultilevel"/>
    <w:tmpl w:val="108C1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3013F0"/>
    <w:multiLevelType w:val="hybridMultilevel"/>
    <w:tmpl w:val="2F9E4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1719468">
    <w:abstractNumId w:val="2"/>
  </w:num>
  <w:num w:numId="2" w16cid:durableId="1591890892">
    <w:abstractNumId w:val="1"/>
  </w:num>
  <w:num w:numId="3" w16cid:durableId="802694885">
    <w:abstractNumId w:val="0"/>
  </w:num>
  <w:num w:numId="4" w16cid:durableId="1547909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E6D"/>
    <w:rsid w:val="000251BD"/>
    <w:rsid w:val="000B5E6D"/>
    <w:rsid w:val="001D1C44"/>
    <w:rsid w:val="001E21B0"/>
    <w:rsid w:val="00271EE5"/>
    <w:rsid w:val="0028764B"/>
    <w:rsid w:val="00364C09"/>
    <w:rsid w:val="0039080A"/>
    <w:rsid w:val="003A7F41"/>
    <w:rsid w:val="003B3EB4"/>
    <w:rsid w:val="00477A51"/>
    <w:rsid w:val="006E1BC8"/>
    <w:rsid w:val="00823923"/>
    <w:rsid w:val="00832303"/>
    <w:rsid w:val="0089124C"/>
    <w:rsid w:val="008A6538"/>
    <w:rsid w:val="00946D15"/>
    <w:rsid w:val="009E11F4"/>
    <w:rsid w:val="009E1B76"/>
    <w:rsid w:val="00A273F7"/>
    <w:rsid w:val="00A96CD8"/>
    <w:rsid w:val="00AA5CAE"/>
    <w:rsid w:val="00B44692"/>
    <w:rsid w:val="00B643F2"/>
    <w:rsid w:val="00BA4EDF"/>
    <w:rsid w:val="00BE42F6"/>
    <w:rsid w:val="00C85F12"/>
    <w:rsid w:val="00CA4BE0"/>
    <w:rsid w:val="00CB5405"/>
    <w:rsid w:val="00DD7B42"/>
    <w:rsid w:val="00EB7701"/>
    <w:rsid w:val="00F568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C7950"/>
  <w15:chartTrackingRefBased/>
  <w15:docId w15:val="{4F797454-4D8C-4811-924B-7268ECA1F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73F7"/>
    <w:pPr>
      <w:ind w:left="720"/>
      <w:contextualSpacing/>
    </w:pPr>
  </w:style>
  <w:style w:type="table" w:styleId="TableGrid">
    <w:name w:val="Table Grid"/>
    <w:basedOn w:val="TableNormal"/>
    <w:uiPriority w:val="39"/>
    <w:rsid w:val="00A27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7F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F41"/>
  </w:style>
  <w:style w:type="paragraph" w:styleId="Footer">
    <w:name w:val="footer"/>
    <w:basedOn w:val="Normal"/>
    <w:link w:val="FooterChar"/>
    <w:uiPriority w:val="99"/>
    <w:unhideWhenUsed/>
    <w:rsid w:val="003A7F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F41"/>
  </w:style>
  <w:style w:type="paragraph" w:customStyle="1" w:styleId="Default">
    <w:name w:val="Default"/>
    <w:rsid w:val="00BE42F6"/>
    <w:pPr>
      <w:autoSpaceDE w:val="0"/>
      <w:autoSpaceDN w:val="0"/>
      <w:adjustRightInd w:val="0"/>
      <w:spacing w:after="0" w:line="240" w:lineRule="auto"/>
    </w:pPr>
    <w:rPr>
      <w:rFonts w:ascii="Arial" w:eastAsia="Calibri" w:hAnsi="Arial" w:cs="Arial"/>
      <w:color w:val="00000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swh44\SWHHome\Jobs%20BREEAM\Templates%20and%20Examples\BREEAM%20NC%20v6.1\1.%20Templates%20&amp;%20Examples\6%20Materials\2%20Proformas%20&amp;%20Templates\Mat%2003c%20Responsible%20Sourcing%20Proform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Mat 03c Responsible Sourcing Proforma.dotx</Template>
  <TotalTime>15</TotalTime>
  <Pages>6</Pages>
  <Words>527</Words>
  <Characters>2906</Characters>
  <Application>Microsoft Office Word</Application>
  <DocSecurity>0</DocSecurity>
  <Lines>968</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Sheehan</dc:creator>
  <cp:keywords/>
  <dc:description/>
  <cp:lastModifiedBy>Kathryn Sheehan</cp:lastModifiedBy>
  <cp:revision>3</cp:revision>
  <dcterms:created xsi:type="dcterms:W3CDTF">2026-02-18T09:58:00Z</dcterms:created>
  <dcterms:modified xsi:type="dcterms:W3CDTF">2026-02-18T10:28:00Z</dcterms:modified>
</cp:coreProperties>
</file>