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CBC2696" w14:textId="016B3D79"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31CF">
            <w:rPr>
              <w:rStyle w:val="Strong"/>
              <w:rFonts w:ascii="Arial Bold" w:hAnsi="Arial Bold"/>
              <w:sz w:val="24"/>
              <w:szCs w:val="24"/>
            </w:rPr>
            <w:t>OPAL GROUP LONDON LIMITED</w:t>
          </w:r>
        </w:p>
        <w:p w14:paraId="69A74C2C" w14:textId="77777777" w:rsidR="00980DE9" w:rsidRPr="00375F1D" w:rsidRDefault="00980DE9" w:rsidP="00980DE9"/>
        <w:p w14:paraId="5222226E" w14:textId="77777777" w:rsidR="00980DE9" w:rsidRPr="00375F1D" w:rsidRDefault="00980DE9" w:rsidP="00980DE9">
          <w:r w:rsidRPr="00375F1D">
            <w:t>and</w:t>
          </w:r>
        </w:p>
        <w:p w14:paraId="13C66C60" w14:textId="77777777" w:rsidR="009C67BA" w:rsidRDefault="009C67BA" w:rsidP="009C67BA"/>
        <w:p w14:paraId="3E3864A2" w14:textId="77777777" w:rsidR="009C67BA" w:rsidRPr="00375F1D" w:rsidRDefault="009C67BA" w:rsidP="009C67BA"/>
        <w:p w14:paraId="147978D1" w14:textId="05917AAD" w:rsidR="009C67BA" w:rsidRPr="00474FE7" w:rsidRDefault="007631CF"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5903AF4C" w:rsidR="00F50D33" w:rsidRDefault="00E12259" w:rsidP="002856E6">
          <w:pPr>
            <w:rPr>
              <w:sz w:val="28"/>
              <w:szCs w:val="28"/>
            </w:rPr>
          </w:pPr>
          <w:r w:rsidRPr="008552E3">
            <w:rPr>
              <w:sz w:val="28"/>
              <w:szCs w:val="28"/>
            </w:rPr>
            <w:t>in respect of</w:t>
          </w:r>
          <w:r w:rsidR="00447397" w:rsidRPr="008552E3">
            <w:rPr>
              <w:sz w:val="28"/>
              <w:szCs w:val="28"/>
            </w:rPr>
            <w:t xml:space="preserve"> </w:t>
          </w:r>
          <w:r w:rsidR="003F3A97">
            <w:rPr>
              <w:sz w:val="28"/>
              <w:szCs w:val="28"/>
            </w:rPr>
            <w:t>adjacent to 524 Northumberland Avenue, Reading, RG2 8NY</w:t>
          </w:r>
          <w:r w:rsidR="00980DE9" w:rsidRPr="00980DE9">
            <w:rPr>
              <w:sz w:val="28"/>
              <w:szCs w:val="28"/>
            </w:rPr>
            <w:t xml:space="preserve"> </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701C0359" w:rsidR="002856E6" w:rsidRDefault="00F50D33" w:rsidP="002856E6">
          <w:pPr>
            <w:rPr>
              <w:sz w:val="28"/>
              <w:szCs w:val="28"/>
            </w:rPr>
          </w:pPr>
          <w:r>
            <w:rPr>
              <w:sz w:val="28"/>
              <w:szCs w:val="28"/>
            </w:rPr>
            <w:t>P</w:t>
          </w:r>
          <w:r w:rsidR="002856E6" w:rsidRPr="008552E3">
            <w:rPr>
              <w:sz w:val="28"/>
              <w:szCs w:val="28"/>
            </w:rPr>
            <w:t xml:space="preserve">lanning application reference </w:t>
          </w:r>
          <w:r w:rsidR="00C632AE">
            <w:rPr>
              <w:sz w:val="28"/>
              <w:szCs w:val="28"/>
            </w:rPr>
            <w:t>number: PL/25/0803</w:t>
          </w:r>
        </w:p>
        <w:p w14:paraId="69CA03B6" w14:textId="5E087196" w:rsidR="00F50D33" w:rsidRPr="0045131B" w:rsidRDefault="00F50D33" w:rsidP="002856E6">
          <w:r>
            <w:rPr>
              <w:sz w:val="28"/>
              <w:szCs w:val="28"/>
            </w:rPr>
            <w:t>IKEN Reference</w:t>
          </w:r>
          <w:r w:rsidR="00C632AE">
            <w:rPr>
              <w:sz w:val="28"/>
              <w:szCs w:val="28"/>
            </w:rPr>
            <w:t>: 033576</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4E055B"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D1D2086" w14:textId="1A4D6370" w:rsidR="00FD46EE"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D46EE" w:rsidRPr="00AB7D76">
        <w:t>1</w:t>
      </w:r>
      <w:r w:rsidR="00FD46EE">
        <w:rPr>
          <w:rFonts w:asciiTheme="minorHAnsi" w:eastAsiaTheme="minorEastAsia" w:hAnsiTheme="minorHAnsi" w:cstheme="minorBidi"/>
          <w:kern w:val="2"/>
          <w:sz w:val="24"/>
          <w:szCs w:val="24"/>
          <w:lang w:eastAsia="en-GB"/>
          <w14:ligatures w14:val="standardContextual"/>
        </w:rPr>
        <w:tab/>
      </w:r>
      <w:r w:rsidR="00FD46EE">
        <w:t>Definitions</w:t>
      </w:r>
      <w:r w:rsidR="00FD46EE">
        <w:tab/>
      </w:r>
      <w:r w:rsidR="00FD46EE">
        <w:fldChar w:fldCharType="begin"/>
      </w:r>
      <w:r w:rsidR="00FD46EE">
        <w:instrText xml:space="preserve"> PAGEREF _Toc223610963 \h </w:instrText>
      </w:r>
      <w:r w:rsidR="00FD46EE">
        <w:fldChar w:fldCharType="separate"/>
      </w:r>
      <w:r w:rsidR="00FD46EE">
        <w:t>1</w:t>
      </w:r>
      <w:r w:rsidR="00FD46EE">
        <w:fldChar w:fldCharType="end"/>
      </w:r>
    </w:p>
    <w:p w14:paraId="51756D8D" w14:textId="7B13838A" w:rsidR="00FD46EE" w:rsidRDefault="00FD46EE">
      <w:pPr>
        <w:pStyle w:val="TOC1"/>
        <w:rPr>
          <w:rFonts w:asciiTheme="minorHAnsi" w:eastAsiaTheme="minorEastAsia" w:hAnsiTheme="minorHAnsi" w:cstheme="minorBidi"/>
          <w:kern w:val="2"/>
          <w:sz w:val="24"/>
          <w:szCs w:val="24"/>
          <w:lang w:eastAsia="en-GB"/>
          <w14:ligatures w14:val="standardContextual"/>
        </w:rPr>
      </w:pPr>
      <w:r w:rsidRPr="00AB7D76">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_Toc223610964 \h </w:instrText>
      </w:r>
      <w:r>
        <w:fldChar w:fldCharType="separate"/>
      </w:r>
      <w:r>
        <w:t>3</w:t>
      </w:r>
      <w:r>
        <w:fldChar w:fldCharType="end"/>
      </w:r>
    </w:p>
    <w:p w14:paraId="20F88EE5" w14:textId="3B473C08" w:rsidR="00FD46EE" w:rsidRDefault="00FD46EE">
      <w:pPr>
        <w:pStyle w:val="TOC1"/>
        <w:rPr>
          <w:rFonts w:asciiTheme="minorHAnsi" w:eastAsiaTheme="minorEastAsia" w:hAnsiTheme="minorHAnsi" w:cstheme="minorBidi"/>
          <w:kern w:val="2"/>
          <w:sz w:val="24"/>
          <w:szCs w:val="24"/>
          <w:lang w:eastAsia="en-GB"/>
          <w14:ligatures w14:val="standardContextual"/>
        </w:rPr>
      </w:pPr>
      <w:r w:rsidRPr="00AB7D76">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_Toc223610965 \h </w:instrText>
      </w:r>
      <w:r>
        <w:fldChar w:fldCharType="separate"/>
      </w:r>
      <w:r>
        <w:t>4</w:t>
      </w:r>
      <w:r>
        <w:fldChar w:fldCharType="end"/>
      </w:r>
    </w:p>
    <w:p w14:paraId="7A8EA468" w14:textId="6794339B" w:rsidR="00FD46EE" w:rsidRDefault="00FD46EE">
      <w:pPr>
        <w:pStyle w:val="TOC1"/>
        <w:rPr>
          <w:rFonts w:asciiTheme="minorHAnsi" w:eastAsiaTheme="minorEastAsia" w:hAnsiTheme="minorHAnsi" w:cstheme="minorBidi"/>
          <w:kern w:val="2"/>
          <w:sz w:val="24"/>
          <w:szCs w:val="24"/>
          <w:lang w:eastAsia="en-GB"/>
          <w14:ligatures w14:val="standardContextual"/>
        </w:rPr>
      </w:pPr>
      <w:r w:rsidRPr="00AB7D76">
        <w:t>Schedule 1</w:t>
      </w:r>
      <w:r>
        <w:t xml:space="preserve"> - Plans and Drawings</w:t>
      </w:r>
      <w:r>
        <w:tab/>
      </w:r>
      <w:r>
        <w:fldChar w:fldCharType="begin"/>
      </w:r>
      <w:r>
        <w:instrText xml:space="preserve"> PAGEREF _Toc223610966 \h </w:instrText>
      </w:r>
      <w:r>
        <w:fldChar w:fldCharType="separate"/>
      </w:r>
      <w:r>
        <w:t>10</w:t>
      </w:r>
      <w:r>
        <w:fldChar w:fldCharType="end"/>
      </w:r>
    </w:p>
    <w:p w14:paraId="4D4612FB" w14:textId="1E0E9C9F" w:rsidR="00FD46EE" w:rsidRDefault="00FD46EE">
      <w:pPr>
        <w:pStyle w:val="TOC1"/>
        <w:rPr>
          <w:rFonts w:asciiTheme="minorHAnsi" w:eastAsiaTheme="minorEastAsia" w:hAnsiTheme="minorHAnsi" w:cstheme="minorBidi"/>
          <w:kern w:val="2"/>
          <w:sz w:val="24"/>
          <w:szCs w:val="24"/>
          <w:lang w:eastAsia="en-GB"/>
          <w14:ligatures w14:val="standardContextual"/>
        </w:rPr>
      </w:pPr>
      <w:r w:rsidRPr="00AB7D76">
        <w:t>Schedule 2</w:t>
      </w:r>
      <w:r>
        <w:t xml:space="preserve"> – The Development</w:t>
      </w:r>
      <w:r>
        <w:tab/>
      </w:r>
      <w:r>
        <w:fldChar w:fldCharType="begin"/>
      </w:r>
      <w:r>
        <w:instrText xml:space="preserve"> PAGEREF _Toc223610967 \h </w:instrText>
      </w:r>
      <w:r>
        <w:fldChar w:fldCharType="separate"/>
      </w:r>
      <w:r>
        <w:t>11</w:t>
      </w:r>
      <w:r>
        <w:fldChar w:fldCharType="end"/>
      </w:r>
    </w:p>
    <w:p w14:paraId="145301ED" w14:textId="2ED4E59C" w:rsidR="00FD46EE" w:rsidRDefault="00FD46EE">
      <w:pPr>
        <w:pStyle w:val="TOC1"/>
        <w:rPr>
          <w:rFonts w:asciiTheme="minorHAnsi" w:eastAsiaTheme="minorEastAsia" w:hAnsiTheme="minorHAnsi" w:cstheme="minorBidi"/>
          <w:kern w:val="2"/>
          <w:sz w:val="24"/>
          <w:szCs w:val="24"/>
          <w:lang w:eastAsia="en-GB"/>
          <w14:ligatures w14:val="standardContextual"/>
        </w:rPr>
      </w:pPr>
      <w:r w:rsidRPr="00AB7D76">
        <w:t>Schedule 3</w:t>
      </w:r>
      <w:r>
        <w:t xml:space="preserve"> – Affordable Housing</w:t>
      </w:r>
      <w:r>
        <w:tab/>
      </w:r>
      <w:r>
        <w:fldChar w:fldCharType="begin"/>
      </w:r>
      <w:r>
        <w:instrText xml:space="preserve"> PAGEREF _Toc223610968 \h </w:instrText>
      </w:r>
      <w:r>
        <w:fldChar w:fldCharType="separate"/>
      </w:r>
      <w:r>
        <w:t>12</w:t>
      </w:r>
      <w:r>
        <w:fldChar w:fldCharType="end"/>
      </w:r>
    </w:p>
    <w:p w14:paraId="4F7D934D" w14:textId="25CDAA60" w:rsidR="00FD46EE" w:rsidRDefault="00FD46EE">
      <w:pPr>
        <w:pStyle w:val="TOC1"/>
        <w:rPr>
          <w:rFonts w:asciiTheme="minorHAnsi" w:eastAsiaTheme="minorEastAsia" w:hAnsiTheme="minorHAnsi" w:cstheme="minorBidi"/>
          <w:kern w:val="2"/>
          <w:sz w:val="24"/>
          <w:szCs w:val="24"/>
          <w:lang w:eastAsia="en-GB"/>
          <w14:ligatures w14:val="standardContextual"/>
        </w:rPr>
      </w:pPr>
      <w:r w:rsidRPr="00AB7D76">
        <w:t>Schedule 4</w:t>
      </w:r>
      <w:r>
        <w:t xml:space="preserve"> – Council's obligations</w:t>
      </w:r>
      <w:r>
        <w:tab/>
      </w:r>
      <w:r>
        <w:fldChar w:fldCharType="begin"/>
      </w:r>
      <w:r>
        <w:instrText xml:space="preserve"> PAGEREF _Toc223610969 \h </w:instrText>
      </w:r>
      <w:r>
        <w:fldChar w:fldCharType="separate"/>
      </w:r>
      <w:r>
        <w:t>13</w:t>
      </w:r>
      <w:r>
        <w:fldChar w:fldCharType="end"/>
      </w:r>
    </w:p>
    <w:p w14:paraId="1F88BF46" w14:textId="56B2C987" w:rsidR="00FD46EE" w:rsidRDefault="00FD46EE">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_Toc223610970 \h </w:instrText>
      </w:r>
      <w:r>
        <w:fldChar w:fldCharType="separate"/>
      </w:r>
      <w:r>
        <w:t>14</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4176C99D"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4D2AFB">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64C54C52" w:rsidR="00980DE9" w:rsidRDefault="007631CF" w:rsidP="00E12259">
      <w:pPr>
        <w:pStyle w:val="Parties"/>
      </w:pPr>
      <w:r w:rsidRPr="007631CF">
        <w:rPr>
          <w:b/>
          <w:bCs/>
        </w:rPr>
        <w:t>OPAL GROUP LONDON LIMITED</w:t>
      </w:r>
      <w:r>
        <w:t xml:space="preserve"> </w:t>
      </w:r>
      <w:r w:rsidR="007F3ED5" w:rsidRPr="00980DE9">
        <w:t>(</w:t>
      </w:r>
      <w:r w:rsidR="008552E3" w:rsidRPr="00980DE9">
        <w:t xml:space="preserve">company registration number </w:t>
      </w:r>
      <w:r w:rsidRPr="007631CF">
        <w:t>10284052</w:t>
      </w:r>
      <w:r>
        <w:t xml:space="preserve">) </w:t>
      </w:r>
      <w:r w:rsidR="007F3ED5" w:rsidRPr="00980DE9">
        <w:t xml:space="preserve">of </w:t>
      </w:r>
      <w:r w:rsidRPr="007631CF">
        <w:t xml:space="preserve">2 Villiers Court, 40 Upper Mulgrave Road, Cheam, Surrey, England, SM2 7AJ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78186641" w14:textId="4DAD7247" w:rsidR="00713E74" w:rsidRPr="0045131B" w:rsidRDefault="007631CF" w:rsidP="00713E74">
      <w:pPr>
        <w:pStyle w:val="Parties"/>
      </w:pPr>
      <w:r w:rsidRPr="0045131B">
        <w:rPr>
          <w:b/>
        </w:rPr>
        <w:t>READING BOROUGH COUNCIL</w:t>
      </w:r>
      <w:r w:rsidRPr="0045131B">
        <w:t xml:space="preserve"> </w:t>
      </w:r>
      <w:r w:rsidR="00713E74" w:rsidRPr="0045131B">
        <w:t>whose address is at Civic Offices</w:t>
      </w:r>
      <w:r w:rsidR="00A022AE" w:rsidRPr="0045131B">
        <w:t>,</w:t>
      </w:r>
      <w:r w:rsidR="00713E74" w:rsidRPr="0045131B">
        <w:t xml:space="preserve"> Bridge Street</w:t>
      </w:r>
      <w:r w:rsidR="00A022AE" w:rsidRPr="0045131B">
        <w:t>,</w:t>
      </w:r>
      <w:r w:rsidR="00713E74" w:rsidRPr="0045131B">
        <w:t xml:space="preserve"> Reading RG1 2LU (</w:t>
      </w:r>
      <w:r w:rsidR="00980DE9">
        <w:t xml:space="preserve">the </w:t>
      </w:r>
      <w:r w:rsidR="00713E74" w:rsidRPr="0045131B">
        <w:rPr>
          <w:b/>
        </w:rPr>
        <w:t>Council</w:t>
      </w:r>
      <w:r w:rsidR="00713E74"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0F14ABEC"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C632AE" w:rsidRPr="00C632AE">
        <w:t>BK215011</w:t>
      </w:r>
      <w:r w:rsidR="00C632AE">
        <w:t xml:space="preserve"> </w:t>
      </w:r>
      <w:r w:rsidRPr="0045131B">
        <w:t xml:space="preserve">and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proofErr w:type="gramStart"/>
      <w:r w:rsidR="008969E3" w:rsidRPr="008969E3">
        <w:t>in order to</w:t>
      </w:r>
      <w:proofErr w:type="gramEnd"/>
      <w:r w:rsidR="008969E3" w:rsidRPr="008969E3">
        <w:t xml:space="preserve">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 xml:space="preserve">necessary to make the Development acceptable in planning </w:t>
      </w:r>
      <w:proofErr w:type="gramStart"/>
      <w:r w:rsidRPr="0045131B">
        <w:t>terms;</w:t>
      </w:r>
      <w:proofErr w:type="gramEnd"/>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223610963"/>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w:t>
      </w:r>
      <w:proofErr w:type="gramStart"/>
      <w:r w:rsidRPr="0045131B">
        <w:t>1990;</w:t>
      </w:r>
      <w:proofErr w:type="gramEnd"/>
    </w:p>
    <w:p w14:paraId="67D82C8E" w14:textId="582C2B97" w:rsidR="00E17D02" w:rsidRDefault="00E17D02" w:rsidP="00E17D02">
      <w:pPr>
        <w:pStyle w:val="BodyTextIndent1"/>
      </w:pPr>
      <w:r w:rsidRPr="0045131B">
        <w:rPr>
          <w:b/>
          <w:bCs/>
        </w:rPr>
        <w:t xml:space="preserve">Agreement </w:t>
      </w:r>
      <w:r w:rsidRPr="0045131B">
        <w:t xml:space="preserve">means this deed of </w:t>
      </w:r>
      <w:proofErr w:type="gramStart"/>
      <w:r w:rsidRPr="0045131B">
        <w:t>agreement;</w:t>
      </w:r>
      <w:proofErr w:type="gramEnd"/>
    </w:p>
    <w:p w14:paraId="31911EF1" w14:textId="48AD64FE"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4E3046" w:rsidRPr="00594943">
        <w:t>PL/25/</w:t>
      </w:r>
      <w:proofErr w:type="gramStart"/>
      <w:r w:rsidR="004E3046" w:rsidRPr="00594943">
        <w:t>0803</w:t>
      </w:r>
      <w:r w:rsidR="004E3046">
        <w:t>;</w:t>
      </w:r>
      <w:proofErr w:type="gramEnd"/>
      <w:r w:rsidR="004E3046">
        <w:t xml:space="preserve"> </w:t>
      </w:r>
    </w:p>
    <w:p w14:paraId="35D042FF" w14:textId="665B0174" w:rsidR="00947DF4" w:rsidRPr="00947DF4" w:rsidRDefault="00947DF4" w:rsidP="00E17D02">
      <w:pPr>
        <w:pStyle w:val="BodyTextIndent1"/>
      </w:pPr>
      <w:r>
        <w:rPr>
          <w:b/>
          <w:bCs/>
        </w:rPr>
        <w:t xml:space="preserve">Application </w:t>
      </w:r>
      <w:r w:rsidR="00C96CE6">
        <w:rPr>
          <w:b/>
          <w:bCs/>
        </w:rPr>
        <w:t xml:space="preserve">Land </w:t>
      </w:r>
      <w:r>
        <w:t xml:space="preserve">means </w:t>
      </w:r>
      <w:r w:rsidR="004E3046">
        <w:t>the l</w:t>
      </w:r>
      <w:r w:rsidRPr="00947DF4">
        <w:t>and</w:t>
      </w:r>
      <w:r w:rsidR="004E3046">
        <w:t xml:space="preserve"> adjacent to 524 Northumberland Avenue, Reading, RG2 8NY</w:t>
      </w:r>
      <w:r w:rsidRPr="00947DF4">
        <w:t xml:space="preserve"> against which this </w:t>
      </w:r>
      <w:r w:rsidR="009C771F">
        <w:t>Agreement</w:t>
      </w:r>
      <w:r w:rsidRPr="00947DF4">
        <w:t xml:space="preserve"> may be enforced as shown edged in red on </w:t>
      </w:r>
      <w:r w:rsidR="00611885">
        <w:t xml:space="preserve">drawing number </w:t>
      </w:r>
      <w:r w:rsidR="004E3046">
        <w:t>913-00-010-</w:t>
      </w:r>
      <w:proofErr w:type="gramStart"/>
      <w:r w:rsidR="004E3046">
        <w:t xml:space="preserve">B, </w:t>
      </w:r>
      <w:r w:rsidR="00D30DEE">
        <w:t xml:space="preserve"> </w:t>
      </w:r>
      <w:r w:rsidR="00611885">
        <w:t>a</w:t>
      </w:r>
      <w:proofErr w:type="gramEnd"/>
      <w:r w:rsidR="00611885">
        <w:t xml:space="preserve"> copy of which is appended at </w:t>
      </w:r>
      <w:r w:rsidR="00611885" w:rsidRPr="002C3AB7">
        <w:t>Schedule 1</w:t>
      </w:r>
      <w:r w:rsidR="00611885">
        <w:t xml:space="preserve"> </w:t>
      </w:r>
      <w:r w:rsidRPr="00947DF4">
        <w:t xml:space="preserve">to this </w:t>
      </w:r>
      <w:proofErr w:type="gramStart"/>
      <w:r w:rsidR="00611885">
        <w:t>Agreement</w:t>
      </w:r>
      <w:r w:rsidRPr="00947DF4">
        <w:rPr>
          <w:u w:val="single"/>
        </w:rPr>
        <w:t>;</w:t>
      </w:r>
      <w:proofErr w:type="gramEnd"/>
    </w:p>
    <w:p w14:paraId="3A9C35E8" w14:textId="30578EB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w:t>
      </w:r>
      <w:proofErr w:type="gramStart"/>
      <w:r>
        <w:t>accordingly;</w:t>
      </w:r>
      <w:proofErr w:type="gramEnd"/>
    </w:p>
    <w:p w14:paraId="512DBA0C" w14:textId="1A4520F3" w:rsidR="00845817" w:rsidRDefault="00845817" w:rsidP="00244DFC">
      <w:pPr>
        <w:pStyle w:val="BodyTextIndent1"/>
        <w:rPr>
          <w:b/>
          <w:bCs/>
        </w:rPr>
      </w:pPr>
      <w:r>
        <w:rPr>
          <w:b/>
          <w:bCs/>
        </w:rPr>
        <w:lastRenderedPageBreak/>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w:t>
      </w:r>
      <w:proofErr w:type="gramStart"/>
      <w:r w:rsidRPr="0045131B">
        <w:t>designate;</w:t>
      </w:r>
      <w:proofErr w:type="gramEnd"/>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w:t>
      </w:r>
      <w:proofErr w:type="gramStart"/>
      <w:r w:rsidRPr="0045131B">
        <w:t>accordingly;</w:t>
      </w:r>
      <w:proofErr w:type="gramEnd"/>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 xml:space="preserve">notice to be served by the Owner upon the Council stating the proposed date of </w:t>
      </w:r>
      <w:proofErr w:type="gramStart"/>
      <w:r w:rsidRPr="0045131B">
        <w:t>Commencement;</w:t>
      </w:r>
      <w:proofErr w:type="gramEnd"/>
    </w:p>
    <w:p w14:paraId="478F7CBC" w14:textId="522FB279" w:rsidR="00E17D02" w:rsidRDefault="00E17D02" w:rsidP="00E17D02">
      <w:pPr>
        <w:pStyle w:val="BodyTextIndent1"/>
      </w:pPr>
      <w:r w:rsidRPr="0045131B">
        <w:rPr>
          <w:b/>
          <w:bCs/>
        </w:rPr>
        <w:t>Contribution</w:t>
      </w:r>
      <w:r w:rsidRPr="0045131B">
        <w:t xml:space="preserve"> means </w:t>
      </w:r>
      <w:proofErr w:type="gramStart"/>
      <w:r w:rsidR="00160022" w:rsidRPr="0045131B">
        <w:t>each and every</w:t>
      </w:r>
      <w:proofErr w:type="gramEnd"/>
      <w:r w:rsidR="00160022" w:rsidRPr="0045131B">
        <w:t xml:space="preserve">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w:t>
      </w:r>
      <w:proofErr w:type="gramStart"/>
      <w:r w:rsidRPr="0045131B">
        <w:t>Agreement;</w:t>
      </w:r>
      <w:proofErr w:type="gramEnd"/>
      <w:r w:rsidRPr="0045131B">
        <w:t xml:space="preserve"> </w:t>
      </w:r>
    </w:p>
    <w:p w14:paraId="705B3B0B" w14:textId="3F2751C8" w:rsidR="00442926" w:rsidRDefault="00442926" w:rsidP="00E17D02">
      <w:pPr>
        <w:pStyle w:val="BodyTextIndent1"/>
      </w:pPr>
      <w:r>
        <w:rPr>
          <w:b/>
          <w:bCs/>
        </w:rPr>
        <w:t xml:space="preserve">Council’s Area </w:t>
      </w:r>
      <w:r>
        <w:t xml:space="preserve">means the administrative area of the </w:t>
      </w:r>
      <w:proofErr w:type="gramStart"/>
      <w:r>
        <w:t>Council;</w:t>
      </w:r>
      <w:proofErr w:type="gramEnd"/>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 xml:space="preserve">the development as set out in Schedule 2 to this </w:t>
      </w:r>
      <w:proofErr w:type="gramStart"/>
      <w:r w:rsidR="00DF67F0">
        <w:t>Agreement</w:t>
      </w:r>
      <w:r w:rsidRPr="0045131B">
        <w:t>;</w:t>
      </w:r>
      <w:proofErr w:type="gramEnd"/>
    </w:p>
    <w:p w14:paraId="4A64D61F" w14:textId="1C6D8301" w:rsidR="00AB4AF8" w:rsidRDefault="00AB4AF8" w:rsidP="00AB4AF8">
      <w:pPr>
        <w:pStyle w:val="BodyTextIndent1"/>
        <w:rPr>
          <w:bCs/>
        </w:rPr>
      </w:pPr>
      <w:r>
        <w:rPr>
          <w:b/>
        </w:rPr>
        <w:t xml:space="preserve">Due Date </w:t>
      </w:r>
      <w:r>
        <w:rPr>
          <w:bCs/>
        </w:rPr>
        <w:t xml:space="preserve">means the date when a Contribution or sum of money (or any part of it) is required to be paid to the Council in accordance with the terms of this </w:t>
      </w:r>
      <w:proofErr w:type="gramStart"/>
      <w:r>
        <w:rPr>
          <w:bCs/>
        </w:rPr>
        <w:t>Agreement;</w:t>
      </w:r>
      <w:proofErr w:type="gramEnd"/>
    </w:p>
    <w:p w14:paraId="482EDDCC" w14:textId="49FACE7B" w:rsidR="00422BD1" w:rsidRPr="0045131B" w:rsidRDefault="00422BD1" w:rsidP="00422BD1">
      <w:pPr>
        <w:pStyle w:val="BodyTextIndent1"/>
      </w:pPr>
      <w:r w:rsidRPr="0045131B">
        <w:rPr>
          <w:b/>
        </w:rPr>
        <w:t xml:space="preserve">Effective Date </w:t>
      </w:r>
      <w:r w:rsidRPr="0045131B">
        <w:t xml:space="preserve">means the date of this </w:t>
      </w:r>
      <w:proofErr w:type="gramStart"/>
      <w:r w:rsidRPr="0045131B">
        <w:t>Agreement</w:t>
      </w:r>
      <w:r w:rsidR="00AC25E9">
        <w:t>;</w:t>
      </w:r>
      <w:proofErr w:type="gramEnd"/>
    </w:p>
    <w:p w14:paraId="195BC6CB" w14:textId="0E8463FE" w:rsidR="00030FBE" w:rsidRPr="00030FBE" w:rsidRDefault="00030FBE" w:rsidP="00967CEB">
      <w:pPr>
        <w:pStyle w:val="BodyTextIndent1"/>
      </w:pPr>
      <w:r>
        <w:rPr>
          <w:b/>
          <w:bCs/>
        </w:rPr>
        <w:t xml:space="preserve">Expert </w:t>
      </w:r>
      <w:r>
        <w:t xml:space="preserve">means </w:t>
      </w:r>
      <w:r w:rsidRPr="00030FBE">
        <w:t xml:space="preserve">an independent and fit person holding professional qualifications appropriate </w:t>
      </w:r>
      <w:proofErr w:type="gramStart"/>
      <w:r w:rsidRPr="00030FBE">
        <w:t>in light of</w:t>
      </w:r>
      <w:proofErr w:type="gramEnd"/>
      <w:r w:rsidRPr="00030FBE">
        <w:t xml:space="preserve"> the subject matter of the dispute, to be appointed (in the absence of agreement between the parties) by the president (or equivalent person) for the time being of the professional body chiefly relevant in England to such </w:t>
      </w:r>
      <w:proofErr w:type="gramStart"/>
      <w:r w:rsidRPr="00030FBE">
        <w:t>qualifications;</w:t>
      </w:r>
      <w:proofErr w:type="gramEnd"/>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roofErr w:type="gramStart"/>
      <w:r w:rsidR="00160022" w:rsidRPr="0045131B">
        <w:t>);</w:t>
      </w:r>
      <w:proofErr w:type="gramEnd"/>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 xml:space="preserve">Due </w:t>
      </w:r>
      <w:proofErr w:type="gramStart"/>
      <w:r w:rsidR="00532B70">
        <w:t>Date;</w:t>
      </w:r>
      <w:proofErr w:type="gramEnd"/>
    </w:p>
    <w:p w14:paraId="46A6236A" w14:textId="09E09252" w:rsidR="00A8704A" w:rsidRDefault="00A8704A" w:rsidP="00015FF9">
      <w:pPr>
        <w:pStyle w:val="BodyTextIndent1"/>
        <w:rPr>
          <w:bCs/>
        </w:rPr>
      </w:pPr>
      <w:r>
        <w:rPr>
          <w:b/>
        </w:rPr>
        <w:t xml:space="preserve">Local Area </w:t>
      </w:r>
      <w:r>
        <w:rPr>
          <w:bCs/>
        </w:rPr>
        <w:t xml:space="preserve">means the Council’s administrative </w:t>
      </w:r>
      <w:proofErr w:type="gramStart"/>
      <w:r>
        <w:rPr>
          <w:bCs/>
        </w:rPr>
        <w:t>area;</w:t>
      </w:r>
      <w:proofErr w:type="gramEnd"/>
    </w:p>
    <w:p w14:paraId="604BA8AF" w14:textId="2664C074" w:rsidR="00E329F4" w:rsidRPr="00E329F4" w:rsidRDefault="00E329F4" w:rsidP="00015FF9">
      <w:pPr>
        <w:pStyle w:val="BodyTextIndent1"/>
      </w:pPr>
      <w:r>
        <w:rPr>
          <w:b/>
          <w:bCs/>
        </w:rPr>
        <w:t xml:space="preserve">Monitoring Fee </w:t>
      </w:r>
      <w:r>
        <w:t xml:space="preserve">means </w:t>
      </w:r>
      <w:r w:rsidRPr="0045131B">
        <w:t xml:space="preserve">the sum of </w:t>
      </w:r>
      <w:r w:rsidR="004E3046">
        <w:t>FOUR HUNDRED</w:t>
      </w:r>
      <w:r w:rsidR="00AD3ED3">
        <w:t xml:space="preserve"> </w:t>
      </w:r>
      <w:r w:rsidR="004C5690" w:rsidRPr="0045131B">
        <w:t xml:space="preserve">POUNDS </w:t>
      </w:r>
      <w:r w:rsidR="004E3046">
        <w:t>(£400.00)</w:t>
      </w:r>
      <w:r w:rsidR="00AD3ED3">
        <w:t xml:space="preserve"> </w:t>
      </w:r>
      <w:r w:rsidRPr="0045131B">
        <w:t xml:space="preserve">as a contribution towards the Monitoring Officer's costs of monitoring the provisions of this </w:t>
      </w:r>
      <w:proofErr w:type="gramStart"/>
      <w:r w:rsidRPr="0045131B">
        <w:t>Agreement;</w:t>
      </w:r>
      <w:proofErr w:type="gramEnd"/>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 xml:space="preserve">bligations set out in this </w:t>
      </w:r>
      <w:proofErr w:type="gramStart"/>
      <w:r w:rsidRPr="0045131B">
        <w:t>Agreement;</w:t>
      </w:r>
      <w:proofErr w:type="gramEnd"/>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w:t>
      </w:r>
      <w:r w:rsidRPr="0045131B">
        <w:lastRenderedPageBreak/>
        <w:t xml:space="preserve">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roofErr w:type="gramStart"/>
      <w:r w:rsidRPr="006C5BDE">
        <w:t>);</w:t>
      </w:r>
      <w:proofErr w:type="gramEnd"/>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223610964"/>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t>
      </w:r>
      <w:proofErr w:type="gramStart"/>
      <w:r w:rsidRPr="0045131B">
        <w:t>whether or not</w:t>
      </w:r>
      <w:proofErr w:type="gramEnd"/>
      <w:r w:rsidRPr="0045131B">
        <w:t xml:space="preserve">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223610965"/>
      <w:r w:rsidRPr="0045131B">
        <w:rPr>
          <w:sz w:val="22"/>
        </w:rPr>
        <w:lastRenderedPageBreak/>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 xml:space="preserve">of the 1990 </w:t>
      </w:r>
      <w:proofErr w:type="gramStart"/>
      <w:r w:rsidR="00447397" w:rsidRPr="0045131B">
        <w:t>Act</w:t>
      </w:r>
      <w:r w:rsidR="00B84907">
        <w:t>;</w:t>
      </w:r>
      <w:proofErr w:type="gramEnd"/>
    </w:p>
    <w:p w14:paraId="2961E50A" w14:textId="53E5093D" w:rsidR="00B84907" w:rsidRDefault="00657574" w:rsidP="001A07C6">
      <w:pPr>
        <w:pStyle w:val="Heading4"/>
      </w:pPr>
      <w:r w:rsidRPr="0045131B">
        <w:t xml:space="preserve">section 1 of the Localism Act </w:t>
      </w:r>
      <w:proofErr w:type="gramStart"/>
      <w:r w:rsidR="002566CB">
        <w:t>2011</w:t>
      </w:r>
      <w:r w:rsidR="00B84907">
        <w:t>;</w:t>
      </w:r>
      <w:proofErr w:type="gramEnd"/>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3945FB2A" w:rsidR="00447397" w:rsidRPr="0045131B" w:rsidRDefault="00657574" w:rsidP="00B84907">
      <w:pPr>
        <w:pStyle w:val="Heading4"/>
        <w:numPr>
          <w:ilvl w:val="0"/>
          <w:numId w:val="0"/>
        </w:numPr>
        <w:ind w:left="907"/>
      </w:pPr>
      <w:r w:rsidRPr="0045131B">
        <w:t xml:space="preserve">with an intent to bind the Owner’s interest in the Application Land (and </w:t>
      </w:r>
      <w:proofErr w:type="gramStart"/>
      <w:r w:rsidRPr="0045131B">
        <w:t>each and every</w:t>
      </w:r>
      <w:proofErr w:type="gramEnd"/>
      <w:r w:rsidRPr="0045131B">
        <w:t xml:space="preserve"> part of it) subject to the provisions of Clauses</w:t>
      </w:r>
      <w:r w:rsidR="00564033" w:rsidRPr="0045131B">
        <w:t xml:space="preserve"> </w:t>
      </w:r>
      <w:bookmarkStart w:id="9" w:name="_Hlk106889883"/>
      <w:r w:rsidR="005E5B8D">
        <w:t>4</w:t>
      </w:r>
      <w:r w:rsidR="005F713B">
        <w:rPr>
          <w:bCs/>
        </w:rPr>
        <w:t xml:space="preserve"> </w:t>
      </w:r>
      <w:bookmarkEnd w:id="9"/>
      <w:r w:rsidRPr="0045131B">
        <w:t>(conditionality),</w:t>
      </w:r>
      <w:r w:rsidR="00564033" w:rsidRPr="0045131B">
        <w:t xml:space="preserve"> </w:t>
      </w:r>
      <w:proofErr w:type="gramStart"/>
      <w:r w:rsidR="005E5B8D">
        <w:t>5</w:t>
      </w:r>
      <w:r w:rsidR="005F713B">
        <w:rPr>
          <w:bCs/>
        </w:rPr>
        <w:t xml:space="preserve"> </w:t>
      </w:r>
      <w:r w:rsidR="00564033" w:rsidRPr="0045131B">
        <w:t xml:space="preserve"> (</w:t>
      </w:r>
      <w:proofErr w:type="gramEnd"/>
      <w:r w:rsidR="00564033" w:rsidRPr="0045131B">
        <w:t>the Owner’s obligations),</w:t>
      </w:r>
      <w:r w:rsidR="005F713B">
        <w:t xml:space="preserve"> </w:t>
      </w:r>
      <w:r w:rsidR="005E5B8D">
        <w:t>7.2</w:t>
      </w:r>
      <w:r w:rsidRPr="0045131B">
        <w:t>(lapse)</w:t>
      </w:r>
      <w:r w:rsidR="00FF5BD7" w:rsidRPr="0045131B">
        <w:t xml:space="preserve"> </w:t>
      </w:r>
      <w:r w:rsidR="0030074D">
        <w:t xml:space="preserve">and </w:t>
      </w:r>
      <w:r w:rsidR="005E5B8D">
        <w:t xml:space="preserve">7.5 </w:t>
      </w:r>
      <w:r w:rsidR="00FF5BD7" w:rsidRPr="0045131B">
        <w:t>(release).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w:t>
      </w:r>
      <w:proofErr w:type="gramStart"/>
      <w:r>
        <w:rPr>
          <w:rFonts w:ascii="Arial" w:eastAsia="Arial" w:hAnsi="Arial" w:cs="Arial"/>
        </w:rPr>
        <w:t>in order to</w:t>
      </w:r>
      <w:proofErr w:type="gramEnd"/>
      <w:r>
        <w:rPr>
          <w:rFonts w:ascii="Arial" w:eastAsia="Arial" w:hAnsi="Arial" w:cs="Arial"/>
        </w:rPr>
        <w:t xml:space="preserve">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0E36FEED" w:rsidR="00960E78" w:rsidRPr="0045131B" w:rsidRDefault="00960E78" w:rsidP="00A443EF">
      <w:pPr>
        <w:pStyle w:val="Heading2"/>
      </w:pPr>
      <w:bookmarkStart w:id="10" w:name="_Hlk73653241"/>
      <w:r w:rsidRPr="0045131B">
        <w:t>The Owner covenants with the Council</w:t>
      </w:r>
      <w:r w:rsidR="006E7C02">
        <w:t>,</w:t>
      </w:r>
      <w:r w:rsidR="008A5EAE">
        <w:t xml:space="preserve"> </w:t>
      </w:r>
      <w:proofErr w:type="gramStart"/>
      <w:r w:rsidR="008A5EAE">
        <w:t>so</w:t>
      </w:r>
      <w:r w:rsidR="00A06069">
        <w:t xml:space="preserve"> as to</w:t>
      </w:r>
      <w:proofErr w:type="gramEnd"/>
      <w:r w:rsidR="00A06069">
        <w:t xml:space="preserve">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w:t>
      </w:r>
      <w:r w:rsidR="00B84907" w:rsidRPr="00005F2E">
        <w:t xml:space="preserve">out </w:t>
      </w:r>
      <w:r w:rsidRPr="00005F2E">
        <w:t xml:space="preserve">in </w:t>
      </w:r>
      <w:r w:rsidR="00005F2E" w:rsidRPr="00005F2E">
        <w:t xml:space="preserve">Schedule </w:t>
      </w:r>
      <w:r w:rsidR="00005F2E">
        <w:t>3</w:t>
      </w:r>
      <w:r w:rsidR="005F713B" w:rsidRPr="00005F2E">
        <w:rPr>
          <w:bCs/>
        </w:rPr>
        <w:t xml:space="preserve"> </w:t>
      </w:r>
      <w:r w:rsidRPr="00005F2E">
        <w:t xml:space="preserve">of this Agreement. </w:t>
      </w:r>
    </w:p>
    <w:bookmarkEnd w:id="10"/>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3DFE2828"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00FD46EE">
        <w:t xml:space="preserve"> save for a legal charge pursuant to a </w:t>
      </w:r>
      <w:proofErr w:type="gramStart"/>
      <w:r w:rsidR="00FD46EE">
        <w:t xml:space="preserve">mortgage </w:t>
      </w:r>
      <w:r w:rsidRPr="0045131B">
        <w:t>.</w:t>
      </w:r>
      <w:proofErr w:type="gramEnd"/>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13A9058E" w:rsidR="00447397" w:rsidRPr="0045131B" w:rsidRDefault="00447397" w:rsidP="00DA16D0">
      <w:pPr>
        <w:pStyle w:val="Heading2"/>
      </w:pPr>
      <w:r w:rsidRPr="0045131B">
        <w:t xml:space="preserve">The </w:t>
      </w:r>
      <w:r w:rsidRPr="00005F2E">
        <w:t>Council covenants with the Owner to observe and perform the obligations on its part contained in Schedule</w:t>
      </w:r>
      <w:r w:rsidR="005F713B" w:rsidRPr="00005F2E">
        <w:t xml:space="preserve"> </w:t>
      </w:r>
      <w:r w:rsidR="00005F2E" w:rsidRPr="00005F2E">
        <w:t>4</w:t>
      </w:r>
      <w:r w:rsidRPr="00005F2E">
        <w:t xml:space="preserve"> to this </w:t>
      </w:r>
      <w:r w:rsidRPr="0045131B">
        <w:t>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4C5977D2" w:rsidR="008F417E" w:rsidRPr="0045131B" w:rsidRDefault="008F417E" w:rsidP="008F417E">
      <w:pPr>
        <w:pStyle w:val="Heading4"/>
      </w:pPr>
      <w:r>
        <w:lastRenderedPageBreak/>
        <w:t>the Council's reasonable legal costs and expenses incurred in the preparation</w:t>
      </w:r>
      <w:r w:rsidR="00E23127">
        <w:t>, negotiation</w:t>
      </w:r>
      <w:r>
        <w:t xml:space="preserve"> and completion of this Agreement</w:t>
      </w:r>
      <w:r w:rsidR="00FD46EE">
        <w:t xml:space="preserve"> limited to £1750.00 (no vat)</w:t>
      </w:r>
      <w:r>
        <w: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1"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1"/>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t>
      </w:r>
      <w:proofErr w:type="gramStart"/>
      <w:r w:rsidRPr="0045131B">
        <w:t>whether or not</w:t>
      </w:r>
      <w:proofErr w:type="gramEnd"/>
      <w:r w:rsidRPr="0045131B">
        <w:t xml:space="preserve">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2" w:name="_Ref179372859"/>
      <w:r w:rsidRPr="00DB070F">
        <w:rPr>
          <w:b/>
          <w:bCs/>
        </w:rPr>
        <w:t>Release</w:t>
      </w:r>
      <w:bookmarkEnd w:id="12"/>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421BDAA"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t>
      </w:r>
      <w:proofErr w:type="gramStart"/>
      <w:r w:rsidRPr="0045131B">
        <w:t>whether or not</w:t>
      </w:r>
      <w:proofErr w:type="gramEnd"/>
      <w:r w:rsidRPr="0045131B">
        <w:t xml:space="preserve">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 xml:space="preserve">Nothing in this Agreement shall fetter or prejudice the Council’s statutory rights, powers, discretions and responsibilities under all statutes by-laws statutory </w:t>
      </w:r>
      <w:r w:rsidRPr="00582287">
        <w:lastRenderedPageBreak/>
        <w:t>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1747FA46"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7E3A97">
        <w:t>.</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3"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3"/>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241AB020" w:rsidR="00447397" w:rsidRPr="0045131B" w:rsidRDefault="00447397" w:rsidP="001E727A">
      <w:pPr>
        <w:pStyle w:val="BodyTextIndent2"/>
        <w:rPr>
          <w:lang w:eastAsia="en-GB"/>
        </w:rPr>
      </w:pPr>
      <w:r w:rsidRPr="0045131B">
        <w:t xml:space="preserve">Account: Reading Borough Council quoting reference: </w:t>
      </w:r>
      <w:r w:rsidR="005E5B8D">
        <w:t>S106/PL25</w:t>
      </w:r>
      <w:r w:rsidR="005E5B8D" w:rsidRPr="005E5B8D">
        <w:t>0803/</w:t>
      </w:r>
      <w:proofErr w:type="gramStart"/>
      <w:r w:rsidR="005E5B8D" w:rsidRPr="005E5B8D">
        <w:t>033576</w:t>
      </w:r>
      <w:r w:rsidR="005E5B8D">
        <w:t xml:space="preserve"> </w:t>
      </w:r>
      <w:r w:rsidR="004B575C">
        <w:rPr>
          <w:bCs/>
        </w:rPr>
        <w:t xml:space="preserve"> </w:t>
      </w:r>
      <w:r w:rsidRPr="0045131B">
        <w:t>or</w:t>
      </w:r>
      <w:proofErr w:type="gramEnd"/>
      <w:r w:rsidRPr="0045131B">
        <w:t xml:space="preserve">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lastRenderedPageBreak/>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4"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4"/>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w:t>
      </w:r>
      <w:proofErr w:type="gramStart"/>
      <w:r w:rsidRPr="0045131B">
        <w:t>Society;</w:t>
      </w:r>
      <w:proofErr w:type="gramEnd"/>
      <w:r w:rsidRPr="0045131B">
        <w:t xml:space="preserve">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proofErr w:type="gramStart"/>
      <w:r>
        <w:t>In the event that</w:t>
      </w:r>
      <w:proofErr w:type="gramEnd"/>
      <w:r>
        <w:t xml:space="preserve">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w:t>
      </w:r>
      <w:proofErr w:type="gramStart"/>
      <w:r w:rsidR="00E030EB" w:rsidRPr="00E030EB">
        <w:rPr>
          <w:i/>
          <w:iCs/>
        </w:rPr>
        <w:t xml:space="preserve">  ]</w:t>
      </w:r>
      <w:proofErr w:type="gramEnd"/>
      <w:r w:rsidR="00E030EB" w:rsidRPr="00E030EB">
        <w:rPr>
          <w:i/>
          <w:iCs/>
        </w:rPr>
        <w:t xml:space="preserve"> granted on [          </w:t>
      </w:r>
      <w:proofErr w:type="gramStart"/>
      <w:r w:rsidR="00E030EB" w:rsidRPr="00E030EB">
        <w:rPr>
          <w:i/>
          <w:iCs/>
        </w:rPr>
        <w:t xml:space="preserve">  ]</w:t>
      </w:r>
      <w:proofErr w:type="gramEnd"/>
      <w:r w:rsidR="00E030EB" w:rsidRPr="00E030EB">
        <w:rPr>
          <w:i/>
          <w:iCs/>
        </w:rPr>
        <w:t xml:space="preserve"> 20[  </w:t>
      </w:r>
      <w:proofErr w:type="gramStart"/>
      <w:r w:rsidR="00E030EB" w:rsidRPr="00E030EB">
        <w:rPr>
          <w:i/>
          <w:iCs/>
        </w:rPr>
        <w:t xml:space="preserve">  ]</w:t>
      </w:r>
      <w:proofErr w:type="gramEnd"/>
      <w:r w:rsidR="00E030EB" w:rsidRPr="00E030EB">
        <w:rPr>
          <w:i/>
          <w:iCs/>
        </w:rPr>
        <w:t xml:space="preserve">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5"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5"/>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proofErr w:type="gramStart"/>
      <w:r w:rsidR="00386C79">
        <w:t>Agreement</w:t>
      </w:r>
      <w:r>
        <w:t>;</w:t>
      </w:r>
      <w:proofErr w:type="gramEnd"/>
    </w:p>
    <w:p w14:paraId="7E7D2693" w14:textId="7E05829C" w:rsidR="00A87362" w:rsidRDefault="00E2501B" w:rsidP="00716984">
      <w:pPr>
        <w:pStyle w:val="Heading4"/>
      </w:pPr>
      <w:r>
        <w:t>no person other than the Owner</w:t>
      </w:r>
      <w:r w:rsidR="005E5B8D">
        <w:t xml:space="preserve"> </w:t>
      </w:r>
      <w:r>
        <w:t>has any legal or equitable interest in the Site</w:t>
      </w:r>
      <w:r w:rsidR="00BE6C81">
        <w:t xml:space="preserve"> save as disclosed to the Council or than those registered at HM Land Registry</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6" w:name="_Toc223610966"/>
      <w:r>
        <w:t xml:space="preserve">- </w:t>
      </w:r>
      <w:r w:rsidRPr="00CB24E1">
        <w:t>Plans and Drawings</w:t>
      </w:r>
      <w:bookmarkEnd w:id="16"/>
    </w:p>
    <w:p w14:paraId="449C5CDD" w14:textId="42C43C21" w:rsidR="00C40B30" w:rsidRPr="00611885" w:rsidRDefault="00C40B30" w:rsidP="00C40B30">
      <w:pPr>
        <w:pStyle w:val="Heading4"/>
        <w:numPr>
          <w:ilvl w:val="0"/>
          <w:numId w:val="0"/>
        </w:numPr>
      </w:pPr>
      <w:r>
        <w:t xml:space="preserve">Drawing number </w:t>
      </w:r>
      <w:r w:rsidR="007E3A97" w:rsidRPr="007E3A97">
        <w:t>913-00-010-B</w:t>
      </w:r>
      <w:r w:rsidR="007E3A97" w:rsidRPr="007E3A97" w:rsidDel="00825EC6">
        <w:t xml:space="preserve"> </w:t>
      </w:r>
      <w:r>
        <w:t>(Application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7" w:name="_Toc223610967"/>
      <w:bookmarkStart w:id="18" w:name="_Toc77687798"/>
      <w:r w:rsidR="00E5582D">
        <w:t>–</w:t>
      </w:r>
      <w:r w:rsidR="00611885">
        <w:t xml:space="preserve"> </w:t>
      </w:r>
      <w:r w:rsidR="002A4B5D">
        <w:t>T</w:t>
      </w:r>
      <w:r w:rsidR="0039736B">
        <w:t>he Development</w:t>
      </w:r>
      <w:bookmarkEnd w:id="17"/>
    </w:p>
    <w:p w14:paraId="36D9B19F" w14:textId="31791C93" w:rsidR="0039736B" w:rsidRDefault="0039736B" w:rsidP="0039736B">
      <w:pPr>
        <w:pStyle w:val="BodyText"/>
      </w:pPr>
    </w:p>
    <w:p w14:paraId="00B2E5C7" w14:textId="3F58FB90" w:rsidR="005E5B8D" w:rsidRDefault="005E5B8D" w:rsidP="005E5B8D">
      <w:pPr>
        <w:rPr>
          <w:rFonts w:cs="Arial"/>
        </w:rPr>
      </w:pPr>
      <w:r w:rsidRPr="00A04741">
        <w:rPr>
          <w:rFonts w:cs="Arial"/>
        </w:rPr>
        <w:t>Construction of an attached two storey building to create a ground floor retail unit and a self-contained 2 bed dwelling above with cycle and bin storage and external communal amenity space(amended).</w:t>
      </w:r>
    </w:p>
    <w:p w14:paraId="0E49F0FF" w14:textId="6A25B39F" w:rsidR="0039736B" w:rsidRPr="0039736B" w:rsidRDefault="0039736B" w:rsidP="0039736B">
      <w:pPr>
        <w:pStyle w:val="BodyText"/>
      </w:pPr>
    </w:p>
    <w:p w14:paraId="27F0BF21" w14:textId="06B19DFA" w:rsidR="0062160D" w:rsidRDefault="0039736B" w:rsidP="00B1292D">
      <w:pPr>
        <w:pStyle w:val="SchTitle1"/>
      </w:pPr>
      <w:r>
        <w:lastRenderedPageBreak/>
        <w:t xml:space="preserve"> </w:t>
      </w:r>
      <w:bookmarkStart w:id="19" w:name="_Toc223610968"/>
      <w:r w:rsidR="005E26AB">
        <w:t>–</w:t>
      </w:r>
      <w:bookmarkEnd w:id="18"/>
      <w:r w:rsidR="00D91E8F">
        <w:t xml:space="preserve"> </w:t>
      </w:r>
      <w:r w:rsidR="0062160D">
        <w:t>Affordable Housing</w:t>
      </w:r>
      <w:bookmarkEnd w:id="19"/>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0" w:name="_Hlk179441870"/>
      <w:r w:rsidRPr="0045131B">
        <w:t>The following expressions shall have the following meanings which for the avoidance of doubt shall apply to all parts of this Agreement:</w:t>
      </w:r>
    </w:p>
    <w:bookmarkEnd w:id="20"/>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for the benefit of Eligible Persons;</w:t>
      </w:r>
    </w:p>
    <w:p w14:paraId="6DC997E0" w14:textId="6D3EE2F1"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005F2E">
        <w:t xml:space="preserve">SEVEN THOUSAND </w:t>
      </w:r>
      <w:r w:rsidR="002A4B5D" w:rsidRPr="002A4B5D">
        <w:t xml:space="preserve">POUNDS </w:t>
      </w:r>
      <w:r w:rsidR="00005F2E">
        <w:t>(£7,000.00)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 upon the Monitoring Officer confirming the date upon which the Development will be </w:t>
      </w:r>
      <w:proofErr w:type="gramStart"/>
      <w:r>
        <w:rPr>
          <w:bCs/>
        </w:rPr>
        <w:t>Occupied;</w:t>
      </w:r>
      <w:proofErr w:type="gramEnd"/>
      <w:r>
        <w:rPr>
          <w:bCs/>
        </w:rPr>
        <w:t xml:space="preserve">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756400B" w:rsidR="00CF1E2E" w:rsidRPr="0045131B" w:rsidRDefault="00CF1E2E" w:rsidP="00CF1E2E">
      <w:pPr>
        <w:pStyle w:val="SchLevel2"/>
      </w:pPr>
      <w:r>
        <w:t xml:space="preserve">Not to Occupy the </w:t>
      </w:r>
      <w:r w:rsidRPr="00861D2D">
        <w:t>Development</w:t>
      </w:r>
      <w:r>
        <w:t xml:space="preserve"> unless and until the Affordable Housing Contribution has been paid to the Council in full.</w:t>
      </w:r>
    </w:p>
    <w:p w14:paraId="78C49E2F" w14:textId="11A7038E" w:rsidR="00447397" w:rsidRPr="0045131B" w:rsidRDefault="00861D2D" w:rsidP="00021975">
      <w:pPr>
        <w:pStyle w:val="SchTitle1"/>
      </w:pPr>
      <w:r>
        <w:lastRenderedPageBreak/>
        <w:t xml:space="preserve"> </w:t>
      </w:r>
      <w:bookmarkStart w:id="21" w:name="_Toc223610969"/>
      <w:r w:rsidR="00D85088" w:rsidRPr="122DBC37">
        <w:t>–</w:t>
      </w:r>
      <w:bookmarkStart w:id="22" w:name="_Toc77687805"/>
      <w:bookmarkStart w:id="23" w:name="_Toc107323912"/>
      <w:r w:rsidR="00231D38">
        <w:t xml:space="preserve"> </w:t>
      </w:r>
      <w:r w:rsidR="00447397" w:rsidRPr="0045131B">
        <w:t xml:space="preserve">Council's </w:t>
      </w:r>
      <w:r w:rsidR="00BE17CE" w:rsidRPr="0045131B">
        <w:t>o</w:t>
      </w:r>
      <w:r w:rsidR="00447397" w:rsidRPr="0045131B">
        <w:t>bligations</w:t>
      </w:r>
      <w:bookmarkEnd w:id="21"/>
      <w:bookmarkEnd w:id="22"/>
      <w:bookmarkEnd w:id="23"/>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3302029C"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w:t>
      </w:r>
      <w:r w:rsidR="00BE6C81">
        <w:t xml:space="preserve"> Council</w:t>
      </w:r>
      <w:r w:rsidRPr="0045131B">
        <w:t xml:space="preserv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4" w:name="_Toc77687806"/>
      <w:bookmarkStart w:id="25" w:name="_Toc107323913"/>
      <w:bookmarkStart w:id="26" w:name="_Toc223610970"/>
      <w:r w:rsidRPr="0045131B">
        <w:lastRenderedPageBreak/>
        <w:t>Execution Page</w:t>
      </w:r>
      <w:bookmarkEnd w:id="24"/>
      <w:bookmarkEnd w:id="25"/>
      <w:bookmarkEnd w:id="26"/>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w:t>
      </w:r>
      <w:proofErr w:type="gramStart"/>
      <w:r w:rsidRPr="002C6702">
        <w:rPr>
          <w:rFonts w:cstheme="minorHAnsi"/>
        </w:rPr>
        <w:t>of:-</w:t>
      </w:r>
      <w:proofErr w:type="gramEnd"/>
      <w:r w:rsidRPr="002C6702">
        <w:rPr>
          <w:rFonts w:cstheme="minorHAnsi"/>
        </w:rPr>
        <w:t xml:space="preserve">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007CC97A" w:rsidR="00132922" w:rsidRPr="00132922" w:rsidRDefault="00132922">
            <w:pPr>
              <w:spacing w:line="360" w:lineRule="auto"/>
              <w:rPr>
                <w:rFonts w:cstheme="minorHAnsi"/>
                <w:b/>
                <w:bCs/>
                <w:sz w:val="20"/>
                <w:szCs w:val="20"/>
              </w:rPr>
            </w:pPr>
            <w:r w:rsidRPr="00132922">
              <w:rPr>
                <w:rFonts w:cstheme="minorHAnsi"/>
                <w:b/>
                <w:bCs/>
                <w:sz w:val="20"/>
                <w:szCs w:val="20"/>
              </w:rPr>
              <w:t xml:space="preserve">PAC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EBD0192" w:rsidR="002C6702" w:rsidRPr="00132922" w:rsidRDefault="002C6702">
            <w:pPr>
              <w:spacing w:line="360" w:lineRule="auto"/>
              <w:rPr>
                <w:rFonts w:cstheme="minorHAnsi"/>
                <w:b/>
                <w:bCs/>
                <w:sz w:val="20"/>
                <w:szCs w:val="20"/>
              </w:rPr>
            </w:pP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7777777" w:rsidR="000C74C8" w:rsidRPr="0045131B" w:rsidRDefault="000C74C8" w:rsidP="0039190B">
            <w:r w:rsidRPr="0045131B">
              <w:rPr>
                <w:b/>
              </w:rPr>
              <w:t>Executed</w:t>
            </w:r>
            <w:r w:rsidRPr="0045131B">
              <w:t xml:space="preserve"> as a </w:t>
            </w:r>
            <w:r w:rsidRPr="0045131B">
              <w:rPr>
                <w:b/>
              </w:rPr>
              <w:t>Deed</w:t>
            </w:r>
            <w:r w:rsidRPr="0045131B">
              <w:t xml:space="preserve"> by</w:t>
            </w:r>
          </w:p>
          <w:p w14:paraId="37A82EEA" w14:textId="3A8BA01F" w:rsidR="000C74C8" w:rsidRDefault="00005F2E" w:rsidP="000C74C8">
            <w:pPr>
              <w:keepNext/>
              <w:rPr>
                <w:b/>
                <w:bCs/>
                <w:szCs w:val="24"/>
              </w:rPr>
            </w:pPr>
            <w:r>
              <w:rPr>
                <w:b/>
                <w:bCs/>
                <w:szCs w:val="24"/>
              </w:rPr>
              <w:t>OPAL GROUP LONDON</w:t>
            </w:r>
          </w:p>
          <w:p w14:paraId="73FB51A7" w14:textId="60DBBE7B" w:rsidR="00005F2E" w:rsidRPr="0045131B" w:rsidRDefault="00005F2E" w:rsidP="000C74C8">
            <w:pPr>
              <w:keepNext/>
              <w:rPr>
                <w:b/>
              </w:rPr>
            </w:pPr>
            <w:r>
              <w:rPr>
                <w:b/>
              </w:rPr>
              <w:t>LIMITED</w:t>
            </w:r>
          </w:p>
          <w:p w14:paraId="67AD8700" w14:textId="64D96B66" w:rsidR="000C74C8" w:rsidRPr="0045131B" w:rsidRDefault="000C74C8" w:rsidP="0039190B">
            <w:r w:rsidRPr="0045131B">
              <w:t>acting by a director:</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77777777" w:rsidR="000C74C8" w:rsidRPr="0045131B" w:rsidRDefault="000C74C8" w:rsidP="0039190B">
            <w:r w:rsidRPr="0045131B">
              <w:t>Director</w:t>
            </w:r>
          </w:p>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5CAD0" w14:textId="77777777" w:rsidR="00DD5301" w:rsidRDefault="00DD5301" w:rsidP="00B04144">
      <w:r>
        <w:separator/>
      </w:r>
    </w:p>
  </w:endnote>
  <w:endnote w:type="continuationSeparator" w:id="0">
    <w:p w14:paraId="0740943E" w14:textId="77777777" w:rsidR="00DD5301" w:rsidRDefault="00DD5301" w:rsidP="00B04144">
      <w:r>
        <w:continuationSeparator/>
      </w:r>
    </w:p>
  </w:endnote>
  <w:endnote w:type="continuationNotice" w:id="1">
    <w:p w14:paraId="7F4EFBD6" w14:textId="77777777" w:rsidR="00DD5301" w:rsidRDefault="00DD5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076A" w14:textId="77777777" w:rsidR="00DD5301" w:rsidRDefault="00DD5301" w:rsidP="00B04144">
      <w:r>
        <w:separator/>
      </w:r>
    </w:p>
  </w:footnote>
  <w:footnote w:type="continuationSeparator" w:id="0">
    <w:p w14:paraId="35C2B8E6" w14:textId="77777777" w:rsidR="00DD5301" w:rsidRDefault="00DD5301" w:rsidP="00B04144">
      <w:r>
        <w:continuationSeparator/>
      </w:r>
    </w:p>
  </w:footnote>
  <w:footnote w:type="continuationNotice" w:id="1">
    <w:p w14:paraId="3DF65CEE" w14:textId="77777777" w:rsidR="00DD5301" w:rsidRDefault="00DD53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528A"/>
    <w:rsid w:val="00005F2E"/>
    <w:rsid w:val="00006F41"/>
    <w:rsid w:val="000105A8"/>
    <w:rsid w:val="000108D8"/>
    <w:rsid w:val="00010DE2"/>
    <w:rsid w:val="00011206"/>
    <w:rsid w:val="00012473"/>
    <w:rsid w:val="00012606"/>
    <w:rsid w:val="000146C7"/>
    <w:rsid w:val="00014CAF"/>
    <w:rsid w:val="00015FF9"/>
    <w:rsid w:val="000178DD"/>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F47"/>
    <w:rsid w:val="000A3E58"/>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4BAC"/>
    <w:rsid w:val="000D546C"/>
    <w:rsid w:val="000D5ADC"/>
    <w:rsid w:val="000D646C"/>
    <w:rsid w:val="000E56AF"/>
    <w:rsid w:val="000E5D74"/>
    <w:rsid w:val="000E6B38"/>
    <w:rsid w:val="000E6D29"/>
    <w:rsid w:val="000E73E6"/>
    <w:rsid w:val="000E7FFE"/>
    <w:rsid w:val="000F0D4A"/>
    <w:rsid w:val="000F13A6"/>
    <w:rsid w:val="000F511C"/>
    <w:rsid w:val="000F557F"/>
    <w:rsid w:val="000F67E2"/>
    <w:rsid w:val="000F749A"/>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04D"/>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3F4"/>
    <w:rsid w:val="001A2749"/>
    <w:rsid w:val="001A2B50"/>
    <w:rsid w:val="001A3310"/>
    <w:rsid w:val="001A5672"/>
    <w:rsid w:val="001A617F"/>
    <w:rsid w:val="001B0C1E"/>
    <w:rsid w:val="001B265F"/>
    <w:rsid w:val="001B3A5D"/>
    <w:rsid w:val="001B4F3E"/>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3DDD"/>
    <w:rsid w:val="001F5812"/>
    <w:rsid w:val="001F5ED8"/>
    <w:rsid w:val="001F6B3D"/>
    <w:rsid w:val="002009AF"/>
    <w:rsid w:val="0020202D"/>
    <w:rsid w:val="002032E2"/>
    <w:rsid w:val="00203380"/>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46B3"/>
    <w:rsid w:val="002248F4"/>
    <w:rsid w:val="00224F8B"/>
    <w:rsid w:val="00225350"/>
    <w:rsid w:val="00225C85"/>
    <w:rsid w:val="002263CE"/>
    <w:rsid w:val="00226425"/>
    <w:rsid w:val="00227279"/>
    <w:rsid w:val="002272DE"/>
    <w:rsid w:val="00231D38"/>
    <w:rsid w:val="002324C5"/>
    <w:rsid w:val="0023353C"/>
    <w:rsid w:val="00233EFC"/>
    <w:rsid w:val="00233FFE"/>
    <w:rsid w:val="00234C75"/>
    <w:rsid w:val="00234D81"/>
    <w:rsid w:val="00235104"/>
    <w:rsid w:val="0023518B"/>
    <w:rsid w:val="00237D1E"/>
    <w:rsid w:val="00242794"/>
    <w:rsid w:val="00243223"/>
    <w:rsid w:val="002443D5"/>
    <w:rsid w:val="0024460B"/>
    <w:rsid w:val="00244DFC"/>
    <w:rsid w:val="002453B3"/>
    <w:rsid w:val="002474B1"/>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7D81"/>
    <w:rsid w:val="00280609"/>
    <w:rsid w:val="00281996"/>
    <w:rsid w:val="00281A2F"/>
    <w:rsid w:val="00281D0E"/>
    <w:rsid w:val="002846C0"/>
    <w:rsid w:val="00284B75"/>
    <w:rsid w:val="00284BE9"/>
    <w:rsid w:val="0028504F"/>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B0CBF"/>
    <w:rsid w:val="002B1C34"/>
    <w:rsid w:val="002B2177"/>
    <w:rsid w:val="002B2DC9"/>
    <w:rsid w:val="002B3DDD"/>
    <w:rsid w:val="002B487F"/>
    <w:rsid w:val="002B5CEE"/>
    <w:rsid w:val="002C04C6"/>
    <w:rsid w:val="002C0A55"/>
    <w:rsid w:val="002C0C0E"/>
    <w:rsid w:val="002C1CAC"/>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4193"/>
    <w:rsid w:val="002D5557"/>
    <w:rsid w:val="002E06BC"/>
    <w:rsid w:val="002E08DD"/>
    <w:rsid w:val="002E0DAC"/>
    <w:rsid w:val="002E16A4"/>
    <w:rsid w:val="002E2DC7"/>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26C"/>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58D8"/>
    <w:rsid w:val="003262A5"/>
    <w:rsid w:val="00326C15"/>
    <w:rsid w:val="00326E83"/>
    <w:rsid w:val="00327952"/>
    <w:rsid w:val="00327B7D"/>
    <w:rsid w:val="00333F33"/>
    <w:rsid w:val="00334309"/>
    <w:rsid w:val="003346F9"/>
    <w:rsid w:val="0033471B"/>
    <w:rsid w:val="00335141"/>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5105"/>
    <w:rsid w:val="00355A9B"/>
    <w:rsid w:val="00355BEA"/>
    <w:rsid w:val="00356DC2"/>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1D8A"/>
    <w:rsid w:val="00392FFC"/>
    <w:rsid w:val="003940D0"/>
    <w:rsid w:val="003949DE"/>
    <w:rsid w:val="00395A89"/>
    <w:rsid w:val="0039717C"/>
    <w:rsid w:val="0039736B"/>
    <w:rsid w:val="00397480"/>
    <w:rsid w:val="00397676"/>
    <w:rsid w:val="00397D67"/>
    <w:rsid w:val="003A107C"/>
    <w:rsid w:val="003A1E18"/>
    <w:rsid w:val="003A4779"/>
    <w:rsid w:val="003A6D07"/>
    <w:rsid w:val="003A6D21"/>
    <w:rsid w:val="003B0FE0"/>
    <w:rsid w:val="003B1D72"/>
    <w:rsid w:val="003B3441"/>
    <w:rsid w:val="003B45FA"/>
    <w:rsid w:val="003B6934"/>
    <w:rsid w:val="003B6A80"/>
    <w:rsid w:val="003B7360"/>
    <w:rsid w:val="003C01D8"/>
    <w:rsid w:val="003C0DB2"/>
    <w:rsid w:val="003C0EE4"/>
    <w:rsid w:val="003C1D26"/>
    <w:rsid w:val="003C391F"/>
    <w:rsid w:val="003C496F"/>
    <w:rsid w:val="003C57C5"/>
    <w:rsid w:val="003C57DD"/>
    <w:rsid w:val="003C6229"/>
    <w:rsid w:val="003C7396"/>
    <w:rsid w:val="003C7482"/>
    <w:rsid w:val="003D0C89"/>
    <w:rsid w:val="003D348C"/>
    <w:rsid w:val="003D523F"/>
    <w:rsid w:val="003D6409"/>
    <w:rsid w:val="003E2240"/>
    <w:rsid w:val="003E53D1"/>
    <w:rsid w:val="003E60CB"/>
    <w:rsid w:val="003E7151"/>
    <w:rsid w:val="003E75C9"/>
    <w:rsid w:val="003E7AD2"/>
    <w:rsid w:val="003F15FA"/>
    <w:rsid w:val="003F1E85"/>
    <w:rsid w:val="003F3A97"/>
    <w:rsid w:val="003F410D"/>
    <w:rsid w:val="003F5D49"/>
    <w:rsid w:val="003F7074"/>
    <w:rsid w:val="003F7ED0"/>
    <w:rsid w:val="00400120"/>
    <w:rsid w:val="004013A4"/>
    <w:rsid w:val="0040550D"/>
    <w:rsid w:val="00405D55"/>
    <w:rsid w:val="00405FBB"/>
    <w:rsid w:val="0040706D"/>
    <w:rsid w:val="0040706E"/>
    <w:rsid w:val="004073F5"/>
    <w:rsid w:val="004074ED"/>
    <w:rsid w:val="0041082B"/>
    <w:rsid w:val="00410926"/>
    <w:rsid w:val="004113E5"/>
    <w:rsid w:val="00411715"/>
    <w:rsid w:val="00413A77"/>
    <w:rsid w:val="00413B60"/>
    <w:rsid w:val="00415259"/>
    <w:rsid w:val="00415A34"/>
    <w:rsid w:val="00415F0C"/>
    <w:rsid w:val="00416A42"/>
    <w:rsid w:val="00417365"/>
    <w:rsid w:val="00420837"/>
    <w:rsid w:val="00420D85"/>
    <w:rsid w:val="00422BD1"/>
    <w:rsid w:val="00424276"/>
    <w:rsid w:val="00424589"/>
    <w:rsid w:val="0042492A"/>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775E"/>
    <w:rsid w:val="004413BD"/>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4553"/>
    <w:rsid w:val="004659BA"/>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0D21"/>
    <w:rsid w:val="00491198"/>
    <w:rsid w:val="00491935"/>
    <w:rsid w:val="00491E71"/>
    <w:rsid w:val="00492694"/>
    <w:rsid w:val="004930F0"/>
    <w:rsid w:val="004938AC"/>
    <w:rsid w:val="004943C1"/>
    <w:rsid w:val="00495228"/>
    <w:rsid w:val="00495583"/>
    <w:rsid w:val="0049663B"/>
    <w:rsid w:val="00496DF3"/>
    <w:rsid w:val="004A0C69"/>
    <w:rsid w:val="004A0F09"/>
    <w:rsid w:val="004A1125"/>
    <w:rsid w:val="004A1E62"/>
    <w:rsid w:val="004A232C"/>
    <w:rsid w:val="004A2437"/>
    <w:rsid w:val="004A25A8"/>
    <w:rsid w:val="004A2A3E"/>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5C7F"/>
    <w:rsid w:val="004C6269"/>
    <w:rsid w:val="004C63CD"/>
    <w:rsid w:val="004C6BE9"/>
    <w:rsid w:val="004C70B2"/>
    <w:rsid w:val="004D2AFB"/>
    <w:rsid w:val="004D3333"/>
    <w:rsid w:val="004D4BA7"/>
    <w:rsid w:val="004D54AF"/>
    <w:rsid w:val="004D564F"/>
    <w:rsid w:val="004D7E72"/>
    <w:rsid w:val="004E0067"/>
    <w:rsid w:val="004E055B"/>
    <w:rsid w:val="004E0A13"/>
    <w:rsid w:val="004E3046"/>
    <w:rsid w:val="004E417C"/>
    <w:rsid w:val="004E7228"/>
    <w:rsid w:val="004F4A12"/>
    <w:rsid w:val="004F4ADE"/>
    <w:rsid w:val="004F5265"/>
    <w:rsid w:val="004F6E2A"/>
    <w:rsid w:val="004F701F"/>
    <w:rsid w:val="004F79EE"/>
    <w:rsid w:val="005013D9"/>
    <w:rsid w:val="005017ED"/>
    <w:rsid w:val="00503450"/>
    <w:rsid w:val="00504871"/>
    <w:rsid w:val="00505355"/>
    <w:rsid w:val="0050592F"/>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4A80"/>
    <w:rsid w:val="0055678E"/>
    <w:rsid w:val="0055694E"/>
    <w:rsid w:val="005601A5"/>
    <w:rsid w:val="00560642"/>
    <w:rsid w:val="00560F95"/>
    <w:rsid w:val="00564033"/>
    <w:rsid w:val="00564F26"/>
    <w:rsid w:val="0056638D"/>
    <w:rsid w:val="005664AC"/>
    <w:rsid w:val="00571F26"/>
    <w:rsid w:val="0057233E"/>
    <w:rsid w:val="0057252C"/>
    <w:rsid w:val="00572692"/>
    <w:rsid w:val="00572ED4"/>
    <w:rsid w:val="00575C34"/>
    <w:rsid w:val="00576314"/>
    <w:rsid w:val="00576458"/>
    <w:rsid w:val="005819DC"/>
    <w:rsid w:val="00581BD5"/>
    <w:rsid w:val="00581BED"/>
    <w:rsid w:val="00581E16"/>
    <w:rsid w:val="00582287"/>
    <w:rsid w:val="00582985"/>
    <w:rsid w:val="00582EE1"/>
    <w:rsid w:val="00583044"/>
    <w:rsid w:val="00584659"/>
    <w:rsid w:val="00584C79"/>
    <w:rsid w:val="005865BB"/>
    <w:rsid w:val="00587630"/>
    <w:rsid w:val="005923DC"/>
    <w:rsid w:val="00593CAD"/>
    <w:rsid w:val="00594164"/>
    <w:rsid w:val="00596485"/>
    <w:rsid w:val="0059665A"/>
    <w:rsid w:val="00597459"/>
    <w:rsid w:val="005A0BE2"/>
    <w:rsid w:val="005A1C9D"/>
    <w:rsid w:val="005A2601"/>
    <w:rsid w:val="005A33AD"/>
    <w:rsid w:val="005A56B6"/>
    <w:rsid w:val="005A576E"/>
    <w:rsid w:val="005A5BDA"/>
    <w:rsid w:val="005A73A0"/>
    <w:rsid w:val="005A7A7B"/>
    <w:rsid w:val="005B02AD"/>
    <w:rsid w:val="005B12FD"/>
    <w:rsid w:val="005B356A"/>
    <w:rsid w:val="005B38A7"/>
    <w:rsid w:val="005B3E44"/>
    <w:rsid w:val="005B5880"/>
    <w:rsid w:val="005B5D5D"/>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4900"/>
    <w:rsid w:val="005E4B4C"/>
    <w:rsid w:val="005E56D9"/>
    <w:rsid w:val="005E5983"/>
    <w:rsid w:val="005E5B8D"/>
    <w:rsid w:val="005E5E19"/>
    <w:rsid w:val="005E6EAC"/>
    <w:rsid w:val="005E764A"/>
    <w:rsid w:val="005E7A84"/>
    <w:rsid w:val="005F06F1"/>
    <w:rsid w:val="005F0CE4"/>
    <w:rsid w:val="005F2486"/>
    <w:rsid w:val="005F395E"/>
    <w:rsid w:val="005F3987"/>
    <w:rsid w:val="005F3D85"/>
    <w:rsid w:val="005F4AFE"/>
    <w:rsid w:val="005F713B"/>
    <w:rsid w:val="00601BC0"/>
    <w:rsid w:val="006037CB"/>
    <w:rsid w:val="00603EC6"/>
    <w:rsid w:val="00604A3B"/>
    <w:rsid w:val="00604AF8"/>
    <w:rsid w:val="006110E2"/>
    <w:rsid w:val="00611885"/>
    <w:rsid w:val="00611D5C"/>
    <w:rsid w:val="00612021"/>
    <w:rsid w:val="006124A3"/>
    <w:rsid w:val="0061338C"/>
    <w:rsid w:val="006134C4"/>
    <w:rsid w:val="00614066"/>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A6A"/>
    <w:rsid w:val="006318DB"/>
    <w:rsid w:val="00631943"/>
    <w:rsid w:val="006325A0"/>
    <w:rsid w:val="00633E1B"/>
    <w:rsid w:val="00635031"/>
    <w:rsid w:val="00635DC8"/>
    <w:rsid w:val="00636687"/>
    <w:rsid w:val="006367BA"/>
    <w:rsid w:val="00637061"/>
    <w:rsid w:val="0064472E"/>
    <w:rsid w:val="0064478D"/>
    <w:rsid w:val="006454C1"/>
    <w:rsid w:val="006501FB"/>
    <w:rsid w:val="00650FE9"/>
    <w:rsid w:val="00651F95"/>
    <w:rsid w:val="006524CF"/>
    <w:rsid w:val="0065269C"/>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6160"/>
    <w:rsid w:val="00676D77"/>
    <w:rsid w:val="0067742A"/>
    <w:rsid w:val="0068226D"/>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2982"/>
    <w:rsid w:val="006A2E1C"/>
    <w:rsid w:val="006A2F40"/>
    <w:rsid w:val="006A3CFF"/>
    <w:rsid w:val="006A4332"/>
    <w:rsid w:val="006A43F8"/>
    <w:rsid w:val="006A5CD8"/>
    <w:rsid w:val="006A63CD"/>
    <w:rsid w:val="006A649C"/>
    <w:rsid w:val="006B1570"/>
    <w:rsid w:val="006B2B02"/>
    <w:rsid w:val="006B33D3"/>
    <w:rsid w:val="006B3552"/>
    <w:rsid w:val="006B410C"/>
    <w:rsid w:val="006B4605"/>
    <w:rsid w:val="006B4B6E"/>
    <w:rsid w:val="006B4E73"/>
    <w:rsid w:val="006B5035"/>
    <w:rsid w:val="006B573F"/>
    <w:rsid w:val="006B5967"/>
    <w:rsid w:val="006B6414"/>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E0B58"/>
    <w:rsid w:val="006E1517"/>
    <w:rsid w:val="006E193B"/>
    <w:rsid w:val="006E73CA"/>
    <w:rsid w:val="006E78B7"/>
    <w:rsid w:val="006E7C02"/>
    <w:rsid w:val="006F0F44"/>
    <w:rsid w:val="006F0FD6"/>
    <w:rsid w:val="006F1EBF"/>
    <w:rsid w:val="006F345F"/>
    <w:rsid w:val="006F352C"/>
    <w:rsid w:val="006F4F27"/>
    <w:rsid w:val="006F5B2D"/>
    <w:rsid w:val="006F5B67"/>
    <w:rsid w:val="006F6533"/>
    <w:rsid w:val="006F6607"/>
    <w:rsid w:val="006F6CAB"/>
    <w:rsid w:val="006F7931"/>
    <w:rsid w:val="00701CF6"/>
    <w:rsid w:val="00702272"/>
    <w:rsid w:val="00703BC4"/>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7B3"/>
    <w:rsid w:val="007236C9"/>
    <w:rsid w:val="00723FC3"/>
    <w:rsid w:val="00724D93"/>
    <w:rsid w:val="007258A3"/>
    <w:rsid w:val="00726C7F"/>
    <w:rsid w:val="00726F44"/>
    <w:rsid w:val="00727450"/>
    <w:rsid w:val="0072799B"/>
    <w:rsid w:val="00727FF4"/>
    <w:rsid w:val="00730000"/>
    <w:rsid w:val="007303A9"/>
    <w:rsid w:val="00730ADE"/>
    <w:rsid w:val="00731570"/>
    <w:rsid w:val="00731894"/>
    <w:rsid w:val="00732488"/>
    <w:rsid w:val="00734EA8"/>
    <w:rsid w:val="00736848"/>
    <w:rsid w:val="0073704F"/>
    <w:rsid w:val="007379A1"/>
    <w:rsid w:val="00741B5F"/>
    <w:rsid w:val="00741CCB"/>
    <w:rsid w:val="00742998"/>
    <w:rsid w:val="00743446"/>
    <w:rsid w:val="007442E7"/>
    <w:rsid w:val="0074437F"/>
    <w:rsid w:val="007469FB"/>
    <w:rsid w:val="0074711B"/>
    <w:rsid w:val="00747649"/>
    <w:rsid w:val="00747AC3"/>
    <w:rsid w:val="00747D4D"/>
    <w:rsid w:val="0075001A"/>
    <w:rsid w:val="00750864"/>
    <w:rsid w:val="0075176E"/>
    <w:rsid w:val="00751F46"/>
    <w:rsid w:val="00752175"/>
    <w:rsid w:val="00753501"/>
    <w:rsid w:val="0075416A"/>
    <w:rsid w:val="00754E03"/>
    <w:rsid w:val="007556DC"/>
    <w:rsid w:val="00756FC8"/>
    <w:rsid w:val="007570EB"/>
    <w:rsid w:val="00757582"/>
    <w:rsid w:val="007575D5"/>
    <w:rsid w:val="007601E1"/>
    <w:rsid w:val="0076211B"/>
    <w:rsid w:val="007627D4"/>
    <w:rsid w:val="007631CF"/>
    <w:rsid w:val="00763300"/>
    <w:rsid w:val="007633CA"/>
    <w:rsid w:val="00764059"/>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729F"/>
    <w:rsid w:val="00787962"/>
    <w:rsid w:val="00787A9F"/>
    <w:rsid w:val="007900AF"/>
    <w:rsid w:val="00791A06"/>
    <w:rsid w:val="0079352A"/>
    <w:rsid w:val="00793A79"/>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783A"/>
    <w:rsid w:val="007D2106"/>
    <w:rsid w:val="007D2A43"/>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A97"/>
    <w:rsid w:val="007E3C56"/>
    <w:rsid w:val="007E51BB"/>
    <w:rsid w:val="007E5268"/>
    <w:rsid w:val="007E5DFD"/>
    <w:rsid w:val="007E6925"/>
    <w:rsid w:val="007F37AF"/>
    <w:rsid w:val="007F3ED5"/>
    <w:rsid w:val="007F630C"/>
    <w:rsid w:val="007F71B3"/>
    <w:rsid w:val="00800FE3"/>
    <w:rsid w:val="00801219"/>
    <w:rsid w:val="00802B45"/>
    <w:rsid w:val="00802CFF"/>
    <w:rsid w:val="00802D76"/>
    <w:rsid w:val="00804558"/>
    <w:rsid w:val="0080531F"/>
    <w:rsid w:val="00805774"/>
    <w:rsid w:val="0080619B"/>
    <w:rsid w:val="00806911"/>
    <w:rsid w:val="00810003"/>
    <w:rsid w:val="00811721"/>
    <w:rsid w:val="008121D0"/>
    <w:rsid w:val="0081228B"/>
    <w:rsid w:val="00812DD3"/>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5EC6"/>
    <w:rsid w:val="0082640C"/>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37B4"/>
    <w:rsid w:val="00873D1F"/>
    <w:rsid w:val="00873F60"/>
    <w:rsid w:val="008743FA"/>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1ABA"/>
    <w:rsid w:val="008C2EE2"/>
    <w:rsid w:val="008C30BB"/>
    <w:rsid w:val="008C31DD"/>
    <w:rsid w:val="008C4E0A"/>
    <w:rsid w:val="008C694C"/>
    <w:rsid w:val="008D16E4"/>
    <w:rsid w:val="008D383D"/>
    <w:rsid w:val="008D4AEC"/>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117CA"/>
    <w:rsid w:val="009117D5"/>
    <w:rsid w:val="009148F2"/>
    <w:rsid w:val="00915F94"/>
    <w:rsid w:val="00922792"/>
    <w:rsid w:val="00922D20"/>
    <w:rsid w:val="0092352C"/>
    <w:rsid w:val="00923E5E"/>
    <w:rsid w:val="0092433D"/>
    <w:rsid w:val="009254B1"/>
    <w:rsid w:val="00925A61"/>
    <w:rsid w:val="0092630F"/>
    <w:rsid w:val="00930454"/>
    <w:rsid w:val="009308F1"/>
    <w:rsid w:val="009315C4"/>
    <w:rsid w:val="00931EF6"/>
    <w:rsid w:val="0093383E"/>
    <w:rsid w:val="00936F69"/>
    <w:rsid w:val="009377ED"/>
    <w:rsid w:val="00937DC0"/>
    <w:rsid w:val="009405B4"/>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382"/>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90FC9"/>
    <w:rsid w:val="00996A84"/>
    <w:rsid w:val="009978D3"/>
    <w:rsid w:val="009A289A"/>
    <w:rsid w:val="009A2D4A"/>
    <w:rsid w:val="009A2EEA"/>
    <w:rsid w:val="009A417D"/>
    <w:rsid w:val="009A65BA"/>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4564"/>
    <w:rsid w:val="009E542E"/>
    <w:rsid w:val="009E6E24"/>
    <w:rsid w:val="009F2AD9"/>
    <w:rsid w:val="009F38FC"/>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50CBE"/>
    <w:rsid w:val="00A50EBD"/>
    <w:rsid w:val="00A51DE4"/>
    <w:rsid w:val="00A52B81"/>
    <w:rsid w:val="00A52CB8"/>
    <w:rsid w:val="00A53474"/>
    <w:rsid w:val="00A53E0F"/>
    <w:rsid w:val="00A542C4"/>
    <w:rsid w:val="00A560F9"/>
    <w:rsid w:val="00A56FAE"/>
    <w:rsid w:val="00A60B94"/>
    <w:rsid w:val="00A622B0"/>
    <w:rsid w:val="00A62983"/>
    <w:rsid w:val="00A63672"/>
    <w:rsid w:val="00A6371E"/>
    <w:rsid w:val="00A648C6"/>
    <w:rsid w:val="00A6779D"/>
    <w:rsid w:val="00A6790A"/>
    <w:rsid w:val="00A70337"/>
    <w:rsid w:val="00A713CD"/>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0E4"/>
    <w:rsid w:val="00A9128A"/>
    <w:rsid w:val="00A92DA5"/>
    <w:rsid w:val="00A93662"/>
    <w:rsid w:val="00A93824"/>
    <w:rsid w:val="00A93F38"/>
    <w:rsid w:val="00A95832"/>
    <w:rsid w:val="00A95EA3"/>
    <w:rsid w:val="00A95F3D"/>
    <w:rsid w:val="00A976D7"/>
    <w:rsid w:val="00AA0750"/>
    <w:rsid w:val="00AA0EEE"/>
    <w:rsid w:val="00AA1075"/>
    <w:rsid w:val="00AA6B23"/>
    <w:rsid w:val="00AA71BB"/>
    <w:rsid w:val="00AB0D94"/>
    <w:rsid w:val="00AB1292"/>
    <w:rsid w:val="00AB18C3"/>
    <w:rsid w:val="00AB1D1B"/>
    <w:rsid w:val="00AB2A31"/>
    <w:rsid w:val="00AB2E1F"/>
    <w:rsid w:val="00AB4738"/>
    <w:rsid w:val="00AB4885"/>
    <w:rsid w:val="00AB4AF8"/>
    <w:rsid w:val="00AB567A"/>
    <w:rsid w:val="00AB6AF0"/>
    <w:rsid w:val="00AC24A3"/>
    <w:rsid w:val="00AC25E9"/>
    <w:rsid w:val="00AC2E21"/>
    <w:rsid w:val="00AC45ED"/>
    <w:rsid w:val="00AC5931"/>
    <w:rsid w:val="00AC6724"/>
    <w:rsid w:val="00AD007B"/>
    <w:rsid w:val="00AD3ED3"/>
    <w:rsid w:val="00AD49A2"/>
    <w:rsid w:val="00AD4DD6"/>
    <w:rsid w:val="00AD6715"/>
    <w:rsid w:val="00AE2505"/>
    <w:rsid w:val="00AE28F2"/>
    <w:rsid w:val="00AE396D"/>
    <w:rsid w:val="00AE3B20"/>
    <w:rsid w:val="00AE3E12"/>
    <w:rsid w:val="00AE5859"/>
    <w:rsid w:val="00AE7D25"/>
    <w:rsid w:val="00AF0C39"/>
    <w:rsid w:val="00AF1489"/>
    <w:rsid w:val="00AF1933"/>
    <w:rsid w:val="00AF4B51"/>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292D"/>
    <w:rsid w:val="00B13819"/>
    <w:rsid w:val="00B14CE9"/>
    <w:rsid w:val="00B14D61"/>
    <w:rsid w:val="00B15FA4"/>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44DA"/>
    <w:rsid w:val="00B34B10"/>
    <w:rsid w:val="00B34F0A"/>
    <w:rsid w:val="00B35415"/>
    <w:rsid w:val="00B35CB1"/>
    <w:rsid w:val="00B36DAB"/>
    <w:rsid w:val="00B3740F"/>
    <w:rsid w:val="00B376C0"/>
    <w:rsid w:val="00B377A5"/>
    <w:rsid w:val="00B40066"/>
    <w:rsid w:val="00B40669"/>
    <w:rsid w:val="00B41E53"/>
    <w:rsid w:val="00B43756"/>
    <w:rsid w:val="00B45E1D"/>
    <w:rsid w:val="00B46917"/>
    <w:rsid w:val="00B46F6B"/>
    <w:rsid w:val="00B476F6"/>
    <w:rsid w:val="00B5149C"/>
    <w:rsid w:val="00B5351F"/>
    <w:rsid w:val="00B55490"/>
    <w:rsid w:val="00B55F79"/>
    <w:rsid w:val="00B5630A"/>
    <w:rsid w:val="00B5657C"/>
    <w:rsid w:val="00B56D25"/>
    <w:rsid w:val="00B6000F"/>
    <w:rsid w:val="00B60165"/>
    <w:rsid w:val="00B60498"/>
    <w:rsid w:val="00B60899"/>
    <w:rsid w:val="00B61C0C"/>
    <w:rsid w:val="00B625F1"/>
    <w:rsid w:val="00B6363D"/>
    <w:rsid w:val="00B636C5"/>
    <w:rsid w:val="00B63AE8"/>
    <w:rsid w:val="00B64EC3"/>
    <w:rsid w:val="00B65922"/>
    <w:rsid w:val="00B66B1F"/>
    <w:rsid w:val="00B70454"/>
    <w:rsid w:val="00B71C5D"/>
    <w:rsid w:val="00B7340D"/>
    <w:rsid w:val="00B73817"/>
    <w:rsid w:val="00B74325"/>
    <w:rsid w:val="00B760B3"/>
    <w:rsid w:val="00B812BD"/>
    <w:rsid w:val="00B8131D"/>
    <w:rsid w:val="00B813DB"/>
    <w:rsid w:val="00B82B65"/>
    <w:rsid w:val="00B83762"/>
    <w:rsid w:val="00B84907"/>
    <w:rsid w:val="00B86377"/>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3C6E"/>
    <w:rsid w:val="00BA4389"/>
    <w:rsid w:val="00BA58EC"/>
    <w:rsid w:val="00BA5983"/>
    <w:rsid w:val="00BA5AFA"/>
    <w:rsid w:val="00BB138B"/>
    <w:rsid w:val="00BB14CD"/>
    <w:rsid w:val="00BB1A6F"/>
    <w:rsid w:val="00BB1E06"/>
    <w:rsid w:val="00BB3139"/>
    <w:rsid w:val="00BB32EA"/>
    <w:rsid w:val="00BB57C6"/>
    <w:rsid w:val="00BB6B4F"/>
    <w:rsid w:val="00BB6C5F"/>
    <w:rsid w:val="00BC1AC3"/>
    <w:rsid w:val="00BC380A"/>
    <w:rsid w:val="00BC50CE"/>
    <w:rsid w:val="00BC67EC"/>
    <w:rsid w:val="00BC6E0F"/>
    <w:rsid w:val="00BC716C"/>
    <w:rsid w:val="00BD2432"/>
    <w:rsid w:val="00BD2C2C"/>
    <w:rsid w:val="00BD3C97"/>
    <w:rsid w:val="00BD6621"/>
    <w:rsid w:val="00BD6DC7"/>
    <w:rsid w:val="00BD7C75"/>
    <w:rsid w:val="00BE17CE"/>
    <w:rsid w:val="00BE2443"/>
    <w:rsid w:val="00BE3FC6"/>
    <w:rsid w:val="00BE4368"/>
    <w:rsid w:val="00BE45B1"/>
    <w:rsid w:val="00BE5674"/>
    <w:rsid w:val="00BE5950"/>
    <w:rsid w:val="00BE5FB4"/>
    <w:rsid w:val="00BE63CC"/>
    <w:rsid w:val="00BE6554"/>
    <w:rsid w:val="00BE6C81"/>
    <w:rsid w:val="00BE78D1"/>
    <w:rsid w:val="00BE7A3F"/>
    <w:rsid w:val="00BE7E8D"/>
    <w:rsid w:val="00BF099D"/>
    <w:rsid w:val="00BF0A15"/>
    <w:rsid w:val="00BF1D94"/>
    <w:rsid w:val="00BF42B6"/>
    <w:rsid w:val="00BF4FFC"/>
    <w:rsid w:val="00BF6B79"/>
    <w:rsid w:val="00C0044D"/>
    <w:rsid w:val="00C026F1"/>
    <w:rsid w:val="00C02EEB"/>
    <w:rsid w:val="00C03278"/>
    <w:rsid w:val="00C04596"/>
    <w:rsid w:val="00C053AC"/>
    <w:rsid w:val="00C0746B"/>
    <w:rsid w:val="00C07976"/>
    <w:rsid w:val="00C07E47"/>
    <w:rsid w:val="00C10410"/>
    <w:rsid w:val="00C10657"/>
    <w:rsid w:val="00C11763"/>
    <w:rsid w:val="00C14382"/>
    <w:rsid w:val="00C15C1D"/>
    <w:rsid w:val="00C16A78"/>
    <w:rsid w:val="00C177A0"/>
    <w:rsid w:val="00C2383C"/>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613C"/>
    <w:rsid w:val="00C47AFF"/>
    <w:rsid w:val="00C504F8"/>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2AE"/>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BD4"/>
    <w:rsid w:val="00C80473"/>
    <w:rsid w:val="00C80C1B"/>
    <w:rsid w:val="00C820D9"/>
    <w:rsid w:val="00C842CB"/>
    <w:rsid w:val="00C86064"/>
    <w:rsid w:val="00C86454"/>
    <w:rsid w:val="00C8649C"/>
    <w:rsid w:val="00C87AE8"/>
    <w:rsid w:val="00C87B45"/>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E48"/>
    <w:rsid w:val="00D0194C"/>
    <w:rsid w:val="00D01D19"/>
    <w:rsid w:val="00D04148"/>
    <w:rsid w:val="00D044A4"/>
    <w:rsid w:val="00D05C07"/>
    <w:rsid w:val="00D05FBE"/>
    <w:rsid w:val="00D101DE"/>
    <w:rsid w:val="00D1161A"/>
    <w:rsid w:val="00D11C33"/>
    <w:rsid w:val="00D13027"/>
    <w:rsid w:val="00D14AC0"/>
    <w:rsid w:val="00D14B07"/>
    <w:rsid w:val="00D15D81"/>
    <w:rsid w:val="00D16474"/>
    <w:rsid w:val="00D17315"/>
    <w:rsid w:val="00D20FB4"/>
    <w:rsid w:val="00D21151"/>
    <w:rsid w:val="00D218FA"/>
    <w:rsid w:val="00D24052"/>
    <w:rsid w:val="00D24A1F"/>
    <w:rsid w:val="00D268D3"/>
    <w:rsid w:val="00D26A10"/>
    <w:rsid w:val="00D26B31"/>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C80"/>
    <w:rsid w:val="00D52503"/>
    <w:rsid w:val="00D542A9"/>
    <w:rsid w:val="00D548B9"/>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4E4B"/>
    <w:rsid w:val="00DB502A"/>
    <w:rsid w:val="00DB508C"/>
    <w:rsid w:val="00DB66D3"/>
    <w:rsid w:val="00DC0D6B"/>
    <w:rsid w:val="00DC1047"/>
    <w:rsid w:val="00DC19A3"/>
    <w:rsid w:val="00DC2566"/>
    <w:rsid w:val="00DC280E"/>
    <w:rsid w:val="00DC3596"/>
    <w:rsid w:val="00DC43C7"/>
    <w:rsid w:val="00DC5269"/>
    <w:rsid w:val="00DC668A"/>
    <w:rsid w:val="00DD3EA9"/>
    <w:rsid w:val="00DD5301"/>
    <w:rsid w:val="00DD6310"/>
    <w:rsid w:val="00DD7699"/>
    <w:rsid w:val="00DE1919"/>
    <w:rsid w:val="00DE2A50"/>
    <w:rsid w:val="00DE39DC"/>
    <w:rsid w:val="00DE3B8E"/>
    <w:rsid w:val="00DE3BF3"/>
    <w:rsid w:val="00DE62DA"/>
    <w:rsid w:val="00DE7B4C"/>
    <w:rsid w:val="00DE7BD1"/>
    <w:rsid w:val="00DF05E7"/>
    <w:rsid w:val="00DF0713"/>
    <w:rsid w:val="00DF16EC"/>
    <w:rsid w:val="00DF2259"/>
    <w:rsid w:val="00DF2DB8"/>
    <w:rsid w:val="00DF3DCA"/>
    <w:rsid w:val="00DF5313"/>
    <w:rsid w:val="00DF67F0"/>
    <w:rsid w:val="00DF770C"/>
    <w:rsid w:val="00DF7A3A"/>
    <w:rsid w:val="00DF7D8E"/>
    <w:rsid w:val="00E012BA"/>
    <w:rsid w:val="00E018E9"/>
    <w:rsid w:val="00E02606"/>
    <w:rsid w:val="00E030EB"/>
    <w:rsid w:val="00E057DF"/>
    <w:rsid w:val="00E0727A"/>
    <w:rsid w:val="00E072E7"/>
    <w:rsid w:val="00E1002E"/>
    <w:rsid w:val="00E1007A"/>
    <w:rsid w:val="00E12259"/>
    <w:rsid w:val="00E12FA3"/>
    <w:rsid w:val="00E133E5"/>
    <w:rsid w:val="00E141A5"/>
    <w:rsid w:val="00E1446B"/>
    <w:rsid w:val="00E155EB"/>
    <w:rsid w:val="00E15995"/>
    <w:rsid w:val="00E16383"/>
    <w:rsid w:val="00E1714F"/>
    <w:rsid w:val="00E17506"/>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4B4"/>
    <w:rsid w:val="00E329F4"/>
    <w:rsid w:val="00E33BDC"/>
    <w:rsid w:val="00E37203"/>
    <w:rsid w:val="00E373F7"/>
    <w:rsid w:val="00E37D5E"/>
    <w:rsid w:val="00E41C30"/>
    <w:rsid w:val="00E41D1D"/>
    <w:rsid w:val="00E41D93"/>
    <w:rsid w:val="00E44F7E"/>
    <w:rsid w:val="00E46060"/>
    <w:rsid w:val="00E47456"/>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F35"/>
    <w:rsid w:val="00E731B3"/>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71A"/>
    <w:rsid w:val="00EB618E"/>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78D6"/>
    <w:rsid w:val="00F07F92"/>
    <w:rsid w:val="00F10330"/>
    <w:rsid w:val="00F10C32"/>
    <w:rsid w:val="00F11090"/>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4E40"/>
    <w:rsid w:val="00F259C9"/>
    <w:rsid w:val="00F26156"/>
    <w:rsid w:val="00F30A41"/>
    <w:rsid w:val="00F30CCD"/>
    <w:rsid w:val="00F31C8E"/>
    <w:rsid w:val="00F3298E"/>
    <w:rsid w:val="00F330A5"/>
    <w:rsid w:val="00F33B01"/>
    <w:rsid w:val="00F34437"/>
    <w:rsid w:val="00F35509"/>
    <w:rsid w:val="00F362CE"/>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561"/>
    <w:rsid w:val="00F668D8"/>
    <w:rsid w:val="00F66DDB"/>
    <w:rsid w:val="00F7167B"/>
    <w:rsid w:val="00F73026"/>
    <w:rsid w:val="00F73390"/>
    <w:rsid w:val="00F73BF3"/>
    <w:rsid w:val="00F749EC"/>
    <w:rsid w:val="00F76C0A"/>
    <w:rsid w:val="00F77697"/>
    <w:rsid w:val="00F77CE0"/>
    <w:rsid w:val="00F81A03"/>
    <w:rsid w:val="00F81EA7"/>
    <w:rsid w:val="00F822D4"/>
    <w:rsid w:val="00F8237A"/>
    <w:rsid w:val="00F8329E"/>
    <w:rsid w:val="00F8497F"/>
    <w:rsid w:val="00F84C27"/>
    <w:rsid w:val="00F84FC5"/>
    <w:rsid w:val="00F87F02"/>
    <w:rsid w:val="00F910EF"/>
    <w:rsid w:val="00F9220B"/>
    <w:rsid w:val="00F92725"/>
    <w:rsid w:val="00F9279D"/>
    <w:rsid w:val="00FA0E10"/>
    <w:rsid w:val="00FA1069"/>
    <w:rsid w:val="00FA294F"/>
    <w:rsid w:val="00FA2B31"/>
    <w:rsid w:val="00FA2C6D"/>
    <w:rsid w:val="00FA3C37"/>
    <w:rsid w:val="00FA4606"/>
    <w:rsid w:val="00FA47CB"/>
    <w:rsid w:val="00FA5F95"/>
    <w:rsid w:val="00FB0920"/>
    <w:rsid w:val="00FB0A6E"/>
    <w:rsid w:val="00FB15D3"/>
    <w:rsid w:val="00FB20CF"/>
    <w:rsid w:val="00FB2438"/>
    <w:rsid w:val="00FB2911"/>
    <w:rsid w:val="00FB3701"/>
    <w:rsid w:val="00FB434E"/>
    <w:rsid w:val="00FB4579"/>
    <w:rsid w:val="00FB5033"/>
    <w:rsid w:val="00FB6DE1"/>
    <w:rsid w:val="00FC020B"/>
    <w:rsid w:val="00FC03CE"/>
    <w:rsid w:val="00FC08A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46EE"/>
    <w:rsid w:val="00FD5674"/>
    <w:rsid w:val="00FD58DA"/>
    <w:rsid w:val="00FD5ACA"/>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76E796A4-EB7A-4C8D-885E-06AE3CEE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257cab-393f-49f7-9d1e-3b45e853da0a">
      <Value>2</Value>
      <Value>1</Value>
    </TaxCatchAll>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ReviewDate xmlns="fcad44c5-711d-4cc8-8d15-9ffa5044bc28" xsi:nil="true"/>
  </documentManagement>
</p:properties>
</file>

<file path=customXml/item2.xml>��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CHICAGO.XSL" StyleName="Chicago"/>
</file>

<file path=customXml/item6.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 ds:uri="85257cab-393f-49f7-9d1e-3b45e853da0a"/>
    <ds:schemaRef ds:uri="fcad44c5-711d-4cc8-8d15-9ffa5044bc28"/>
  </ds:schemaRefs>
</ds:datastoreItem>
</file>

<file path=customXml/itemProps2.xml><?xml version="1.0" encoding="utf-8"?>
<ds:datastoreItem xmlns:ds="http://schemas.openxmlformats.org/officeDocument/2006/customXml" ds:itemID="{A2C396A0-E728-416E-93E7-B80D903C0CB1}">
  <ds:schemaRefs>
    <ds:schemaRef ds:uri="http://www.imanage.com/work/xmlschema"/>
  </ds:schemaRefs>
</ds:datastoreItem>
</file>

<file path=customXml/itemProps3.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4.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5.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6.xml><?xml version="1.0" encoding="utf-8"?>
<ds:datastoreItem xmlns:ds="http://schemas.openxmlformats.org/officeDocument/2006/customXml" ds:itemID="{7CF0A6A6-9BB7-473C-AF6C-FB80E4844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1</TotalTime>
  <Pages>17</Pages>
  <Words>4454</Words>
  <Characters>22674</Characters>
  <Application>Microsoft Office Word</Application>
  <DocSecurity>4</DocSecurity>
  <Lines>566</Lines>
  <Paragraphs>279</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2</cp:revision>
  <cp:lastPrinted>2022-06-27T20:13:00Z</cp:lastPrinted>
  <dcterms:created xsi:type="dcterms:W3CDTF">2026-03-27T15:13:00Z</dcterms:created>
  <dcterms:modified xsi:type="dcterms:W3CDTF">2026-03-27T15:13:00Z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0x010100CD1484CED4637942831D6ED81BBCB403</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y fmtid="{D5CDD505-2E9C-101B-9397-08002B2CF9AE}" pid="13" name="MediaServiceImageTags">
    <vt:lpwstr/>
  </property>
</Properties>
</file>