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399091519"/>
        <w:docPartObj>
          <w:docPartGallery w:val="Cover Pages"/>
          <w:docPartUnique/>
        </w:docPartObj>
      </w:sdtPr>
      <w:sdtEndPr>
        <w:rPr>
          <w:b w:val="0"/>
        </w:rPr>
      </w:sdtEndPr>
      <w:sdtContent>
        <w:p w14:paraId="7CBC2696" w14:textId="65FB9C64" w:rsidR="00980DE9" w:rsidRPr="00014CAF" w:rsidRDefault="00000000" w:rsidP="00980DE9">
          <w:pPr>
            <w:rPr>
              <w:rStyle w:val="Strong"/>
              <w:rFonts w:ascii="Arial Bold" w:hAnsi="Arial Bold"/>
              <w:sz w:val="24"/>
              <w:szCs w:val="24"/>
            </w:rPr>
          </w:pPr>
          <w:r w:rsidRPr="008552E3">
            <w:rPr>
              <w:noProof/>
              <w:color w:val="2B579A"/>
              <w:sz w:val="32"/>
              <w:szCs w:val="32"/>
              <w:shd w:val="clear" w:color="auto" w:fill="E6E6E6"/>
              <w:lang w:eastAsia="en-GB"/>
            </w:rPr>
            <w:drawing>
              <wp:anchor distT="0" distB="0" distL="114300" distR="114300" simplePos="0" relativeHeight="251658240" behindDoc="0" locked="0" layoutInCell="0" allowOverlap="1" wp14:anchorId="60A171B8" wp14:editId="2C948EAA">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t="86626"/>
                        <a:stretch>
                          <a:fillRect/>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14CAF">
            <w:rPr>
              <w:rFonts w:ascii="Arial Bold" w:hAnsi="Arial Bold"/>
              <w:noProof/>
              <w:color w:val="2B579A"/>
              <w:sz w:val="24"/>
              <w:szCs w:val="24"/>
              <w:shd w:val="clear" w:color="auto" w:fill="E6E6E6"/>
              <w:lang w:eastAsia="en-GB"/>
            </w:rPr>
            <w:drawing>
              <wp:anchor distT="0" distB="0" distL="114300" distR="114300" simplePos="0" relativeHeight="251659264" behindDoc="0" locked="0" layoutInCell="0" allowOverlap="1" wp14:anchorId="5A31DC09" wp14:editId="45D31BA9">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t="86626"/>
                        <a:stretch>
                          <a:fillRect/>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14D7A">
            <w:rPr>
              <w:rStyle w:val="Strong"/>
              <w:rFonts w:ascii="Arial Bold" w:hAnsi="Arial Bold"/>
              <w:sz w:val="24"/>
              <w:szCs w:val="24"/>
            </w:rPr>
            <w:t>Mary Catherine Kehoe</w:t>
          </w:r>
        </w:p>
        <w:p w14:paraId="69A74C2C" w14:textId="77777777" w:rsidR="00980DE9" w:rsidRPr="00375F1D" w:rsidRDefault="00980DE9" w:rsidP="00980DE9"/>
        <w:p w14:paraId="5222226E" w14:textId="77777777" w:rsidR="00980DE9" w:rsidRPr="00375F1D" w:rsidRDefault="00000000" w:rsidP="00980DE9">
          <w:r w:rsidRPr="00375F1D">
            <w:t>and</w:t>
          </w:r>
        </w:p>
        <w:p w14:paraId="028FA5C3" w14:textId="77777777" w:rsidR="00980DE9" w:rsidRDefault="00980DE9" w:rsidP="00980DE9"/>
        <w:p w14:paraId="5BD6EE79" w14:textId="77777777" w:rsidR="00980DE9" w:rsidRDefault="00980DE9" w:rsidP="00980DE9">
          <w:pPr>
            <w:rPr>
              <w:noProof/>
            </w:rPr>
          </w:pPr>
        </w:p>
        <w:p w14:paraId="5F87807C" w14:textId="77777777" w:rsidR="00980DE9" w:rsidRDefault="00980DE9" w:rsidP="00980DE9"/>
        <w:p w14:paraId="6C58EE6F" w14:textId="341ECD4D" w:rsidR="00980DE9" w:rsidRPr="00474FE7" w:rsidRDefault="00000000" w:rsidP="00980DE9">
          <w:pPr>
            <w:rPr>
              <w:rStyle w:val="Strong"/>
              <w:sz w:val="24"/>
              <w:szCs w:val="24"/>
            </w:rPr>
          </w:pPr>
          <w:r>
            <w:rPr>
              <w:rStyle w:val="Strong"/>
              <w:sz w:val="24"/>
              <w:szCs w:val="24"/>
            </w:rPr>
            <w:t>John Stafford Dunningham</w:t>
          </w:r>
        </w:p>
        <w:p w14:paraId="24BC38C3" w14:textId="77777777" w:rsidR="00980DE9" w:rsidRDefault="00980DE9" w:rsidP="00980DE9"/>
        <w:p w14:paraId="54C785B2" w14:textId="77777777" w:rsidR="009C67BA" w:rsidRDefault="009C67BA" w:rsidP="009C67BA"/>
        <w:p w14:paraId="784BECC0" w14:textId="77E98606" w:rsidR="009C67BA" w:rsidRDefault="00000000" w:rsidP="009C67BA">
          <w:r>
            <w:t>a</w:t>
          </w:r>
          <w:r w:rsidRPr="00375F1D">
            <w:t>nd</w:t>
          </w:r>
        </w:p>
        <w:p w14:paraId="13C66C60" w14:textId="77777777" w:rsidR="009C67BA" w:rsidRDefault="009C67BA" w:rsidP="009C67BA"/>
        <w:p w14:paraId="3E3864A2" w14:textId="77777777" w:rsidR="009C67BA" w:rsidRPr="00375F1D" w:rsidRDefault="009C67BA" w:rsidP="009C67BA"/>
        <w:p w14:paraId="147978D1" w14:textId="5A2069C6" w:rsidR="009C67BA" w:rsidRPr="00474FE7" w:rsidRDefault="00000000" w:rsidP="009C67BA">
          <w:pPr>
            <w:rPr>
              <w:rStyle w:val="Strong"/>
              <w:sz w:val="24"/>
              <w:szCs w:val="24"/>
            </w:rPr>
          </w:pPr>
          <w:r>
            <w:rPr>
              <w:rStyle w:val="Strong"/>
              <w:sz w:val="24"/>
              <w:szCs w:val="24"/>
            </w:rPr>
            <w:t>Reading Borough Council</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000000" w:rsidP="00E12259">
          <w:pPr>
            <w:rPr>
              <w:rStyle w:val="Strong"/>
              <w:sz w:val="28"/>
              <w:szCs w:val="28"/>
            </w:rPr>
          </w:pPr>
          <w:r w:rsidRPr="008552E3">
            <w:rPr>
              <w:rStyle w:val="Strong"/>
              <w:sz w:val="28"/>
              <w:szCs w:val="28"/>
            </w:rPr>
            <w:t>Agreement</w:t>
          </w:r>
        </w:p>
        <w:p w14:paraId="7B07684C" w14:textId="08BD4579" w:rsidR="00F50D33" w:rsidRDefault="00000000" w:rsidP="002856E6">
          <w:pPr>
            <w:rPr>
              <w:sz w:val="28"/>
              <w:szCs w:val="28"/>
            </w:rPr>
          </w:pPr>
          <w:r w:rsidRPr="008552E3">
            <w:rPr>
              <w:sz w:val="28"/>
              <w:szCs w:val="28"/>
            </w:rPr>
            <w:t>in respect of</w:t>
          </w:r>
          <w:r w:rsidR="00447397" w:rsidRPr="008552E3">
            <w:rPr>
              <w:sz w:val="28"/>
              <w:szCs w:val="28"/>
            </w:rPr>
            <w:t xml:space="preserve"> </w:t>
          </w:r>
          <w:r w:rsidR="002856E6" w:rsidRPr="00980DE9">
            <w:rPr>
              <w:sz w:val="28"/>
              <w:szCs w:val="28"/>
            </w:rPr>
            <w:t xml:space="preserve">land </w:t>
          </w:r>
          <w:r w:rsidR="00447397" w:rsidRPr="00980DE9">
            <w:rPr>
              <w:sz w:val="28"/>
              <w:szCs w:val="28"/>
            </w:rPr>
            <w:t>at</w:t>
          </w:r>
          <w:r w:rsidR="002856E6" w:rsidRPr="00980DE9">
            <w:rPr>
              <w:sz w:val="28"/>
              <w:szCs w:val="28"/>
            </w:rPr>
            <w:t xml:space="preserve"> </w:t>
          </w:r>
          <w:bookmarkStart w:id="0" w:name="_Hlk201070046"/>
          <w:r w:rsidR="00A14D7A">
            <w:rPr>
              <w:sz w:val="28"/>
              <w:szCs w:val="28"/>
            </w:rPr>
            <w:t>Maytree Walk and the rear of 292 Henley Road, Caversham</w:t>
          </w:r>
          <w:r w:rsidR="00BE5892">
            <w:rPr>
              <w:sz w:val="28"/>
              <w:szCs w:val="28"/>
            </w:rPr>
            <w:t>, Reading</w:t>
          </w:r>
        </w:p>
        <w:bookmarkEnd w:id="0"/>
        <w:p w14:paraId="47D230CA" w14:textId="35B850FA" w:rsidR="00F50D33" w:rsidRDefault="00000000" w:rsidP="002856E6">
          <w:pPr>
            <w:rPr>
              <w:sz w:val="28"/>
              <w:szCs w:val="28"/>
            </w:rPr>
          </w:pPr>
          <w:r w:rsidRPr="00980DE9">
            <w:rPr>
              <w:sz w:val="28"/>
              <w:szCs w:val="28"/>
            </w:rPr>
            <w:t xml:space="preserve">pursuant to Section 106 of the Town and Country Planning Act 1990 (and </w:t>
          </w:r>
          <w:r w:rsidR="0011172E" w:rsidRPr="00980DE9">
            <w:rPr>
              <w:sz w:val="28"/>
              <w:szCs w:val="28"/>
            </w:rPr>
            <w:t xml:space="preserve">all </w:t>
          </w:r>
          <w:r w:rsidRPr="00980DE9">
            <w:rPr>
              <w:sz w:val="28"/>
              <w:szCs w:val="28"/>
            </w:rPr>
            <w:t>other</w:t>
          </w:r>
          <w:r w:rsidRPr="008552E3">
            <w:rPr>
              <w:sz w:val="28"/>
              <w:szCs w:val="28"/>
            </w:rPr>
            <w:t xml:space="preserve"> enabling powers) </w:t>
          </w:r>
        </w:p>
        <w:p w14:paraId="3D773906" w14:textId="77777777" w:rsidR="00F50D33" w:rsidRDefault="00F50D33" w:rsidP="002856E6">
          <w:pPr>
            <w:rPr>
              <w:sz w:val="28"/>
              <w:szCs w:val="28"/>
            </w:rPr>
          </w:pPr>
        </w:p>
        <w:p w14:paraId="3DC0764F" w14:textId="166D722B" w:rsidR="002856E6" w:rsidRDefault="00000000" w:rsidP="002856E6">
          <w:pPr>
            <w:rPr>
              <w:sz w:val="28"/>
              <w:szCs w:val="28"/>
            </w:rPr>
          </w:pPr>
          <w:r>
            <w:rPr>
              <w:sz w:val="28"/>
              <w:szCs w:val="28"/>
            </w:rPr>
            <w:t>P</w:t>
          </w:r>
          <w:r w:rsidRPr="008552E3">
            <w:rPr>
              <w:sz w:val="28"/>
              <w:szCs w:val="28"/>
            </w:rPr>
            <w:t>lanning application reference number</w:t>
          </w:r>
          <w:r w:rsidR="009B26CF" w:rsidRPr="008552E3">
            <w:rPr>
              <w:sz w:val="28"/>
              <w:szCs w:val="28"/>
            </w:rPr>
            <w:t xml:space="preserve"> </w:t>
          </w:r>
          <w:bookmarkStart w:id="1" w:name="_Hlk201070256"/>
          <w:r w:rsidR="00090B98">
            <w:rPr>
              <w:sz w:val="28"/>
              <w:szCs w:val="28"/>
            </w:rPr>
            <w:t>241035</w:t>
          </w:r>
          <w:bookmarkEnd w:id="1"/>
        </w:p>
        <w:p w14:paraId="69CA03B6" w14:textId="6133F3B6" w:rsidR="00F50D33" w:rsidRPr="0045131B" w:rsidRDefault="00000000" w:rsidP="002856E6">
          <w:r>
            <w:rPr>
              <w:sz w:val="28"/>
              <w:szCs w:val="28"/>
            </w:rPr>
            <w:t xml:space="preserve">IKEN Reference: </w:t>
          </w:r>
          <w:r w:rsidR="00090B98">
            <w:rPr>
              <w:sz w:val="28"/>
              <w:szCs w:val="28"/>
            </w:rPr>
            <w:t>028961</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headerReference w:type="default" r:id="rId14"/>
              <w:footerReference w:type="default" r:id="rId15"/>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000000" w:rsidP="00E12259">
      <w:pPr>
        <w:pStyle w:val="Contents"/>
        <w:rPr>
          <w:lang w:val="fr-FR"/>
        </w:rPr>
      </w:pPr>
      <w:r w:rsidRPr="0045131B">
        <w:rPr>
          <w:lang w:val="fr-FR"/>
        </w:rPr>
        <w:lastRenderedPageBreak/>
        <w:t>Contents</w:t>
      </w:r>
    </w:p>
    <w:p w14:paraId="28DB6492" w14:textId="42EF2C36" w:rsidR="00F17957" w:rsidRDefault="00000000">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Pr="00921F20">
        <w:t>1</w:t>
      </w:r>
      <w:r>
        <w:rPr>
          <w:rFonts w:asciiTheme="minorHAnsi" w:eastAsiaTheme="minorEastAsia" w:hAnsiTheme="minorHAnsi" w:cstheme="minorBidi"/>
          <w:kern w:val="2"/>
          <w:sz w:val="24"/>
          <w:szCs w:val="24"/>
          <w:lang w:eastAsia="en-GB"/>
          <w14:ligatures w14:val="standardContextual"/>
        </w:rPr>
        <w:tab/>
      </w:r>
      <w:r>
        <w:t>Definitions</w:t>
      </w:r>
      <w:r>
        <w:tab/>
      </w:r>
      <w:r>
        <w:fldChar w:fldCharType="begin"/>
      </w:r>
      <w:r>
        <w:instrText xml:space="preserve"> PAGEREF _Toc179442523 \h </w:instrText>
      </w:r>
      <w:r>
        <w:fldChar w:fldCharType="separate"/>
      </w:r>
      <w:r w:rsidR="00DF6B20">
        <w:t>1</w:t>
      </w:r>
      <w:r>
        <w:fldChar w:fldCharType="end"/>
      </w:r>
    </w:p>
    <w:p w14:paraId="03ADF0B0" w14:textId="00B48AFA" w:rsidR="00F17957" w:rsidRDefault="00000000">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rsidR="00DF6B20">
        <w:t>3</w:t>
      </w:r>
      <w:r>
        <w:fldChar w:fldCharType="end"/>
      </w:r>
    </w:p>
    <w:p w14:paraId="42F73387" w14:textId="3ACB6152" w:rsidR="00F17957" w:rsidRDefault="00000000">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rsidR="00DF6B20">
        <w:t>4</w:t>
      </w:r>
      <w:r>
        <w:fldChar w:fldCharType="end"/>
      </w:r>
    </w:p>
    <w:p w14:paraId="2080A699" w14:textId="5B847C20" w:rsidR="00F17957" w:rsidRDefault="00000000">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rsidR="00DF6B20">
        <w:t>11</w:t>
      </w:r>
      <w:r>
        <w:fldChar w:fldCharType="end"/>
      </w:r>
    </w:p>
    <w:p w14:paraId="02840C49" w14:textId="41234B09" w:rsidR="00F17957" w:rsidRDefault="00000000">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rsidR="00DF6B20">
        <w:t>12</w:t>
      </w:r>
      <w:r>
        <w:fldChar w:fldCharType="end"/>
      </w:r>
    </w:p>
    <w:p w14:paraId="1ED7F1B0" w14:textId="331FAB00" w:rsidR="00F17957" w:rsidRDefault="00000000">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rsidR="00DF6B20">
        <w:t>13</w:t>
      </w:r>
      <w:r>
        <w:fldChar w:fldCharType="end"/>
      </w:r>
    </w:p>
    <w:p w14:paraId="5D5FA403" w14:textId="5518F38B" w:rsidR="00F17957" w:rsidRDefault="00000000">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t>14</w:t>
      </w:r>
      <w:r>
        <w:fldChar w:fldCharType="end"/>
      </w:r>
    </w:p>
    <w:p w14:paraId="3923E4FA" w14:textId="27AEE54E" w:rsidR="00F17957" w:rsidRDefault="00000000">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rsidR="00DF6B20">
        <w:t>15</w:t>
      </w:r>
      <w:r>
        <w:fldChar w:fldCharType="end"/>
      </w:r>
    </w:p>
    <w:p w14:paraId="0D254054" w14:textId="31141527" w:rsidR="00E12259" w:rsidRPr="0045131B" w:rsidRDefault="00000000"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6"/>
          <w:headerReference w:type="default" r:id="rId17"/>
          <w:footerReference w:type="even" r:id="rId18"/>
          <w:footerReference w:type="default" r:id="rId19"/>
          <w:headerReference w:type="first" r:id="rId20"/>
          <w:footerReference w:type="first" r:id="rId21"/>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000000" w:rsidP="00E12259">
      <w:pPr>
        <w:pStyle w:val="BodyTextBold"/>
        <w:rPr>
          <w:sz w:val="24"/>
          <w:szCs w:val="24"/>
        </w:rPr>
      </w:pPr>
      <w:r w:rsidRPr="0045131B">
        <w:rPr>
          <w:sz w:val="24"/>
          <w:szCs w:val="24"/>
        </w:rPr>
        <w:lastRenderedPageBreak/>
        <w:t xml:space="preserve">Agreement </w:t>
      </w:r>
    </w:p>
    <w:p w14:paraId="040B2D0F" w14:textId="50DD6763" w:rsidR="00E12259" w:rsidRPr="0045131B" w:rsidRDefault="00000000"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0E7FFE">
        <w:rPr>
          <w:sz w:val="28"/>
          <w:szCs w:val="28"/>
        </w:rPr>
        <w:t>5</w:t>
      </w:r>
      <w:r w:rsidR="00F1656A">
        <w:rPr>
          <w:sz w:val="28"/>
          <w:szCs w:val="28"/>
        </w:rPr>
        <w:t xml:space="preserve">   </w:t>
      </w:r>
    </w:p>
    <w:p w14:paraId="3BCC45EE" w14:textId="08F3628D" w:rsidR="00E12259" w:rsidRPr="0045131B" w:rsidRDefault="00000000" w:rsidP="00E12259">
      <w:pPr>
        <w:pStyle w:val="BodyText"/>
      </w:pPr>
      <w:r w:rsidRPr="0045131B">
        <w:rPr>
          <w:rStyle w:val="BodyTextBoldChar"/>
        </w:rPr>
        <w:t>Between</w:t>
      </w:r>
      <w:r w:rsidRPr="0045131B">
        <w:t>:</w:t>
      </w:r>
    </w:p>
    <w:p w14:paraId="38107502" w14:textId="36D6D5C7" w:rsidR="00980DE9" w:rsidRPr="0030399B" w:rsidRDefault="00000000" w:rsidP="00E12259">
      <w:pPr>
        <w:pStyle w:val="Parties"/>
      </w:pPr>
      <w:r w:rsidRPr="00090B98">
        <w:rPr>
          <w:b/>
          <w:bCs/>
        </w:rPr>
        <w:t>Mary Catherine Kehoe</w:t>
      </w:r>
      <w:r w:rsidRPr="00980DE9">
        <w:t xml:space="preserve"> </w:t>
      </w:r>
      <w:r w:rsidR="007F3ED5" w:rsidRPr="00980DE9">
        <w:t xml:space="preserve">of </w:t>
      </w:r>
      <w:r w:rsidR="004E1C6A" w:rsidRPr="00DF6B20">
        <w:rPr>
          <w:rFonts w:eastAsia="Times New Roman" w:cstheme="minorHAnsi"/>
        </w:rPr>
        <w:t>97 Haddon Drive, Woodley, Reading, RG5 4LY</w:t>
      </w:r>
      <w:r w:rsidR="00487C2F" w:rsidRPr="0030399B">
        <w:t xml:space="preserve"> (</w:t>
      </w:r>
      <w:r w:rsidR="007F3ED5" w:rsidRPr="0030399B">
        <w:t xml:space="preserve">the </w:t>
      </w:r>
      <w:r w:rsidRPr="0030399B">
        <w:rPr>
          <w:b/>
          <w:bCs/>
        </w:rPr>
        <w:t>First</w:t>
      </w:r>
      <w:r w:rsidRPr="0030399B">
        <w:t xml:space="preserve"> </w:t>
      </w:r>
      <w:r w:rsidR="00713E74" w:rsidRPr="0030399B">
        <w:rPr>
          <w:b/>
        </w:rPr>
        <w:t>Owner</w:t>
      </w:r>
      <w:r w:rsidR="00713E74" w:rsidRPr="0030399B">
        <w:t>)</w:t>
      </w:r>
      <w:r w:rsidR="00E12259" w:rsidRPr="0030399B">
        <w:t xml:space="preserve">; </w:t>
      </w:r>
      <w:r w:rsidR="00845817" w:rsidRPr="0030399B">
        <w:t>and</w:t>
      </w:r>
    </w:p>
    <w:p w14:paraId="7D8F9075" w14:textId="00AEAF9A" w:rsidR="00980DE9" w:rsidRDefault="00000000" w:rsidP="008133CB">
      <w:pPr>
        <w:pStyle w:val="Parties"/>
      </w:pPr>
      <w:r w:rsidRPr="00BE5892">
        <w:rPr>
          <w:b/>
          <w:bCs/>
        </w:rPr>
        <w:t>John Stafford Dunningham</w:t>
      </w:r>
      <w:r>
        <w:t xml:space="preserve"> </w:t>
      </w:r>
      <w:r w:rsidR="00BE5892" w:rsidRPr="00BE5892">
        <w:t xml:space="preserve">care of </w:t>
      </w:r>
      <w:r w:rsidR="008133CB" w:rsidRPr="00404C88">
        <w:t>Gardner Leader</w:t>
      </w:r>
      <w:r w:rsidR="008133CB">
        <w:t xml:space="preserve">, </w:t>
      </w:r>
      <w:r w:rsidR="008133CB" w:rsidRPr="00404C88">
        <w:t>First Floor</w:t>
      </w:r>
      <w:r w:rsidR="008133CB">
        <w:t xml:space="preserve">, </w:t>
      </w:r>
      <w:r w:rsidR="008133CB" w:rsidRPr="00404C88">
        <w:t>7 Frascati Way</w:t>
      </w:r>
      <w:r w:rsidR="008133CB">
        <w:t xml:space="preserve">, </w:t>
      </w:r>
      <w:r w:rsidR="008133CB" w:rsidRPr="00404C88">
        <w:t>Maidenhead</w:t>
      </w:r>
      <w:r w:rsidR="008133CB">
        <w:t xml:space="preserve">, </w:t>
      </w:r>
      <w:r w:rsidR="008133CB" w:rsidRPr="00404C88">
        <w:t>SL6 4UY</w:t>
      </w:r>
      <w:r w:rsidR="008133CB">
        <w:t xml:space="preserve"> </w:t>
      </w:r>
      <w:r w:rsidRPr="00980DE9">
        <w:t xml:space="preserve">(the </w:t>
      </w:r>
      <w:r w:rsidR="00BE5892" w:rsidRPr="008133CB">
        <w:rPr>
          <w:b/>
        </w:rPr>
        <w:t>Second Owner</w:t>
      </w:r>
      <w:r w:rsidR="00BE5892" w:rsidRPr="008133CB">
        <w:rPr>
          <w:bCs/>
        </w:rPr>
        <w:t>)</w:t>
      </w:r>
      <w:r w:rsidRPr="00980DE9">
        <w:t xml:space="preserve">; </w:t>
      </w:r>
      <w:r w:rsidR="00845817">
        <w:t>and</w:t>
      </w:r>
    </w:p>
    <w:p w14:paraId="78186641" w14:textId="6B5952AE" w:rsidR="00713E74" w:rsidRPr="0045131B" w:rsidRDefault="00000000" w:rsidP="00713E74">
      <w:pPr>
        <w:pStyle w:val="Parties"/>
      </w:pPr>
      <w:r w:rsidRPr="0045131B">
        <w:rPr>
          <w:b/>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000000" w:rsidP="00BC6E0F">
      <w:pPr>
        <w:pStyle w:val="BodyTextBold"/>
      </w:pPr>
      <w:r w:rsidRPr="0045131B">
        <w:t>Background</w:t>
      </w:r>
    </w:p>
    <w:p w14:paraId="76968AE7" w14:textId="3E64AACB" w:rsidR="00B476F6" w:rsidRPr="0045131B" w:rsidRDefault="00000000"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129F059A" w:rsidR="00A022AE" w:rsidRPr="0045131B" w:rsidRDefault="00000000" w:rsidP="00B476F6">
      <w:pPr>
        <w:pStyle w:val="Recitals"/>
      </w:pPr>
      <w:bookmarkStart w:id="2" w:name="_Hlk201069566"/>
      <w:r w:rsidRPr="0045131B">
        <w:t>The</w:t>
      </w:r>
      <w:r w:rsidR="00BE5892">
        <w:t xml:space="preserve"> First</w:t>
      </w:r>
      <w:r w:rsidRPr="0045131B">
        <w:t xml:space="preserve"> Owner is the registered proprietor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BE5892" w:rsidRPr="00BE5892">
        <w:t>BK222485</w:t>
      </w:r>
      <w:r w:rsidR="00BE5892">
        <w:t xml:space="preserve"> </w:t>
      </w:r>
      <w:r w:rsidR="007D4170">
        <w:t>(</w:t>
      </w:r>
      <w:r w:rsidR="00B861D3">
        <w:t xml:space="preserve">as edged in red on the </w:t>
      </w:r>
      <w:r w:rsidR="00E623CF">
        <w:t xml:space="preserve">drawing at Schedule 1) </w:t>
      </w:r>
      <w:r w:rsidRPr="0045131B">
        <w:t xml:space="preserve">and has an interest in the Application Land within the meaning of </w:t>
      </w:r>
      <w:r w:rsidR="0011172E" w:rsidRPr="0045131B">
        <w:t>s</w:t>
      </w:r>
      <w:r w:rsidRPr="0045131B">
        <w:t>ection 106(9)(b) of the 1990 Act.</w:t>
      </w:r>
    </w:p>
    <w:bookmarkEnd w:id="2"/>
    <w:p w14:paraId="4B39E097" w14:textId="53F17A56" w:rsidR="00BE5892" w:rsidRPr="00BE5892" w:rsidRDefault="00000000" w:rsidP="00BE5892">
      <w:pPr>
        <w:pStyle w:val="Recitals"/>
      </w:pPr>
      <w:r w:rsidRPr="00BE5892">
        <w:t xml:space="preserve">The </w:t>
      </w:r>
      <w:r>
        <w:t>Second</w:t>
      </w:r>
      <w:r w:rsidRPr="00BE5892">
        <w:t xml:space="preserve"> Owner is the registered proprietor of the freehold interest in the Application Land under HM Land Registry title number</w:t>
      </w:r>
      <w:r>
        <w:t>s</w:t>
      </w:r>
      <w:r w:rsidRPr="00BE5892">
        <w:t xml:space="preserve"> BK452939</w:t>
      </w:r>
      <w:r>
        <w:t xml:space="preserve"> and </w:t>
      </w:r>
      <w:r w:rsidRPr="00BE5892">
        <w:t>BK452940</w:t>
      </w:r>
      <w:r>
        <w:t xml:space="preserve"> </w:t>
      </w:r>
      <w:r w:rsidR="008133CB">
        <w:t xml:space="preserve">(as shaded purple on the drawing at Schedule 1) </w:t>
      </w:r>
      <w:r w:rsidRPr="00BE5892">
        <w:t>and has an interest in the Application Land within the meaning of section 106(9)(b) of the 1990 Act.</w:t>
      </w:r>
    </w:p>
    <w:p w14:paraId="5357A169" w14:textId="4A87C8DE" w:rsidR="0062160D" w:rsidRDefault="00000000" w:rsidP="008345E9">
      <w:pPr>
        <w:pStyle w:val="Recitals"/>
      </w:pPr>
      <w:r>
        <w:t xml:space="preserve">The Parties have agreed to enter into this Agreement </w:t>
      </w:r>
      <w:proofErr w:type="gramStart"/>
      <w:r w:rsidR="008969E3" w:rsidRPr="008969E3">
        <w:t>in order to</w:t>
      </w:r>
      <w:proofErr w:type="gramEnd"/>
      <w:r w:rsidR="008969E3" w:rsidRPr="008969E3">
        <w:t xml:space="preserve"> facilitate the Development</w:t>
      </w:r>
      <w:r>
        <w:t>.</w:t>
      </w:r>
    </w:p>
    <w:p w14:paraId="6B1C2296" w14:textId="2D8CBE29" w:rsidR="00F8329E" w:rsidRPr="0045131B" w:rsidRDefault="00000000" w:rsidP="008345E9">
      <w:pPr>
        <w:pStyle w:val="Recitals"/>
      </w:pPr>
      <w:r w:rsidRPr="0045131B">
        <w:t xml:space="preserve">The </w:t>
      </w:r>
      <w:r w:rsidR="0062160D">
        <w:t xml:space="preserve">Parties </w:t>
      </w:r>
      <w:r w:rsidRPr="0045131B">
        <w:t>are satisfied that the planning obligations contained in this Agreement are:</w:t>
      </w:r>
    </w:p>
    <w:p w14:paraId="35C4AD2D" w14:textId="55345670" w:rsidR="00F8329E" w:rsidRPr="0045131B" w:rsidRDefault="00000000" w:rsidP="006F352C">
      <w:pPr>
        <w:pStyle w:val="Recitals"/>
        <w:numPr>
          <w:ilvl w:val="0"/>
          <w:numId w:val="20"/>
        </w:numPr>
      </w:pPr>
      <w:r w:rsidRPr="0045131B">
        <w:t xml:space="preserve">necessary to make the Development acceptable in planning </w:t>
      </w:r>
      <w:proofErr w:type="gramStart"/>
      <w:r w:rsidRPr="0045131B">
        <w:t>terms;</w:t>
      </w:r>
      <w:proofErr w:type="gramEnd"/>
    </w:p>
    <w:p w14:paraId="0656B129" w14:textId="77777777" w:rsidR="00F8329E" w:rsidRPr="0045131B" w:rsidRDefault="00000000" w:rsidP="006F352C">
      <w:pPr>
        <w:pStyle w:val="Recitals"/>
        <w:numPr>
          <w:ilvl w:val="0"/>
          <w:numId w:val="20"/>
        </w:numPr>
      </w:pPr>
      <w:r w:rsidRPr="0045131B">
        <w:t>directly related to the Development; and</w:t>
      </w:r>
    </w:p>
    <w:p w14:paraId="705C4E63" w14:textId="080A16E8" w:rsidR="008345E9" w:rsidRPr="0045131B" w:rsidRDefault="00000000" w:rsidP="006F352C">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000000" w:rsidP="00E12259">
      <w:pPr>
        <w:pStyle w:val="BodyTextBold"/>
        <w:rPr>
          <w:sz w:val="24"/>
          <w:szCs w:val="24"/>
        </w:rPr>
      </w:pPr>
      <w:r w:rsidRPr="0045131B">
        <w:rPr>
          <w:sz w:val="24"/>
          <w:szCs w:val="24"/>
        </w:rPr>
        <w:t>It is agreed as follows:</w:t>
      </w:r>
    </w:p>
    <w:p w14:paraId="43BA8100" w14:textId="0CF42E47" w:rsidR="00E12259" w:rsidRPr="0045131B" w:rsidRDefault="00000000" w:rsidP="00326C15">
      <w:pPr>
        <w:pStyle w:val="Heading1Bold"/>
        <w:rPr>
          <w:sz w:val="22"/>
        </w:rPr>
      </w:pPr>
      <w:bookmarkStart w:id="3" w:name="_Toc372550758"/>
      <w:bookmarkStart w:id="4" w:name="_Toc372550817"/>
      <w:bookmarkStart w:id="5" w:name="_Toc77687794"/>
      <w:bookmarkStart w:id="6" w:name="_Toc179442523"/>
      <w:r w:rsidRPr="0045131B">
        <w:rPr>
          <w:sz w:val="22"/>
        </w:rPr>
        <w:t>Definitions</w:t>
      </w:r>
      <w:bookmarkEnd w:id="3"/>
      <w:bookmarkEnd w:id="4"/>
      <w:bookmarkEnd w:id="5"/>
      <w:bookmarkEnd w:id="6"/>
    </w:p>
    <w:p w14:paraId="7333395D" w14:textId="3C7335B7" w:rsidR="00E12259" w:rsidRPr="0045131B" w:rsidRDefault="00000000" w:rsidP="009F57C8">
      <w:pPr>
        <w:pStyle w:val="Heading2"/>
      </w:pPr>
      <w:bookmarkStart w:id="7"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p>
    <w:bookmarkEnd w:id="7"/>
    <w:p w14:paraId="52217134" w14:textId="77777777" w:rsidR="00002CF0" w:rsidRPr="0045131B" w:rsidRDefault="00000000" w:rsidP="00002CF0">
      <w:pPr>
        <w:pStyle w:val="BodyTextIndent1"/>
      </w:pPr>
      <w:r w:rsidRPr="0045131B">
        <w:rPr>
          <w:b/>
          <w:bCs/>
        </w:rPr>
        <w:t>1990 Act</w:t>
      </w:r>
      <w:r w:rsidRPr="0045131B">
        <w:t xml:space="preserve"> means the Town and Country Planning Act </w:t>
      </w:r>
      <w:proofErr w:type="gramStart"/>
      <w:r w:rsidRPr="0045131B">
        <w:t>1990;</w:t>
      </w:r>
      <w:proofErr w:type="gramEnd"/>
    </w:p>
    <w:p w14:paraId="67D82C8E" w14:textId="582C2B97" w:rsidR="00E17D02" w:rsidRDefault="00000000" w:rsidP="00E17D02">
      <w:pPr>
        <w:pStyle w:val="BodyTextIndent1"/>
      </w:pPr>
      <w:r w:rsidRPr="0045131B">
        <w:rPr>
          <w:b/>
          <w:bCs/>
        </w:rPr>
        <w:t xml:space="preserve">Agreement </w:t>
      </w:r>
      <w:r w:rsidRPr="0045131B">
        <w:t xml:space="preserve">means this deed of </w:t>
      </w:r>
      <w:proofErr w:type="gramStart"/>
      <w:r w:rsidRPr="0045131B">
        <w:t>agreement;</w:t>
      </w:r>
      <w:proofErr w:type="gramEnd"/>
    </w:p>
    <w:p w14:paraId="31911EF1" w14:textId="55F0D61B" w:rsidR="00947DF4" w:rsidRPr="00947DF4" w:rsidRDefault="00000000"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proofErr w:type="gramStart"/>
      <w:r w:rsidR="00487C2F" w:rsidRPr="00487C2F">
        <w:t>241035</w:t>
      </w:r>
      <w:r>
        <w:t>;</w:t>
      </w:r>
      <w:proofErr w:type="gramEnd"/>
    </w:p>
    <w:p w14:paraId="35D042FF" w14:textId="3F794FCE" w:rsidR="00947DF4" w:rsidRPr="00947DF4" w:rsidRDefault="00000000" w:rsidP="00E17D02">
      <w:pPr>
        <w:pStyle w:val="BodyTextIndent1"/>
      </w:pPr>
      <w:r>
        <w:rPr>
          <w:b/>
          <w:bCs/>
        </w:rPr>
        <w:t xml:space="preserve">Application </w:t>
      </w:r>
      <w:r w:rsidR="00C96CE6">
        <w:rPr>
          <w:b/>
          <w:bCs/>
        </w:rPr>
        <w:t xml:space="preserve">Land </w:t>
      </w:r>
      <w:r>
        <w:t xml:space="preserve">means </w:t>
      </w:r>
      <w:r w:rsidR="00487C2F">
        <w:t xml:space="preserve">land at </w:t>
      </w:r>
      <w:r w:rsidR="00487C2F" w:rsidRPr="00487C2F">
        <w:t>Maytree Walk and the rear of 292 Henley Road, Caversham, Reading</w:t>
      </w:r>
      <w:r w:rsidR="00487C2F">
        <w:t xml:space="preserve">, </w:t>
      </w:r>
      <w:r w:rsidRPr="00947DF4">
        <w:t xml:space="preserve">being land against which this </w:t>
      </w:r>
      <w:r w:rsidR="009C771F">
        <w:t>Agreement</w:t>
      </w:r>
      <w:r w:rsidRPr="00947DF4">
        <w:t xml:space="preserve"> may be enforced </w:t>
      </w:r>
      <w:r>
        <w:t xml:space="preserve">as </w:t>
      </w:r>
      <w:r w:rsidR="0086665D">
        <w:t xml:space="preserve">shown </w:t>
      </w:r>
      <w:r>
        <w:t>in</w:t>
      </w:r>
      <w:r w:rsidR="004B197A">
        <w:t xml:space="preserve"> part edged in red together with the part shaded purple </w:t>
      </w:r>
      <w:r w:rsidRPr="00947DF4">
        <w:t xml:space="preserve">on </w:t>
      </w:r>
      <w:r w:rsidR="00611885">
        <w:t xml:space="preserve">drawing number </w:t>
      </w:r>
      <w:r w:rsidR="00FC1722">
        <w:lastRenderedPageBreak/>
        <w:t>TQRQM19106175145025</w:t>
      </w:r>
      <w:r w:rsidR="00D30DEE">
        <w:t xml:space="preserve">, </w:t>
      </w:r>
      <w:r w:rsidR="00611885">
        <w:t xml:space="preserve">a copy of which is appended at </w:t>
      </w:r>
      <w:r w:rsidR="00611885" w:rsidRPr="002C3AB7">
        <w:t>Schedule 1</w:t>
      </w:r>
      <w:r w:rsidR="00611885">
        <w:t xml:space="preserve"> </w:t>
      </w:r>
      <w:r w:rsidRPr="00947DF4">
        <w:t xml:space="preserve">to this </w:t>
      </w:r>
      <w:proofErr w:type="gramStart"/>
      <w:r w:rsidR="00611885">
        <w:t>Agreement</w:t>
      </w:r>
      <w:r w:rsidRPr="00947DF4">
        <w:rPr>
          <w:u w:val="single"/>
        </w:rPr>
        <w:t>;</w:t>
      </w:r>
      <w:proofErr w:type="gramEnd"/>
    </w:p>
    <w:p w14:paraId="3A9C35E8" w14:textId="7F28EDD9" w:rsidR="00244DFC" w:rsidRPr="0045131B" w:rsidRDefault="00000000"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to the Owner</w:t>
      </w:r>
      <w:r w:rsidR="00BA3C53">
        <w:t>s</w:t>
      </w:r>
      <w:r w:rsidR="005B7C6A">
        <w:t xml:space="preserve"> </w:t>
      </w:r>
      <w:r>
        <w:t xml:space="preserve">and </w:t>
      </w:r>
      <w:r w:rsidRPr="2B1DCD7E">
        <w:rPr>
          <w:b/>
          <w:bCs/>
        </w:rPr>
        <w:t>Approved</w:t>
      </w:r>
      <w:r>
        <w:t xml:space="preserve"> and </w:t>
      </w:r>
      <w:r w:rsidRPr="2B1DCD7E">
        <w:rPr>
          <w:b/>
          <w:bCs/>
        </w:rPr>
        <w:t>Approve</w:t>
      </w:r>
      <w:r>
        <w:t xml:space="preserve"> shall be construed </w:t>
      </w:r>
      <w:proofErr w:type="gramStart"/>
      <w:r>
        <w:t>accordingly;</w:t>
      </w:r>
      <w:proofErr w:type="gramEnd"/>
    </w:p>
    <w:p w14:paraId="512DBA0C" w14:textId="1A4520F3" w:rsidR="00845817" w:rsidRDefault="00000000"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w:t>
      </w:r>
      <w:proofErr w:type="gramStart"/>
      <w:r w:rsidRPr="0045131B">
        <w:t>designate;</w:t>
      </w:r>
      <w:proofErr w:type="gramEnd"/>
    </w:p>
    <w:p w14:paraId="6ACC437D" w14:textId="054E448D" w:rsidR="00244DFC" w:rsidRPr="0045131B" w:rsidRDefault="00000000"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w:t>
      </w:r>
      <w:proofErr w:type="gramStart"/>
      <w:r w:rsidRPr="0045131B">
        <w:t>accordingly;</w:t>
      </w:r>
      <w:proofErr w:type="gramEnd"/>
      <w:r w:rsidR="00AE7D25">
        <w:t xml:space="preserve"> </w:t>
      </w:r>
    </w:p>
    <w:p w14:paraId="21AD01FD" w14:textId="7D61E9E9" w:rsidR="00015FF9" w:rsidRPr="0045131B" w:rsidRDefault="00000000"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3CFA3BF8" w:rsidR="007E5DFD" w:rsidRDefault="00000000" w:rsidP="00621986">
      <w:pPr>
        <w:pStyle w:val="BodyTextIndent1"/>
      </w:pPr>
      <w:r w:rsidRPr="0045131B">
        <w:rPr>
          <w:b/>
          <w:bCs/>
        </w:rPr>
        <w:t>Commencement Notice</w:t>
      </w:r>
      <w:r w:rsidRPr="0045131B">
        <w:t xml:space="preserve"> means a </w:t>
      </w:r>
      <w:r w:rsidR="000C3297">
        <w:t xml:space="preserve">written </w:t>
      </w:r>
      <w:r w:rsidRPr="0045131B">
        <w:t>notice to be served by</w:t>
      </w:r>
      <w:r w:rsidR="00830885">
        <w:t xml:space="preserve"> </w:t>
      </w:r>
      <w:r w:rsidR="007B7623">
        <w:t xml:space="preserve">either of </w:t>
      </w:r>
      <w:r w:rsidRPr="0045131B">
        <w:t>the Owner</w:t>
      </w:r>
      <w:r w:rsidR="00830885">
        <w:t>s</w:t>
      </w:r>
      <w:r w:rsidRPr="0045131B">
        <w:t xml:space="preserve"> upon the Council stating the proposed date of </w:t>
      </w:r>
      <w:proofErr w:type="gramStart"/>
      <w:r w:rsidRPr="0045131B">
        <w:t>Commencement;</w:t>
      </w:r>
      <w:proofErr w:type="gramEnd"/>
    </w:p>
    <w:p w14:paraId="71D36909" w14:textId="07091D74" w:rsidR="00223972" w:rsidRDefault="00000000"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proofErr w:type="gramStart"/>
      <w:r>
        <w:rPr>
          <w:bCs/>
        </w:rPr>
        <w:t>Regulations;</w:t>
      </w:r>
      <w:proofErr w:type="gramEnd"/>
    </w:p>
    <w:p w14:paraId="478F7CBC" w14:textId="0B6AB867" w:rsidR="00E17D02" w:rsidRDefault="00000000" w:rsidP="00E17D02">
      <w:pPr>
        <w:pStyle w:val="BodyTextIndent1"/>
      </w:pPr>
      <w:r w:rsidRPr="0045131B">
        <w:rPr>
          <w:b/>
          <w:bCs/>
        </w:rPr>
        <w:t>Contribution</w:t>
      </w:r>
      <w:r w:rsidRPr="0045131B">
        <w:t xml:space="preserve"> means </w:t>
      </w:r>
      <w:proofErr w:type="gramStart"/>
      <w:r w:rsidR="00160022" w:rsidRPr="0045131B">
        <w:t>each and every</w:t>
      </w:r>
      <w:proofErr w:type="gramEnd"/>
      <w:r w:rsidR="00160022" w:rsidRPr="0045131B">
        <w:t xml:space="preserve"> </w:t>
      </w:r>
      <w:r w:rsidRPr="0045131B">
        <w:t xml:space="preserve">financial contribution </w:t>
      </w:r>
      <w:r w:rsidR="00EC6BF7">
        <w:t xml:space="preserve">(excluding the Council’s legal fees and the Monitoring Fee) </w:t>
      </w:r>
      <w:r w:rsidR="00160022" w:rsidRPr="0045131B">
        <w:t xml:space="preserve">that is </w:t>
      </w:r>
      <w:r w:rsidRPr="0045131B">
        <w:t>payable by the Owner</w:t>
      </w:r>
      <w:r w:rsidR="00A63F59">
        <w:t>s</w:t>
      </w:r>
      <w:r w:rsidRPr="0045131B">
        <w:t xml:space="preserve"> to the Council in accordance with this </w:t>
      </w:r>
      <w:proofErr w:type="gramStart"/>
      <w:r w:rsidRPr="0045131B">
        <w:t>Agreement;</w:t>
      </w:r>
      <w:proofErr w:type="gramEnd"/>
      <w:r w:rsidRPr="0045131B">
        <w:t xml:space="preserve"> </w:t>
      </w:r>
    </w:p>
    <w:p w14:paraId="705B3B0B" w14:textId="3F2751C8" w:rsidR="00442926" w:rsidRDefault="00000000" w:rsidP="00E17D02">
      <w:pPr>
        <w:pStyle w:val="BodyTextIndent1"/>
      </w:pPr>
      <w:r>
        <w:rPr>
          <w:b/>
          <w:bCs/>
        </w:rPr>
        <w:t xml:space="preserve">Council’s Area </w:t>
      </w:r>
      <w:r>
        <w:t xml:space="preserve">means the administrative area of the </w:t>
      </w:r>
      <w:proofErr w:type="gramStart"/>
      <w:r>
        <w:t>Council;</w:t>
      </w:r>
      <w:proofErr w:type="gramEnd"/>
    </w:p>
    <w:p w14:paraId="1750FF35" w14:textId="0861EC95" w:rsidR="00015FF9" w:rsidRPr="0045131B" w:rsidRDefault="00000000" w:rsidP="00015FF9">
      <w:pPr>
        <w:pStyle w:val="BodyTextIndent1"/>
      </w:pPr>
      <w:r w:rsidRPr="0045131B">
        <w:rPr>
          <w:b/>
          <w:bCs/>
        </w:rPr>
        <w:t xml:space="preserve">Development </w:t>
      </w:r>
      <w:r w:rsidRPr="0045131B">
        <w:t xml:space="preserve">means </w:t>
      </w:r>
      <w:r w:rsidR="00DF67F0">
        <w:t xml:space="preserve">the development as set out in Schedule 2 to this </w:t>
      </w:r>
      <w:proofErr w:type="gramStart"/>
      <w:r w:rsidR="00DF67F0">
        <w:t>Agreement</w:t>
      </w:r>
      <w:r w:rsidRPr="0045131B">
        <w:t>;</w:t>
      </w:r>
      <w:proofErr w:type="gramEnd"/>
    </w:p>
    <w:p w14:paraId="4A64D61F" w14:textId="1C6D8301" w:rsidR="00AB4AF8" w:rsidRDefault="00000000" w:rsidP="00AB4AF8">
      <w:pPr>
        <w:pStyle w:val="BodyTextIndent1"/>
        <w:rPr>
          <w:bCs/>
        </w:rPr>
      </w:pPr>
      <w:r>
        <w:rPr>
          <w:b/>
        </w:rPr>
        <w:t xml:space="preserve">Due Date </w:t>
      </w:r>
      <w:r>
        <w:rPr>
          <w:bCs/>
        </w:rPr>
        <w:t xml:space="preserve">means the date when a Contribution or sum of money (or any part of it) is required to be paid to the Council in accordance with the terms of this </w:t>
      </w:r>
      <w:proofErr w:type="gramStart"/>
      <w:r>
        <w:rPr>
          <w:bCs/>
        </w:rPr>
        <w:t>Agreement;</w:t>
      </w:r>
      <w:proofErr w:type="gramEnd"/>
    </w:p>
    <w:p w14:paraId="482EDDCC" w14:textId="49FACE7B" w:rsidR="00422BD1" w:rsidRPr="0045131B" w:rsidRDefault="00000000" w:rsidP="00422BD1">
      <w:pPr>
        <w:pStyle w:val="BodyTextIndent1"/>
      </w:pPr>
      <w:r w:rsidRPr="0045131B">
        <w:rPr>
          <w:b/>
        </w:rPr>
        <w:t xml:space="preserve">Effective Date </w:t>
      </w:r>
      <w:r w:rsidRPr="0045131B">
        <w:t xml:space="preserve">means the date of this </w:t>
      </w:r>
      <w:proofErr w:type="gramStart"/>
      <w:r w:rsidRPr="0045131B">
        <w:t>Agreement</w:t>
      </w:r>
      <w:r w:rsidR="00AC25E9">
        <w:t>;</w:t>
      </w:r>
      <w:proofErr w:type="gramEnd"/>
    </w:p>
    <w:p w14:paraId="195BC6CB" w14:textId="0E8463FE" w:rsidR="00030FBE" w:rsidRPr="00030FBE" w:rsidRDefault="00000000" w:rsidP="00967CEB">
      <w:pPr>
        <w:pStyle w:val="BodyTextIndent1"/>
      </w:pPr>
      <w:r>
        <w:rPr>
          <w:b/>
          <w:bCs/>
        </w:rPr>
        <w:t xml:space="preserve">Expert </w:t>
      </w:r>
      <w:r>
        <w:t xml:space="preserve">means </w:t>
      </w:r>
      <w:r w:rsidRPr="00030FBE">
        <w:t xml:space="preserve">an independent and fit person holding professional qualifications appropriate </w:t>
      </w:r>
      <w:proofErr w:type="gramStart"/>
      <w:r w:rsidRPr="00030FBE">
        <w:t>in light of</w:t>
      </w:r>
      <w:proofErr w:type="gramEnd"/>
      <w:r w:rsidRPr="00030FBE">
        <w:t xml:space="preserve"> the subject matter of the dispute, to be appointed (in the absence of agreement between the parties) by the president (or equivalent person) for the time being of the professional body chiefly relevant in England to such </w:t>
      </w:r>
      <w:proofErr w:type="gramStart"/>
      <w:r w:rsidRPr="00030FBE">
        <w:t>qualifications;</w:t>
      </w:r>
      <w:proofErr w:type="gramEnd"/>
    </w:p>
    <w:p w14:paraId="1E964627" w14:textId="7097FC1D" w:rsidR="00015FF9" w:rsidRPr="0045131B" w:rsidRDefault="00000000"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roofErr w:type="gramStart"/>
      <w:r w:rsidR="00160022" w:rsidRPr="0045131B">
        <w:t>);</w:t>
      </w:r>
      <w:proofErr w:type="gramEnd"/>
    </w:p>
    <w:p w14:paraId="636A8903" w14:textId="52E32018" w:rsidR="003445F7" w:rsidRDefault="00000000"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 xml:space="preserve">Due </w:t>
      </w:r>
      <w:proofErr w:type="gramStart"/>
      <w:r w:rsidR="00532B70">
        <w:t>Date;</w:t>
      </w:r>
      <w:proofErr w:type="gramEnd"/>
    </w:p>
    <w:p w14:paraId="46A6236A" w14:textId="09E09252" w:rsidR="00A8704A" w:rsidRDefault="00000000" w:rsidP="00015FF9">
      <w:pPr>
        <w:pStyle w:val="BodyTextIndent1"/>
        <w:rPr>
          <w:bCs/>
        </w:rPr>
      </w:pPr>
      <w:r>
        <w:rPr>
          <w:b/>
        </w:rPr>
        <w:t xml:space="preserve">Local Area </w:t>
      </w:r>
      <w:r>
        <w:rPr>
          <w:bCs/>
        </w:rPr>
        <w:t xml:space="preserve">means the Council’s administrative </w:t>
      </w:r>
      <w:proofErr w:type="gramStart"/>
      <w:r>
        <w:rPr>
          <w:bCs/>
        </w:rPr>
        <w:t>area;</w:t>
      </w:r>
      <w:proofErr w:type="gramEnd"/>
    </w:p>
    <w:p w14:paraId="604BA8AF" w14:textId="58743542" w:rsidR="00E329F4" w:rsidRPr="00E329F4" w:rsidRDefault="00000000" w:rsidP="00015FF9">
      <w:pPr>
        <w:pStyle w:val="BodyTextIndent1"/>
      </w:pPr>
      <w:r>
        <w:rPr>
          <w:b/>
          <w:bCs/>
        </w:rPr>
        <w:lastRenderedPageBreak/>
        <w:t xml:space="preserve">Monitoring Fee </w:t>
      </w:r>
      <w:r>
        <w:t xml:space="preserve">means </w:t>
      </w:r>
      <w:r w:rsidRPr="0045131B">
        <w:t xml:space="preserve">the sum of </w:t>
      </w:r>
      <w:r w:rsidR="00222539">
        <w:t>FOUR HUNDRED POUNDS</w:t>
      </w:r>
      <w:r w:rsidR="004C5690" w:rsidRPr="0045131B">
        <w:t xml:space="preserve"> </w:t>
      </w:r>
      <w:r w:rsidRPr="0045131B">
        <w:t>(</w:t>
      </w:r>
      <w:r w:rsidR="00EA45BC" w:rsidRPr="00EA45BC">
        <w:t>£</w:t>
      </w:r>
      <w:r w:rsidR="004A7FBE">
        <w:t>400</w:t>
      </w:r>
      <w:r w:rsidR="00EA45BC" w:rsidRPr="00EA45BC">
        <w:t>.00</w:t>
      </w:r>
      <w:r w:rsidR="00AD3ED3">
        <w:t xml:space="preserve">) </w:t>
      </w:r>
      <w:r w:rsidRPr="0045131B">
        <w:t xml:space="preserve">as a contribution towards the Monitoring Officer's costs of monitoring the provisions of this </w:t>
      </w:r>
      <w:proofErr w:type="gramStart"/>
      <w:r w:rsidRPr="0045131B">
        <w:t>Agreement;</w:t>
      </w:r>
      <w:proofErr w:type="gramEnd"/>
    </w:p>
    <w:p w14:paraId="0D5C310F" w14:textId="6555000F" w:rsidR="00015FF9" w:rsidRPr="0045131B" w:rsidRDefault="00000000"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 xml:space="preserve">bligations set out in this </w:t>
      </w:r>
      <w:proofErr w:type="gramStart"/>
      <w:r w:rsidRPr="0045131B">
        <w:t>Agreement;</w:t>
      </w:r>
      <w:proofErr w:type="gramEnd"/>
    </w:p>
    <w:p w14:paraId="5BA7991D" w14:textId="1B0A0770" w:rsidR="001D42EA" w:rsidRDefault="00000000"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20B3D5D3" w14:textId="44CAEE57" w:rsidR="0010624C" w:rsidRPr="00FF118C" w:rsidRDefault="00000000" w:rsidP="001D42EA">
      <w:pPr>
        <w:pStyle w:val="BodyTextIndent1"/>
        <w:rPr>
          <w:bCs/>
        </w:rPr>
      </w:pPr>
      <w:r>
        <w:rPr>
          <w:b/>
        </w:rPr>
        <w:t>Owners</w:t>
      </w:r>
      <w:r>
        <w:rPr>
          <w:bCs/>
        </w:rPr>
        <w:t xml:space="preserve"> means the First Owner and the Second </w:t>
      </w:r>
      <w:proofErr w:type="gramStart"/>
      <w:r>
        <w:rPr>
          <w:bCs/>
        </w:rPr>
        <w:t>Owner</w:t>
      </w:r>
      <w:r w:rsidR="00370D92">
        <w:rPr>
          <w:bCs/>
        </w:rPr>
        <w:t>;</w:t>
      </w:r>
      <w:proofErr w:type="gramEnd"/>
    </w:p>
    <w:p w14:paraId="407410FF" w14:textId="47A416D3" w:rsidR="00EB3134" w:rsidRPr="006C5BDE" w:rsidRDefault="00000000"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roofErr w:type="gramStart"/>
      <w:r w:rsidRPr="006C5BDE">
        <w:t>);</w:t>
      </w:r>
      <w:proofErr w:type="gramEnd"/>
    </w:p>
    <w:p w14:paraId="29620CC8" w14:textId="245B1FA0" w:rsidR="0053126F" w:rsidRDefault="00000000"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4A3BED4C" w:rsidR="005C2A98" w:rsidRPr="0045131B" w:rsidRDefault="00000000"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w:t>
      </w:r>
      <w:r>
        <w:t>)</w:t>
      </w:r>
      <w:r w:rsidRPr="0045131B">
        <w:t xml:space="preserve"> in England when banks in London are open for business</w:t>
      </w:r>
      <w:r w:rsidR="006645E4">
        <w:t>.</w:t>
      </w:r>
    </w:p>
    <w:p w14:paraId="68E3F1AA" w14:textId="221C9E54" w:rsidR="00447397" w:rsidRPr="0045131B" w:rsidRDefault="00000000" w:rsidP="002F2638">
      <w:pPr>
        <w:pStyle w:val="Heading1Bold"/>
      </w:pPr>
      <w:bookmarkStart w:id="8" w:name="_Toc77687795"/>
      <w:bookmarkStart w:id="9" w:name="_Toc179442524"/>
      <w:r w:rsidRPr="0045131B">
        <w:t>Interpretation</w:t>
      </w:r>
      <w:bookmarkEnd w:id="8"/>
      <w:bookmarkEnd w:id="9"/>
    </w:p>
    <w:p w14:paraId="0BBAF521" w14:textId="77777777" w:rsidR="00447397" w:rsidRPr="0045131B" w:rsidRDefault="00000000" w:rsidP="00447397">
      <w:pPr>
        <w:pStyle w:val="Heading2"/>
      </w:pPr>
      <w:r w:rsidRPr="0045131B">
        <w:t>Clause headings shall not affect the interpretation of this Agreement.</w:t>
      </w:r>
    </w:p>
    <w:p w14:paraId="1E5ABBD2" w14:textId="77777777" w:rsidR="00447397" w:rsidRPr="0045131B" w:rsidRDefault="00000000" w:rsidP="00447397">
      <w:pPr>
        <w:pStyle w:val="Heading2"/>
      </w:pPr>
      <w:r w:rsidRPr="0045131B">
        <w:t>A person includes a natural person corporate or unincorporated body (</w:t>
      </w:r>
      <w:proofErr w:type="gramStart"/>
      <w:r w:rsidRPr="0045131B">
        <w:t>whether or not</w:t>
      </w:r>
      <w:proofErr w:type="gramEnd"/>
      <w:r w:rsidRPr="0045131B">
        <w:t xml:space="preserve"> having separate legal personality).</w:t>
      </w:r>
    </w:p>
    <w:p w14:paraId="19E4300C" w14:textId="217EC703" w:rsidR="00447397" w:rsidRPr="0045131B" w:rsidRDefault="00000000"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000000"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000000"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000000" w:rsidP="00447397">
      <w:pPr>
        <w:pStyle w:val="Heading2"/>
      </w:pPr>
      <w:r w:rsidRPr="0045131B">
        <w:t xml:space="preserve">A reference to any Party shall include that </w:t>
      </w:r>
      <w:r w:rsidR="00CE6223" w:rsidRPr="0045131B">
        <w:t>P</w:t>
      </w:r>
      <w:r w:rsidRPr="0045131B">
        <w:t>arty's successors in title and assigns and personal representatives.</w:t>
      </w:r>
    </w:p>
    <w:p w14:paraId="74BFDB03" w14:textId="749168A9" w:rsidR="00447397" w:rsidRPr="0045131B" w:rsidRDefault="00000000" w:rsidP="00447397">
      <w:pPr>
        <w:pStyle w:val="Heading2"/>
      </w:pPr>
      <w:r w:rsidRPr="0045131B">
        <w:t xml:space="preserve">References in this Agreement to the Council shall include any successor to its functions as the local planning authority in relation to the Application Land and any body to which all or part of its functions may lawfully have been transferred. </w:t>
      </w:r>
    </w:p>
    <w:p w14:paraId="7F41F181" w14:textId="440BF758" w:rsidR="00447397" w:rsidRPr="0045131B" w:rsidRDefault="00000000"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000000"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000000" w:rsidP="00447397">
      <w:pPr>
        <w:pStyle w:val="Heading2"/>
      </w:pPr>
      <w:r w:rsidRPr="0045131B">
        <w:lastRenderedPageBreak/>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000000"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000000" w:rsidP="00447397">
      <w:pPr>
        <w:pStyle w:val="Heading2"/>
      </w:pPr>
      <w:r w:rsidRPr="0045131B">
        <w:t>A reference to writing or written does not include faxes or e-mail.</w:t>
      </w:r>
    </w:p>
    <w:p w14:paraId="4CF8293F" w14:textId="20913591" w:rsidR="00447397" w:rsidRDefault="00000000"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70437A08" w:rsidR="00447397" w:rsidRPr="0045131B" w:rsidRDefault="00000000" w:rsidP="00303BC9">
      <w:pPr>
        <w:pStyle w:val="Heading1Bold"/>
        <w:rPr>
          <w:sz w:val="22"/>
        </w:rPr>
      </w:pPr>
      <w:bookmarkStart w:id="10" w:name="_Toc77687796"/>
      <w:bookmarkStart w:id="11" w:name="_Toc179442525"/>
      <w:r w:rsidRPr="0045131B">
        <w:rPr>
          <w:sz w:val="22"/>
        </w:rPr>
        <w:t>Legal Effect</w:t>
      </w:r>
      <w:bookmarkEnd w:id="10"/>
      <w:bookmarkEnd w:id="11"/>
    </w:p>
    <w:p w14:paraId="6407D144" w14:textId="77777777" w:rsidR="00B84907" w:rsidRDefault="00000000" w:rsidP="00447397">
      <w:pPr>
        <w:pStyle w:val="Heading2"/>
      </w:pPr>
      <w:r w:rsidRPr="0045131B">
        <w:t>This Agreement is made pursuant to</w:t>
      </w:r>
      <w:r>
        <w:t>:</w:t>
      </w:r>
    </w:p>
    <w:p w14:paraId="73B4C2A9" w14:textId="26C5F565" w:rsidR="00B84907" w:rsidRDefault="00000000" w:rsidP="00B84907">
      <w:pPr>
        <w:pStyle w:val="Heading4"/>
      </w:pPr>
      <w:r w:rsidRPr="0045131B">
        <w:t>s</w:t>
      </w:r>
      <w:r w:rsidR="00447397" w:rsidRPr="0045131B">
        <w:t>ection 106</w:t>
      </w:r>
      <w:r>
        <w:t xml:space="preserve"> </w:t>
      </w:r>
      <w:r w:rsidR="00447397" w:rsidRPr="0045131B">
        <w:t xml:space="preserve">of the 1990 </w:t>
      </w:r>
      <w:proofErr w:type="gramStart"/>
      <w:r w:rsidR="00447397" w:rsidRPr="0045131B">
        <w:t>Act</w:t>
      </w:r>
      <w:r>
        <w:t>;</w:t>
      </w:r>
      <w:proofErr w:type="gramEnd"/>
    </w:p>
    <w:p w14:paraId="2961E50A" w14:textId="53E5093D" w:rsidR="00B84907" w:rsidRDefault="00000000" w:rsidP="001A07C6">
      <w:pPr>
        <w:pStyle w:val="Heading4"/>
      </w:pPr>
      <w:r w:rsidRPr="0045131B">
        <w:t xml:space="preserve">section 1 of the Localism Act </w:t>
      </w:r>
      <w:proofErr w:type="gramStart"/>
      <w:r w:rsidR="002566CB">
        <w:t>2011</w:t>
      </w:r>
      <w:r>
        <w:t>;</w:t>
      </w:r>
      <w:proofErr w:type="gramEnd"/>
    </w:p>
    <w:p w14:paraId="07C3F191" w14:textId="77777777" w:rsidR="00B84907" w:rsidRDefault="00000000" w:rsidP="00B84907">
      <w:pPr>
        <w:pStyle w:val="Heading4"/>
      </w:pPr>
      <w:r w:rsidRPr="0045131B">
        <w:t>s</w:t>
      </w:r>
      <w:r w:rsidR="00447397" w:rsidRPr="0045131B">
        <w:t>ection 111 of the Local Government Act 1972</w:t>
      </w:r>
      <w:r>
        <w:t>;</w:t>
      </w:r>
      <w:r w:rsidR="00447397" w:rsidRPr="0045131B">
        <w:t xml:space="preserve"> and</w:t>
      </w:r>
    </w:p>
    <w:p w14:paraId="49F958A2" w14:textId="77777777" w:rsidR="00B84907" w:rsidRDefault="00000000" w:rsidP="00B84907">
      <w:pPr>
        <w:pStyle w:val="Heading4"/>
      </w:pPr>
      <w:r w:rsidRPr="0045131B">
        <w:t>all other enabling powers</w:t>
      </w:r>
      <w:r>
        <w:t>,</w:t>
      </w:r>
    </w:p>
    <w:p w14:paraId="7E6EB7D3" w14:textId="2622B43D" w:rsidR="00447397" w:rsidRPr="0045131B" w:rsidRDefault="00000000" w:rsidP="00B84907">
      <w:pPr>
        <w:pStyle w:val="Heading4"/>
        <w:numPr>
          <w:ilvl w:val="0"/>
          <w:numId w:val="0"/>
        </w:numPr>
        <w:ind w:left="907"/>
      </w:pPr>
      <w:r w:rsidRPr="0045131B">
        <w:t xml:space="preserve">with an intent to bind the </w:t>
      </w:r>
      <w:r w:rsidR="00812FAB">
        <w:t>Owners’</w:t>
      </w:r>
      <w:r w:rsidR="002B5828">
        <w:t xml:space="preserve"> </w:t>
      </w:r>
      <w:r w:rsidR="00780ACE">
        <w:t>res</w:t>
      </w:r>
      <w:r w:rsidR="00987C1C">
        <w:t xml:space="preserve">pective </w:t>
      </w:r>
      <w:r w:rsidRPr="0045131B">
        <w:t>interest</w:t>
      </w:r>
      <w:r w:rsidR="002B5828">
        <w:t>s</w:t>
      </w:r>
      <w:r w:rsidRPr="0045131B">
        <w:t xml:space="preserve"> in the Application Land (and </w:t>
      </w:r>
      <w:proofErr w:type="gramStart"/>
      <w:r w:rsidRPr="0045131B">
        <w:t>each and every</w:t>
      </w:r>
      <w:proofErr w:type="gramEnd"/>
      <w:r w:rsidRPr="0045131B">
        <w:t xml:space="preserve"> part of it) subject to the provisions of Clauses</w:t>
      </w:r>
      <w:r w:rsidR="00564033" w:rsidRPr="0045131B">
        <w:t xml:space="preserve"> </w:t>
      </w:r>
      <w:bookmarkStart w:id="12" w:name="_Hlk106889883"/>
      <w:r w:rsidR="002B5828">
        <w:t>4</w:t>
      </w:r>
      <w:r w:rsidR="005F713B">
        <w:rPr>
          <w:bCs/>
        </w:rPr>
        <w:t xml:space="preserve"> </w:t>
      </w:r>
      <w:bookmarkEnd w:id="12"/>
      <w:r w:rsidRPr="0045131B">
        <w:t>(conditionality),</w:t>
      </w:r>
      <w:r w:rsidR="00564033" w:rsidRPr="0045131B">
        <w:t xml:space="preserve"> </w:t>
      </w:r>
      <w:proofErr w:type="gramStart"/>
      <w:r w:rsidR="009A1FC5">
        <w:t>5</w:t>
      </w:r>
      <w:r w:rsidR="005F713B">
        <w:rPr>
          <w:bCs/>
        </w:rPr>
        <w:t xml:space="preserve"> </w:t>
      </w:r>
      <w:r w:rsidR="00564033" w:rsidRPr="0045131B">
        <w:t xml:space="preserve"> (</w:t>
      </w:r>
      <w:proofErr w:type="gramEnd"/>
      <w:r w:rsidR="00564033" w:rsidRPr="0045131B">
        <w:t>the Owners</w:t>
      </w:r>
      <w:r w:rsidR="00812FAB">
        <w:t>’</w:t>
      </w:r>
      <w:r w:rsidR="00564033" w:rsidRPr="0045131B">
        <w:t xml:space="preserve"> obligations),</w:t>
      </w:r>
      <w:r w:rsidR="005F713B">
        <w:t xml:space="preserve"> </w:t>
      </w:r>
      <w:r w:rsidR="009A1FC5">
        <w:t xml:space="preserve">7.2 </w:t>
      </w:r>
      <w:r w:rsidRPr="0045131B">
        <w:t>(lapse)</w:t>
      </w:r>
      <w:r w:rsidR="00FF5BD7" w:rsidRPr="0045131B">
        <w:t xml:space="preserve"> </w:t>
      </w:r>
      <w:r w:rsidR="0030074D">
        <w:t xml:space="preserve">and </w:t>
      </w:r>
      <w:r w:rsidR="00812FAB">
        <w:t xml:space="preserve">7.5 </w:t>
      </w:r>
      <w:r w:rsidR="00FF5BD7" w:rsidRPr="0045131B">
        <w:t>(release).</w:t>
      </w:r>
    </w:p>
    <w:p w14:paraId="788F0D6A" w14:textId="2CB586C4" w:rsidR="00447397" w:rsidRPr="0045131B" w:rsidRDefault="00000000"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w:t>
      </w:r>
      <w:r w:rsidR="005605EC">
        <w:t xml:space="preserve">Owners </w:t>
      </w:r>
      <w:r w:rsidR="00657574" w:rsidRPr="0045131B">
        <w:t xml:space="preserve">(including </w:t>
      </w:r>
      <w:r w:rsidR="00482950">
        <w:t>their</w:t>
      </w:r>
      <w:r w:rsidR="00657574" w:rsidRPr="0045131B">
        <w:t xml:space="preserve"> successors in title and those deriving title from the</w:t>
      </w:r>
      <w:r w:rsidR="00482950">
        <w:t>m</w:t>
      </w:r>
      <w:r w:rsidR="00657574" w:rsidRPr="0045131B">
        <w:t>)</w:t>
      </w:r>
      <w:r w:rsidRPr="0045131B">
        <w:t>.</w:t>
      </w:r>
    </w:p>
    <w:p w14:paraId="564B7DDA" w14:textId="3BC87FBD" w:rsidR="00447397" w:rsidRPr="0045131B" w:rsidRDefault="00000000"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000000" w:rsidP="00F06CE0">
      <w:pPr>
        <w:pStyle w:val="Heading1Bold"/>
        <w:rPr>
          <w:bCs/>
        </w:rPr>
      </w:pPr>
      <w:r w:rsidRPr="0045131B">
        <w:rPr>
          <w:bCs/>
        </w:rPr>
        <w:t>Conditionality</w:t>
      </w:r>
    </w:p>
    <w:p w14:paraId="368D4C10" w14:textId="4A897EE5" w:rsidR="00052536" w:rsidRPr="00FD6887" w:rsidRDefault="00000000" w:rsidP="00052536">
      <w:pPr>
        <w:pStyle w:val="Heading2"/>
      </w:pPr>
      <w:r>
        <w:rPr>
          <w:rFonts w:ascii="Arial" w:eastAsia="Arial" w:hAnsi="Arial" w:cs="Arial"/>
        </w:rPr>
        <w:t xml:space="preserve">Unless otherwise required </w:t>
      </w:r>
      <w:proofErr w:type="gramStart"/>
      <w:r>
        <w:rPr>
          <w:rFonts w:ascii="Arial" w:eastAsia="Arial" w:hAnsi="Arial" w:cs="Arial"/>
        </w:rPr>
        <w:t>in order to</w:t>
      </w:r>
      <w:proofErr w:type="gramEnd"/>
      <w:r>
        <w:rPr>
          <w:rFonts w:ascii="Arial" w:eastAsia="Arial" w:hAnsi="Arial" w:cs="Arial"/>
        </w:rPr>
        <w:t xml:space="preserve"> give legal effect to any provision in this Agreement, this Agreement </w:t>
      </w:r>
      <w:r>
        <w:t>is conditional upon:</w:t>
      </w:r>
    </w:p>
    <w:p w14:paraId="65ABCAA4" w14:textId="77777777" w:rsidR="00052536" w:rsidRDefault="00000000" w:rsidP="00052536">
      <w:pPr>
        <w:pStyle w:val="Heading4"/>
      </w:pPr>
      <w:r>
        <w:t xml:space="preserve">the grant of the </w:t>
      </w:r>
      <w:r w:rsidRPr="005A5746">
        <w:t>Planning Permission; and</w:t>
      </w:r>
    </w:p>
    <w:p w14:paraId="0A89E4B3" w14:textId="77777777" w:rsidR="00052536" w:rsidRPr="005A5746" w:rsidRDefault="00000000" w:rsidP="00052536">
      <w:pPr>
        <w:pStyle w:val="Heading4"/>
      </w:pPr>
      <w:r w:rsidRPr="005A5746">
        <w:t>the Commencement of the Development</w:t>
      </w:r>
      <w:r>
        <w:t>,</w:t>
      </w:r>
    </w:p>
    <w:p w14:paraId="671768D0" w14:textId="6BFBB1FE" w:rsidR="00052536" w:rsidRDefault="00000000"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02DA78B0" w:rsidR="00447397" w:rsidRPr="0045131B" w:rsidRDefault="00CA5D0E" w:rsidP="00F23271">
      <w:pPr>
        <w:pStyle w:val="Heading1"/>
        <w:rPr>
          <w:b/>
          <w:bCs/>
        </w:rPr>
      </w:pPr>
      <w:r>
        <w:rPr>
          <w:b/>
          <w:bCs/>
        </w:rPr>
        <w:t>First Owner’s</w:t>
      </w:r>
      <w:r w:rsidRPr="0045131B">
        <w:rPr>
          <w:b/>
          <w:bCs/>
        </w:rPr>
        <w:t xml:space="preserve"> </w:t>
      </w:r>
      <w:r w:rsidR="00E82F89" w:rsidRPr="0045131B">
        <w:rPr>
          <w:b/>
          <w:bCs/>
        </w:rPr>
        <w:t>O</w:t>
      </w:r>
      <w:r w:rsidR="00F23271" w:rsidRPr="0045131B">
        <w:rPr>
          <w:b/>
          <w:bCs/>
        </w:rPr>
        <w:t>bligations</w:t>
      </w:r>
    </w:p>
    <w:p w14:paraId="7406FCF1" w14:textId="6FBACEAF" w:rsidR="00960E78" w:rsidRPr="0045131B" w:rsidRDefault="00000000" w:rsidP="00A443EF">
      <w:pPr>
        <w:pStyle w:val="Heading2"/>
      </w:pPr>
      <w:bookmarkStart w:id="13" w:name="_Hlk73653241"/>
      <w:r w:rsidRPr="0045131B">
        <w:t xml:space="preserve">The </w:t>
      </w:r>
      <w:r w:rsidR="00CA5D0E">
        <w:t>First Owner</w:t>
      </w:r>
      <w:r w:rsidR="00CA5D0E" w:rsidRPr="0045131B">
        <w:t xml:space="preserve"> </w:t>
      </w:r>
      <w:r w:rsidRPr="0045131B">
        <w:t>covenant</w:t>
      </w:r>
      <w:r w:rsidR="003E29C6">
        <w:t>s</w:t>
      </w:r>
      <w:r w:rsidRPr="0045131B">
        <w:t xml:space="preserve"> with the Council</w:t>
      </w:r>
      <w:r w:rsidR="006E7C02">
        <w:t>,</w:t>
      </w:r>
      <w:r w:rsidR="008A5EAE">
        <w:t xml:space="preserve"> </w:t>
      </w:r>
      <w:proofErr w:type="gramStart"/>
      <w:r w:rsidR="008A5EAE">
        <w:t>so</w:t>
      </w:r>
      <w:r w:rsidR="00A06069">
        <w:t xml:space="preserve"> as to</w:t>
      </w:r>
      <w:proofErr w:type="gramEnd"/>
      <w:r w:rsidR="00A06069">
        <w:t xml:space="preserve"> bind the entirety of </w:t>
      </w:r>
      <w:r w:rsidR="001F61AD">
        <w:t xml:space="preserve">their </w:t>
      </w:r>
      <w:r w:rsidR="00A06069">
        <w:t>interest</w:t>
      </w:r>
      <w:r w:rsidR="001F61AD">
        <w:t>s</w:t>
      </w:r>
      <w:r w:rsidR="00A06069">
        <w:t xml:space="preserve"> in the Application Land,</w:t>
      </w:r>
      <w:r w:rsidRPr="0045131B">
        <w:t xml:space="preserve"> to comply with the restrictions</w:t>
      </w:r>
      <w:r w:rsidR="00B84907">
        <w:t>, covenants</w:t>
      </w:r>
      <w:r w:rsidRPr="0045131B">
        <w:t xml:space="preserve"> and requirements </w:t>
      </w:r>
      <w:r w:rsidR="00B84907">
        <w:t xml:space="preserve">set out </w:t>
      </w:r>
      <w:r w:rsidRPr="0045131B">
        <w:t xml:space="preserve">in Schedule </w:t>
      </w:r>
      <w:r w:rsidR="00B06568">
        <w:t xml:space="preserve">3 </w:t>
      </w:r>
      <w:r w:rsidRPr="0045131B">
        <w:t xml:space="preserve">of this Agreement. </w:t>
      </w:r>
    </w:p>
    <w:bookmarkEnd w:id="13"/>
    <w:p w14:paraId="41B31DEC" w14:textId="6C98098E" w:rsidR="002A095A" w:rsidRPr="0045131B" w:rsidRDefault="00000000" w:rsidP="00173681">
      <w:pPr>
        <w:pStyle w:val="Heading2"/>
      </w:pPr>
      <w:r w:rsidRPr="0045131B">
        <w:t xml:space="preserve">The </w:t>
      </w:r>
      <w:r w:rsidR="003E29C6">
        <w:t xml:space="preserve">First Owner </w:t>
      </w:r>
      <w:r w:rsidRPr="0045131B">
        <w:t>covenant</w:t>
      </w:r>
      <w:r w:rsidR="00C121E1">
        <w:t>s</w:t>
      </w:r>
      <w:r w:rsidRPr="0045131B">
        <w:t xml:space="preserve"> with the Council:</w:t>
      </w:r>
    </w:p>
    <w:p w14:paraId="6832FB85" w14:textId="53C898D2" w:rsidR="00447397" w:rsidRPr="0045131B" w:rsidRDefault="00000000" w:rsidP="002A095A">
      <w:pPr>
        <w:pStyle w:val="Heading4"/>
      </w:pPr>
      <w:r w:rsidRPr="0045131B">
        <w:t xml:space="preserve">not to </w:t>
      </w:r>
      <w:r w:rsidR="00133640" w:rsidRPr="0045131B">
        <w:t xml:space="preserve">Commence </w:t>
      </w:r>
      <w:r w:rsidR="002A095A" w:rsidRPr="0045131B">
        <w:t xml:space="preserve">unless and until </w:t>
      </w:r>
      <w:r w:rsidR="00570014">
        <w:t xml:space="preserve">a </w:t>
      </w:r>
      <w:r w:rsidR="00133640" w:rsidRPr="0045131B">
        <w:t>Commencement</w:t>
      </w:r>
      <w:r w:rsidR="00CA77D9">
        <w:t xml:space="preserve"> Notice</w:t>
      </w:r>
      <w:r w:rsidR="00570014">
        <w:t xml:space="preserve"> has been served</w:t>
      </w:r>
      <w:r w:rsidR="002A095A" w:rsidRPr="0045131B">
        <w:t>; and</w:t>
      </w:r>
    </w:p>
    <w:p w14:paraId="385BF585" w14:textId="7889C0FA" w:rsidR="00447397" w:rsidRPr="0045131B" w:rsidRDefault="00000000" w:rsidP="002A095A">
      <w:pPr>
        <w:pStyle w:val="Heading4"/>
      </w:pPr>
      <w:r w:rsidRPr="0045131B">
        <w:lastRenderedPageBreak/>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 xml:space="preserve">pursuant to which the </w:t>
      </w:r>
      <w:r w:rsidR="00123DEF">
        <w:t>Owners</w:t>
      </w:r>
      <w:r w:rsidR="002A095A" w:rsidRPr="0045131B">
        <w:t xml:space="preserve"> </w:t>
      </w:r>
      <w:r w:rsidRPr="0045131B">
        <w:t xml:space="preserve">may be prevented from carrying out </w:t>
      </w:r>
      <w:r w:rsidR="00123DEF">
        <w:t>their</w:t>
      </w:r>
      <w:r w:rsidR="002A095A" w:rsidRPr="0045131B">
        <w:t xml:space="preserve"> </w:t>
      </w:r>
      <w:r w:rsidRPr="0045131B">
        <w:t>covenants and obligations contained in</w:t>
      </w:r>
      <w:r w:rsidR="002A095A" w:rsidRPr="0045131B">
        <w:t xml:space="preserve"> this Agreement</w:t>
      </w:r>
      <w:r w:rsidRPr="0045131B">
        <w:t>.</w:t>
      </w:r>
    </w:p>
    <w:p w14:paraId="2C42A0AD" w14:textId="589A15CB" w:rsidR="00447397" w:rsidRPr="0045131B" w:rsidRDefault="00000000"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7871A615" w:rsidR="00447397" w:rsidRPr="0045131B" w:rsidRDefault="00000000" w:rsidP="00DA16D0">
      <w:pPr>
        <w:pStyle w:val="Heading2"/>
      </w:pPr>
      <w:r w:rsidRPr="0045131B">
        <w:t>The Council covenants with the Owner</w:t>
      </w:r>
      <w:r w:rsidR="00B27AC4">
        <w:t>s</w:t>
      </w:r>
      <w:r w:rsidRPr="0045131B">
        <w:t xml:space="preserve"> to observe and perform the obligations on its part contained in Schedule</w:t>
      </w:r>
      <w:r w:rsidR="00FC0B37">
        <w:t xml:space="preserve"> 4</w:t>
      </w:r>
      <w:r w:rsidR="00C03718">
        <w:t xml:space="preserve"> </w:t>
      </w:r>
      <w:r w:rsidRPr="0045131B">
        <w:t>to this Agreement.</w:t>
      </w:r>
    </w:p>
    <w:p w14:paraId="4127C440" w14:textId="7A1062F0" w:rsidR="008F417E" w:rsidRPr="0045131B" w:rsidRDefault="00000000" w:rsidP="00F23271">
      <w:pPr>
        <w:pStyle w:val="Heading1"/>
        <w:rPr>
          <w:b/>
          <w:bCs/>
        </w:rPr>
      </w:pPr>
      <w:r>
        <w:rPr>
          <w:b/>
          <w:bCs/>
        </w:rPr>
        <w:t>Agreements and Declarations</w:t>
      </w:r>
    </w:p>
    <w:p w14:paraId="4BAFD321" w14:textId="1AE4395B" w:rsidR="00B84907" w:rsidRPr="00B84907" w:rsidRDefault="00000000" w:rsidP="008F417E">
      <w:pPr>
        <w:pStyle w:val="Heading2"/>
        <w:rPr>
          <w:b/>
          <w:bCs/>
        </w:rPr>
      </w:pPr>
      <w:r w:rsidRPr="00B84907">
        <w:rPr>
          <w:b/>
          <w:bCs/>
        </w:rPr>
        <w:t>Fees</w:t>
      </w:r>
    </w:p>
    <w:p w14:paraId="639CC3F3" w14:textId="183423EB" w:rsidR="008F417E" w:rsidRPr="0045131B" w:rsidRDefault="00000000" w:rsidP="00B84907">
      <w:pPr>
        <w:pStyle w:val="Heading3"/>
      </w:pPr>
      <w:r>
        <w:t>T</w:t>
      </w:r>
      <w:r w:rsidRPr="0045131B">
        <w:t xml:space="preserve">he </w:t>
      </w:r>
      <w:r w:rsidR="00EB528B">
        <w:t xml:space="preserve">First </w:t>
      </w:r>
      <w:r w:rsidR="008A18A9">
        <w:t xml:space="preserve">Owner </w:t>
      </w:r>
      <w:r w:rsidRPr="0045131B">
        <w:t>covenant</w:t>
      </w:r>
      <w:r w:rsidR="00EB528B">
        <w:t>s</w:t>
      </w:r>
      <w:r w:rsidR="008A18A9">
        <w:t xml:space="preserve"> </w:t>
      </w:r>
      <w:r w:rsidRPr="0045131B">
        <w:t xml:space="preserve">with the Council to pay on </w:t>
      </w:r>
      <w:r>
        <w:t xml:space="preserve">or before </w:t>
      </w:r>
      <w:r w:rsidRPr="0045131B">
        <w:t>the Effective Date:</w:t>
      </w:r>
    </w:p>
    <w:p w14:paraId="10161BCB" w14:textId="3AC69DC9" w:rsidR="008F417E" w:rsidRPr="0045131B" w:rsidRDefault="00000000" w:rsidP="008F417E">
      <w:pPr>
        <w:pStyle w:val="Heading4"/>
      </w:pPr>
      <w:r>
        <w:t xml:space="preserve">the Council's reasonable </w:t>
      </w:r>
      <w:r w:rsidR="004E1C6A">
        <w:t xml:space="preserve">and proper </w:t>
      </w:r>
      <w:r>
        <w:t>legal costs and expenses incurred in the preparation</w:t>
      </w:r>
      <w:r w:rsidR="00E23127">
        <w:t>, negotiation</w:t>
      </w:r>
      <w:r>
        <w:t xml:space="preserve"> and completion of this Agreement; and</w:t>
      </w:r>
    </w:p>
    <w:p w14:paraId="1E48B810" w14:textId="37B2A867" w:rsidR="000E5D74" w:rsidRPr="0045131B" w:rsidRDefault="00000000" w:rsidP="008F417E">
      <w:pPr>
        <w:pStyle w:val="Heading4"/>
      </w:pPr>
      <w:r w:rsidRPr="0045131B">
        <w:t xml:space="preserve">the Monitoring </w:t>
      </w:r>
      <w:r w:rsidR="00E329F4">
        <w:t>Fee</w:t>
      </w:r>
      <w:r w:rsidR="00F45C7F">
        <w:t>.</w:t>
      </w:r>
      <w:r w:rsidRPr="0045131B">
        <w:t xml:space="preserve"> </w:t>
      </w:r>
    </w:p>
    <w:p w14:paraId="0C37BC2E" w14:textId="7EEF8057" w:rsidR="001756B1" w:rsidRPr="00B84907" w:rsidRDefault="00000000" w:rsidP="00FA30FD">
      <w:pPr>
        <w:pStyle w:val="Heading1Bold"/>
        <w:rPr>
          <w:bCs/>
        </w:rPr>
      </w:pPr>
      <w:r w:rsidRPr="00B84907">
        <w:rPr>
          <w:bCs/>
        </w:rPr>
        <w:t>Lapse</w:t>
      </w:r>
    </w:p>
    <w:p w14:paraId="7165A2A3" w14:textId="5C1A43A9" w:rsidR="001756B1" w:rsidRPr="0045131B" w:rsidRDefault="00000000" w:rsidP="00B84907">
      <w:pPr>
        <w:pStyle w:val="Heading3"/>
        <w:rPr>
          <w:b/>
          <w:bCs/>
        </w:rPr>
      </w:pPr>
      <w:bookmarkStart w:id="14"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 xml:space="preserve">Permission is quashed, revoked or modified (without the consent of the </w:t>
      </w:r>
      <w:r w:rsidR="008844A7">
        <w:t>Owners</w:t>
      </w:r>
      <w:r w:rsidRPr="0045131B">
        <w:t>) or is withdrawn or expires prior to Commencement of the Development.</w:t>
      </w:r>
    </w:p>
    <w:bookmarkEnd w:id="14"/>
    <w:p w14:paraId="480083D4" w14:textId="29667463" w:rsidR="001756B1" w:rsidRPr="00B84907" w:rsidRDefault="00000000" w:rsidP="00FA30FD">
      <w:pPr>
        <w:pStyle w:val="Heading1Bold"/>
        <w:rPr>
          <w:bCs/>
        </w:rPr>
      </w:pPr>
      <w:r w:rsidRPr="00B84907">
        <w:rPr>
          <w:bCs/>
        </w:rPr>
        <w:t>Future Development</w:t>
      </w:r>
    </w:p>
    <w:p w14:paraId="5341694A" w14:textId="3A3C300C" w:rsidR="001756B1" w:rsidRPr="00066F8B" w:rsidRDefault="00000000"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t>
      </w:r>
      <w:proofErr w:type="gramStart"/>
      <w:r w:rsidRPr="0045131B">
        <w:t>whether or not</w:t>
      </w:r>
      <w:proofErr w:type="gramEnd"/>
      <w:r w:rsidRPr="0045131B">
        <w:t xml:space="preserve"> on appeal) after the date of this Agreement.</w:t>
      </w:r>
    </w:p>
    <w:p w14:paraId="1FC03A64" w14:textId="47AB4461" w:rsidR="00133640" w:rsidRPr="0045131B" w:rsidRDefault="00000000" w:rsidP="00DF6B20">
      <w:pPr>
        <w:pStyle w:val="Heading1Bold"/>
      </w:pPr>
      <w:r w:rsidRPr="00445878">
        <w:rPr>
          <w:bCs/>
        </w:rPr>
        <w:t>Statutory Undertakers</w:t>
      </w:r>
    </w:p>
    <w:p w14:paraId="3B23693E" w14:textId="1EA504BF" w:rsidR="00133640" w:rsidRPr="00DB070F" w:rsidRDefault="00000000"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000000" w:rsidP="00DF6B20">
      <w:pPr>
        <w:pStyle w:val="Heading1Bold"/>
        <w:rPr>
          <w:bCs/>
        </w:rPr>
      </w:pPr>
      <w:bookmarkStart w:id="15" w:name="_Ref179372859"/>
      <w:r w:rsidRPr="00DB070F">
        <w:rPr>
          <w:bCs/>
        </w:rPr>
        <w:t>Release</w:t>
      </w:r>
      <w:bookmarkEnd w:id="15"/>
    </w:p>
    <w:p w14:paraId="271172C2" w14:textId="4405879F" w:rsidR="00657574" w:rsidRPr="00DB070F" w:rsidRDefault="00000000" w:rsidP="00445878">
      <w:pPr>
        <w:pStyle w:val="Heading3"/>
      </w:pPr>
      <w:r w:rsidRPr="00DB070F">
        <w:t xml:space="preserve">The </w:t>
      </w:r>
      <w:r w:rsidR="002F0A73">
        <w:t>Owners</w:t>
      </w:r>
      <w:r w:rsidRPr="00DB070F">
        <w:t xml:space="preserve"> shall upon parting:</w:t>
      </w:r>
    </w:p>
    <w:p w14:paraId="636C4947" w14:textId="02EC16E3" w:rsidR="00657574" w:rsidRPr="00DB070F" w:rsidRDefault="00000000" w:rsidP="006F352C">
      <w:pPr>
        <w:pStyle w:val="Heading4"/>
        <w:numPr>
          <w:ilvl w:val="3"/>
          <w:numId w:val="22"/>
        </w:numPr>
      </w:pPr>
      <w:r w:rsidRPr="00DB070F">
        <w:t xml:space="preserve">with </w:t>
      </w:r>
      <w:r w:rsidR="00A31601">
        <w:t>their</w:t>
      </w:r>
      <w:r w:rsidRPr="00DB070F">
        <w:t xml:space="preserve">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2409597F" w:rsidR="00657574" w:rsidRPr="00DB070F" w:rsidRDefault="00000000" w:rsidP="006F352C">
      <w:pPr>
        <w:pStyle w:val="Heading4"/>
        <w:numPr>
          <w:ilvl w:val="3"/>
          <w:numId w:val="22"/>
        </w:numPr>
      </w:pPr>
      <w:r w:rsidRPr="00DB070F">
        <w:t xml:space="preserve">with the entirety of </w:t>
      </w:r>
      <w:r w:rsidR="00A31601">
        <w:t>their</w:t>
      </w:r>
      <w:r w:rsidRPr="00DB070F">
        <w:t xml:space="preserve"> interest in the Application Land be released from all liabilities whatsoever under the terms of this Agreement.  </w:t>
      </w:r>
    </w:p>
    <w:p w14:paraId="383E094B" w14:textId="31102F93" w:rsidR="00133640" w:rsidRPr="00DB070F" w:rsidRDefault="00000000"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000000" w:rsidP="00DF6B20">
      <w:pPr>
        <w:pStyle w:val="Heading1Bold"/>
        <w:rPr>
          <w:bCs/>
        </w:rPr>
      </w:pPr>
      <w:r w:rsidRPr="00445878">
        <w:rPr>
          <w:bCs/>
        </w:rPr>
        <w:t>Right of access</w:t>
      </w:r>
    </w:p>
    <w:p w14:paraId="669D4759" w14:textId="7624A020" w:rsidR="00447397" w:rsidRPr="0045131B" w:rsidRDefault="00000000" w:rsidP="00445878">
      <w:pPr>
        <w:pStyle w:val="Heading3"/>
      </w:pPr>
      <w:r w:rsidRPr="0045131B">
        <w:t>Without prejudice to the Council's statutory rights of entry</w:t>
      </w:r>
      <w:r w:rsidR="004C63CD">
        <w:t>,</w:t>
      </w:r>
      <w:r w:rsidRPr="0045131B">
        <w:t xml:space="preserve"> the Owner</w:t>
      </w:r>
      <w:r w:rsidR="00F17776">
        <w:t>s</w:t>
      </w:r>
      <w:r w:rsidRPr="0045131B">
        <w:t xml:space="preserve"> shall permit the Council and its authorised employees and agents upon reasonable </w:t>
      </w:r>
      <w:r w:rsidR="004E1C6A">
        <w:t xml:space="preserve">prior </w:t>
      </w:r>
      <w:r w:rsidRPr="0045131B">
        <w:t xml:space="preserve">written notice to enter the Application Land at all reasonable times for the purpose of </w:t>
      </w:r>
      <w:r w:rsidRPr="0045131B">
        <w:lastRenderedPageBreak/>
        <w:t xml:space="preserve">verifying </w:t>
      </w:r>
      <w:proofErr w:type="gramStart"/>
      <w:r w:rsidRPr="0045131B">
        <w:t>whether or not</w:t>
      </w:r>
      <w:proofErr w:type="gramEnd"/>
      <w:r w:rsidRPr="0045131B">
        <w:t xml:space="preserve"> any obligation arising hereunder has been performed or observed.</w:t>
      </w:r>
    </w:p>
    <w:p w14:paraId="3AC71506" w14:textId="42E2345F" w:rsidR="00447397" w:rsidRPr="00445878" w:rsidRDefault="00000000" w:rsidP="00DF6B20">
      <w:pPr>
        <w:pStyle w:val="Heading1Bold"/>
        <w:rPr>
          <w:bCs/>
        </w:rPr>
      </w:pPr>
      <w:r w:rsidRPr="00445878">
        <w:rPr>
          <w:bCs/>
        </w:rPr>
        <w:t>No waiver</w:t>
      </w:r>
    </w:p>
    <w:p w14:paraId="027E4C0B" w14:textId="50E97F6C" w:rsidR="00447397" w:rsidRPr="0045131B" w:rsidRDefault="00000000" w:rsidP="00445878">
      <w:pPr>
        <w:pStyle w:val="Heading3"/>
      </w:pPr>
      <w:r w:rsidRPr="0045131B">
        <w:t>No waiver (whether express or implied) by the Council of any breach of or default by the Owner</w:t>
      </w:r>
      <w:r w:rsidR="00F17776">
        <w:t>s</w:t>
      </w:r>
      <w:r w:rsidRPr="0045131B">
        <w:t xml:space="preserve">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r w:rsidR="00F17776">
        <w:t>s</w:t>
      </w:r>
      <w:r w:rsidRPr="0045131B">
        <w:t>.</w:t>
      </w:r>
    </w:p>
    <w:p w14:paraId="71AE4760" w14:textId="05E6680D" w:rsidR="00582287" w:rsidRDefault="00000000" w:rsidP="00DF6B20">
      <w:pPr>
        <w:pStyle w:val="Heading1Bold"/>
        <w:rPr>
          <w:bCs/>
        </w:rPr>
      </w:pPr>
      <w:r>
        <w:rPr>
          <w:bCs/>
        </w:rPr>
        <w:t>No Fetter on Discretion</w:t>
      </w:r>
    </w:p>
    <w:p w14:paraId="73327311" w14:textId="40911AF1" w:rsidR="00582287" w:rsidRPr="00582287" w:rsidRDefault="00000000"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000000" w:rsidP="00DF6B20">
      <w:pPr>
        <w:pStyle w:val="Heading1Bold"/>
        <w:rPr>
          <w:bCs/>
        </w:rPr>
      </w:pPr>
      <w:r w:rsidRPr="00445878">
        <w:rPr>
          <w:bCs/>
        </w:rPr>
        <w:t>Severance</w:t>
      </w:r>
    </w:p>
    <w:p w14:paraId="32008C04" w14:textId="42E7475B" w:rsidR="005E26AB" w:rsidRPr="00445878" w:rsidRDefault="00000000"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000000" w:rsidP="00DF6B20">
      <w:pPr>
        <w:pStyle w:val="Heading1Bold"/>
        <w:rPr>
          <w:bCs/>
        </w:rPr>
      </w:pPr>
      <w:r w:rsidRPr="00445878">
        <w:rPr>
          <w:bCs/>
        </w:rPr>
        <w:t>Indexation</w:t>
      </w:r>
    </w:p>
    <w:p w14:paraId="7766996A" w14:textId="251B64DF" w:rsidR="00447397" w:rsidRPr="0045131B" w:rsidRDefault="00000000"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000000" w:rsidP="00DF6B20">
      <w:pPr>
        <w:pStyle w:val="Heading1Bold"/>
        <w:rPr>
          <w:bCs/>
        </w:rPr>
      </w:pPr>
      <w:r w:rsidRPr="00BF4FFC">
        <w:rPr>
          <w:bCs/>
        </w:rPr>
        <w:t>Interest on unpaid monies</w:t>
      </w:r>
    </w:p>
    <w:p w14:paraId="4F3BC4BC" w14:textId="37D4265A" w:rsidR="008A68EE" w:rsidRPr="00BF4FFC" w:rsidRDefault="00000000" w:rsidP="00445878">
      <w:pPr>
        <w:pStyle w:val="Heading3"/>
      </w:pPr>
      <w:bookmarkStart w:id="16"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w:t>
      </w:r>
      <w:r w:rsidR="003063CF">
        <w:t>s</w:t>
      </w:r>
      <w:r w:rsidRPr="00BF4FFC">
        <w:t xml:space="preserve"> 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bookmarkEnd w:id="16"/>
    </w:p>
    <w:p w14:paraId="0B0091F2" w14:textId="7125F6DF" w:rsidR="008A68EE" w:rsidRPr="00BF4FFC" w:rsidRDefault="00000000" w:rsidP="008A68EE">
      <w:pPr>
        <w:pStyle w:val="Heading4"/>
      </w:pPr>
      <w:r w:rsidRPr="00BF4FFC">
        <w:t>the sum of the Contribution due; or</w:t>
      </w:r>
    </w:p>
    <w:p w14:paraId="6C03F2EE" w14:textId="3B158FD7" w:rsidR="00094B11" w:rsidRPr="00BF4FFC" w:rsidRDefault="00000000"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5682B1A3" w:rsidR="00FC6E6E" w:rsidRPr="00BF4FFC" w:rsidRDefault="00000000"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D13DF4">
        <w:t>1</w:t>
      </w:r>
      <w:r w:rsidR="00A0389D" w:rsidRPr="00BF4FFC">
        <w:t>7.11.1</w:t>
      </w:r>
      <w:r w:rsidR="00A0389D" w:rsidRPr="00BF4FFC">
        <w:fldChar w:fldCharType="end"/>
      </w:r>
      <w:r w:rsidR="00A0389D" w:rsidRPr="00BF4FFC">
        <w:t xml:space="preserve"> </w:t>
      </w:r>
      <w:r w:rsidRPr="00BF4FFC">
        <w:t>shall:</w:t>
      </w:r>
    </w:p>
    <w:p w14:paraId="083A2930" w14:textId="03DD0A16" w:rsidR="00FC6E6E" w:rsidRPr="00BF4FFC" w:rsidRDefault="00000000"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000000"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000000" w:rsidP="00DF6B20">
      <w:pPr>
        <w:pStyle w:val="Heading1Bold"/>
        <w:rPr>
          <w:bCs/>
        </w:rPr>
      </w:pPr>
      <w:r w:rsidRPr="00445878">
        <w:rPr>
          <w:bCs/>
        </w:rPr>
        <w:lastRenderedPageBreak/>
        <w:t>Payments to the Council</w:t>
      </w:r>
    </w:p>
    <w:p w14:paraId="40AFFEA0" w14:textId="77B024FE" w:rsidR="00447397" w:rsidRPr="0045131B" w:rsidRDefault="00000000"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(unless otherwise notified in writing by the Council to the Owner</w:t>
      </w:r>
      <w:r w:rsidR="00104991">
        <w:t>s</w:t>
      </w:r>
      <w:r w:rsidR="00BB6B4F" w:rsidRPr="0045131B">
        <w:t xml:space="preserve">) be </w:t>
      </w:r>
      <w:r w:rsidRPr="0045131B">
        <w:t>paid to the Council by means of telegraphic transfer to the Council as follows:</w:t>
      </w:r>
    </w:p>
    <w:p w14:paraId="3AC821D5" w14:textId="77777777" w:rsidR="00447397" w:rsidRPr="0045131B" w:rsidRDefault="00000000" w:rsidP="001E727A">
      <w:pPr>
        <w:pStyle w:val="BodyTextIndent2"/>
      </w:pPr>
      <w:r w:rsidRPr="0045131B">
        <w:t>Reading Borough Council</w:t>
      </w:r>
    </w:p>
    <w:p w14:paraId="1601D64D" w14:textId="77777777" w:rsidR="00BB6B4F" w:rsidRPr="0045131B" w:rsidRDefault="00000000" w:rsidP="001E727A">
      <w:pPr>
        <w:pStyle w:val="BodyTextIndent2"/>
      </w:pPr>
      <w:r w:rsidRPr="0045131B">
        <w:t>Sort Code: 30-91-31</w:t>
      </w:r>
    </w:p>
    <w:p w14:paraId="2546B954" w14:textId="5F871718" w:rsidR="00447397" w:rsidRPr="0045131B" w:rsidRDefault="00000000" w:rsidP="001E727A">
      <w:pPr>
        <w:pStyle w:val="BodyTextIndent2"/>
      </w:pPr>
      <w:r w:rsidRPr="0045131B">
        <w:t>Account Number: 00271502</w:t>
      </w:r>
    </w:p>
    <w:p w14:paraId="25409AB7" w14:textId="77777777" w:rsidR="00447397" w:rsidRPr="0045131B" w:rsidRDefault="00000000" w:rsidP="001E727A">
      <w:pPr>
        <w:pStyle w:val="BodyTextIndent2"/>
      </w:pPr>
      <w:r w:rsidRPr="0045131B">
        <w:t>Lloyds Bank plc 24 Broad Street Reading RG1 2BT</w:t>
      </w:r>
    </w:p>
    <w:p w14:paraId="3A7C3818" w14:textId="24CEE5A6" w:rsidR="00447397" w:rsidRPr="0045131B" w:rsidRDefault="00000000" w:rsidP="001E727A">
      <w:pPr>
        <w:pStyle w:val="BodyTextIndent2"/>
        <w:rPr>
          <w:lang w:eastAsia="en-GB"/>
        </w:rPr>
      </w:pPr>
      <w:r w:rsidRPr="0045131B">
        <w:t xml:space="preserve">Account: Reading Borough Council quoting reference: </w:t>
      </w:r>
      <w:r w:rsidR="0032735A" w:rsidRPr="0032735A">
        <w:t>S106/241035/028961</w:t>
      </w:r>
      <w:r w:rsidR="0032735A">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1E191DD7" w:rsidR="00447397" w:rsidRDefault="00000000" w:rsidP="00447397">
      <w:pPr>
        <w:pStyle w:val="BodyTextIndent1"/>
      </w:pPr>
      <w:r w:rsidRPr="0045131B">
        <w:t xml:space="preserve">and the Council will not alter the account details without giving formal notice to such effect in accordance with Clause </w:t>
      </w:r>
      <w:r w:rsidR="005735D5">
        <w:t>18</w:t>
      </w:r>
      <w:r w:rsidR="009829E1" w:rsidRPr="0045131B">
        <w:t>.</w:t>
      </w:r>
    </w:p>
    <w:p w14:paraId="4B4C1196" w14:textId="65175398" w:rsidR="00447397" w:rsidRPr="00AB4AF8" w:rsidRDefault="00000000"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000000" w:rsidP="00DF6B20">
      <w:pPr>
        <w:pStyle w:val="Heading1Bold"/>
        <w:rPr>
          <w:bCs/>
        </w:rPr>
      </w:pPr>
      <w:r w:rsidRPr="00936F69">
        <w:rPr>
          <w:bCs/>
        </w:rPr>
        <w:t>Notice</w:t>
      </w:r>
    </w:p>
    <w:p w14:paraId="679FD8D3" w14:textId="5DC962A5" w:rsidR="009C3470" w:rsidRPr="00727450" w:rsidRDefault="00000000" w:rsidP="003011E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000000" w:rsidP="003011ED">
      <w:pPr>
        <w:pStyle w:val="Heading3"/>
      </w:pPr>
      <w:r w:rsidRPr="009B3D2F">
        <w:t>Any notice or other written communication to be given by the Council shall be deemed valid and effectual if on its face it is signed on behalf of the Council by a duly authorised signatory.</w:t>
      </w:r>
    </w:p>
    <w:p w14:paraId="7C418832" w14:textId="439FDA7B" w:rsidR="00447397" w:rsidRDefault="00000000" w:rsidP="00AA0EEE">
      <w:pPr>
        <w:pStyle w:val="Heading3"/>
      </w:pPr>
      <w:bookmarkStart w:id="17"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7"/>
    </w:p>
    <w:p w14:paraId="6BE54AA9" w14:textId="383BE9CC" w:rsidR="00D8403E" w:rsidRPr="00445878" w:rsidRDefault="00000000" w:rsidP="00DF6B20">
      <w:pPr>
        <w:pStyle w:val="Heading1Bold"/>
        <w:rPr>
          <w:bCs/>
        </w:rPr>
      </w:pPr>
      <w:r w:rsidRPr="00445878">
        <w:rPr>
          <w:bCs/>
        </w:rPr>
        <w:t>Consents and Approvals</w:t>
      </w:r>
    </w:p>
    <w:p w14:paraId="6D850F39" w14:textId="2EAB6415" w:rsidR="00D8403E" w:rsidRPr="0045131B" w:rsidRDefault="0000000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000000" w:rsidP="00DF6B20">
      <w:pPr>
        <w:pStyle w:val="Heading1Bold"/>
        <w:rPr>
          <w:bCs/>
        </w:rPr>
      </w:pPr>
      <w:r w:rsidRPr="122DBC37">
        <w:rPr>
          <w:bCs/>
        </w:rPr>
        <w:t xml:space="preserve">Dispute </w:t>
      </w:r>
      <w:r w:rsidR="00327952" w:rsidRPr="122DBC37">
        <w:rPr>
          <w:bCs/>
        </w:rPr>
        <w:t>R</w:t>
      </w:r>
      <w:r w:rsidRPr="122DBC37">
        <w:rPr>
          <w:bCs/>
        </w:rPr>
        <w:t>esolution</w:t>
      </w:r>
    </w:p>
    <w:p w14:paraId="65531383" w14:textId="1D03D04D" w:rsidR="00447397" w:rsidRPr="0045131B" w:rsidRDefault="00000000"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000000"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w:t>
      </w:r>
      <w:proofErr w:type="gramStart"/>
      <w:r w:rsidRPr="0045131B">
        <w:t>Society;</w:t>
      </w:r>
      <w:proofErr w:type="gramEnd"/>
      <w:r w:rsidRPr="0045131B">
        <w:t xml:space="preserve"> </w:t>
      </w:r>
    </w:p>
    <w:p w14:paraId="5A38D2F0" w14:textId="78EE3C37" w:rsidR="00447397" w:rsidRPr="0045131B" w:rsidRDefault="00000000"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w:t>
      </w:r>
      <w:r w:rsidRPr="0045131B">
        <w:lastRenderedPageBreak/>
        <w:t xml:space="preserve">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000000"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Institution.</w:t>
      </w:r>
    </w:p>
    <w:p w14:paraId="37113831" w14:textId="50437EDD" w:rsidR="00447397" w:rsidRPr="0045131B" w:rsidRDefault="00000000"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54BC441F" w:rsidR="00E64885" w:rsidRDefault="00000000"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000000" w:rsidP="00327952">
      <w:pPr>
        <w:pStyle w:val="Heading3"/>
        <w:rPr>
          <w:lang w:eastAsia="en-GB"/>
        </w:rPr>
      </w:pPr>
      <w:r>
        <w:t>The Expert shall be entitled to invite written representations from each of the Parties.</w:t>
      </w:r>
    </w:p>
    <w:p w14:paraId="615FE0A7" w14:textId="2FCEA3FA" w:rsidR="00E64885" w:rsidRDefault="00000000" w:rsidP="00327952">
      <w:pPr>
        <w:pStyle w:val="Heading3"/>
        <w:rPr>
          <w:lang w:eastAsia="en-GB"/>
        </w:rPr>
      </w:pPr>
      <w:r>
        <w:t>The Expert shall act as an expert and not as an arbitrator.</w:t>
      </w:r>
    </w:p>
    <w:p w14:paraId="6DAAE618" w14:textId="76B8C6CC" w:rsidR="00E64885" w:rsidRDefault="00000000"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000000"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000000"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0F5C6EC0" w:rsidR="00E64885" w:rsidRDefault="00000000" w:rsidP="00327952">
      <w:pPr>
        <w:pStyle w:val="Heading3"/>
      </w:pPr>
      <w:r>
        <w:t xml:space="preserve">Nothing in </w:t>
      </w:r>
      <w:r w:rsidRPr="00C121D5">
        <w:t xml:space="preserve">Clauses </w:t>
      </w:r>
      <w:r w:rsidR="00433EC6">
        <w:t>21.1</w:t>
      </w:r>
      <w:r>
        <w:t xml:space="preserve">.1 – </w:t>
      </w:r>
      <w:r w:rsidR="00433EC6">
        <w:t>21.1</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0DD887A3" w14:textId="77777777" w:rsidR="009A1FC5" w:rsidRDefault="00000000" w:rsidP="00DF6B20">
      <w:pPr>
        <w:pStyle w:val="Heading1Bold"/>
        <w:rPr>
          <w:bCs/>
        </w:rPr>
      </w:pPr>
      <w:r>
        <w:rPr>
          <w:bCs/>
        </w:rPr>
        <w:t xml:space="preserve">Future Section 73 </w:t>
      </w:r>
      <w:r w:rsidRPr="00B670D7">
        <w:rPr>
          <w:bCs/>
        </w:rPr>
        <w:t xml:space="preserve">and Section 73B </w:t>
      </w:r>
      <w:r>
        <w:rPr>
          <w:bCs/>
        </w:rPr>
        <w:t>Permission(s)</w:t>
      </w:r>
    </w:p>
    <w:p w14:paraId="46D822C6" w14:textId="156E838A" w:rsidR="009A1FC5" w:rsidRPr="00E030EB" w:rsidRDefault="00000000" w:rsidP="009A1FC5">
      <w:pPr>
        <w:pStyle w:val="Heading3"/>
        <w:spacing w:after="240"/>
      </w:pPr>
      <w:proofErr w:type="gramStart"/>
      <w:r w:rsidRPr="00E030EB">
        <w:t>In the event that</w:t>
      </w:r>
      <w:proofErr w:type="gramEnd"/>
      <w:r w:rsidRPr="00E030EB">
        <w:t xml:space="preserve"> any new planning permission(s) in respect of the Development is or are granted by the Council pursuant to section</w:t>
      </w:r>
      <w:r w:rsidR="00306DF9">
        <w:t>s</w:t>
      </w:r>
      <w:r w:rsidRPr="00E030EB">
        <w:t xml:space="preserve"> 73 </w:t>
      </w:r>
      <w:r>
        <w:t xml:space="preserve">or 73B </w:t>
      </w:r>
      <w:r w:rsidRPr="00E030EB">
        <w:t>of the 1990 Act (</w:t>
      </w:r>
      <w:r w:rsidRPr="000D6374">
        <w:rPr>
          <w:b/>
          <w:bCs/>
        </w:rPr>
        <w:t>Specified Future Permissions</w:t>
      </w:r>
      <w:r w:rsidRPr="00E030EB">
        <w:t xml:space="preserve">) and unless otherwise agreed between the parties with effect from the date that the new planning permission is granted pursuant to </w:t>
      </w:r>
      <w:r w:rsidRPr="004F68C2">
        <w:t xml:space="preserve">sections 73 or 73B </w:t>
      </w:r>
      <w:r w:rsidRPr="00E030EB">
        <w:t xml:space="preserve">of the 1990 Act: </w:t>
      </w:r>
    </w:p>
    <w:p w14:paraId="6CBAE65C" w14:textId="77777777" w:rsidR="009A1FC5" w:rsidRPr="00E030EB" w:rsidRDefault="00000000" w:rsidP="009A1FC5">
      <w:pPr>
        <w:pStyle w:val="Heading4"/>
        <w:spacing w:after="240"/>
      </w:pPr>
      <w:r w:rsidRPr="00E030EB">
        <w:t xml:space="preserve">the obligations in this Agreement shall (in addition to continuing to bind the </w:t>
      </w:r>
      <w:r>
        <w:t xml:space="preserve">Application </w:t>
      </w:r>
      <w:r w:rsidRPr="00E030EB">
        <w:t xml:space="preserve">Land in respect of the </w:t>
      </w:r>
      <w:r>
        <w:t xml:space="preserve">Planning </w:t>
      </w:r>
      <w:r w:rsidRPr="00E030EB">
        <w:t xml:space="preserve">Permission) relate to and bind the </w:t>
      </w:r>
      <w:r>
        <w:t xml:space="preserve">Application </w:t>
      </w:r>
      <w:r w:rsidRPr="00E030EB">
        <w:t xml:space="preserve">Land in respect of development pursuant to </w:t>
      </w:r>
      <w:r>
        <w:t xml:space="preserve">that </w:t>
      </w:r>
      <w:bookmarkStart w:id="18" w:name="_Hlk201313266"/>
      <w:r w:rsidRPr="000D6374">
        <w:rPr>
          <w:b/>
          <w:bCs/>
        </w:rPr>
        <w:t>Specified</w:t>
      </w:r>
      <w:r w:rsidRPr="000D6374">
        <w:t xml:space="preserve"> </w:t>
      </w:r>
      <w:r w:rsidRPr="000D6374">
        <w:rPr>
          <w:b/>
          <w:bCs/>
        </w:rPr>
        <w:t>Future Permission</w:t>
      </w:r>
      <w:r>
        <w:rPr>
          <w:b/>
          <w:bCs/>
        </w:rPr>
        <w:t>(</w:t>
      </w:r>
      <w:r w:rsidRPr="000D6374">
        <w:rPr>
          <w:b/>
          <w:bCs/>
        </w:rPr>
        <w:t>s</w:t>
      </w:r>
      <w:r>
        <w:rPr>
          <w:b/>
          <w:bCs/>
        </w:rPr>
        <w:t>)</w:t>
      </w:r>
      <w:bookmarkEnd w:id="18"/>
      <w:r w:rsidRPr="00E030EB">
        <w:t>; and</w:t>
      </w:r>
    </w:p>
    <w:p w14:paraId="59244EDB" w14:textId="77777777" w:rsidR="009A1FC5" w:rsidRPr="00E030EB" w:rsidRDefault="00000000" w:rsidP="009A1FC5">
      <w:pPr>
        <w:pStyle w:val="Heading4"/>
        <w:spacing w:after="240"/>
      </w:pPr>
      <w:r w:rsidRPr="00E030EB">
        <w:t xml:space="preserve">the definitions of Application, Development and </w:t>
      </w:r>
      <w:r>
        <w:t xml:space="preserve">Planning </w:t>
      </w:r>
      <w:r w:rsidRPr="00E030EB">
        <w:t xml:space="preserve">Permission shall be construed to include reference to any application for </w:t>
      </w:r>
      <w:r>
        <w:t xml:space="preserve">that </w:t>
      </w:r>
      <w:r w:rsidRPr="00BC326C">
        <w:rPr>
          <w:b/>
          <w:bCs/>
        </w:rPr>
        <w:t>Specified</w:t>
      </w:r>
      <w:r w:rsidRPr="00BC326C">
        <w:t xml:space="preserve"> </w:t>
      </w:r>
      <w:r w:rsidRPr="00BC326C">
        <w:rPr>
          <w:b/>
          <w:bCs/>
        </w:rPr>
        <w:t>Future Permission(s)</w:t>
      </w:r>
      <w:r w:rsidRPr="00E030EB">
        <w:t xml:space="preserve">, the </w:t>
      </w:r>
      <w:r w:rsidRPr="00BC326C">
        <w:rPr>
          <w:b/>
          <w:bCs/>
        </w:rPr>
        <w:t>Specified</w:t>
      </w:r>
      <w:r w:rsidRPr="00BC326C">
        <w:t xml:space="preserve"> </w:t>
      </w:r>
      <w:r w:rsidRPr="00BC326C">
        <w:rPr>
          <w:b/>
          <w:bCs/>
        </w:rPr>
        <w:t>Future Permission(s)</w:t>
      </w:r>
      <w:r>
        <w:rPr>
          <w:b/>
          <w:bCs/>
        </w:rPr>
        <w:t xml:space="preserve"> </w:t>
      </w:r>
      <w:r w:rsidRPr="00E030EB">
        <w:t xml:space="preserve">granted </w:t>
      </w:r>
      <w:r>
        <w:t xml:space="preserve">pursuant to that application </w:t>
      </w:r>
      <w:r w:rsidRPr="00E030EB">
        <w:t xml:space="preserve">and the development permitted by </w:t>
      </w:r>
      <w:r>
        <w:t xml:space="preserve">that </w:t>
      </w:r>
      <w:r w:rsidRPr="00BC326C">
        <w:rPr>
          <w:b/>
          <w:bCs/>
        </w:rPr>
        <w:t>Specified</w:t>
      </w:r>
      <w:r w:rsidRPr="00BC326C">
        <w:t xml:space="preserve"> </w:t>
      </w:r>
      <w:r w:rsidRPr="00BC326C">
        <w:rPr>
          <w:b/>
          <w:bCs/>
        </w:rPr>
        <w:t>Future Permission(s)</w:t>
      </w:r>
      <w:r w:rsidRPr="00E030EB">
        <w:t>; and</w:t>
      </w:r>
    </w:p>
    <w:p w14:paraId="60F21613" w14:textId="77777777" w:rsidR="009A1FC5" w:rsidRPr="00E030EB" w:rsidRDefault="00000000" w:rsidP="009A1FC5">
      <w:pPr>
        <w:pStyle w:val="Heading4"/>
        <w:spacing w:after="240"/>
      </w:pPr>
      <w:r w:rsidRPr="00E030EB">
        <w:t xml:space="preserve">this Agreement shall be endorsed with the following words in respect of </w:t>
      </w:r>
      <w:r>
        <w:t xml:space="preserve">that </w:t>
      </w:r>
      <w:r w:rsidRPr="0034481D">
        <w:rPr>
          <w:b/>
          <w:bCs/>
        </w:rPr>
        <w:t>Specified</w:t>
      </w:r>
      <w:r w:rsidRPr="0034481D">
        <w:t xml:space="preserve"> </w:t>
      </w:r>
      <w:r w:rsidRPr="0034481D">
        <w:rPr>
          <w:b/>
          <w:bCs/>
        </w:rPr>
        <w:t>Future Permission(s)</w:t>
      </w:r>
      <w:r w:rsidRPr="0034481D">
        <w:t xml:space="preserve"> </w:t>
      </w:r>
      <w:r w:rsidRPr="00E030EB">
        <w:t xml:space="preserve">(with the blank spaces completed with the reference number and date of issue of the relevant </w:t>
      </w:r>
      <w:r w:rsidRPr="006169D0">
        <w:rPr>
          <w:b/>
          <w:bCs/>
        </w:rPr>
        <w:t>Specified</w:t>
      </w:r>
      <w:r w:rsidRPr="006169D0">
        <w:t xml:space="preserve"> </w:t>
      </w:r>
      <w:r w:rsidRPr="006169D0">
        <w:rPr>
          <w:b/>
          <w:bCs/>
        </w:rPr>
        <w:t>Future Permission(</w:t>
      </w:r>
      <w:proofErr w:type="gramStart"/>
      <w:r w:rsidRPr="006169D0">
        <w:rPr>
          <w:b/>
          <w:bCs/>
        </w:rPr>
        <w:t>s)</w:t>
      </w:r>
      <w:r>
        <w:rPr>
          <w:b/>
          <w:bCs/>
        </w:rPr>
        <w:t xml:space="preserve"> </w:t>
      </w:r>
      <w:r w:rsidRPr="00DE723D">
        <w:t xml:space="preserve"> and</w:t>
      </w:r>
      <w:proofErr w:type="gramEnd"/>
      <w:r w:rsidRPr="00DE723D">
        <w:t xml:space="preserve"> the relevant section number highlighted as appropriate</w:t>
      </w:r>
      <w:r w:rsidRPr="00E030EB">
        <w:t xml:space="preserve">): </w:t>
      </w:r>
    </w:p>
    <w:p w14:paraId="4245D408" w14:textId="77777777" w:rsidR="009A1FC5" w:rsidRPr="00E030EB" w:rsidRDefault="00000000" w:rsidP="009A1FC5">
      <w:pPr>
        <w:pStyle w:val="Heading3"/>
        <w:numPr>
          <w:ilvl w:val="0"/>
          <w:numId w:val="0"/>
        </w:numPr>
        <w:spacing w:after="240"/>
        <w:ind w:left="1440"/>
        <w:rPr>
          <w:i/>
          <w:iCs/>
        </w:rPr>
      </w:pPr>
      <w:r>
        <w:rPr>
          <w:i/>
          <w:iCs/>
        </w:rPr>
        <w:lastRenderedPageBreak/>
        <w:t>‘</w:t>
      </w:r>
      <w:r w:rsidRPr="00E030EB">
        <w:rPr>
          <w:i/>
          <w:iCs/>
        </w:rPr>
        <w:t xml:space="preserve">The obligations in this Agreement relate to and bind the </w:t>
      </w:r>
      <w:r>
        <w:rPr>
          <w:i/>
          <w:iCs/>
        </w:rPr>
        <w:t xml:space="preserve">Application </w:t>
      </w:r>
      <w:r w:rsidRPr="00E030EB">
        <w:rPr>
          <w:i/>
          <w:iCs/>
        </w:rPr>
        <w:t xml:space="preserve">Land in respect of development pursuant to a new planning permission reference [                           </w:t>
      </w:r>
      <w:proofErr w:type="gramStart"/>
      <w:r w:rsidRPr="00E030EB">
        <w:rPr>
          <w:i/>
          <w:iCs/>
        </w:rPr>
        <w:t xml:space="preserve">  ]</w:t>
      </w:r>
      <w:proofErr w:type="gramEnd"/>
      <w:r w:rsidRPr="00E030EB">
        <w:rPr>
          <w:i/>
          <w:iCs/>
        </w:rPr>
        <w:t xml:space="preserve"> granted on [          </w:t>
      </w:r>
      <w:proofErr w:type="gramStart"/>
      <w:r w:rsidRPr="00E030EB">
        <w:rPr>
          <w:i/>
          <w:iCs/>
        </w:rPr>
        <w:t xml:space="preserve">  ]</w:t>
      </w:r>
      <w:proofErr w:type="gramEnd"/>
      <w:r w:rsidRPr="00E030EB">
        <w:rPr>
          <w:i/>
          <w:iCs/>
        </w:rPr>
        <w:t xml:space="preserve"> 20[  </w:t>
      </w:r>
      <w:proofErr w:type="gramStart"/>
      <w:r w:rsidRPr="00E030EB">
        <w:rPr>
          <w:i/>
          <w:iCs/>
        </w:rPr>
        <w:t xml:space="preserve">  ]</w:t>
      </w:r>
      <w:proofErr w:type="gramEnd"/>
      <w:r w:rsidRPr="00E030EB">
        <w:rPr>
          <w:i/>
          <w:iCs/>
        </w:rPr>
        <w:t xml:space="preserve"> pursuant to </w:t>
      </w:r>
      <w:r w:rsidRPr="00DF740D">
        <w:rPr>
          <w:i/>
          <w:iCs/>
        </w:rPr>
        <w:t xml:space="preserve">[[section 73] [section 73B]] </w:t>
      </w:r>
      <w:r w:rsidRPr="00E030EB">
        <w:rPr>
          <w:i/>
          <w:iCs/>
        </w:rPr>
        <w:t>of the Town and Country Planning Act 1990 (as amended).</w:t>
      </w:r>
      <w:r>
        <w:rPr>
          <w:i/>
          <w:iCs/>
        </w:rPr>
        <w:t>’</w:t>
      </w:r>
    </w:p>
    <w:p w14:paraId="0BE41DC9" w14:textId="77777777" w:rsidR="009A1FC5" w:rsidRPr="000366A7" w:rsidRDefault="00000000" w:rsidP="009A1FC5">
      <w:pPr>
        <w:pStyle w:val="Heading3"/>
        <w:numPr>
          <w:ilvl w:val="0"/>
          <w:numId w:val="0"/>
        </w:numPr>
        <w:spacing w:after="240"/>
        <w:ind w:left="907"/>
      </w:pPr>
      <w:r w:rsidRPr="00E030EB">
        <w:t xml:space="preserve">PROVIDED THAT nothing in this </w:t>
      </w:r>
      <w:r>
        <w:t>C</w:t>
      </w:r>
      <w:r w:rsidRPr="00E030EB">
        <w:t xml:space="preserve">lause shall fetter the </w:t>
      </w:r>
      <w:r>
        <w:t xml:space="preserve">general </w:t>
      </w:r>
      <w:r w:rsidRPr="00E030EB">
        <w:t xml:space="preserve">discretion of the Council in determining any application(s) under </w:t>
      </w:r>
      <w:r w:rsidRPr="000A6F0F">
        <w:t xml:space="preserve">sections 73 or 73B </w:t>
      </w:r>
      <w:r w:rsidRPr="00E030EB">
        <w:t xml:space="preserve">of the 1990 Act </w:t>
      </w:r>
      <w:r>
        <w:t xml:space="preserve">including a requirement for a new deed </w:t>
      </w:r>
      <w:r w:rsidRPr="00E030EB">
        <w:t xml:space="preserve">or </w:t>
      </w:r>
      <w:r>
        <w:t xml:space="preserve">a </w:t>
      </w:r>
      <w:r w:rsidRPr="00E030EB">
        <w:t xml:space="preserve">supplemental deed </w:t>
      </w:r>
      <w:r>
        <w:t xml:space="preserve">to be entered into </w:t>
      </w:r>
      <w:r w:rsidRPr="00E030EB">
        <w:t>pursuant to section 106 and/or section 106A of the 1990 Act</w:t>
      </w:r>
      <w:r>
        <w:t xml:space="preserve"> before that application is determined by the Council</w:t>
      </w:r>
      <w:r w:rsidRPr="00E030EB">
        <w:t>.</w:t>
      </w:r>
    </w:p>
    <w:p w14:paraId="38C31B42" w14:textId="43A65AFD" w:rsidR="00447397" w:rsidRPr="00327952" w:rsidRDefault="00000000" w:rsidP="00DF6B20">
      <w:pPr>
        <w:pStyle w:val="Heading1Bold"/>
        <w:rPr>
          <w:bCs/>
        </w:rPr>
      </w:pPr>
      <w:r w:rsidRPr="00327952">
        <w:rPr>
          <w:bCs/>
        </w:rPr>
        <w:t xml:space="preserve">Third </w:t>
      </w:r>
      <w:r w:rsidR="00327952">
        <w:rPr>
          <w:bCs/>
        </w:rPr>
        <w:t>P</w:t>
      </w:r>
      <w:r w:rsidRPr="00327952">
        <w:rPr>
          <w:bCs/>
        </w:rPr>
        <w:t xml:space="preserve">arty </w:t>
      </w:r>
      <w:r w:rsidR="00327952">
        <w:rPr>
          <w:bCs/>
        </w:rPr>
        <w:t>R</w:t>
      </w:r>
      <w:r w:rsidRPr="00327952">
        <w:rPr>
          <w:bCs/>
        </w:rPr>
        <w:t>ights</w:t>
      </w:r>
    </w:p>
    <w:p w14:paraId="36DFA682" w14:textId="394CE336" w:rsidR="005E26AB" w:rsidRPr="0045131B" w:rsidRDefault="00000000" w:rsidP="005E26AB">
      <w:pPr>
        <w:pStyle w:val="Heading3"/>
      </w:pPr>
      <w:r w:rsidRPr="002B35D8">
        <w:rPr>
          <w:rFonts w:ascii="Arial" w:eastAsia="Arial" w:hAnsi="Arial" w:cs="Arial"/>
        </w:rPr>
        <w:t>Unless the right of enforcement is expressly granted</w:t>
      </w:r>
      <w:r w:rsidRPr="005E26AB">
        <w:t xml:space="preserve"> </w:t>
      </w:r>
      <w:r>
        <w:t>and e</w:t>
      </w:r>
      <w:r w:rsidRPr="0045131B">
        <w:t xml:space="preserve">xcept in relation to: </w:t>
      </w:r>
    </w:p>
    <w:p w14:paraId="3D038881" w14:textId="1BA8029F" w:rsidR="005E26AB" w:rsidRPr="0045131B" w:rsidRDefault="00000000" w:rsidP="005E26AB">
      <w:pPr>
        <w:pStyle w:val="Heading4"/>
      </w:pPr>
      <w:r>
        <w:t xml:space="preserve">any </w:t>
      </w:r>
      <w:r w:rsidRPr="0045131B">
        <w:t xml:space="preserve">successor bodies of the Council; and </w:t>
      </w:r>
    </w:p>
    <w:p w14:paraId="17D731E5" w14:textId="5F1A14FB" w:rsidR="005E26AB" w:rsidRDefault="00000000" w:rsidP="005E26AB">
      <w:pPr>
        <w:pStyle w:val="Heading4"/>
      </w:pPr>
      <w:r>
        <w:t xml:space="preserve">any </w:t>
      </w:r>
      <w:r w:rsidRPr="0045131B">
        <w:t>successors in title of and those deriving title under the Owner</w:t>
      </w:r>
      <w:r w:rsidR="00A04C4D">
        <w:t>s</w:t>
      </w:r>
      <w:r w:rsidRPr="0045131B">
        <w:t>,</w:t>
      </w:r>
    </w:p>
    <w:p w14:paraId="5516C4C6" w14:textId="35A1D27E" w:rsidR="00E23127" w:rsidRPr="002B35D8" w:rsidRDefault="00000000"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000000" w:rsidP="005E26AB">
      <w:pPr>
        <w:pStyle w:val="Heading3"/>
      </w:pPr>
      <w:bookmarkStart w:id="19"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9"/>
    </w:p>
    <w:p w14:paraId="78239239" w14:textId="1DDAE1E1" w:rsidR="00447397" w:rsidRPr="00327952" w:rsidRDefault="00000000" w:rsidP="00DF6B20">
      <w:pPr>
        <w:pStyle w:val="Heading1Bold"/>
        <w:rPr>
          <w:bCs/>
        </w:rPr>
      </w:pPr>
      <w:r w:rsidRPr="00327952">
        <w:rPr>
          <w:bCs/>
        </w:rPr>
        <w:t xml:space="preserve">Local </w:t>
      </w:r>
      <w:r w:rsidR="00327952">
        <w:rPr>
          <w:bCs/>
        </w:rPr>
        <w:t>L</w:t>
      </w:r>
      <w:r w:rsidRPr="00327952">
        <w:rPr>
          <w:bCs/>
        </w:rPr>
        <w:t xml:space="preserve">and </w:t>
      </w:r>
      <w:r w:rsidR="00327952">
        <w:rPr>
          <w:bCs/>
        </w:rPr>
        <w:t>C</w:t>
      </w:r>
      <w:r w:rsidRPr="00327952">
        <w:rPr>
          <w:bCs/>
        </w:rPr>
        <w:t>harge</w:t>
      </w:r>
    </w:p>
    <w:p w14:paraId="07AD8C72" w14:textId="41917FD8" w:rsidR="00447397" w:rsidRPr="0045131B" w:rsidRDefault="00000000"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000000" w:rsidP="00DF6B20">
      <w:pPr>
        <w:pStyle w:val="Heading1Bold"/>
        <w:rPr>
          <w:bCs/>
        </w:rPr>
      </w:pPr>
      <w:r w:rsidRPr="122DBC37">
        <w:rPr>
          <w:bCs/>
        </w:rPr>
        <w:t>Change of Ownership</w:t>
      </w:r>
    </w:p>
    <w:p w14:paraId="74AB6058" w14:textId="05185714" w:rsidR="005E26AB" w:rsidRPr="00DF6B20" w:rsidRDefault="00000000"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w:t>
      </w:r>
      <w:r>
        <w:rPr>
          <w:rFonts w:ascii="Arial" w:eastAsia="Arial" w:hAnsi="Arial" w:cs="Arial"/>
        </w:rPr>
        <w:t xml:space="preserve">until such time as the covenants, restrictions and obligations in Schedule 3 have been complied with, </w:t>
      </w:r>
      <w:r w:rsidRPr="002B35D8">
        <w:rPr>
          <w:rFonts w:ascii="Arial" w:eastAsia="Arial" w:hAnsi="Arial" w:cs="Arial"/>
        </w:rPr>
        <w:t>the Owner</w:t>
      </w:r>
      <w:r w:rsidR="002320FA">
        <w:rPr>
          <w:rFonts w:ascii="Arial" w:eastAsia="Arial" w:hAnsi="Arial" w:cs="Arial"/>
        </w:rPr>
        <w:t>s</w:t>
      </w:r>
      <w:r w:rsidRPr="002B35D8">
        <w:rPr>
          <w:rFonts w:ascii="Arial" w:eastAsia="Arial" w:hAnsi="Arial" w:cs="Arial"/>
        </w:rPr>
        <w:t xml:space="preserve">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4AA8F802" w14:textId="432066F9" w:rsidR="00A30C3C" w:rsidRDefault="00000000">
      <w:pPr>
        <w:pStyle w:val="Heading1Bold"/>
        <w:rPr>
          <w:bCs/>
        </w:rPr>
      </w:pPr>
      <w:r>
        <w:rPr>
          <w:bCs/>
        </w:rPr>
        <w:t>Cancellation of Entries</w:t>
      </w:r>
    </w:p>
    <w:p w14:paraId="382076E9" w14:textId="1FCACD20" w:rsidR="00A30C3C" w:rsidRDefault="00000000" w:rsidP="00DF6B20">
      <w:pPr>
        <w:pStyle w:val="Heading2"/>
      </w:pPr>
      <w:r>
        <w:t xml:space="preserve">On the written request of the Owners at any time after each or </w:t>
      </w:r>
      <w:proofErr w:type="gramStart"/>
      <w:r>
        <w:t>all of</w:t>
      </w:r>
      <w:proofErr w:type="gramEnd"/>
      <w:r>
        <w:t xml:space="preserve"> the obligations have been performed or otherwise discharged (and subject to the payment of the Council’s reasonable and proper costs), the Council shall issue a written confirmation of that performance or discharge.</w:t>
      </w:r>
    </w:p>
    <w:p w14:paraId="6F68CD3F" w14:textId="7B950DEC" w:rsidR="00A30C3C" w:rsidRDefault="00000000" w:rsidP="00B61393">
      <w:pPr>
        <w:pStyle w:val="Heading2"/>
      </w:pPr>
      <w:r>
        <w:t xml:space="preserve">Following the performance and full satisfaction of all the terms of this agreement or if this deed is determined pursuant to clause </w:t>
      </w:r>
      <w:proofErr w:type="gramStart"/>
      <w:r>
        <w:t>8  the</w:t>
      </w:r>
      <w:proofErr w:type="gramEnd"/>
      <w:r>
        <w:t xml:space="preserve"> Council shall on the written request of the Owner cancel all entries made in the local land charges register in respect of this deed.</w:t>
      </w:r>
    </w:p>
    <w:p w14:paraId="27F1AF15" w14:textId="0332B07A" w:rsidR="00447397" w:rsidRPr="005E26AB" w:rsidRDefault="00000000" w:rsidP="00DF6B20">
      <w:pPr>
        <w:pStyle w:val="Heading1Bold"/>
        <w:rPr>
          <w:bCs/>
        </w:rPr>
      </w:pPr>
      <w:r w:rsidRPr="005E26AB">
        <w:rPr>
          <w:bCs/>
        </w:rPr>
        <w:t>Jurisdiction</w:t>
      </w:r>
    </w:p>
    <w:p w14:paraId="7DD67EE8" w14:textId="354236FF" w:rsidR="00447397" w:rsidRDefault="00000000" w:rsidP="00EF2FAE">
      <w:pPr>
        <w:pStyle w:val="Heading2"/>
      </w:pPr>
      <w:r w:rsidRPr="0045131B">
        <w:t>This Agreement is governed by and interpreted in accordance with the law of England.</w:t>
      </w:r>
    </w:p>
    <w:p w14:paraId="1FCBD190" w14:textId="75529CB9" w:rsidR="00E2501B" w:rsidRPr="00716984" w:rsidRDefault="00000000" w:rsidP="00DF6B20">
      <w:pPr>
        <w:pStyle w:val="Heading1Bold"/>
        <w:rPr>
          <w:bCs/>
        </w:rPr>
      </w:pPr>
      <w:r w:rsidRPr="00716984">
        <w:rPr>
          <w:bCs/>
        </w:rPr>
        <w:lastRenderedPageBreak/>
        <w:t>Warranty</w:t>
      </w:r>
    </w:p>
    <w:p w14:paraId="26B470BF" w14:textId="58D4996A" w:rsidR="00E2501B" w:rsidRDefault="00000000" w:rsidP="00716984">
      <w:pPr>
        <w:pStyle w:val="Heading3"/>
      </w:pPr>
      <w:r>
        <w:t>The Owner</w:t>
      </w:r>
      <w:r w:rsidR="00FC0B37">
        <w:t>s</w:t>
      </w:r>
      <w:r>
        <w:t xml:space="preserve"> warrant that:</w:t>
      </w:r>
    </w:p>
    <w:p w14:paraId="5172F4C4" w14:textId="1239E1AE" w:rsidR="00E2501B" w:rsidRDefault="00000000" w:rsidP="00716984">
      <w:pPr>
        <w:pStyle w:val="Heading4"/>
      </w:pPr>
      <w:r>
        <w:t xml:space="preserve">they have full power to enter into this </w:t>
      </w:r>
      <w:proofErr w:type="gramStart"/>
      <w:r w:rsidR="00386C79">
        <w:t>Agreement</w:t>
      </w:r>
      <w:r>
        <w:t>;</w:t>
      </w:r>
      <w:proofErr w:type="gramEnd"/>
    </w:p>
    <w:p w14:paraId="7E7D2693" w14:textId="5DB30391" w:rsidR="00A87362" w:rsidRDefault="00000000" w:rsidP="00716984">
      <w:pPr>
        <w:pStyle w:val="Heading4"/>
      </w:pPr>
      <w:r>
        <w:t xml:space="preserve">no person other than the </w:t>
      </w:r>
      <w:r w:rsidR="00FC0B37">
        <w:t>Owners</w:t>
      </w:r>
      <w:r>
        <w:t xml:space="preserve"> </w:t>
      </w:r>
      <w:proofErr w:type="gramStart"/>
      <w:r>
        <w:t>ha</w:t>
      </w:r>
      <w:r w:rsidR="00FC0B37">
        <w:t>ve</w:t>
      </w:r>
      <w:proofErr w:type="gramEnd"/>
      <w:r>
        <w:t xml:space="preserve"> any legal or equitable interest in the </w:t>
      </w:r>
      <w:r w:rsidR="005E40E3">
        <w:t>Application Land</w:t>
      </w:r>
      <w:r>
        <w:t>; and</w:t>
      </w:r>
    </w:p>
    <w:p w14:paraId="405240EB" w14:textId="11FB1FA6" w:rsidR="00E2501B" w:rsidRDefault="00000000" w:rsidP="00716984">
      <w:pPr>
        <w:pStyle w:val="Heading4"/>
      </w:pPr>
      <w:r>
        <w:t>no consent is necessary to make th</w:t>
      </w:r>
      <w:r w:rsidR="00C177A0">
        <w:t>is</w:t>
      </w:r>
      <w:r>
        <w:t xml:space="preserve"> </w:t>
      </w:r>
      <w:r w:rsidR="00386C79">
        <w:t>Agreement</w:t>
      </w:r>
      <w:r>
        <w:t xml:space="preserve"> binding on the </w:t>
      </w:r>
      <w:r w:rsidR="00716984">
        <w:t>Application Land</w:t>
      </w:r>
      <w:r>
        <w:t xml:space="preserve"> and any estates and interests therein.</w:t>
      </w:r>
    </w:p>
    <w:p w14:paraId="49CC1354" w14:textId="4D66439E" w:rsidR="00590223" w:rsidRPr="00590223" w:rsidRDefault="00000000" w:rsidP="00590223">
      <w:pPr>
        <w:pStyle w:val="Heading1"/>
      </w:pPr>
      <w:r>
        <w:rPr>
          <w:b/>
          <w:bCs/>
        </w:rPr>
        <w:t>Second Owner</w:t>
      </w:r>
      <w:r w:rsidRPr="00590223">
        <w:t> </w:t>
      </w:r>
    </w:p>
    <w:p w14:paraId="350E5C60" w14:textId="093502D3" w:rsidR="00590223" w:rsidRPr="00590223" w:rsidRDefault="00000000" w:rsidP="00DF6B20">
      <w:pPr>
        <w:pStyle w:val="Heading2"/>
      </w:pPr>
      <w:r w:rsidRPr="00590223">
        <w:t xml:space="preserve">The </w:t>
      </w:r>
      <w:r w:rsidR="00A602AF">
        <w:t>Second Owner</w:t>
      </w:r>
      <w:r w:rsidRPr="00590223">
        <w:t xml:space="preserve"> acknowledges and declares that: </w:t>
      </w:r>
    </w:p>
    <w:p w14:paraId="02FAA712" w14:textId="133437E3" w:rsidR="00590223" w:rsidRPr="00590223" w:rsidRDefault="00000000" w:rsidP="00DF6B20">
      <w:pPr>
        <w:pStyle w:val="Heading3"/>
      </w:pPr>
      <w:r w:rsidRPr="00590223">
        <w:t xml:space="preserve">this Agreement has been entered into by the </w:t>
      </w:r>
      <w:r w:rsidR="005758B6">
        <w:t xml:space="preserve">First </w:t>
      </w:r>
      <w:r w:rsidRPr="00590223">
        <w:t>Owner with</w:t>
      </w:r>
      <w:r w:rsidR="00B76B6F">
        <w:t xml:space="preserve"> his</w:t>
      </w:r>
      <w:r w:rsidRPr="00590223">
        <w:t xml:space="preserve"> consent; and </w:t>
      </w:r>
    </w:p>
    <w:p w14:paraId="64E808FF" w14:textId="34883A2B" w:rsidR="00590223" w:rsidRPr="00590223" w:rsidRDefault="00000000" w:rsidP="00DF6B20">
      <w:pPr>
        <w:pStyle w:val="Heading3"/>
      </w:pPr>
      <w:r>
        <w:t xml:space="preserve">his interest in the </w:t>
      </w:r>
      <w:r w:rsidRPr="00590223">
        <w:t>Application Land shall take effect subject to this Agreement PROVIDED THAT the</w:t>
      </w:r>
      <w:r>
        <w:t xml:space="preserve"> Second Owner</w:t>
      </w:r>
      <w:r w:rsidRPr="00590223">
        <w:t xml:space="preserve"> shall have no liability under this Agreement unless it takes possession of th</w:t>
      </w:r>
      <w:r w:rsidR="00260D12">
        <w:t xml:space="preserve">e </w:t>
      </w:r>
      <w:r w:rsidR="008E6369">
        <w:t xml:space="preserve">First Owner’s interest in the </w:t>
      </w:r>
      <w:r w:rsidRPr="00590223">
        <w:t xml:space="preserve">Application Land in which case it shall be deemed to be a successor in title to the </w:t>
      </w:r>
      <w:r w:rsidR="005F12E9">
        <w:t xml:space="preserve">First </w:t>
      </w:r>
      <w:r w:rsidRPr="00590223">
        <w:t>Owner.</w:t>
      </w:r>
    </w:p>
    <w:p w14:paraId="3E7DBE49" w14:textId="77777777" w:rsidR="005E599F" w:rsidRDefault="005E599F" w:rsidP="00DF6B20">
      <w:pPr>
        <w:pStyle w:val="Heading1"/>
        <w:numPr>
          <w:ilvl w:val="0"/>
          <w:numId w:val="0"/>
        </w:numPr>
        <w:ind w:left="907"/>
      </w:pPr>
    </w:p>
    <w:p w14:paraId="1928CEC0" w14:textId="77777777" w:rsidR="009829E1" w:rsidRPr="0045131B" w:rsidRDefault="009829E1" w:rsidP="009829E1">
      <w:pPr>
        <w:pStyle w:val="BodyTextIndent1"/>
        <w:ind w:left="0"/>
        <w:rPr>
          <w:b/>
        </w:rPr>
      </w:pPr>
    </w:p>
    <w:p w14:paraId="28CF9905" w14:textId="4DB0F80C" w:rsidR="00447397" w:rsidRPr="0045131B" w:rsidRDefault="00000000" w:rsidP="009829E1">
      <w:pPr>
        <w:pStyle w:val="BodyTextIndent1"/>
        <w:ind w:left="0"/>
      </w:pPr>
      <w:r w:rsidRPr="0045131B">
        <w:rPr>
          <w:b/>
        </w:rPr>
        <w:t xml:space="preserve">In witness </w:t>
      </w:r>
      <w:r w:rsidRPr="0045131B">
        <w:t xml:space="preserve">whereof the </w:t>
      </w:r>
      <w:r w:rsidR="00133640" w:rsidRPr="0045131B">
        <w:t xml:space="preserve">Parties </w:t>
      </w:r>
      <w:r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000000">
      <w:pPr>
        <w:spacing w:after="180"/>
      </w:pPr>
      <w:r w:rsidRPr="0045131B">
        <w:br w:type="page"/>
      </w:r>
    </w:p>
    <w:p w14:paraId="27EC1BDA" w14:textId="7E750A3B" w:rsidR="00B636C5" w:rsidRDefault="00000000" w:rsidP="008121D0">
      <w:pPr>
        <w:pStyle w:val="SchTitle1"/>
      </w:pPr>
      <w:r>
        <w:lastRenderedPageBreak/>
        <w:t xml:space="preserve"> </w:t>
      </w:r>
      <w:bookmarkStart w:id="20" w:name="_Toc179442526"/>
      <w:r>
        <w:t xml:space="preserve">- </w:t>
      </w:r>
      <w:r w:rsidRPr="00CB24E1">
        <w:t>Plans and Drawings</w:t>
      </w:r>
      <w:bookmarkEnd w:id="20"/>
    </w:p>
    <w:p w14:paraId="449C5CDD" w14:textId="4256FEE8" w:rsidR="00C40B30" w:rsidRPr="00611885" w:rsidRDefault="00000000" w:rsidP="00C40B30">
      <w:pPr>
        <w:pStyle w:val="Heading4"/>
        <w:numPr>
          <w:ilvl w:val="0"/>
          <w:numId w:val="0"/>
        </w:numPr>
      </w:pPr>
      <w:r>
        <w:t xml:space="preserve">Drawing number </w:t>
      </w:r>
      <w:r w:rsidR="0032735A" w:rsidRPr="0032735A">
        <w:t xml:space="preserve">TQRQM19106175145025 </w:t>
      </w:r>
      <w:r>
        <w:t>(Application Land)</w:t>
      </w:r>
    </w:p>
    <w:p w14:paraId="567388E9" w14:textId="77777777" w:rsidR="00CB24E1" w:rsidRPr="00CB24E1" w:rsidRDefault="00CB24E1" w:rsidP="00CB24E1">
      <w:pPr>
        <w:pStyle w:val="BodyText"/>
      </w:pPr>
    </w:p>
    <w:p w14:paraId="5943953B" w14:textId="74D49957" w:rsidR="0039736B" w:rsidRDefault="00000000" w:rsidP="008121D0">
      <w:pPr>
        <w:pStyle w:val="SchTitle1"/>
      </w:pPr>
      <w:r w:rsidRPr="0045131B">
        <w:lastRenderedPageBreak/>
        <w:t xml:space="preserve"> </w:t>
      </w:r>
      <w:bookmarkStart w:id="21" w:name="_Toc179442527"/>
      <w:bookmarkStart w:id="22" w:name="_Toc77687798"/>
      <w:r w:rsidR="00E5582D">
        <w:t>–</w:t>
      </w:r>
      <w:r w:rsidR="00611885">
        <w:t xml:space="preserve"> </w:t>
      </w:r>
      <w:r w:rsidR="002A4B5D">
        <w:t>T</w:t>
      </w:r>
      <w:r>
        <w:t>he Development</w:t>
      </w:r>
      <w:bookmarkEnd w:id="21"/>
    </w:p>
    <w:p w14:paraId="36D9B19F" w14:textId="31791C93" w:rsidR="0039736B" w:rsidRDefault="0039736B" w:rsidP="0039736B">
      <w:pPr>
        <w:pStyle w:val="BodyText"/>
      </w:pPr>
    </w:p>
    <w:p w14:paraId="0E49F0FF" w14:textId="038E0BB4" w:rsidR="0039736B" w:rsidRPr="0039736B" w:rsidRDefault="00000000" w:rsidP="0039736B">
      <w:pPr>
        <w:pStyle w:val="BodyText"/>
      </w:pPr>
      <w:r w:rsidRPr="007965DB">
        <w:t xml:space="preserve">New </w:t>
      </w:r>
      <w:proofErr w:type="gramStart"/>
      <w:r w:rsidRPr="007965DB">
        <w:t>4 bedroom</w:t>
      </w:r>
      <w:proofErr w:type="gramEnd"/>
      <w:r w:rsidRPr="007965DB">
        <w:t xml:space="preserve"> residential dwelling on the land </w:t>
      </w:r>
      <w:r w:rsidR="008133CB">
        <w:t xml:space="preserve">to the rear of 292 Henley Road with access from </w:t>
      </w:r>
      <w:r w:rsidRPr="007965DB">
        <w:t>Maytree Walk</w:t>
      </w:r>
    </w:p>
    <w:p w14:paraId="27F0BF21" w14:textId="06B19DFA" w:rsidR="0062160D" w:rsidRDefault="00000000" w:rsidP="005A51B3">
      <w:pPr>
        <w:pStyle w:val="SchTitle1"/>
      </w:pPr>
      <w:r>
        <w:lastRenderedPageBreak/>
        <w:t xml:space="preserve"> </w:t>
      </w:r>
      <w:bookmarkStart w:id="23" w:name="_Toc179442528"/>
      <w:r w:rsidR="005E26AB">
        <w:t>–</w:t>
      </w:r>
      <w:bookmarkEnd w:id="22"/>
      <w:r w:rsidR="00D91E8F">
        <w:t xml:space="preserve"> </w:t>
      </w:r>
      <w:r>
        <w:t>Affordable Housing</w:t>
      </w:r>
      <w:bookmarkEnd w:id="23"/>
    </w:p>
    <w:p w14:paraId="45DD0748" w14:textId="4B6D1C56" w:rsidR="00507104" w:rsidRDefault="00507104" w:rsidP="00507104">
      <w:pPr>
        <w:pStyle w:val="BodyText"/>
      </w:pPr>
    </w:p>
    <w:p w14:paraId="1A8986DE" w14:textId="7CFF7762" w:rsidR="00021975" w:rsidRDefault="00000000" w:rsidP="00864CF2">
      <w:pPr>
        <w:pStyle w:val="SchLevel1Bold"/>
        <w:rPr>
          <w:sz w:val="22"/>
          <w:lang w:eastAsia="en-GB"/>
        </w:rPr>
      </w:pPr>
      <w:r>
        <w:rPr>
          <w:sz w:val="22"/>
          <w:lang w:eastAsia="en-GB"/>
        </w:rPr>
        <w:t>Definitions</w:t>
      </w:r>
    </w:p>
    <w:p w14:paraId="2391DC35" w14:textId="77777777" w:rsidR="00021975" w:rsidRDefault="00000000" w:rsidP="00021975">
      <w:pPr>
        <w:pStyle w:val="SchLevel2"/>
      </w:pPr>
      <w:bookmarkStart w:id="24" w:name="_Hlk179441870"/>
      <w:r w:rsidRPr="0045131B">
        <w:t>The following expressions shall have the following meanings which for the avoidance of doubt shall apply to all parts of this Agreement:</w:t>
      </w:r>
    </w:p>
    <w:bookmarkEnd w:id="24"/>
    <w:p w14:paraId="00699542" w14:textId="77777777" w:rsidR="00A6371E" w:rsidRPr="0045131B" w:rsidRDefault="00000000"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 xml:space="preserve">for the benefit of Eligible </w:t>
      </w:r>
      <w:proofErr w:type="gramStart"/>
      <w:r w:rsidRPr="0045131B">
        <w:t>Persons;</w:t>
      </w:r>
      <w:proofErr w:type="gramEnd"/>
    </w:p>
    <w:p w14:paraId="6DC997E0" w14:textId="1DC7A7BB" w:rsidR="00A6371E" w:rsidRDefault="00000000" w:rsidP="00AD007B">
      <w:pPr>
        <w:pStyle w:val="BodyTextIndent1"/>
      </w:pPr>
      <w:r w:rsidRPr="002A4B5D">
        <w:rPr>
          <w:b/>
          <w:bCs/>
        </w:rPr>
        <w:t>Affordable Housing Contribution</w:t>
      </w:r>
      <w:r w:rsidRPr="002A4B5D">
        <w:t xml:space="preserve"> means </w:t>
      </w:r>
      <w:r w:rsidR="00E86E8A" w:rsidRPr="002A4B5D">
        <w:t>the sum of</w:t>
      </w:r>
      <w:r w:rsidR="007965DB">
        <w:t xml:space="preserve"> FIFTEEN THOUSAND </w:t>
      </w:r>
      <w:r w:rsidR="002A4B5D" w:rsidRPr="002A4B5D">
        <w:t>POUNDS (</w:t>
      </w:r>
      <w:r w:rsidR="007965DB">
        <w:t>£15,000.00</w:t>
      </w:r>
      <w:r w:rsidR="002A4B5D" w:rsidRPr="002A4B5D">
        <w:t xml:space="preserve">) </w:t>
      </w:r>
      <w:r w:rsidRPr="002A4B5D">
        <w:t>to be used by the Council (if received) towards the provision of Affordable Housing within the Local Area</w:t>
      </w:r>
      <w:r w:rsidR="0053126F">
        <w:t>.</w:t>
      </w:r>
    </w:p>
    <w:p w14:paraId="560944FA" w14:textId="2B232B0A" w:rsidR="00861D2D" w:rsidRPr="0045131B" w:rsidRDefault="00000000" w:rsidP="00861D2D">
      <w:pPr>
        <w:pStyle w:val="BodyTextIndent1"/>
      </w:pPr>
      <w:r>
        <w:rPr>
          <w:b/>
        </w:rPr>
        <w:t xml:space="preserve">Occupation Notice </w:t>
      </w:r>
      <w:r w:rsidRPr="003F1B7D">
        <w:rPr>
          <w:bCs/>
        </w:rPr>
        <w:t>means</w:t>
      </w:r>
      <w:r>
        <w:rPr>
          <w:bCs/>
        </w:rPr>
        <w:t xml:space="preserve"> a notice to be served by the Owner</w:t>
      </w:r>
      <w:r w:rsidR="00AD132C">
        <w:rPr>
          <w:bCs/>
        </w:rPr>
        <w:t>s</w:t>
      </w:r>
      <w:r>
        <w:rPr>
          <w:bCs/>
        </w:rPr>
        <w:t xml:space="preserve"> upon the Monitoring Officer confirming the date upon which the Development will be </w:t>
      </w:r>
      <w:proofErr w:type="gramStart"/>
      <w:r>
        <w:rPr>
          <w:bCs/>
        </w:rPr>
        <w:t>Occupied;</w:t>
      </w:r>
      <w:proofErr w:type="gramEnd"/>
      <w:r>
        <w:rPr>
          <w:bCs/>
        </w:rPr>
        <w:t xml:space="preserve"> </w:t>
      </w:r>
    </w:p>
    <w:p w14:paraId="17E203B2" w14:textId="7ED3B311" w:rsidR="00864CF2" w:rsidRPr="0045131B" w:rsidRDefault="00000000"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000000" w:rsidP="00CF1E2E">
      <w:pPr>
        <w:pStyle w:val="SchLevel2"/>
      </w:pPr>
      <w:bookmarkStart w:id="25" w:name="_Toc179442529"/>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000000"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77A0A5D3" w:rsidR="00F56D36" w:rsidRDefault="00000000" w:rsidP="00CF1E2E">
      <w:pPr>
        <w:pStyle w:val="SchLevel2"/>
      </w:pPr>
      <w:r>
        <w:t xml:space="preserve">Not to Occupy the </w:t>
      </w:r>
      <w:r w:rsidRPr="00861D2D">
        <w:t>Development</w:t>
      </w:r>
      <w:r>
        <w:t xml:space="preserve"> unless and until the Affordable Housing Contribution has been paid to the Council in full.</w:t>
      </w:r>
    </w:p>
    <w:p w14:paraId="690680B8" w14:textId="77777777" w:rsidR="00F56D36" w:rsidRDefault="00000000">
      <w:pPr>
        <w:spacing w:after="180"/>
      </w:pPr>
      <w:r>
        <w:br w:type="page"/>
      </w:r>
    </w:p>
    <w:p w14:paraId="78C49E2F" w14:textId="05EBC620" w:rsidR="00447397" w:rsidRPr="0045131B" w:rsidRDefault="00000000" w:rsidP="00021975">
      <w:pPr>
        <w:pStyle w:val="SchTitle1"/>
      </w:pPr>
      <w:r w:rsidRPr="122DBC37">
        <w:lastRenderedPageBreak/>
        <w:t>–</w:t>
      </w:r>
      <w:bookmarkStart w:id="26" w:name="_Toc77687805"/>
      <w:bookmarkStart w:id="27" w:name="_Toc107323912"/>
      <w:r w:rsidR="00231D38">
        <w:t xml:space="preserve"> </w:t>
      </w:r>
      <w:r w:rsidRPr="0045131B">
        <w:t xml:space="preserve">Council's </w:t>
      </w:r>
      <w:r w:rsidR="00BE17CE" w:rsidRPr="0045131B">
        <w:t>o</w:t>
      </w:r>
      <w:r w:rsidRPr="0045131B">
        <w:t>bligations</w:t>
      </w:r>
      <w:bookmarkEnd w:id="25"/>
      <w:bookmarkEnd w:id="26"/>
      <w:bookmarkEnd w:id="27"/>
    </w:p>
    <w:p w14:paraId="54408B5C" w14:textId="77777777" w:rsidR="00E329F4" w:rsidRDefault="00E329F4" w:rsidP="00E329F4">
      <w:pPr>
        <w:pStyle w:val="SchLevel1"/>
        <w:numPr>
          <w:ilvl w:val="0"/>
          <w:numId w:val="0"/>
        </w:numPr>
        <w:ind w:left="907"/>
        <w:rPr>
          <w:b/>
          <w:bCs/>
        </w:rPr>
      </w:pPr>
    </w:p>
    <w:p w14:paraId="0A318D37" w14:textId="2A032669" w:rsidR="00E86448" w:rsidRDefault="00000000" w:rsidP="00E86448">
      <w:pPr>
        <w:pStyle w:val="SchLevel1"/>
        <w:rPr>
          <w:b/>
          <w:bCs/>
        </w:rPr>
      </w:pPr>
      <w:r w:rsidRPr="00E86448">
        <w:rPr>
          <w:b/>
          <w:bCs/>
        </w:rPr>
        <w:t>Definitions</w:t>
      </w:r>
    </w:p>
    <w:p w14:paraId="62062F5C" w14:textId="77777777" w:rsidR="00821DD2" w:rsidRDefault="00000000"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000000"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000000" w:rsidP="00FF062D">
      <w:pPr>
        <w:pStyle w:val="Heading5"/>
        <w:numPr>
          <w:ilvl w:val="0"/>
          <w:numId w:val="0"/>
        </w:numPr>
        <w:ind w:left="187" w:firstLine="720"/>
      </w:pPr>
      <w:r>
        <w:t>(a)</w:t>
      </w:r>
      <w:r>
        <w:tab/>
        <w:t>the Due Date; and</w:t>
      </w:r>
    </w:p>
    <w:p w14:paraId="63B1B5B7" w14:textId="77777777" w:rsidR="00FF062D" w:rsidRDefault="00000000"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000000"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3362F62E" w:rsidR="00E329F4" w:rsidRPr="00E329F4" w:rsidRDefault="00000000" w:rsidP="006F352C">
      <w:pPr>
        <w:pStyle w:val="SchLevel1Bold"/>
        <w:rPr>
          <w:b w:val="0"/>
          <w:bCs/>
        </w:rPr>
      </w:pPr>
      <w:r w:rsidRPr="00E329F4">
        <w:rPr>
          <w:bCs/>
        </w:rPr>
        <w:t>Contributions</w:t>
      </w:r>
    </w:p>
    <w:p w14:paraId="47D6A4D0" w14:textId="0BBEF257" w:rsidR="00447397" w:rsidRPr="0045131B" w:rsidRDefault="00000000" w:rsidP="006F352C">
      <w:pPr>
        <w:pStyle w:val="SchLevel2"/>
      </w:pPr>
      <w:r>
        <w:t xml:space="preserve">Not to use </w:t>
      </w:r>
      <w:r w:rsidRPr="0045131B">
        <w:t xml:space="preserve">the Contributions </w:t>
      </w:r>
      <w:r>
        <w:t xml:space="preserve">(or any part of any of them) otherwise than </w:t>
      </w:r>
      <w:r w:rsidRPr="0045131B">
        <w:t>for the purposes specified in th</w:t>
      </w:r>
      <w:r>
        <w:t>is</w:t>
      </w:r>
      <w:r w:rsidRPr="0045131B">
        <w:t xml:space="preserve"> Agreement and for no other purposes</w:t>
      </w:r>
      <w:r w:rsidR="00764059">
        <w:t xml:space="preserve"> unless otherwise agreed </w:t>
      </w:r>
      <w:r>
        <w:t xml:space="preserve">in writing </w:t>
      </w:r>
      <w:r w:rsidR="00764059">
        <w:t>by the Owner</w:t>
      </w:r>
      <w:r w:rsidR="0026164D">
        <w:t>s</w:t>
      </w:r>
      <w:r w:rsidRPr="0045131B">
        <w:t>.</w:t>
      </w:r>
    </w:p>
    <w:p w14:paraId="1B8EEB51" w14:textId="77777777" w:rsidR="000A3E58" w:rsidRDefault="00000000" w:rsidP="006F352C">
      <w:pPr>
        <w:pStyle w:val="SchLevel2"/>
      </w:pPr>
      <w:r>
        <w:t>Following receipt of a written request from the person who paid the relevant Contribution, to</w:t>
      </w:r>
      <w:r w:rsidR="00447397">
        <w:t xml:space="preserve"> re-pay to th</w:t>
      </w:r>
      <w:r>
        <w:t>at</w:t>
      </w:r>
      <w:r w:rsidR="00447397">
        <w:t xml:space="preserve"> person such </w:t>
      </w:r>
      <w:r>
        <w:t xml:space="preserve">Contribution (or part of that Contribution) </w:t>
      </w:r>
      <w:r w:rsidR="00447397">
        <w:t xml:space="preserve">which has not </w:t>
      </w:r>
      <w:r>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t xml:space="preserve">receipt by the Council of the </w:t>
      </w:r>
      <w:r w:rsidR="00447397">
        <w:t xml:space="preserve">written </w:t>
      </w:r>
      <w:r>
        <w:t>request PROVIDED THAT:</w:t>
      </w:r>
    </w:p>
    <w:p w14:paraId="307881F6" w14:textId="77777777" w:rsidR="000A3E58" w:rsidRDefault="00000000" w:rsidP="000A3E58">
      <w:pPr>
        <w:pStyle w:val="SchLevel4"/>
      </w:pPr>
      <w:r>
        <w:t>any such written request for repayment must be made within six (6) months of the expiration of the Prescribed Period; and</w:t>
      </w:r>
    </w:p>
    <w:p w14:paraId="6F8FDF58" w14:textId="6AC4C930" w:rsidR="00FF1492" w:rsidRDefault="00000000" w:rsidP="000A3E58">
      <w:pPr>
        <w:pStyle w:val="SchLevel4"/>
      </w:pPr>
      <w:r>
        <w:t xml:space="preserve">the Council shall not be required to return any part of the Contribution if it does not receive such a request within six (6) months of </w:t>
      </w:r>
      <w:r w:rsidR="000A3E58">
        <w:t xml:space="preserve">expiration of </w:t>
      </w:r>
      <w:r>
        <w:t xml:space="preserve">the Prescribed Period. </w:t>
      </w:r>
    </w:p>
    <w:p w14:paraId="1529F5C4" w14:textId="0B87F7D0" w:rsidR="00F1557B" w:rsidRPr="0045131B" w:rsidRDefault="00000000"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000000" w:rsidP="00A35EE8">
      <w:pPr>
        <w:pStyle w:val="ExecutionHeading"/>
      </w:pPr>
      <w:bookmarkStart w:id="28" w:name="_Toc77687806"/>
      <w:bookmarkStart w:id="29" w:name="_Toc107323913"/>
      <w:bookmarkStart w:id="30" w:name="_Toc179442530"/>
      <w:r w:rsidRPr="0045131B">
        <w:lastRenderedPageBreak/>
        <w:t>Execution Page</w:t>
      </w:r>
      <w:bookmarkEnd w:id="28"/>
      <w:bookmarkEnd w:id="29"/>
      <w:bookmarkEnd w:id="30"/>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000000"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000000"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000000"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000000"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000000"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w:t>
      </w:r>
      <w:proofErr w:type="gramStart"/>
      <w:r w:rsidRPr="002C6702">
        <w:rPr>
          <w:rFonts w:cstheme="minorHAnsi"/>
        </w:rPr>
        <w:t>of:-</w:t>
      </w:r>
      <w:proofErr w:type="gramEnd"/>
      <w:r w:rsidRPr="002C6702">
        <w:rPr>
          <w:rFonts w:cstheme="minorHAnsi"/>
        </w:rPr>
        <w:t xml:space="preserve">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000000"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B21179"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000000">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1474AC11" w:rsidR="00132922" w:rsidRPr="00132922" w:rsidRDefault="00000000">
            <w:pPr>
              <w:spacing w:line="360" w:lineRule="auto"/>
              <w:rPr>
                <w:rFonts w:cstheme="minorHAnsi"/>
                <w:b/>
                <w:bCs/>
                <w:sz w:val="20"/>
                <w:szCs w:val="20"/>
              </w:rPr>
            </w:pPr>
            <w:r>
              <w:rPr>
                <w:rFonts w:cstheme="minorHAnsi"/>
                <w:b/>
                <w:bCs/>
                <w:sz w:val="20"/>
                <w:szCs w:val="20"/>
              </w:rPr>
              <w:t>See ODN</w:t>
            </w:r>
          </w:p>
        </w:tc>
      </w:tr>
      <w:tr w:rsidR="00B21179"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000000">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59EE8E31" w:rsidR="002C6702" w:rsidRPr="00132922" w:rsidRDefault="00000000">
            <w:pPr>
              <w:spacing w:line="360" w:lineRule="auto"/>
              <w:rPr>
                <w:rFonts w:cstheme="minorHAnsi"/>
                <w:b/>
                <w:bCs/>
                <w:sz w:val="20"/>
                <w:szCs w:val="20"/>
              </w:rPr>
            </w:pPr>
            <w:r>
              <w:rPr>
                <w:rFonts w:cstheme="minorHAnsi"/>
                <w:b/>
                <w:bCs/>
                <w:sz w:val="20"/>
                <w:szCs w:val="20"/>
              </w:rPr>
              <w:t>ND</w:t>
            </w:r>
          </w:p>
        </w:tc>
      </w:tr>
      <w:tr w:rsidR="00B21179"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000000">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B21179"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000000">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B21179" w14:paraId="0B2CEF27" w14:textId="77777777" w:rsidTr="0039190B">
        <w:tc>
          <w:tcPr>
            <w:tcW w:w="3893" w:type="dxa"/>
          </w:tcPr>
          <w:p w14:paraId="416239E7" w14:textId="6CFFBCEC" w:rsidR="000C74C8" w:rsidRPr="0045131B" w:rsidRDefault="00000000" w:rsidP="0039190B">
            <w:r>
              <w:rPr>
                <w:b/>
              </w:rPr>
              <w:t>Signed</w:t>
            </w:r>
            <w:r w:rsidRPr="0045131B">
              <w:t xml:space="preserve"> as a </w:t>
            </w:r>
            <w:r w:rsidRPr="0045131B">
              <w:rPr>
                <w:b/>
              </w:rPr>
              <w:t>Deed</w:t>
            </w:r>
            <w:r w:rsidRPr="0045131B">
              <w:t xml:space="preserve"> by</w:t>
            </w:r>
          </w:p>
          <w:p w14:paraId="37A82EEA" w14:textId="3D17BE95" w:rsidR="000C74C8" w:rsidRPr="0045131B" w:rsidRDefault="00000000" w:rsidP="000C74C8">
            <w:pPr>
              <w:keepNext/>
              <w:rPr>
                <w:b/>
              </w:rPr>
            </w:pPr>
            <w:r>
              <w:rPr>
                <w:b/>
                <w:bCs/>
                <w:szCs w:val="24"/>
              </w:rPr>
              <w:t>MARY CATHERINE KEHOE</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00000" w:rsidP="0039190B">
            <w:r w:rsidRPr="0045131B">
              <w:t>)</w:t>
            </w:r>
          </w:p>
          <w:p w14:paraId="602452C4" w14:textId="77777777" w:rsidR="000C74C8" w:rsidRPr="0045131B" w:rsidRDefault="00000000" w:rsidP="0039190B">
            <w:r w:rsidRPr="0045131B">
              <w:t>)</w:t>
            </w:r>
          </w:p>
          <w:p w14:paraId="6C881685" w14:textId="77777777" w:rsidR="000C74C8" w:rsidRPr="0045131B" w:rsidRDefault="00000000"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00000" w:rsidP="0039190B">
            <w:pPr>
              <w:pStyle w:val="NormalGreySmall"/>
            </w:pPr>
            <w:r w:rsidRPr="0045131B">
              <w:t>sign here:</w:t>
            </w:r>
          </w:p>
        </w:tc>
      </w:tr>
      <w:tr w:rsidR="00B21179"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067D740B" w14:textId="506618FC" w:rsidR="000C74C8" w:rsidRPr="0045131B" w:rsidRDefault="000C74C8" w:rsidP="0039190B"/>
          <w:p w14:paraId="15D988B7" w14:textId="77777777" w:rsidR="000C74C8" w:rsidRPr="0045131B" w:rsidRDefault="000C74C8" w:rsidP="0039190B"/>
          <w:p w14:paraId="555E893B" w14:textId="77777777" w:rsidR="000C74C8" w:rsidRPr="0045131B" w:rsidRDefault="00000000" w:rsidP="0039190B">
            <w:pPr>
              <w:pStyle w:val="NormalGreySmall"/>
            </w:pPr>
            <w:r w:rsidRPr="0045131B">
              <w:t>print name:</w:t>
            </w:r>
          </w:p>
        </w:tc>
      </w:tr>
      <w:tr w:rsidR="00B21179" w14:paraId="42CFDF06" w14:textId="77777777" w:rsidTr="0039190B">
        <w:tc>
          <w:tcPr>
            <w:tcW w:w="3893" w:type="dxa"/>
          </w:tcPr>
          <w:p w14:paraId="32E53561" w14:textId="77777777" w:rsidR="000C74C8" w:rsidRPr="0045131B" w:rsidRDefault="00000000"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00000"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00000" w:rsidP="0039190B">
            <w:pPr>
              <w:pStyle w:val="NormalGreySmall"/>
            </w:pPr>
            <w:r w:rsidRPr="0045131B">
              <w:t>Witness sign here:</w:t>
            </w:r>
          </w:p>
        </w:tc>
      </w:tr>
      <w:tr w:rsidR="00B21179"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00000"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00000" w:rsidP="0039190B">
            <w:pPr>
              <w:pStyle w:val="NormalGreySmall"/>
            </w:pPr>
            <w:r w:rsidRPr="0045131B">
              <w:t>print name:</w:t>
            </w:r>
          </w:p>
        </w:tc>
      </w:tr>
      <w:tr w:rsidR="00B21179"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00000"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B21179"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B21179"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B21179"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B21179"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B21179" w14:paraId="38BA0DE5" w14:textId="77777777" w:rsidTr="0039190B">
        <w:tc>
          <w:tcPr>
            <w:tcW w:w="3893" w:type="dxa"/>
          </w:tcPr>
          <w:p w14:paraId="2B956855" w14:textId="77777777" w:rsidR="000C74C8" w:rsidRPr="0045131B" w:rsidRDefault="00000000"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p w14:paraId="1E9E89C9" w14:textId="77777777" w:rsidR="00462475" w:rsidRDefault="00462475">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B21179" w14:paraId="3B088F19" w14:textId="77777777" w:rsidTr="009060A6">
        <w:tc>
          <w:tcPr>
            <w:tcW w:w="3893" w:type="dxa"/>
          </w:tcPr>
          <w:p w14:paraId="081AC99E" w14:textId="45D59E36" w:rsidR="00E864AA" w:rsidRPr="0045131B" w:rsidRDefault="00000000" w:rsidP="009060A6">
            <w:r>
              <w:rPr>
                <w:b/>
              </w:rPr>
              <w:lastRenderedPageBreak/>
              <w:t xml:space="preserve">Signed </w:t>
            </w:r>
            <w:r w:rsidRPr="0045131B">
              <w:t xml:space="preserve">as a </w:t>
            </w:r>
            <w:r w:rsidRPr="0045131B">
              <w:rPr>
                <w:b/>
              </w:rPr>
              <w:t>Deed</w:t>
            </w:r>
            <w:r w:rsidRPr="0045131B">
              <w:t xml:space="preserve"> by</w:t>
            </w:r>
          </w:p>
          <w:p w14:paraId="65AAE255" w14:textId="0F38ABC5" w:rsidR="00FB15D3" w:rsidRPr="00F160F3" w:rsidRDefault="00000000" w:rsidP="009060A6">
            <w:pPr>
              <w:rPr>
                <w:b/>
                <w:bCs/>
              </w:rPr>
            </w:pPr>
            <w:r w:rsidRPr="00F160F3">
              <w:rPr>
                <w:b/>
                <w:bCs/>
                <w:szCs w:val="22"/>
              </w:rPr>
              <w:t>JOHN STAFFORD DUNNINGHAM</w:t>
            </w:r>
          </w:p>
          <w:p w14:paraId="5BFC3AA6" w14:textId="77777777" w:rsidR="00FB15D3" w:rsidRDefault="00FB15D3" w:rsidP="009060A6"/>
          <w:p w14:paraId="78291302" w14:textId="645005ED" w:rsidR="00E864AA" w:rsidRPr="0045131B" w:rsidRDefault="00E864AA" w:rsidP="009060A6"/>
          <w:p w14:paraId="5ACB38DF" w14:textId="77777777" w:rsidR="00E864AA" w:rsidRPr="0045131B" w:rsidRDefault="00E864AA" w:rsidP="009060A6">
            <w:pPr>
              <w:rPr>
                <w:b/>
              </w:rPr>
            </w:pPr>
          </w:p>
          <w:p w14:paraId="4151BAAC" w14:textId="77777777" w:rsidR="00E864AA" w:rsidRPr="0045131B" w:rsidRDefault="00E864AA" w:rsidP="009060A6"/>
        </w:tc>
        <w:tc>
          <w:tcPr>
            <w:tcW w:w="478" w:type="dxa"/>
          </w:tcPr>
          <w:p w14:paraId="77733564" w14:textId="77777777" w:rsidR="00E864AA" w:rsidRPr="0045131B" w:rsidRDefault="00000000" w:rsidP="009060A6">
            <w:r w:rsidRPr="0045131B">
              <w:t>)</w:t>
            </w:r>
          </w:p>
          <w:p w14:paraId="19D44686" w14:textId="77777777" w:rsidR="00E864AA" w:rsidRPr="0045131B" w:rsidRDefault="00000000" w:rsidP="009060A6">
            <w:r w:rsidRPr="0045131B">
              <w:t>)</w:t>
            </w:r>
          </w:p>
          <w:p w14:paraId="7FA24CA1" w14:textId="77777777" w:rsidR="00E864AA" w:rsidRPr="0045131B" w:rsidRDefault="00000000" w:rsidP="009060A6">
            <w:r w:rsidRPr="0045131B">
              <w:t>)</w:t>
            </w:r>
          </w:p>
          <w:p w14:paraId="1062C769" w14:textId="77777777" w:rsidR="00E864AA" w:rsidRPr="0045131B" w:rsidRDefault="00E864AA" w:rsidP="009060A6"/>
        </w:tc>
        <w:tc>
          <w:tcPr>
            <w:tcW w:w="4157" w:type="dxa"/>
            <w:tcBorders>
              <w:top w:val="nil"/>
              <w:left w:val="nil"/>
              <w:bottom w:val="single" w:sz="4" w:space="0" w:color="auto"/>
              <w:right w:val="nil"/>
            </w:tcBorders>
          </w:tcPr>
          <w:p w14:paraId="3888B1A1" w14:textId="77777777" w:rsidR="00E864AA" w:rsidRPr="0045131B" w:rsidRDefault="00E864AA" w:rsidP="009060A6"/>
          <w:p w14:paraId="6F1346F3" w14:textId="77777777" w:rsidR="00E864AA" w:rsidRPr="0045131B" w:rsidRDefault="00E864AA" w:rsidP="009060A6"/>
          <w:p w14:paraId="5195D3D5" w14:textId="77777777" w:rsidR="00E864AA" w:rsidRPr="0045131B" w:rsidRDefault="00E864AA" w:rsidP="009060A6"/>
          <w:p w14:paraId="7BEC8072" w14:textId="77777777" w:rsidR="00E864AA" w:rsidRPr="0045131B" w:rsidRDefault="00000000" w:rsidP="009060A6">
            <w:pPr>
              <w:pStyle w:val="NormalGreySmall"/>
            </w:pPr>
            <w:r w:rsidRPr="0045131B">
              <w:t>sign here:</w:t>
            </w:r>
          </w:p>
        </w:tc>
      </w:tr>
      <w:tr w:rsidR="00B21179" w14:paraId="2B0A1462" w14:textId="77777777" w:rsidTr="009060A6">
        <w:tc>
          <w:tcPr>
            <w:tcW w:w="3893" w:type="dxa"/>
          </w:tcPr>
          <w:p w14:paraId="52668B52" w14:textId="77777777" w:rsidR="00E864AA" w:rsidRPr="0045131B" w:rsidRDefault="00E864AA" w:rsidP="009060A6"/>
          <w:p w14:paraId="42FBAF71" w14:textId="77777777" w:rsidR="00E864AA" w:rsidRPr="0045131B" w:rsidRDefault="00E864AA" w:rsidP="009060A6"/>
          <w:p w14:paraId="4C86560C" w14:textId="77777777" w:rsidR="00E864AA" w:rsidRPr="0045131B" w:rsidRDefault="00E864AA" w:rsidP="009060A6"/>
        </w:tc>
        <w:tc>
          <w:tcPr>
            <w:tcW w:w="478" w:type="dxa"/>
          </w:tcPr>
          <w:p w14:paraId="589FD596" w14:textId="77777777" w:rsidR="00E864AA" w:rsidRPr="0045131B" w:rsidRDefault="00E864AA" w:rsidP="009060A6"/>
        </w:tc>
        <w:tc>
          <w:tcPr>
            <w:tcW w:w="4157" w:type="dxa"/>
            <w:tcBorders>
              <w:top w:val="single" w:sz="4" w:space="0" w:color="auto"/>
              <w:left w:val="nil"/>
              <w:bottom w:val="single" w:sz="4" w:space="0" w:color="auto"/>
              <w:right w:val="nil"/>
            </w:tcBorders>
          </w:tcPr>
          <w:p w14:paraId="3842B73D" w14:textId="77777777" w:rsidR="00E864AA" w:rsidRPr="0045131B" w:rsidRDefault="00E864AA" w:rsidP="009060A6"/>
          <w:p w14:paraId="727C710E" w14:textId="77777777" w:rsidR="00E864AA" w:rsidRPr="0045131B" w:rsidRDefault="00000000" w:rsidP="009060A6">
            <w:pPr>
              <w:pStyle w:val="NormalGreySmall"/>
            </w:pPr>
            <w:r w:rsidRPr="0045131B">
              <w:t>print name:</w:t>
            </w:r>
          </w:p>
        </w:tc>
      </w:tr>
      <w:tr w:rsidR="00B21179" w14:paraId="2F2524B9" w14:textId="77777777" w:rsidTr="009060A6">
        <w:tc>
          <w:tcPr>
            <w:tcW w:w="3893" w:type="dxa"/>
          </w:tcPr>
          <w:p w14:paraId="3CBCB577" w14:textId="77777777" w:rsidR="00E864AA" w:rsidRPr="0045131B" w:rsidRDefault="00000000" w:rsidP="009060A6">
            <w:pPr>
              <w:rPr>
                <w:sz w:val="18"/>
              </w:rPr>
            </w:pPr>
            <w:r w:rsidRPr="0045131B">
              <w:t>In the presence of:</w:t>
            </w:r>
          </w:p>
          <w:p w14:paraId="2E8A631C" w14:textId="77777777" w:rsidR="00E864AA" w:rsidRPr="0045131B" w:rsidRDefault="00E864AA" w:rsidP="009060A6">
            <w:pPr>
              <w:rPr>
                <w:sz w:val="18"/>
              </w:rPr>
            </w:pPr>
          </w:p>
          <w:p w14:paraId="0E08EA96" w14:textId="77777777" w:rsidR="00E864AA" w:rsidRPr="0045131B" w:rsidRDefault="00E864AA" w:rsidP="009060A6">
            <w:pPr>
              <w:rPr>
                <w:sz w:val="18"/>
              </w:rPr>
            </w:pPr>
          </w:p>
          <w:p w14:paraId="071C45ED" w14:textId="77777777" w:rsidR="00E864AA" w:rsidRPr="0045131B" w:rsidRDefault="00000000" w:rsidP="009060A6">
            <w:pPr>
              <w:rPr>
                <w:sz w:val="18"/>
              </w:rPr>
            </w:pPr>
            <w:r w:rsidRPr="0045131B">
              <w:rPr>
                <w:sz w:val="18"/>
              </w:rPr>
              <w:t>Witness signature:</w:t>
            </w:r>
          </w:p>
        </w:tc>
        <w:tc>
          <w:tcPr>
            <w:tcW w:w="478" w:type="dxa"/>
          </w:tcPr>
          <w:p w14:paraId="62B348DF"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12FF808F" w14:textId="77777777" w:rsidR="00E864AA" w:rsidRPr="0045131B" w:rsidRDefault="00E864AA" w:rsidP="009060A6">
            <w:pPr>
              <w:rPr>
                <w:sz w:val="18"/>
              </w:rPr>
            </w:pPr>
          </w:p>
          <w:p w14:paraId="6EF3B6DA" w14:textId="77777777" w:rsidR="00E864AA" w:rsidRPr="0045131B" w:rsidRDefault="00E864AA" w:rsidP="009060A6">
            <w:pPr>
              <w:rPr>
                <w:sz w:val="18"/>
              </w:rPr>
            </w:pPr>
          </w:p>
          <w:p w14:paraId="16BABF49" w14:textId="77777777" w:rsidR="00E864AA" w:rsidRPr="0045131B" w:rsidRDefault="00E864AA" w:rsidP="009060A6">
            <w:pPr>
              <w:rPr>
                <w:sz w:val="18"/>
              </w:rPr>
            </w:pPr>
          </w:p>
          <w:p w14:paraId="15491130" w14:textId="77777777" w:rsidR="00E864AA" w:rsidRPr="0045131B" w:rsidRDefault="00000000" w:rsidP="009060A6">
            <w:pPr>
              <w:pStyle w:val="NormalGreySmall"/>
            </w:pPr>
            <w:r w:rsidRPr="0045131B">
              <w:t>Witness sign here:</w:t>
            </w:r>
          </w:p>
        </w:tc>
      </w:tr>
      <w:tr w:rsidR="00B21179" w14:paraId="58EA4EDD" w14:textId="77777777" w:rsidTr="009060A6">
        <w:tc>
          <w:tcPr>
            <w:tcW w:w="3893" w:type="dxa"/>
          </w:tcPr>
          <w:p w14:paraId="3EFE8F38" w14:textId="77777777" w:rsidR="00E864AA" w:rsidRPr="0045131B" w:rsidRDefault="00E864AA" w:rsidP="009060A6">
            <w:pPr>
              <w:rPr>
                <w:sz w:val="18"/>
              </w:rPr>
            </w:pPr>
          </w:p>
          <w:p w14:paraId="46C93228" w14:textId="77777777" w:rsidR="00E864AA" w:rsidRPr="0045131B" w:rsidRDefault="00000000" w:rsidP="009060A6">
            <w:pPr>
              <w:rPr>
                <w:sz w:val="18"/>
              </w:rPr>
            </w:pPr>
            <w:r w:rsidRPr="0045131B">
              <w:rPr>
                <w:sz w:val="18"/>
              </w:rPr>
              <w:t>Witness name:</w:t>
            </w:r>
          </w:p>
        </w:tc>
        <w:tc>
          <w:tcPr>
            <w:tcW w:w="478" w:type="dxa"/>
          </w:tcPr>
          <w:p w14:paraId="2F960811"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29C03E5B" w14:textId="77777777" w:rsidR="00E864AA" w:rsidRPr="0045131B" w:rsidRDefault="00E864AA" w:rsidP="009060A6">
            <w:pPr>
              <w:rPr>
                <w:sz w:val="18"/>
              </w:rPr>
            </w:pPr>
          </w:p>
          <w:p w14:paraId="4F24FC27" w14:textId="77777777" w:rsidR="00E864AA" w:rsidRPr="0045131B" w:rsidRDefault="00000000" w:rsidP="009060A6">
            <w:pPr>
              <w:pStyle w:val="NormalGreySmall"/>
            </w:pPr>
            <w:r w:rsidRPr="0045131B">
              <w:t>print name:</w:t>
            </w:r>
          </w:p>
        </w:tc>
      </w:tr>
      <w:tr w:rsidR="00B21179" w14:paraId="295B9932" w14:textId="77777777" w:rsidTr="009060A6">
        <w:tc>
          <w:tcPr>
            <w:tcW w:w="3893" w:type="dxa"/>
          </w:tcPr>
          <w:p w14:paraId="2FE0674D" w14:textId="77777777" w:rsidR="00E864AA" w:rsidRPr="0045131B" w:rsidRDefault="00E864AA" w:rsidP="009060A6">
            <w:pPr>
              <w:rPr>
                <w:sz w:val="18"/>
              </w:rPr>
            </w:pPr>
          </w:p>
          <w:p w14:paraId="4EE7C7D8" w14:textId="77777777" w:rsidR="00E864AA" w:rsidRPr="0045131B" w:rsidRDefault="00000000" w:rsidP="009060A6">
            <w:pPr>
              <w:rPr>
                <w:sz w:val="18"/>
              </w:rPr>
            </w:pPr>
            <w:r w:rsidRPr="0045131B">
              <w:rPr>
                <w:sz w:val="18"/>
              </w:rPr>
              <w:t>Witness address:</w:t>
            </w:r>
          </w:p>
        </w:tc>
        <w:tc>
          <w:tcPr>
            <w:tcW w:w="478" w:type="dxa"/>
          </w:tcPr>
          <w:p w14:paraId="2CEA7F43"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3B21065B" w14:textId="77777777" w:rsidR="00E864AA" w:rsidRPr="0045131B" w:rsidRDefault="00E864AA" w:rsidP="009060A6">
            <w:pPr>
              <w:rPr>
                <w:sz w:val="18"/>
              </w:rPr>
            </w:pPr>
          </w:p>
          <w:p w14:paraId="7CFDA2CD" w14:textId="77777777" w:rsidR="00E864AA" w:rsidRPr="0045131B" w:rsidRDefault="00E864AA" w:rsidP="009060A6">
            <w:pPr>
              <w:rPr>
                <w:sz w:val="18"/>
              </w:rPr>
            </w:pPr>
          </w:p>
        </w:tc>
      </w:tr>
      <w:tr w:rsidR="00B21179" w14:paraId="677C7A71" w14:textId="77777777" w:rsidTr="009060A6">
        <w:tc>
          <w:tcPr>
            <w:tcW w:w="3893" w:type="dxa"/>
          </w:tcPr>
          <w:p w14:paraId="3A10DD6B" w14:textId="77777777" w:rsidR="00E864AA" w:rsidRPr="0045131B" w:rsidRDefault="00E864AA" w:rsidP="009060A6"/>
        </w:tc>
        <w:tc>
          <w:tcPr>
            <w:tcW w:w="478" w:type="dxa"/>
          </w:tcPr>
          <w:p w14:paraId="340B2BF0" w14:textId="77777777" w:rsidR="00E864AA" w:rsidRPr="0045131B" w:rsidRDefault="00E864AA" w:rsidP="009060A6"/>
        </w:tc>
        <w:tc>
          <w:tcPr>
            <w:tcW w:w="4157" w:type="dxa"/>
            <w:tcBorders>
              <w:top w:val="single" w:sz="4" w:space="0" w:color="auto"/>
              <w:left w:val="nil"/>
              <w:bottom w:val="single" w:sz="4" w:space="0" w:color="auto"/>
              <w:right w:val="nil"/>
            </w:tcBorders>
          </w:tcPr>
          <w:p w14:paraId="2BA15667" w14:textId="77777777" w:rsidR="00E864AA" w:rsidRPr="0045131B" w:rsidRDefault="00E864AA" w:rsidP="009060A6"/>
        </w:tc>
      </w:tr>
      <w:tr w:rsidR="00B21179" w14:paraId="033A6D7D" w14:textId="77777777" w:rsidTr="009060A6">
        <w:tc>
          <w:tcPr>
            <w:tcW w:w="3893" w:type="dxa"/>
          </w:tcPr>
          <w:p w14:paraId="2D7236C4" w14:textId="77777777" w:rsidR="00E864AA" w:rsidRPr="0045131B" w:rsidRDefault="00E864AA" w:rsidP="009060A6"/>
        </w:tc>
        <w:tc>
          <w:tcPr>
            <w:tcW w:w="478" w:type="dxa"/>
          </w:tcPr>
          <w:p w14:paraId="11ABBE65" w14:textId="77777777" w:rsidR="00E864AA" w:rsidRPr="0045131B" w:rsidRDefault="00E864AA" w:rsidP="009060A6"/>
        </w:tc>
        <w:tc>
          <w:tcPr>
            <w:tcW w:w="4157" w:type="dxa"/>
            <w:tcBorders>
              <w:top w:val="single" w:sz="4" w:space="0" w:color="auto"/>
              <w:left w:val="nil"/>
              <w:bottom w:val="single" w:sz="4" w:space="0" w:color="auto"/>
              <w:right w:val="nil"/>
            </w:tcBorders>
          </w:tcPr>
          <w:p w14:paraId="04B3DD38" w14:textId="77777777" w:rsidR="00E864AA" w:rsidRPr="0045131B" w:rsidRDefault="00E864AA" w:rsidP="009060A6"/>
        </w:tc>
      </w:tr>
      <w:tr w:rsidR="00B21179" w14:paraId="56D55DAC" w14:textId="77777777" w:rsidTr="009060A6">
        <w:tc>
          <w:tcPr>
            <w:tcW w:w="3893" w:type="dxa"/>
          </w:tcPr>
          <w:p w14:paraId="7386F41A" w14:textId="77777777" w:rsidR="00E864AA" w:rsidRPr="0045131B" w:rsidRDefault="00E864AA" w:rsidP="009060A6"/>
        </w:tc>
        <w:tc>
          <w:tcPr>
            <w:tcW w:w="478" w:type="dxa"/>
          </w:tcPr>
          <w:p w14:paraId="1B4F8349" w14:textId="77777777" w:rsidR="00E864AA" w:rsidRPr="0045131B" w:rsidRDefault="00E864AA" w:rsidP="009060A6"/>
        </w:tc>
        <w:tc>
          <w:tcPr>
            <w:tcW w:w="4157" w:type="dxa"/>
            <w:tcBorders>
              <w:top w:val="single" w:sz="4" w:space="0" w:color="auto"/>
              <w:left w:val="nil"/>
              <w:bottom w:val="single" w:sz="4" w:space="0" w:color="auto"/>
              <w:right w:val="nil"/>
            </w:tcBorders>
          </w:tcPr>
          <w:p w14:paraId="546C390C" w14:textId="77777777" w:rsidR="00E864AA" w:rsidRPr="0045131B" w:rsidRDefault="00E864AA" w:rsidP="009060A6"/>
        </w:tc>
      </w:tr>
      <w:tr w:rsidR="00B21179" w14:paraId="7ED10B82" w14:textId="77777777" w:rsidTr="009060A6">
        <w:tc>
          <w:tcPr>
            <w:tcW w:w="3893" w:type="dxa"/>
          </w:tcPr>
          <w:p w14:paraId="527760EE" w14:textId="77777777" w:rsidR="00E864AA" w:rsidRPr="0045131B" w:rsidRDefault="00E864AA" w:rsidP="009060A6"/>
        </w:tc>
        <w:tc>
          <w:tcPr>
            <w:tcW w:w="478" w:type="dxa"/>
          </w:tcPr>
          <w:p w14:paraId="48CE754F" w14:textId="77777777" w:rsidR="00E864AA" w:rsidRPr="0045131B" w:rsidRDefault="00E864AA" w:rsidP="009060A6"/>
        </w:tc>
        <w:tc>
          <w:tcPr>
            <w:tcW w:w="4157" w:type="dxa"/>
            <w:tcBorders>
              <w:top w:val="single" w:sz="4" w:space="0" w:color="auto"/>
              <w:left w:val="nil"/>
              <w:bottom w:val="single" w:sz="4" w:space="0" w:color="auto"/>
              <w:right w:val="nil"/>
            </w:tcBorders>
          </w:tcPr>
          <w:p w14:paraId="3377324A" w14:textId="77777777" w:rsidR="00E864AA" w:rsidRPr="0045131B" w:rsidRDefault="00E864AA" w:rsidP="009060A6"/>
        </w:tc>
      </w:tr>
      <w:tr w:rsidR="00B21179" w14:paraId="032730B9" w14:textId="77777777" w:rsidTr="009060A6">
        <w:tc>
          <w:tcPr>
            <w:tcW w:w="3893" w:type="dxa"/>
          </w:tcPr>
          <w:p w14:paraId="34B37722" w14:textId="77777777" w:rsidR="00E864AA" w:rsidRPr="0045131B" w:rsidRDefault="00000000" w:rsidP="009060A6">
            <w:pPr>
              <w:rPr>
                <w:sz w:val="18"/>
              </w:rPr>
            </w:pPr>
            <w:r w:rsidRPr="0045131B">
              <w:rPr>
                <w:sz w:val="18"/>
              </w:rPr>
              <w:t>Witness occupation:</w:t>
            </w:r>
          </w:p>
        </w:tc>
        <w:tc>
          <w:tcPr>
            <w:tcW w:w="478" w:type="dxa"/>
          </w:tcPr>
          <w:p w14:paraId="63EE2565"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421D8FEC" w14:textId="77777777" w:rsidR="00E864AA" w:rsidRPr="0045131B" w:rsidRDefault="00E864AA" w:rsidP="009060A6">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Pr="0045131B" w:rsidRDefault="00FB15D3" w:rsidP="00E864AA">
      <w:pPr>
        <w:spacing w:after="180"/>
        <w:rPr>
          <w:rFonts w:ascii="Trebuchet MS" w:hAnsi="Trebuchet MS"/>
          <w:sz w:val="24"/>
          <w:szCs w:val="24"/>
        </w:rPr>
      </w:pPr>
    </w:p>
    <w:p w14:paraId="4FEDB7C7" w14:textId="045AFECB" w:rsidR="40C1FA22" w:rsidRDefault="40C1FA22"/>
    <w:p w14:paraId="32E3E6E3" w14:textId="77777777" w:rsidR="00FB15D3" w:rsidRPr="0045131B" w:rsidRDefault="00FB15D3" w:rsidP="00FB15D3">
      <w:pPr>
        <w:spacing w:after="180"/>
        <w:rPr>
          <w:rFonts w:ascii="Trebuchet MS" w:hAnsi="Trebuchet MS"/>
          <w:sz w:val="24"/>
          <w:szCs w:val="24"/>
        </w:rPr>
      </w:pPr>
    </w:p>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2"/>
      <w:footerReference w:type="first" r:id="rId23"/>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51FAC" w14:textId="77777777" w:rsidR="003D5D27" w:rsidRDefault="003D5D27">
      <w:r>
        <w:separator/>
      </w:r>
    </w:p>
  </w:endnote>
  <w:endnote w:type="continuationSeparator" w:id="0">
    <w:p w14:paraId="4C062CD0" w14:textId="77777777" w:rsidR="003D5D27" w:rsidRDefault="003D5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AA37A" w14:textId="77777777" w:rsidR="0095170C" w:rsidRDefault="009517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B21179"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000000"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B21179" w14:paraId="2F7D9E20" w14:textId="77777777" w:rsidTr="00617CE9">
      <w:tc>
        <w:tcPr>
          <w:tcW w:w="4621" w:type="dxa"/>
        </w:tcPr>
        <w:p w14:paraId="685E3AE1" w14:textId="77777777" w:rsidR="0090540B" w:rsidRPr="00150091" w:rsidRDefault="00000000"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B21179"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000000"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B21179" w14:paraId="04BAF6FB" w14:textId="77777777" w:rsidTr="00617CE9">
      <w:tc>
        <w:tcPr>
          <w:tcW w:w="4621" w:type="dxa"/>
        </w:tcPr>
        <w:p w14:paraId="1A693B91" w14:textId="77777777" w:rsidR="0090540B" w:rsidRPr="00150091" w:rsidRDefault="00000000"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3E0BF" w14:textId="77777777" w:rsidR="003D5D27" w:rsidRDefault="003D5D27">
      <w:r>
        <w:separator/>
      </w:r>
    </w:p>
  </w:footnote>
  <w:footnote w:type="continuationSeparator" w:id="0">
    <w:p w14:paraId="10B3F558" w14:textId="77777777" w:rsidR="003D5D27" w:rsidRDefault="003D5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8F91" w14:textId="77777777" w:rsidR="0095170C" w:rsidRDefault="009517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E272F80"/>
    <w:multiLevelType w:val="multilevel"/>
    <w:tmpl w:val="F1387B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02D3C20"/>
    <w:multiLevelType w:val="hybridMultilevel"/>
    <w:tmpl w:val="0FC08F60"/>
    <w:lvl w:ilvl="0" w:tplc="637C24D2">
      <w:start w:val="1"/>
      <w:numFmt w:val="bullet"/>
      <w:pStyle w:val="BulletsSC"/>
      <w:lvlText w:val=""/>
      <w:lvlJc w:val="left"/>
      <w:pPr>
        <w:ind w:left="1440" w:hanging="360"/>
      </w:pPr>
      <w:rPr>
        <w:rFonts w:ascii="Symbol" w:hAnsi="Symbol" w:hint="default"/>
      </w:rPr>
    </w:lvl>
    <w:lvl w:ilvl="1" w:tplc="DBA6200E">
      <w:start w:val="1"/>
      <w:numFmt w:val="bullet"/>
      <w:lvlText w:val="o"/>
      <w:lvlJc w:val="left"/>
      <w:pPr>
        <w:ind w:left="2160" w:hanging="360"/>
      </w:pPr>
      <w:rPr>
        <w:rFonts w:ascii="Courier New" w:hAnsi="Courier New" w:cs="Courier New" w:hint="default"/>
      </w:rPr>
    </w:lvl>
    <w:lvl w:ilvl="2" w:tplc="25BAB58C" w:tentative="1">
      <w:start w:val="1"/>
      <w:numFmt w:val="bullet"/>
      <w:lvlText w:val=""/>
      <w:lvlJc w:val="left"/>
      <w:pPr>
        <w:ind w:left="2880" w:hanging="360"/>
      </w:pPr>
      <w:rPr>
        <w:rFonts w:ascii="Wingdings" w:hAnsi="Wingdings" w:hint="default"/>
      </w:rPr>
    </w:lvl>
    <w:lvl w:ilvl="3" w:tplc="35DC8152" w:tentative="1">
      <w:start w:val="1"/>
      <w:numFmt w:val="bullet"/>
      <w:lvlText w:val=""/>
      <w:lvlJc w:val="left"/>
      <w:pPr>
        <w:ind w:left="3600" w:hanging="360"/>
      </w:pPr>
      <w:rPr>
        <w:rFonts w:ascii="Symbol" w:hAnsi="Symbol" w:hint="default"/>
      </w:rPr>
    </w:lvl>
    <w:lvl w:ilvl="4" w:tplc="9C40B54C" w:tentative="1">
      <w:start w:val="1"/>
      <w:numFmt w:val="bullet"/>
      <w:lvlText w:val="o"/>
      <w:lvlJc w:val="left"/>
      <w:pPr>
        <w:ind w:left="4320" w:hanging="360"/>
      </w:pPr>
      <w:rPr>
        <w:rFonts w:ascii="Courier New" w:hAnsi="Courier New" w:cs="Courier New" w:hint="default"/>
      </w:rPr>
    </w:lvl>
    <w:lvl w:ilvl="5" w:tplc="C95A12D8" w:tentative="1">
      <w:start w:val="1"/>
      <w:numFmt w:val="bullet"/>
      <w:lvlText w:val=""/>
      <w:lvlJc w:val="left"/>
      <w:pPr>
        <w:ind w:left="5040" w:hanging="360"/>
      </w:pPr>
      <w:rPr>
        <w:rFonts w:ascii="Wingdings" w:hAnsi="Wingdings" w:hint="default"/>
      </w:rPr>
    </w:lvl>
    <w:lvl w:ilvl="6" w:tplc="59906554" w:tentative="1">
      <w:start w:val="1"/>
      <w:numFmt w:val="bullet"/>
      <w:lvlText w:val=""/>
      <w:lvlJc w:val="left"/>
      <w:pPr>
        <w:ind w:left="5760" w:hanging="360"/>
      </w:pPr>
      <w:rPr>
        <w:rFonts w:ascii="Symbol" w:hAnsi="Symbol" w:hint="default"/>
      </w:rPr>
    </w:lvl>
    <w:lvl w:ilvl="7" w:tplc="A7C48218" w:tentative="1">
      <w:start w:val="1"/>
      <w:numFmt w:val="bullet"/>
      <w:lvlText w:val="o"/>
      <w:lvlJc w:val="left"/>
      <w:pPr>
        <w:ind w:left="6480" w:hanging="360"/>
      </w:pPr>
      <w:rPr>
        <w:rFonts w:ascii="Courier New" w:hAnsi="Courier New" w:cs="Courier New" w:hint="default"/>
      </w:rPr>
    </w:lvl>
    <w:lvl w:ilvl="8" w:tplc="39C6D2DE" w:tentative="1">
      <w:start w:val="1"/>
      <w:numFmt w:val="bullet"/>
      <w:lvlText w:val=""/>
      <w:lvlJc w:val="left"/>
      <w:pPr>
        <w:ind w:left="7200" w:hanging="360"/>
      </w:pPr>
      <w:rPr>
        <w:rFonts w:ascii="Wingdings" w:hAnsi="Wingdings" w:hint="default"/>
      </w:rPr>
    </w:lvl>
  </w:abstractNum>
  <w:abstractNum w:abstractNumId="7"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8"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BA82799"/>
    <w:multiLevelType w:val="multilevel"/>
    <w:tmpl w:val="F54295C6"/>
    <w:numStyleLink w:val="Schedules"/>
  </w:abstractNum>
  <w:abstractNum w:abstractNumId="10"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1"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2"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3"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4"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5" w15:restartNumberingAfterBreak="0">
    <w:nsid w:val="2BBC028D"/>
    <w:multiLevelType w:val="multilevel"/>
    <w:tmpl w:val="3580CE8C"/>
    <w:numStyleLink w:val="CourtHeadings"/>
  </w:abstractNum>
  <w:abstractNum w:abstractNumId="16"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7" w15:restartNumberingAfterBreak="0">
    <w:nsid w:val="34AD12C1"/>
    <w:multiLevelType w:val="hybridMultilevel"/>
    <w:tmpl w:val="6E508D20"/>
    <w:lvl w:ilvl="0" w:tplc="F48E8EA8">
      <w:start w:val="1"/>
      <w:numFmt w:val="decimal"/>
      <w:pStyle w:val="Parties"/>
      <w:lvlText w:val="(%1)"/>
      <w:lvlJc w:val="left"/>
      <w:pPr>
        <w:tabs>
          <w:tab w:val="num" w:pos="907"/>
        </w:tabs>
        <w:ind w:left="907" w:hanging="907"/>
      </w:pPr>
      <w:rPr>
        <w:rFonts w:hint="default"/>
      </w:rPr>
    </w:lvl>
    <w:lvl w:ilvl="1" w:tplc="3A182B2A" w:tentative="1">
      <w:start w:val="1"/>
      <w:numFmt w:val="lowerLetter"/>
      <w:lvlText w:val="%2."/>
      <w:lvlJc w:val="left"/>
      <w:pPr>
        <w:tabs>
          <w:tab w:val="num" w:pos="1440"/>
        </w:tabs>
        <w:ind w:left="1440" w:hanging="360"/>
      </w:pPr>
    </w:lvl>
    <w:lvl w:ilvl="2" w:tplc="5CEAF0CC" w:tentative="1">
      <w:start w:val="1"/>
      <w:numFmt w:val="lowerRoman"/>
      <w:lvlText w:val="%3."/>
      <w:lvlJc w:val="right"/>
      <w:pPr>
        <w:tabs>
          <w:tab w:val="num" w:pos="2160"/>
        </w:tabs>
        <w:ind w:left="2160" w:hanging="180"/>
      </w:pPr>
    </w:lvl>
    <w:lvl w:ilvl="3" w:tplc="5AD29E92" w:tentative="1">
      <w:start w:val="1"/>
      <w:numFmt w:val="decimal"/>
      <w:lvlText w:val="%4."/>
      <w:lvlJc w:val="left"/>
      <w:pPr>
        <w:tabs>
          <w:tab w:val="num" w:pos="2880"/>
        </w:tabs>
        <w:ind w:left="2880" w:hanging="360"/>
      </w:pPr>
    </w:lvl>
    <w:lvl w:ilvl="4" w:tplc="B2F4A6DE" w:tentative="1">
      <w:start w:val="1"/>
      <w:numFmt w:val="lowerLetter"/>
      <w:lvlText w:val="%5."/>
      <w:lvlJc w:val="left"/>
      <w:pPr>
        <w:tabs>
          <w:tab w:val="num" w:pos="3600"/>
        </w:tabs>
        <w:ind w:left="3600" w:hanging="360"/>
      </w:pPr>
    </w:lvl>
    <w:lvl w:ilvl="5" w:tplc="0B121B74" w:tentative="1">
      <w:start w:val="1"/>
      <w:numFmt w:val="lowerRoman"/>
      <w:lvlText w:val="%6."/>
      <w:lvlJc w:val="right"/>
      <w:pPr>
        <w:tabs>
          <w:tab w:val="num" w:pos="4320"/>
        </w:tabs>
        <w:ind w:left="4320" w:hanging="180"/>
      </w:pPr>
    </w:lvl>
    <w:lvl w:ilvl="6" w:tplc="81F06738" w:tentative="1">
      <w:start w:val="1"/>
      <w:numFmt w:val="decimal"/>
      <w:lvlText w:val="%7."/>
      <w:lvlJc w:val="left"/>
      <w:pPr>
        <w:tabs>
          <w:tab w:val="num" w:pos="5040"/>
        </w:tabs>
        <w:ind w:left="5040" w:hanging="360"/>
      </w:pPr>
    </w:lvl>
    <w:lvl w:ilvl="7" w:tplc="25C44CFE" w:tentative="1">
      <w:start w:val="1"/>
      <w:numFmt w:val="lowerLetter"/>
      <w:lvlText w:val="%8."/>
      <w:lvlJc w:val="left"/>
      <w:pPr>
        <w:tabs>
          <w:tab w:val="num" w:pos="5760"/>
        </w:tabs>
        <w:ind w:left="5760" w:hanging="360"/>
      </w:pPr>
    </w:lvl>
    <w:lvl w:ilvl="8" w:tplc="2BA49B3C" w:tentative="1">
      <w:start w:val="1"/>
      <w:numFmt w:val="lowerRoman"/>
      <w:lvlText w:val="%9."/>
      <w:lvlJc w:val="right"/>
      <w:pPr>
        <w:tabs>
          <w:tab w:val="num" w:pos="6480"/>
        </w:tabs>
        <w:ind w:left="6480" w:hanging="180"/>
      </w:pPr>
    </w:lvl>
  </w:abstractNum>
  <w:abstractNum w:abstractNumId="18"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9"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20" w15:restartNumberingAfterBreak="0">
    <w:nsid w:val="422D7D98"/>
    <w:multiLevelType w:val="hybridMultilevel"/>
    <w:tmpl w:val="1DB2A4FE"/>
    <w:lvl w:ilvl="0" w:tplc="DC38FD32">
      <w:start w:val="1"/>
      <w:numFmt w:val="bullet"/>
      <w:lvlText w:val=""/>
      <w:lvlJc w:val="left"/>
      <w:pPr>
        <w:ind w:left="720" w:hanging="360"/>
      </w:pPr>
      <w:rPr>
        <w:rFonts w:ascii="Symbol" w:hAnsi="Symbol" w:hint="default"/>
      </w:rPr>
    </w:lvl>
    <w:lvl w:ilvl="1" w:tplc="EAF2C7B8" w:tentative="1">
      <w:start w:val="1"/>
      <w:numFmt w:val="bullet"/>
      <w:lvlText w:val="o"/>
      <w:lvlJc w:val="left"/>
      <w:pPr>
        <w:ind w:left="1440" w:hanging="360"/>
      </w:pPr>
      <w:rPr>
        <w:rFonts w:ascii="Courier New" w:hAnsi="Courier New" w:cs="Courier New" w:hint="default"/>
      </w:rPr>
    </w:lvl>
    <w:lvl w:ilvl="2" w:tplc="6776A390" w:tentative="1">
      <w:start w:val="1"/>
      <w:numFmt w:val="bullet"/>
      <w:lvlText w:val=""/>
      <w:lvlJc w:val="left"/>
      <w:pPr>
        <w:ind w:left="2160" w:hanging="360"/>
      </w:pPr>
      <w:rPr>
        <w:rFonts w:ascii="Wingdings" w:hAnsi="Wingdings" w:hint="default"/>
      </w:rPr>
    </w:lvl>
    <w:lvl w:ilvl="3" w:tplc="7B9219C2" w:tentative="1">
      <w:start w:val="1"/>
      <w:numFmt w:val="bullet"/>
      <w:lvlText w:val=""/>
      <w:lvlJc w:val="left"/>
      <w:pPr>
        <w:ind w:left="2880" w:hanging="360"/>
      </w:pPr>
      <w:rPr>
        <w:rFonts w:ascii="Symbol" w:hAnsi="Symbol" w:hint="default"/>
      </w:rPr>
    </w:lvl>
    <w:lvl w:ilvl="4" w:tplc="893A19BA" w:tentative="1">
      <w:start w:val="1"/>
      <w:numFmt w:val="bullet"/>
      <w:lvlText w:val="o"/>
      <w:lvlJc w:val="left"/>
      <w:pPr>
        <w:ind w:left="3600" w:hanging="360"/>
      </w:pPr>
      <w:rPr>
        <w:rFonts w:ascii="Courier New" w:hAnsi="Courier New" w:cs="Courier New" w:hint="default"/>
      </w:rPr>
    </w:lvl>
    <w:lvl w:ilvl="5" w:tplc="3ED0068A" w:tentative="1">
      <w:start w:val="1"/>
      <w:numFmt w:val="bullet"/>
      <w:lvlText w:val=""/>
      <w:lvlJc w:val="left"/>
      <w:pPr>
        <w:ind w:left="4320" w:hanging="360"/>
      </w:pPr>
      <w:rPr>
        <w:rFonts w:ascii="Wingdings" w:hAnsi="Wingdings" w:hint="default"/>
      </w:rPr>
    </w:lvl>
    <w:lvl w:ilvl="6" w:tplc="296EC3C0" w:tentative="1">
      <w:start w:val="1"/>
      <w:numFmt w:val="bullet"/>
      <w:lvlText w:val=""/>
      <w:lvlJc w:val="left"/>
      <w:pPr>
        <w:ind w:left="5040" w:hanging="360"/>
      </w:pPr>
      <w:rPr>
        <w:rFonts w:ascii="Symbol" w:hAnsi="Symbol" w:hint="default"/>
      </w:rPr>
    </w:lvl>
    <w:lvl w:ilvl="7" w:tplc="162AC21E" w:tentative="1">
      <w:start w:val="1"/>
      <w:numFmt w:val="bullet"/>
      <w:lvlText w:val="o"/>
      <w:lvlJc w:val="left"/>
      <w:pPr>
        <w:ind w:left="5760" w:hanging="360"/>
      </w:pPr>
      <w:rPr>
        <w:rFonts w:ascii="Courier New" w:hAnsi="Courier New" w:cs="Courier New" w:hint="default"/>
      </w:rPr>
    </w:lvl>
    <w:lvl w:ilvl="8" w:tplc="805851B2" w:tentative="1">
      <w:start w:val="1"/>
      <w:numFmt w:val="bullet"/>
      <w:lvlText w:val=""/>
      <w:lvlJc w:val="left"/>
      <w:pPr>
        <w:ind w:left="6480" w:hanging="360"/>
      </w:pPr>
      <w:rPr>
        <w:rFonts w:ascii="Wingdings" w:hAnsi="Wingdings" w:hint="default"/>
      </w:rPr>
    </w:lvl>
  </w:abstractNum>
  <w:abstractNum w:abstractNumId="21" w15:restartNumberingAfterBreak="0">
    <w:nsid w:val="44B068BD"/>
    <w:multiLevelType w:val="multilevel"/>
    <w:tmpl w:val="D47E72E6"/>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E40E30"/>
    <w:multiLevelType w:val="hybridMultilevel"/>
    <w:tmpl w:val="429CE752"/>
    <w:lvl w:ilvl="0" w:tplc="178CC414">
      <w:start w:val="1"/>
      <w:numFmt w:val="lowerRoman"/>
      <w:lvlText w:val="(%1)"/>
      <w:lvlJc w:val="left"/>
      <w:pPr>
        <w:ind w:left="1627" w:hanging="720"/>
      </w:pPr>
      <w:rPr>
        <w:rFonts w:hint="default"/>
      </w:rPr>
    </w:lvl>
    <w:lvl w:ilvl="1" w:tplc="B1FEEBF4" w:tentative="1">
      <w:start w:val="1"/>
      <w:numFmt w:val="lowerLetter"/>
      <w:lvlText w:val="%2."/>
      <w:lvlJc w:val="left"/>
      <w:pPr>
        <w:ind w:left="1987" w:hanging="360"/>
      </w:pPr>
    </w:lvl>
    <w:lvl w:ilvl="2" w:tplc="90963080" w:tentative="1">
      <w:start w:val="1"/>
      <w:numFmt w:val="lowerRoman"/>
      <w:lvlText w:val="%3."/>
      <w:lvlJc w:val="right"/>
      <w:pPr>
        <w:ind w:left="2707" w:hanging="180"/>
      </w:pPr>
    </w:lvl>
    <w:lvl w:ilvl="3" w:tplc="E3CED628" w:tentative="1">
      <w:start w:val="1"/>
      <w:numFmt w:val="decimal"/>
      <w:lvlText w:val="%4."/>
      <w:lvlJc w:val="left"/>
      <w:pPr>
        <w:ind w:left="3427" w:hanging="360"/>
      </w:pPr>
    </w:lvl>
    <w:lvl w:ilvl="4" w:tplc="54EE99FC" w:tentative="1">
      <w:start w:val="1"/>
      <w:numFmt w:val="lowerLetter"/>
      <w:lvlText w:val="%5."/>
      <w:lvlJc w:val="left"/>
      <w:pPr>
        <w:ind w:left="4147" w:hanging="360"/>
      </w:pPr>
    </w:lvl>
    <w:lvl w:ilvl="5" w:tplc="C37287B6" w:tentative="1">
      <w:start w:val="1"/>
      <w:numFmt w:val="lowerRoman"/>
      <w:lvlText w:val="%6."/>
      <w:lvlJc w:val="right"/>
      <w:pPr>
        <w:ind w:left="4867" w:hanging="180"/>
      </w:pPr>
    </w:lvl>
    <w:lvl w:ilvl="6" w:tplc="CEF2AAB0" w:tentative="1">
      <w:start w:val="1"/>
      <w:numFmt w:val="decimal"/>
      <w:lvlText w:val="%7."/>
      <w:lvlJc w:val="left"/>
      <w:pPr>
        <w:ind w:left="5587" w:hanging="360"/>
      </w:pPr>
    </w:lvl>
    <w:lvl w:ilvl="7" w:tplc="981AA1CC" w:tentative="1">
      <w:start w:val="1"/>
      <w:numFmt w:val="lowerLetter"/>
      <w:lvlText w:val="%8."/>
      <w:lvlJc w:val="left"/>
      <w:pPr>
        <w:ind w:left="6307" w:hanging="360"/>
      </w:pPr>
    </w:lvl>
    <w:lvl w:ilvl="8" w:tplc="96FCADAA" w:tentative="1">
      <w:start w:val="1"/>
      <w:numFmt w:val="lowerRoman"/>
      <w:lvlText w:val="%9."/>
      <w:lvlJc w:val="right"/>
      <w:pPr>
        <w:ind w:left="7027" w:hanging="180"/>
      </w:pPr>
    </w:lvl>
  </w:abstractNum>
  <w:abstractNum w:abstractNumId="23" w15:restartNumberingAfterBreak="0">
    <w:nsid w:val="5B755CCD"/>
    <w:multiLevelType w:val="hybridMultilevel"/>
    <w:tmpl w:val="F9F4CDC8"/>
    <w:lvl w:ilvl="0" w:tplc="18725660">
      <w:start w:val="1"/>
      <w:numFmt w:val="lowerRoman"/>
      <w:lvlText w:val="(%1)"/>
      <w:lvlJc w:val="left"/>
      <w:pPr>
        <w:ind w:left="1080" w:hanging="720"/>
      </w:pPr>
      <w:rPr>
        <w:rFonts w:eastAsia="Arial" w:hint="default"/>
      </w:rPr>
    </w:lvl>
    <w:lvl w:ilvl="1" w:tplc="FF88A760" w:tentative="1">
      <w:start w:val="1"/>
      <w:numFmt w:val="lowerLetter"/>
      <w:pStyle w:val="Para2"/>
      <w:lvlText w:val="%2."/>
      <w:lvlJc w:val="left"/>
      <w:pPr>
        <w:ind w:left="1440" w:hanging="360"/>
      </w:pPr>
    </w:lvl>
    <w:lvl w:ilvl="2" w:tplc="A5900BCC" w:tentative="1">
      <w:start w:val="1"/>
      <w:numFmt w:val="lowerRoman"/>
      <w:pStyle w:val="Para3"/>
      <w:lvlText w:val="%3."/>
      <w:lvlJc w:val="right"/>
      <w:pPr>
        <w:ind w:left="2160" w:hanging="180"/>
      </w:pPr>
    </w:lvl>
    <w:lvl w:ilvl="3" w:tplc="0C08E584">
      <w:start w:val="1"/>
      <w:numFmt w:val="decimal"/>
      <w:lvlText w:val="%4."/>
      <w:lvlJc w:val="left"/>
      <w:pPr>
        <w:ind w:left="2880" w:hanging="360"/>
      </w:pPr>
    </w:lvl>
    <w:lvl w:ilvl="4" w:tplc="BC1C2360" w:tentative="1">
      <w:start w:val="1"/>
      <w:numFmt w:val="lowerLetter"/>
      <w:lvlText w:val="%5."/>
      <w:lvlJc w:val="left"/>
      <w:pPr>
        <w:ind w:left="3600" w:hanging="360"/>
      </w:pPr>
    </w:lvl>
    <w:lvl w:ilvl="5" w:tplc="64907FDE" w:tentative="1">
      <w:start w:val="1"/>
      <w:numFmt w:val="lowerRoman"/>
      <w:lvlText w:val="%6."/>
      <w:lvlJc w:val="right"/>
      <w:pPr>
        <w:ind w:left="4320" w:hanging="180"/>
      </w:pPr>
    </w:lvl>
    <w:lvl w:ilvl="6" w:tplc="C7C8BB18" w:tentative="1">
      <w:start w:val="1"/>
      <w:numFmt w:val="decimal"/>
      <w:lvlText w:val="%7."/>
      <w:lvlJc w:val="left"/>
      <w:pPr>
        <w:ind w:left="5040" w:hanging="360"/>
      </w:pPr>
    </w:lvl>
    <w:lvl w:ilvl="7" w:tplc="1710FF14" w:tentative="1">
      <w:start w:val="1"/>
      <w:numFmt w:val="lowerLetter"/>
      <w:lvlText w:val="%8."/>
      <w:lvlJc w:val="left"/>
      <w:pPr>
        <w:ind w:left="5760" w:hanging="360"/>
      </w:pPr>
    </w:lvl>
    <w:lvl w:ilvl="8" w:tplc="25D268AE" w:tentative="1">
      <w:start w:val="1"/>
      <w:numFmt w:val="lowerRoman"/>
      <w:lvlText w:val="%9."/>
      <w:lvlJc w:val="right"/>
      <w:pPr>
        <w:ind w:left="6480" w:hanging="180"/>
      </w:pPr>
    </w:lvl>
  </w:abstractNum>
  <w:abstractNum w:abstractNumId="24" w15:restartNumberingAfterBreak="0">
    <w:nsid w:val="68BD6AB8"/>
    <w:multiLevelType w:val="multilevel"/>
    <w:tmpl w:val="A0C63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C5167D"/>
    <w:multiLevelType w:val="multilevel"/>
    <w:tmpl w:val="E8C45E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68E6CE2"/>
    <w:multiLevelType w:val="hybridMultilevel"/>
    <w:tmpl w:val="AF5C0C26"/>
    <w:lvl w:ilvl="0" w:tplc="8E76EE46">
      <w:start w:val="1"/>
      <w:numFmt w:val="upperLetter"/>
      <w:pStyle w:val="Recitals"/>
      <w:lvlText w:val="(%1)"/>
      <w:lvlJc w:val="left"/>
      <w:pPr>
        <w:tabs>
          <w:tab w:val="num" w:pos="907"/>
        </w:tabs>
        <w:ind w:left="907" w:hanging="907"/>
      </w:pPr>
      <w:rPr>
        <w:rFonts w:hint="default"/>
      </w:rPr>
    </w:lvl>
    <w:lvl w:ilvl="1" w:tplc="A1F018B6" w:tentative="1">
      <w:start w:val="1"/>
      <w:numFmt w:val="lowerLetter"/>
      <w:lvlText w:val="%2."/>
      <w:lvlJc w:val="left"/>
      <w:pPr>
        <w:tabs>
          <w:tab w:val="num" w:pos="1440"/>
        </w:tabs>
        <w:ind w:left="1440" w:hanging="360"/>
      </w:pPr>
    </w:lvl>
    <w:lvl w:ilvl="2" w:tplc="44AE4BEC" w:tentative="1">
      <w:start w:val="1"/>
      <w:numFmt w:val="lowerRoman"/>
      <w:lvlText w:val="%3."/>
      <w:lvlJc w:val="right"/>
      <w:pPr>
        <w:tabs>
          <w:tab w:val="num" w:pos="2160"/>
        </w:tabs>
        <w:ind w:left="2160" w:hanging="180"/>
      </w:pPr>
    </w:lvl>
    <w:lvl w:ilvl="3" w:tplc="10005482" w:tentative="1">
      <w:start w:val="1"/>
      <w:numFmt w:val="decimal"/>
      <w:lvlText w:val="%4."/>
      <w:lvlJc w:val="left"/>
      <w:pPr>
        <w:tabs>
          <w:tab w:val="num" w:pos="2880"/>
        </w:tabs>
        <w:ind w:left="2880" w:hanging="360"/>
      </w:pPr>
    </w:lvl>
    <w:lvl w:ilvl="4" w:tplc="54863434" w:tentative="1">
      <w:start w:val="1"/>
      <w:numFmt w:val="lowerLetter"/>
      <w:lvlText w:val="%5."/>
      <w:lvlJc w:val="left"/>
      <w:pPr>
        <w:tabs>
          <w:tab w:val="num" w:pos="3600"/>
        </w:tabs>
        <w:ind w:left="3600" w:hanging="360"/>
      </w:pPr>
    </w:lvl>
    <w:lvl w:ilvl="5" w:tplc="0FB88AFE" w:tentative="1">
      <w:start w:val="1"/>
      <w:numFmt w:val="lowerRoman"/>
      <w:lvlText w:val="%6."/>
      <w:lvlJc w:val="right"/>
      <w:pPr>
        <w:tabs>
          <w:tab w:val="num" w:pos="4320"/>
        </w:tabs>
        <w:ind w:left="4320" w:hanging="180"/>
      </w:pPr>
    </w:lvl>
    <w:lvl w:ilvl="6" w:tplc="C798898A" w:tentative="1">
      <w:start w:val="1"/>
      <w:numFmt w:val="decimal"/>
      <w:lvlText w:val="%7."/>
      <w:lvlJc w:val="left"/>
      <w:pPr>
        <w:tabs>
          <w:tab w:val="num" w:pos="5040"/>
        </w:tabs>
        <w:ind w:left="5040" w:hanging="360"/>
      </w:pPr>
    </w:lvl>
    <w:lvl w:ilvl="7" w:tplc="1004C172" w:tentative="1">
      <w:start w:val="1"/>
      <w:numFmt w:val="lowerLetter"/>
      <w:lvlText w:val="%8."/>
      <w:lvlJc w:val="left"/>
      <w:pPr>
        <w:tabs>
          <w:tab w:val="num" w:pos="5760"/>
        </w:tabs>
        <w:ind w:left="5760" w:hanging="360"/>
      </w:pPr>
    </w:lvl>
    <w:lvl w:ilvl="8" w:tplc="B79C5BDE" w:tentative="1">
      <w:start w:val="1"/>
      <w:numFmt w:val="lowerRoman"/>
      <w:lvlText w:val="%9."/>
      <w:lvlJc w:val="right"/>
      <w:pPr>
        <w:tabs>
          <w:tab w:val="num" w:pos="6480"/>
        </w:tabs>
        <w:ind w:left="6480" w:hanging="180"/>
      </w:pPr>
    </w:lvl>
  </w:abstractNum>
  <w:num w:numId="1" w16cid:durableId="1455638605">
    <w:abstractNumId w:val="18"/>
  </w:num>
  <w:num w:numId="2" w16cid:durableId="2069527564">
    <w:abstractNumId w:val="2"/>
  </w:num>
  <w:num w:numId="3" w16cid:durableId="937643362">
    <w:abstractNumId w:val="17"/>
  </w:num>
  <w:num w:numId="4" w16cid:durableId="1860006593">
    <w:abstractNumId w:val="27"/>
  </w:num>
  <w:num w:numId="5" w16cid:durableId="551959723">
    <w:abstractNumId w:val="10"/>
  </w:num>
  <w:num w:numId="6" w16cid:durableId="601455036">
    <w:abstractNumId w:val="16"/>
  </w:num>
  <w:num w:numId="7" w16cid:durableId="80105237">
    <w:abstractNumId w:val="4"/>
  </w:num>
  <w:num w:numId="8" w16cid:durableId="536505785">
    <w:abstractNumId w:val="15"/>
  </w:num>
  <w:num w:numId="9" w16cid:durableId="543323496">
    <w:abstractNumId w:val="13"/>
  </w:num>
  <w:num w:numId="10" w16cid:durableId="1915358180">
    <w:abstractNumId w:val="9"/>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3"/>
  </w:num>
  <w:num w:numId="13" w16cid:durableId="875704056">
    <w:abstractNumId w:val="19"/>
  </w:num>
  <w:num w:numId="14" w16cid:durableId="177546733">
    <w:abstractNumId w:val="14"/>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2"/>
  </w:num>
  <w:num w:numId="21" w16cid:durableId="2097747587">
    <w:abstractNumId w:val="9"/>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2"/>
  </w:num>
  <w:num w:numId="23" w16cid:durableId="253321382">
    <w:abstractNumId w:val="13"/>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1"/>
  </w:num>
  <w:num w:numId="28" w16cid:durableId="1365861704">
    <w:abstractNumId w:val="1"/>
  </w:num>
  <w:num w:numId="29" w16cid:durableId="1325090788">
    <w:abstractNumId w:val="3"/>
  </w:num>
  <w:num w:numId="30" w16cid:durableId="1025062217">
    <w:abstractNumId w:val="13"/>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3"/>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20"/>
  </w:num>
  <w:num w:numId="33" w16cid:durableId="1447041001">
    <w:abstractNumId w:val="13"/>
  </w:num>
  <w:num w:numId="34" w16cid:durableId="162013766">
    <w:abstractNumId w:val="8"/>
  </w:num>
  <w:num w:numId="35" w16cid:durableId="12924542">
    <w:abstractNumId w:val="7"/>
  </w:num>
  <w:num w:numId="36" w16cid:durableId="1214387150">
    <w:abstractNumId w:val="13"/>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6"/>
  </w:num>
  <w:num w:numId="38" w16cid:durableId="20068627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48712927">
    <w:abstractNumId w:val="17"/>
  </w:num>
  <w:num w:numId="40" w16cid:durableId="1140422806">
    <w:abstractNumId w:val="13"/>
  </w:num>
  <w:num w:numId="41" w16cid:durableId="565455275">
    <w:abstractNumId w:val="13"/>
  </w:num>
  <w:num w:numId="42" w16cid:durableId="1127696770">
    <w:abstractNumId w:val="13"/>
  </w:num>
  <w:num w:numId="43" w16cid:durableId="350693621">
    <w:abstractNumId w:val="13"/>
  </w:num>
  <w:num w:numId="44" w16cid:durableId="2114086938">
    <w:abstractNumId w:val="13"/>
  </w:num>
  <w:num w:numId="45" w16cid:durableId="1549535386">
    <w:abstractNumId w:val="13"/>
  </w:num>
  <w:num w:numId="46" w16cid:durableId="348992805">
    <w:abstractNumId w:val="13"/>
  </w:num>
  <w:num w:numId="47" w16cid:durableId="983656918">
    <w:abstractNumId w:val="13"/>
  </w:num>
  <w:num w:numId="48" w16cid:durableId="453643779">
    <w:abstractNumId w:val="13"/>
  </w:num>
  <w:num w:numId="49" w16cid:durableId="1925256256">
    <w:abstractNumId w:val="13"/>
  </w:num>
  <w:num w:numId="50" w16cid:durableId="1758944499">
    <w:abstractNumId w:val="13"/>
  </w:num>
  <w:num w:numId="51" w16cid:durableId="1123765185">
    <w:abstractNumId w:val="13"/>
  </w:num>
  <w:num w:numId="52" w16cid:durableId="2142528688">
    <w:abstractNumId w:val="13"/>
  </w:num>
  <w:num w:numId="53" w16cid:durableId="1013803733">
    <w:abstractNumId w:val="13"/>
  </w:num>
  <w:num w:numId="54" w16cid:durableId="1937666907">
    <w:abstractNumId w:val="13"/>
  </w:num>
  <w:num w:numId="55" w16cid:durableId="2122873396">
    <w:abstractNumId w:val="13"/>
  </w:num>
  <w:num w:numId="56" w16cid:durableId="107550786">
    <w:abstractNumId w:val="13"/>
  </w:num>
  <w:num w:numId="57" w16cid:durableId="1652365078">
    <w:abstractNumId w:val="13"/>
  </w:num>
  <w:num w:numId="58" w16cid:durableId="1100107068">
    <w:abstractNumId w:val="13"/>
  </w:num>
  <w:num w:numId="59" w16cid:durableId="355817956">
    <w:abstractNumId w:val="13"/>
  </w:num>
  <w:num w:numId="60" w16cid:durableId="1494181253">
    <w:abstractNumId w:val="13"/>
  </w:num>
  <w:num w:numId="61" w16cid:durableId="1262880173">
    <w:abstractNumId w:val="13"/>
  </w:num>
  <w:num w:numId="62" w16cid:durableId="675499131">
    <w:abstractNumId w:val="13"/>
  </w:num>
  <w:num w:numId="63" w16cid:durableId="1079522990">
    <w:abstractNumId w:val="21"/>
  </w:num>
  <w:num w:numId="64" w16cid:durableId="397171958">
    <w:abstractNumId w:val="24"/>
  </w:num>
  <w:num w:numId="65" w16cid:durableId="388652667">
    <w:abstractNumId w:val="5"/>
  </w:num>
  <w:num w:numId="66" w16cid:durableId="668798502">
    <w:abstractNumId w:val="2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attachedTemplate r:id="rId1"/>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39D"/>
    <w:rsid w:val="00002CF0"/>
    <w:rsid w:val="000031B5"/>
    <w:rsid w:val="00004B5C"/>
    <w:rsid w:val="00004ED9"/>
    <w:rsid w:val="00006F41"/>
    <w:rsid w:val="000105A8"/>
    <w:rsid w:val="000108D8"/>
    <w:rsid w:val="00010DE2"/>
    <w:rsid w:val="00011206"/>
    <w:rsid w:val="0001173D"/>
    <w:rsid w:val="00012473"/>
    <w:rsid w:val="00012606"/>
    <w:rsid w:val="0001345B"/>
    <w:rsid w:val="00014CAF"/>
    <w:rsid w:val="00015FF9"/>
    <w:rsid w:val="0002045B"/>
    <w:rsid w:val="00021975"/>
    <w:rsid w:val="00023B78"/>
    <w:rsid w:val="000247A0"/>
    <w:rsid w:val="000248A7"/>
    <w:rsid w:val="000252B2"/>
    <w:rsid w:val="000254D3"/>
    <w:rsid w:val="00026547"/>
    <w:rsid w:val="00026EFC"/>
    <w:rsid w:val="0002735B"/>
    <w:rsid w:val="0002756A"/>
    <w:rsid w:val="00027D19"/>
    <w:rsid w:val="00030B24"/>
    <w:rsid w:val="00030FBE"/>
    <w:rsid w:val="00031046"/>
    <w:rsid w:val="000320C2"/>
    <w:rsid w:val="00032735"/>
    <w:rsid w:val="00032A26"/>
    <w:rsid w:val="00032E5C"/>
    <w:rsid w:val="00034D8B"/>
    <w:rsid w:val="00035853"/>
    <w:rsid w:val="000366A7"/>
    <w:rsid w:val="00036AB0"/>
    <w:rsid w:val="00036D07"/>
    <w:rsid w:val="00041A20"/>
    <w:rsid w:val="00042EE1"/>
    <w:rsid w:val="0004380B"/>
    <w:rsid w:val="00044ACD"/>
    <w:rsid w:val="00044D33"/>
    <w:rsid w:val="00044EBF"/>
    <w:rsid w:val="00045D0A"/>
    <w:rsid w:val="00045DDD"/>
    <w:rsid w:val="00047EE8"/>
    <w:rsid w:val="00050048"/>
    <w:rsid w:val="00051953"/>
    <w:rsid w:val="00051A12"/>
    <w:rsid w:val="00052536"/>
    <w:rsid w:val="00052A61"/>
    <w:rsid w:val="00054CB7"/>
    <w:rsid w:val="00056EE1"/>
    <w:rsid w:val="00057C61"/>
    <w:rsid w:val="00060771"/>
    <w:rsid w:val="000615C8"/>
    <w:rsid w:val="000617D7"/>
    <w:rsid w:val="0006215A"/>
    <w:rsid w:val="00063EE3"/>
    <w:rsid w:val="000640AC"/>
    <w:rsid w:val="000646F9"/>
    <w:rsid w:val="00064BFC"/>
    <w:rsid w:val="000660B5"/>
    <w:rsid w:val="00066F8B"/>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9BD"/>
    <w:rsid w:val="00090B98"/>
    <w:rsid w:val="00090E02"/>
    <w:rsid w:val="00091633"/>
    <w:rsid w:val="0009473D"/>
    <w:rsid w:val="00094B11"/>
    <w:rsid w:val="0009523D"/>
    <w:rsid w:val="00096ADD"/>
    <w:rsid w:val="00097544"/>
    <w:rsid w:val="0009791A"/>
    <w:rsid w:val="000A0D26"/>
    <w:rsid w:val="000A1ADF"/>
    <w:rsid w:val="000A2F47"/>
    <w:rsid w:val="000A3E58"/>
    <w:rsid w:val="000A58DB"/>
    <w:rsid w:val="000A6F0F"/>
    <w:rsid w:val="000A712C"/>
    <w:rsid w:val="000B1329"/>
    <w:rsid w:val="000B3D63"/>
    <w:rsid w:val="000B5098"/>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40CB"/>
    <w:rsid w:val="000D4BAC"/>
    <w:rsid w:val="000D546C"/>
    <w:rsid w:val="000D5ADC"/>
    <w:rsid w:val="000D6374"/>
    <w:rsid w:val="000D646C"/>
    <w:rsid w:val="000E56AF"/>
    <w:rsid w:val="000E5D74"/>
    <w:rsid w:val="000E6B38"/>
    <w:rsid w:val="000E6B69"/>
    <w:rsid w:val="000E6D29"/>
    <w:rsid w:val="000E73E6"/>
    <w:rsid w:val="000E78D6"/>
    <w:rsid w:val="000E7FFE"/>
    <w:rsid w:val="000F0D4A"/>
    <w:rsid w:val="000F13A6"/>
    <w:rsid w:val="000F511C"/>
    <w:rsid w:val="000F557F"/>
    <w:rsid w:val="000F67E2"/>
    <w:rsid w:val="000F749A"/>
    <w:rsid w:val="00100465"/>
    <w:rsid w:val="0010146D"/>
    <w:rsid w:val="00101E19"/>
    <w:rsid w:val="0010266B"/>
    <w:rsid w:val="00102869"/>
    <w:rsid w:val="0010377B"/>
    <w:rsid w:val="00104407"/>
    <w:rsid w:val="00104991"/>
    <w:rsid w:val="00104AEC"/>
    <w:rsid w:val="0010624C"/>
    <w:rsid w:val="0010639C"/>
    <w:rsid w:val="001064A3"/>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3ACA"/>
    <w:rsid w:val="00123DEF"/>
    <w:rsid w:val="001242D4"/>
    <w:rsid w:val="0012431E"/>
    <w:rsid w:val="001260C1"/>
    <w:rsid w:val="001274EC"/>
    <w:rsid w:val="001277ED"/>
    <w:rsid w:val="0012798B"/>
    <w:rsid w:val="00127AA7"/>
    <w:rsid w:val="00127D29"/>
    <w:rsid w:val="0013159C"/>
    <w:rsid w:val="00131673"/>
    <w:rsid w:val="00132905"/>
    <w:rsid w:val="00132922"/>
    <w:rsid w:val="00133640"/>
    <w:rsid w:val="00133CF5"/>
    <w:rsid w:val="00135321"/>
    <w:rsid w:val="0013656B"/>
    <w:rsid w:val="00136DCE"/>
    <w:rsid w:val="001415A2"/>
    <w:rsid w:val="00141DD3"/>
    <w:rsid w:val="001421A9"/>
    <w:rsid w:val="001423AA"/>
    <w:rsid w:val="001433BA"/>
    <w:rsid w:val="00143B1B"/>
    <w:rsid w:val="001447CC"/>
    <w:rsid w:val="0014518E"/>
    <w:rsid w:val="001459AC"/>
    <w:rsid w:val="00145BBA"/>
    <w:rsid w:val="0014667F"/>
    <w:rsid w:val="00146AEC"/>
    <w:rsid w:val="00150091"/>
    <w:rsid w:val="001500C3"/>
    <w:rsid w:val="001506A7"/>
    <w:rsid w:val="00150F2D"/>
    <w:rsid w:val="00154DA4"/>
    <w:rsid w:val="00155FB8"/>
    <w:rsid w:val="00157024"/>
    <w:rsid w:val="00160022"/>
    <w:rsid w:val="001605DF"/>
    <w:rsid w:val="00161800"/>
    <w:rsid w:val="001623A0"/>
    <w:rsid w:val="00163DA1"/>
    <w:rsid w:val="001643A1"/>
    <w:rsid w:val="001649BF"/>
    <w:rsid w:val="00164E86"/>
    <w:rsid w:val="00165DED"/>
    <w:rsid w:val="00166CE6"/>
    <w:rsid w:val="00170105"/>
    <w:rsid w:val="0017084A"/>
    <w:rsid w:val="00170E42"/>
    <w:rsid w:val="00172351"/>
    <w:rsid w:val="00172A19"/>
    <w:rsid w:val="00172A89"/>
    <w:rsid w:val="00173681"/>
    <w:rsid w:val="00173A61"/>
    <w:rsid w:val="00173FDB"/>
    <w:rsid w:val="00174F22"/>
    <w:rsid w:val="001756B1"/>
    <w:rsid w:val="00176A05"/>
    <w:rsid w:val="001770C4"/>
    <w:rsid w:val="00177463"/>
    <w:rsid w:val="00177698"/>
    <w:rsid w:val="00180A10"/>
    <w:rsid w:val="001818A0"/>
    <w:rsid w:val="00181957"/>
    <w:rsid w:val="001823E4"/>
    <w:rsid w:val="00182A37"/>
    <w:rsid w:val="00183551"/>
    <w:rsid w:val="00184956"/>
    <w:rsid w:val="00184C03"/>
    <w:rsid w:val="00184E7D"/>
    <w:rsid w:val="00185666"/>
    <w:rsid w:val="00186BCE"/>
    <w:rsid w:val="00186BD5"/>
    <w:rsid w:val="001871E2"/>
    <w:rsid w:val="00187E7D"/>
    <w:rsid w:val="001923EA"/>
    <w:rsid w:val="00195308"/>
    <w:rsid w:val="00195FD9"/>
    <w:rsid w:val="00196D23"/>
    <w:rsid w:val="00197A20"/>
    <w:rsid w:val="001A0697"/>
    <w:rsid w:val="001A07C6"/>
    <w:rsid w:val="001A2749"/>
    <w:rsid w:val="001A2B50"/>
    <w:rsid w:val="001A3310"/>
    <w:rsid w:val="001A5672"/>
    <w:rsid w:val="001A617F"/>
    <w:rsid w:val="001B0C1E"/>
    <w:rsid w:val="001B265F"/>
    <w:rsid w:val="001B3A5D"/>
    <w:rsid w:val="001B4F3E"/>
    <w:rsid w:val="001B7DC5"/>
    <w:rsid w:val="001C4479"/>
    <w:rsid w:val="001C52BA"/>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1EA2"/>
    <w:rsid w:val="001E3AC2"/>
    <w:rsid w:val="001E4101"/>
    <w:rsid w:val="001E5A21"/>
    <w:rsid w:val="001E6A99"/>
    <w:rsid w:val="001E7035"/>
    <w:rsid w:val="001E727A"/>
    <w:rsid w:val="001F04A0"/>
    <w:rsid w:val="001F057B"/>
    <w:rsid w:val="001F1D9D"/>
    <w:rsid w:val="001F3DDD"/>
    <w:rsid w:val="001F4ECB"/>
    <w:rsid w:val="001F5812"/>
    <w:rsid w:val="001F5ED8"/>
    <w:rsid w:val="001F61AD"/>
    <w:rsid w:val="001F6B3D"/>
    <w:rsid w:val="002009AF"/>
    <w:rsid w:val="0020202D"/>
    <w:rsid w:val="002032E2"/>
    <w:rsid w:val="00203380"/>
    <w:rsid w:val="002038E6"/>
    <w:rsid w:val="00204DC1"/>
    <w:rsid w:val="002050B2"/>
    <w:rsid w:val="00205150"/>
    <w:rsid w:val="00205DA6"/>
    <w:rsid w:val="002065A2"/>
    <w:rsid w:val="00207868"/>
    <w:rsid w:val="00210AF8"/>
    <w:rsid w:val="00211B76"/>
    <w:rsid w:val="00213B3F"/>
    <w:rsid w:val="00214596"/>
    <w:rsid w:val="0021461A"/>
    <w:rsid w:val="0021463B"/>
    <w:rsid w:val="00214D0E"/>
    <w:rsid w:val="00216E0B"/>
    <w:rsid w:val="002175B6"/>
    <w:rsid w:val="00221FE7"/>
    <w:rsid w:val="00222224"/>
    <w:rsid w:val="00222539"/>
    <w:rsid w:val="00222B4F"/>
    <w:rsid w:val="002235F5"/>
    <w:rsid w:val="00223972"/>
    <w:rsid w:val="002246B3"/>
    <w:rsid w:val="002248F4"/>
    <w:rsid w:val="00224F8B"/>
    <w:rsid w:val="00225350"/>
    <w:rsid w:val="00225C85"/>
    <w:rsid w:val="002263CE"/>
    <w:rsid w:val="00226425"/>
    <w:rsid w:val="002272DE"/>
    <w:rsid w:val="00231D38"/>
    <w:rsid w:val="002320FA"/>
    <w:rsid w:val="002324C5"/>
    <w:rsid w:val="0023353C"/>
    <w:rsid w:val="00233EFC"/>
    <w:rsid w:val="00233FFE"/>
    <w:rsid w:val="00234C75"/>
    <w:rsid w:val="00234D81"/>
    <w:rsid w:val="00235104"/>
    <w:rsid w:val="0023518B"/>
    <w:rsid w:val="00237D1E"/>
    <w:rsid w:val="00242794"/>
    <w:rsid w:val="00243223"/>
    <w:rsid w:val="002443D5"/>
    <w:rsid w:val="0024460B"/>
    <w:rsid w:val="00244DFC"/>
    <w:rsid w:val="002453B3"/>
    <w:rsid w:val="002474B1"/>
    <w:rsid w:val="00251F56"/>
    <w:rsid w:val="00252902"/>
    <w:rsid w:val="002532B0"/>
    <w:rsid w:val="0025449B"/>
    <w:rsid w:val="00254C3D"/>
    <w:rsid w:val="002553F3"/>
    <w:rsid w:val="002566CB"/>
    <w:rsid w:val="00260D12"/>
    <w:rsid w:val="00261078"/>
    <w:rsid w:val="0026164D"/>
    <w:rsid w:val="00262D0B"/>
    <w:rsid w:val="002632F6"/>
    <w:rsid w:val="00263462"/>
    <w:rsid w:val="00263D0A"/>
    <w:rsid w:val="0026405A"/>
    <w:rsid w:val="00264145"/>
    <w:rsid w:val="002641E3"/>
    <w:rsid w:val="00264D98"/>
    <w:rsid w:val="00265289"/>
    <w:rsid w:val="00266F38"/>
    <w:rsid w:val="00267035"/>
    <w:rsid w:val="002708FE"/>
    <w:rsid w:val="00270CCF"/>
    <w:rsid w:val="00270EA3"/>
    <w:rsid w:val="00271964"/>
    <w:rsid w:val="00271ADB"/>
    <w:rsid w:val="00272A03"/>
    <w:rsid w:val="002779D4"/>
    <w:rsid w:val="00277D81"/>
    <w:rsid w:val="00280609"/>
    <w:rsid w:val="00281996"/>
    <w:rsid w:val="00281A2F"/>
    <w:rsid w:val="00281D0E"/>
    <w:rsid w:val="002846C0"/>
    <w:rsid w:val="00284B75"/>
    <w:rsid w:val="00284BE9"/>
    <w:rsid w:val="002856E6"/>
    <w:rsid w:val="00285855"/>
    <w:rsid w:val="00286E26"/>
    <w:rsid w:val="002877E3"/>
    <w:rsid w:val="00290D55"/>
    <w:rsid w:val="002922DD"/>
    <w:rsid w:val="00293D3A"/>
    <w:rsid w:val="0029520C"/>
    <w:rsid w:val="00295DFD"/>
    <w:rsid w:val="002977FB"/>
    <w:rsid w:val="00297C89"/>
    <w:rsid w:val="002A095A"/>
    <w:rsid w:val="002A1ABA"/>
    <w:rsid w:val="002A2B76"/>
    <w:rsid w:val="002A33CF"/>
    <w:rsid w:val="002A3EB7"/>
    <w:rsid w:val="002A4B5D"/>
    <w:rsid w:val="002A5304"/>
    <w:rsid w:val="002A5CB0"/>
    <w:rsid w:val="002A69AD"/>
    <w:rsid w:val="002A71F3"/>
    <w:rsid w:val="002B0CBF"/>
    <w:rsid w:val="002B1C34"/>
    <w:rsid w:val="002B2177"/>
    <w:rsid w:val="002B2DC9"/>
    <w:rsid w:val="002B35D8"/>
    <w:rsid w:val="002B487F"/>
    <w:rsid w:val="002B5828"/>
    <w:rsid w:val="002B5CEE"/>
    <w:rsid w:val="002C04C6"/>
    <w:rsid w:val="002C0A55"/>
    <w:rsid w:val="002C0B91"/>
    <w:rsid w:val="002C0C0E"/>
    <w:rsid w:val="002C1CAC"/>
    <w:rsid w:val="002C20D2"/>
    <w:rsid w:val="002C2199"/>
    <w:rsid w:val="002C3AB7"/>
    <w:rsid w:val="002C4225"/>
    <w:rsid w:val="002C45F0"/>
    <w:rsid w:val="002C4F05"/>
    <w:rsid w:val="002C578C"/>
    <w:rsid w:val="002C6702"/>
    <w:rsid w:val="002C710A"/>
    <w:rsid w:val="002D1A05"/>
    <w:rsid w:val="002D1D5D"/>
    <w:rsid w:val="002D1E80"/>
    <w:rsid w:val="002D2C4E"/>
    <w:rsid w:val="002D369B"/>
    <w:rsid w:val="002D3FD0"/>
    <w:rsid w:val="002D4193"/>
    <w:rsid w:val="002D5557"/>
    <w:rsid w:val="002E08DD"/>
    <w:rsid w:val="002E16A4"/>
    <w:rsid w:val="002E2DC7"/>
    <w:rsid w:val="002E621A"/>
    <w:rsid w:val="002E6956"/>
    <w:rsid w:val="002F0A73"/>
    <w:rsid w:val="002F2638"/>
    <w:rsid w:val="002F298B"/>
    <w:rsid w:val="002F2E23"/>
    <w:rsid w:val="002F30E0"/>
    <w:rsid w:val="002F3195"/>
    <w:rsid w:val="002F4F56"/>
    <w:rsid w:val="002F5B0D"/>
    <w:rsid w:val="002F5E6C"/>
    <w:rsid w:val="002F6183"/>
    <w:rsid w:val="002F6514"/>
    <w:rsid w:val="002F6767"/>
    <w:rsid w:val="002F724E"/>
    <w:rsid w:val="0030021A"/>
    <w:rsid w:val="0030074D"/>
    <w:rsid w:val="003011ED"/>
    <w:rsid w:val="0030150C"/>
    <w:rsid w:val="003018DF"/>
    <w:rsid w:val="00301CED"/>
    <w:rsid w:val="0030217C"/>
    <w:rsid w:val="0030288D"/>
    <w:rsid w:val="003034E9"/>
    <w:rsid w:val="0030399B"/>
    <w:rsid w:val="00303BC9"/>
    <w:rsid w:val="00304704"/>
    <w:rsid w:val="0030564A"/>
    <w:rsid w:val="00305A06"/>
    <w:rsid w:val="00305A3E"/>
    <w:rsid w:val="00305BAA"/>
    <w:rsid w:val="003063CF"/>
    <w:rsid w:val="00306641"/>
    <w:rsid w:val="00306DF9"/>
    <w:rsid w:val="00310092"/>
    <w:rsid w:val="00310B17"/>
    <w:rsid w:val="00310D3C"/>
    <w:rsid w:val="00311565"/>
    <w:rsid w:val="00311FE1"/>
    <w:rsid w:val="00312A8C"/>
    <w:rsid w:val="00312F30"/>
    <w:rsid w:val="0031342B"/>
    <w:rsid w:val="0031425C"/>
    <w:rsid w:val="0031536E"/>
    <w:rsid w:val="00315A00"/>
    <w:rsid w:val="003178EC"/>
    <w:rsid w:val="00317D8A"/>
    <w:rsid w:val="00321201"/>
    <w:rsid w:val="003221D4"/>
    <w:rsid w:val="003232D5"/>
    <w:rsid w:val="003237E0"/>
    <w:rsid w:val="0032386D"/>
    <w:rsid w:val="00323BF9"/>
    <w:rsid w:val="003241C2"/>
    <w:rsid w:val="003245A5"/>
    <w:rsid w:val="003256C3"/>
    <w:rsid w:val="003262A5"/>
    <w:rsid w:val="00326C15"/>
    <w:rsid w:val="00326E83"/>
    <w:rsid w:val="0032735A"/>
    <w:rsid w:val="00327952"/>
    <w:rsid w:val="00327B7D"/>
    <w:rsid w:val="00333440"/>
    <w:rsid w:val="00333F33"/>
    <w:rsid w:val="00334309"/>
    <w:rsid w:val="003346F9"/>
    <w:rsid w:val="0033471B"/>
    <w:rsid w:val="00335141"/>
    <w:rsid w:val="00335E33"/>
    <w:rsid w:val="00336EB9"/>
    <w:rsid w:val="0033701E"/>
    <w:rsid w:val="0033752B"/>
    <w:rsid w:val="0034062D"/>
    <w:rsid w:val="00340817"/>
    <w:rsid w:val="00340B4D"/>
    <w:rsid w:val="00341ACB"/>
    <w:rsid w:val="00342040"/>
    <w:rsid w:val="00342A47"/>
    <w:rsid w:val="003445F7"/>
    <w:rsid w:val="0034481D"/>
    <w:rsid w:val="00346531"/>
    <w:rsid w:val="003508CD"/>
    <w:rsid w:val="00350F62"/>
    <w:rsid w:val="003514AC"/>
    <w:rsid w:val="00351930"/>
    <w:rsid w:val="00355105"/>
    <w:rsid w:val="00355A9B"/>
    <w:rsid w:val="00355BEA"/>
    <w:rsid w:val="00356DC2"/>
    <w:rsid w:val="003602A6"/>
    <w:rsid w:val="003613B7"/>
    <w:rsid w:val="00361A8A"/>
    <w:rsid w:val="003625E8"/>
    <w:rsid w:val="003637CD"/>
    <w:rsid w:val="00364564"/>
    <w:rsid w:val="003648E6"/>
    <w:rsid w:val="00364CA3"/>
    <w:rsid w:val="00366064"/>
    <w:rsid w:val="003667C7"/>
    <w:rsid w:val="00367726"/>
    <w:rsid w:val="00367C6A"/>
    <w:rsid w:val="0037017F"/>
    <w:rsid w:val="00370D92"/>
    <w:rsid w:val="0037147B"/>
    <w:rsid w:val="00371F9F"/>
    <w:rsid w:val="003729AE"/>
    <w:rsid w:val="00372C36"/>
    <w:rsid w:val="00373A96"/>
    <w:rsid w:val="00374DB0"/>
    <w:rsid w:val="00374FF7"/>
    <w:rsid w:val="00375563"/>
    <w:rsid w:val="00375F1D"/>
    <w:rsid w:val="003762A2"/>
    <w:rsid w:val="00377CBC"/>
    <w:rsid w:val="00377ED1"/>
    <w:rsid w:val="003803F8"/>
    <w:rsid w:val="00381DC7"/>
    <w:rsid w:val="00381E01"/>
    <w:rsid w:val="00382893"/>
    <w:rsid w:val="00382A3C"/>
    <w:rsid w:val="00383041"/>
    <w:rsid w:val="0038313D"/>
    <w:rsid w:val="00383386"/>
    <w:rsid w:val="003838D1"/>
    <w:rsid w:val="00383BA7"/>
    <w:rsid w:val="00384993"/>
    <w:rsid w:val="003856D7"/>
    <w:rsid w:val="0038637A"/>
    <w:rsid w:val="00386C79"/>
    <w:rsid w:val="003879C6"/>
    <w:rsid w:val="003906B1"/>
    <w:rsid w:val="00390A6F"/>
    <w:rsid w:val="00390C02"/>
    <w:rsid w:val="003916BC"/>
    <w:rsid w:val="0039190B"/>
    <w:rsid w:val="0039199F"/>
    <w:rsid w:val="00392FFC"/>
    <w:rsid w:val="003940D0"/>
    <w:rsid w:val="003949DE"/>
    <w:rsid w:val="00395A89"/>
    <w:rsid w:val="0039717C"/>
    <w:rsid w:val="0039736B"/>
    <w:rsid w:val="00397480"/>
    <w:rsid w:val="00397676"/>
    <w:rsid w:val="00397D67"/>
    <w:rsid w:val="003A107C"/>
    <w:rsid w:val="003A1E18"/>
    <w:rsid w:val="003A3A1C"/>
    <w:rsid w:val="003A4779"/>
    <w:rsid w:val="003A5E66"/>
    <w:rsid w:val="003A6D07"/>
    <w:rsid w:val="003A6D21"/>
    <w:rsid w:val="003B0FE0"/>
    <w:rsid w:val="003B1D72"/>
    <w:rsid w:val="003B3441"/>
    <w:rsid w:val="003B45FA"/>
    <w:rsid w:val="003B6934"/>
    <w:rsid w:val="003B6A80"/>
    <w:rsid w:val="003B7360"/>
    <w:rsid w:val="003C0DB2"/>
    <w:rsid w:val="003C0EE4"/>
    <w:rsid w:val="003C1D26"/>
    <w:rsid w:val="003C391B"/>
    <w:rsid w:val="003C391F"/>
    <w:rsid w:val="003C496F"/>
    <w:rsid w:val="003C57C5"/>
    <w:rsid w:val="003C57DD"/>
    <w:rsid w:val="003C6229"/>
    <w:rsid w:val="003C7396"/>
    <w:rsid w:val="003C7482"/>
    <w:rsid w:val="003D0C89"/>
    <w:rsid w:val="003D348C"/>
    <w:rsid w:val="003D523F"/>
    <w:rsid w:val="003D5D27"/>
    <w:rsid w:val="003D6409"/>
    <w:rsid w:val="003D6AFD"/>
    <w:rsid w:val="003E2240"/>
    <w:rsid w:val="003E2429"/>
    <w:rsid w:val="003E29C6"/>
    <w:rsid w:val="003E53D1"/>
    <w:rsid w:val="003E60CB"/>
    <w:rsid w:val="003E7151"/>
    <w:rsid w:val="003E75C9"/>
    <w:rsid w:val="003E7AD2"/>
    <w:rsid w:val="003F15FA"/>
    <w:rsid w:val="003F1B7D"/>
    <w:rsid w:val="003F1E85"/>
    <w:rsid w:val="003F410D"/>
    <w:rsid w:val="003F5D49"/>
    <w:rsid w:val="003F6CE7"/>
    <w:rsid w:val="003F7074"/>
    <w:rsid w:val="003F7ED0"/>
    <w:rsid w:val="00400120"/>
    <w:rsid w:val="004013A4"/>
    <w:rsid w:val="00404C88"/>
    <w:rsid w:val="0040550D"/>
    <w:rsid w:val="00405D55"/>
    <w:rsid w:val="00405FBB"/>
    <w:rsid w:val="0040706D"/>
    <w:rsid w:val="0040706E"/>
    <w:rsid w:val="004073F5"/>
    <w:rsid w:val="004074ED"/>
    <w:rsid w:val="0041082B"/>
    <w:rsid w:val="00410926"/>
    <w:rsid w:val="004113E5"/>
    <w:rsid w:val="00411715"/>
    <w:rsid w:val="00413A77"/>
    <w:rsid w:val="00413B60"/>
    <w:rsid w:val="00415F0C"/>
    <w:rsid w:val="00416A42"/>
    <w:rsid w:val="00420837"/>
    <w:rsid w:val="00420D85"/>
    <w:rsid w:val="00422BD1"/>
    <w:rsid w:val="00424276"/>
    <w:rsid w:val="00424589"/>
    <w:rsid w:val="00424A5F"/>
    <w:rsid w:val="00424C3F"/>
    <w:rsid w:val="0042578B"/>
    <w:rsid w:val="0042595C"/>
    <w:rsid w:val="00426030"/>
    <w:rsid w:val="00426462"/>
    <w:rsid w:val="00426693"/>
    <w:rsid w:val="00426F22"/>
    <w:rsid w:val="00427DB7"/>
    <w:rsid w:val="0043068B"/>
    <w:rsid w:val="00430780"/>
    <w:rsid w:val="0043100E"/>
    <w:rsid w:val="00433D60"/>
    <w:rsid w:val="00433EC6"/>
    <w:rsid w:val="00434D5A"/>
    <w:rsid w:val="004354EF"/>
    <w:rsid w:val="0043775E"/>
    <w:rsid w:val="004416E0"/>
    <w:rsid w:val="00442091"/>
    <w:rsid w:val="00442926"/>
    <w:rsid w:val="00442A18"/>
    <w:rsid w:val="00442E50"/>
    <w:rsid w:val="00443D8B"/>
    <w:rsid w:val="00445878"/>
    <w:rsid w:val="004458CA"/>
    <w:rsid w:val="00446291"/>
    <w:rsid w:val="004468A6"/>
    <w:rsid w:val="00446F0B"/>
    <w:rsid w:val="00447201"/>
    <w:rsid w:val="00447397"/>
    <w:rsid w:val="00447451"/>
    <w:rsid w:val="0044751F"/>
    <w:rsid w:val="0045131B"/>
    <w:rsid w:val="00451602"/>
    <w:rsid w:val="0045359F"/>
    <w:rsid w:val="00453BAA"/>
    <w:rsid w:val="00454A34"/>
    <w:rsid w:val="00454E34"/>
    <w:rsid w:val="004558DB"/>
    <w:rsid w:val="00457540"/>
    <w:rsid w:val="00460E92"/>
    <w:rsid w:val="00462475"/>
    <w:rsid w:val="00463636"/>
    <w:rsid w:val="00464553"/>
    <w:rsid w:val="004659BA"/>
    <w:rsid w:val="00467969"/>
    <w:rsid w:val="00470F8C"/>
    <w:rsid w:val="00472B78"/>
    <w:rsid w:val="00473A85"/>
    <w:rsid w:val="00474372"/>
    <w:rsid w:val="004747D2"/>
    <w:rsid w:val="00474B6A"/>
    <w:rsid w:val="00474E12"/>
    <w:rsid w:val="00474FE7"/>
    <w:rsid w:val="0047626A"/>
    <w:rsid w:val="00480A06"/>
    <w:rsid w:val="00480C95"/>
    <w:rsid w:val="00480CAE"/>
    <w:rsid w:val="004810B1"/>
    <w:rsid w:val="00481ECC"/>
    <w:rsid w:val="00482273"/>
    <w:rsid w:val="0048238B"/>
    <w:rsid w:val="00482950"/>
    <w:rsid w:val="00483B25"/>
    <w:rsid w:val="004841BC"/>
    <w:rsid w:val="0048489D"/>
    <w:rsid w:val="00485F59"/>
    <w:rsid w:val="00486CA8"/>
    <w:rsid w:val="00487335"/>
    <w:rsid w:val="0048734E"/>
    <w:rsid w:val="00487492"/>
    <w:rsid w:val="00487C2F"/>
    <w:rsid w:val="004908CB"/>
    <w:rsid w:val="0049096E"/>
    <w:rsid w:val="00491198"/>
    <w:rsid w:val="00491935"/>
    <w:rsid w:val="00491E71"/>
    <w:rsid w:val="004922F1"/>
    <w:rsid w:val="00492694"/>
    <w:rsid w:val="004930F0"/>
    <w:rsid w:val="004938AC"/>
    <w:rsid w:val="004943C1"/>
    <w:rsid w:val="00495228"/>
    <w:rsid w:val="00495583"/>
    <w:rsid w:val="0049663B"/>
    <w:rsid w:val="00496DF3"/>
    <w:rsid w:val="004A0C69"/>
    <w:rsid w:val="004A0F09"/>
    <w:rsid w:val="004A1125"/>
    <w:rsid w:val="004A1E62"/>
    <w:rsid w:val="004A232C"/>
    <w:rsid w:val="004A2437"/>
    <w:rsid w:val="004A25A8"/>
    <w:rsid w:val="004A2A3E"/>
    <w:rsid w:val="004A55F2"/>
    <w:rsid w:val="004A6153"/>
    <w:rsid w:val="004A63B4"/>
    <w:rsid w:val="004A7FBE"/>
    <w:rsid w:val="004B02BA"/>
    <w:rsid w:val="004B03D4"/>
    <w:rsid w:val="004B0C15"/>
    <w:rsid w:val="004B197A"/>
    <w:rsid w:val="004B1E99"/>
    <w:rsid w:val="004B30E2"/>
    <w:rsid w:val="004B322A"/>
    <w:rsid w:val="004B360E"/>
    <w:rsid w:val="004B4260"/>
    <w:rsid w:val="004B48FC"/>
    <w:rsid w:val="004B52C5"/>
    <w:rsid w:val="004B575C"/>
    <w:rsid w:val="004B5CBA"/>
    <w:rsid w:val="004B62ED"/>
    <w:rsid w:val="004B637A"/>
    <w:rsid w:val="004B7B30"/>
    <w:rsid w:val="004C10CC"/>
    <w:rsid w:val="004C14FC"/>
    <w:rsid w:val="004C2A90"/>
    <w:rsid w:val="004C2BC0"/>
    <w:rsid w:val="004C30F8"/>
    <w:rsid w:val="004C3E11"/>
    <w:rsid w:val="004C4A07"/>
    <w:rsid w:val="004C4A1C"/>
    <w:rsid w:val="004C4D51"/>
    <w:rsid w:val="004C5690"/>
    <w:rsid w:val="004C5B2E"/>
    <w:rsid w:val="004C6269"/>
    <w:rsid w:val="004C63CD"/>
    <w:rsid w:val="004C6BE9"/>
    <w:rsid w:val="004C70B2"/>
    <w:rsid w:val="004C7D6F"/>
    <w:rsid w:val="004D3333"/>
    <w:rsid w:val="004D4BA7"/>
    <w:rsid w:val="004D54AF"/>
    <w:rsid w:val="004D564F"/>
    <w:rsid w:val="004D7E72"/>
    <w:rsid w:val="004E0067"/>
    <w:rsid w:val="004E0594"/>
    <w:rsid w:val="004E0A13"/>
    <w:rsid w:val="004E1C6A"/>
    <w:rsid w:val="004E2DFD"/>
    <w:rsid w:val="004E59FC"/>
    <w:rsid w:val="004E7228"/>
    <w:rsid w:val="004F4A12"/>
    <w:rsid w:val="004F4ADE"/>
    <w:rsid w:val="004F5265"/>
    <w:rsid w:val="004F68C2"/>
    <w:rsid w:val="004F6E2A"/>
    <w:rsid w:val="004F701F"/>
    <w:rsid w:val="004F766C"/>
    <w:rsid w:val="004F79EE"/>
    <w:rsid w:val="005013D9"/>
    <w:rsid w:val="005017ED"/>
    <w:rsid w:val="00503450"/>
    <w:rsid w:val="00504871"/>
    <w:rsid w:val="00505355"/>
    <w:rsid w:val="0050592F"/>
    <w:rsid w:val="00506C58"/>
    <w:rsid w:val="00507104"/>
    <w:rsid w:val="005073DB"/>
    <w:rsid w:val="005105D4"/>
    <w:rsid w:val="0051247B"/>
    <w:rsid w:val="00512EDD"/>
    <w:rsid w:val="00512F7D"/>
    <w:rsid w:val="00513FD1"/>
    <w:rsid w:val="005141EC"/>
    <w:rsid w:val="0051431B"/>
    <w:rsid w:val="00514FB4"/>
    <w:rsid w:val="005151C2"/>
    <w:rsid w:val="00515371"/>
    <w:rsid w:val="00515B9F"/>
    <w:rsid w:val="00516EA7"/>
    <w:rsid w:val="00517E89"/>
    <w:rsid w:val="005204AB"/>
    <w:rsid w:val="00522885"/>
    <w:rsid w:val="0052347C"/>
    <w:rsid w:val="00524FF0"/>
    <w:rsid w:val="0052567A"/>
    <w:rsid w:val="0052586B"/>
    <w:rsid w:val="005261E3"/>
    <w:rsid w:val="0052656B"/>
    <w:rsid w:val="0053126F"/>
    <w:rsid w:val="00532308"/>
    <w:rsid w:val="00532B70"/>
    <w:rsid w:val="005335AB"/>
    <w:rsid w:val="005340F8"/>
    <w:rsid w:val="00534BB3"/>
    <w:rsid w:val="00534F71"/>
    <w:rsid w:val="00536646"/>
    <w:rsid w:val="00536DB0"/>
    <w:rsid w:val="005371FC"/>
    <w:rsid w:val="00537322"/>
    <w:rsid w:val="0053745E"/>
    <w:rsid w:val="00540962"/>
    <w:rsid w:val="005419BC"/>
    <w:rsid w:val="00541AC0"/>
    <w:rsid w:val="00542000"/>
    <w:rsid w:val="00544203"/>
    <w:rsid w:val="005447B4"/>
    <w:rsid w:val="00544F19"/>
    <w:rsid w:val="00544FA3"/>
    <w:rsid w:val="0054528D"/>
    <w:rsid w:val="00545C28"/>
    <w:rsid w:val="00545E4D"/>
    <w:rsid w:val="00546BBD"/>
    <w:rsid w:val="0054762A"/>
    <w:rsid w:val="00550C76"/>
    <w:rsid w:val="00552DAD"/>
    <w:rsid w:val="0055651E"/>
    <w:rsid w:val="0055678E"/>
    <w:rsid w:val="0055694E"/>
    <w:rsid w:val="005601A5"/>
    <w:rsid w:val="005605EC"/>
    <w:rsid w:val="00560F95"/>
    <w:rsid w:val="00564033"/>
    <w:rsid w:val="00564F26"/>
    <w:rsid w:val="00565AB1"/>
    <w:rsid w:val="0056638D"/>
    <w:rsid w:val="005664AC"/>
    <w:rsid w:val="00570014"/>
    <w:rsid w:val="00571F26"/>
    <w:rsid w:val="00572336"/>
    <w:rsid w:val="0057233E"/>
    <w:rsid w:val="0057252C"/>
    <w:rsid w:val="00572692"/>
    <w:rsid w:val="00572ED4"/>
    <w:rsid w:val="005735D5"/>
    <w:rsid w:val="00573B5E"/>
    <w:rsid w:val="005758B6"/>
    <w:rsid w:val="00575C34"/>
    <w:rsid w:val="00576314"/>
    <w:rsid w:val="00576458"/>
    <w:rsid w:val="005819DC"/>
    <w:rsid w:val="00581BD5"/>
    <w:rsid w:val="00581BED"/>
    <w:rsid w:val="00581E16"/>
    <w:rsid w:val="00582287"/>
    <w:rsid w:val="00582985"/>
    <w:rsid w:val="00582EE1"/>
    <w:rsid w:val="00584659"/>
    <w:rsid w:val="00584C79"/>
    <w:rsid w:val="005865BB"/>
    <w:rsid w:val="00587630"/>
    <w:rsid w:val="00590223"/>
    <w:rsid w:val="005923DC"/>
    <w:rsid w:val="00593CAD"/>
    <w:rsid w:val="00594164"/>
    <w:rsid w:val="00596485"/>
    <w:rsid w:val="0059665A"/>
    <w:rsid w:val="00597459"/>
    <w:rsid w:val="005A0BE2"/>
    <w:rsid w:val="005A1C9D"/>
    <w:rsid w:val="005A2601"/>
    <w:rsid w:val="005A33AD"/>
    <w:rsid w:val="005A51B3"/>
    <w:rsid w:val="005A56B6"/>
    <w:rsid w:val="005A5746"/>
    <w:rsid w:val="005A576E"/>
    <w:rsid w:val="005A5BDA"/>
    <w:rsid w:val="005A73A0"/>
    <w:rsid w:val="005A7A7B"/>
    <w:rsid w:val="005B02AD"/>
    <w:rsid w:val="005B12FD"/>
    <w:rsid w:val="005B356A"/>
    <w:rsid w:val="005B38A7"/>
    <w:rsid w:val="005B3E44"/>
    <w:rsid w:val="005B5880"/>
    <w:rsid w:val="005B7C6A"/>
    <w:rsid w:val="005B7E7D"/>
    <w:rsid w:val="005C071B"/>
    <w:rsid w:val="005C0EEE"/>
    <w:rsid w:val="005C0F93"/>
    <w:rsid w:val="005C2360"/>
    <w:rsid w:val="005C2A98"/>
    <w:rsid w:val="005C3B78"/>
    <w:rsid w:val="005C42C6"/>
    <w:rsid w:val="005C485F"/>
    <w:rsid w:val="005C4F32"/>
    <w:rsid w:val="005C5511"/>
    <w:rsid w:val="005C5973"/>
    <w:rsid w:val="005C669B"/>
    <w:rsid w:val="005C6D3D"/>
    <w:rsid w:val="005C7071"/>
    <w:rsid w:val="005C7309"/>
    <w:rsid w:val="005D0379"/>
    <w:rsid w:val="005D0F76"/>
    <w:rsid w:val="005D191C"/>
    <w:rsid w:val="005D3217"/>
    <w:rsid w:val="005D47D7"/>
    <w:rsid w:val="005D4D9D"/>
    <w:rsid w:val="005D58A2"/>
    <w:rsid w:val="005E08FC"/>
    <w:rsid w:val="005E0968"/>
    <w:rsid w:val="005E0C3C"/>
    <w:rsid w:val="005E265C"/>
    <w:rsid w:val="005E26AB"/>
    <w:rsid w:val="005E40E3"/>
    <w:rsid w:val="005E4900"/>
    <w:rsid w:val="005E4B4C"/>
    <w:rsid w:val="005E56D9"/>
    <w:rsid w:val="005E5983"/>
    <w:rsid w:val="005E599F"/>
    <w:rsid w:val="005E5E19"/>
    <w:rsid w:val="005E6EAC"/>
    <w:rsid w:val="005E764A"/>
    <w:rsid w:val="005E7922"/>
    <w:rsid w:val="005E7A84"/>
    <w:rsid w:val="005F06F1"/>
    <w:rsid w:val="005F0CE4"/>
    <w:rsid w:val="005F12E9"/>
    <w:rsid w:val="005F395E"/>
    <w:rsid w:val="005F3987"/>
    <w:rsid w:val="005F3D85"/>
    <w:rsid w:val="005F49EE"/>
    <w:rsid w:val="005F4AFE"/>
    <w:rsid w:val="005F713B"/>
    <w:rsid w:val="00601815"/>
    <w:rsid w:val="00601BC0"/>
    <w:rsid w:val="00601DF8"/>
    <w:rsid w:val="006037CB"/>
    <w:rsid w:val="00603EC6"/>
    <w:rsid w:val="00604AF8"/>
    <w:rsid w:val="006110E2"/>
    <w:rsid w:val="00611885"/>
    <w:rsid w:val="00611D5C"/>
    <w:rsid w:val="00612021"/>
    <w:rsid w:val="006124A3"/>
    <w:rsid w:val="0061338C"/>
    <w:rsid w:val="006134C4"/>
    <w:rsid w:val="00614066"/>
    <w:rsid w:val="006148B1"/>
    <w:rsid w:val="00614911"/>
    <w:rsid w:val="00615620"/>
    <w:rsid w:val="006169D0"/>
    <w:rsid w:val="00617CE9"/>
    <w:rsid w:val="006208D0"/>
    <w:rsid w:val="00620F40"/>
    <w:rsid w:val="0062160D"/>
    <w:rsid w:val="00621986"/>
    <w:rsid w:val="00621E28"/>
    <w:rsid w:val="00622F54"/>
    <w:rsid w:val="0062376F"/>
    <w:rsid w:val="00623C4A"/>
    <w:rsid w:val="00623E1C"/>
    <w:rsid w:val="00623F76"/>
    <w:rsid w:val="00624ACA"/>
    <w:rsid w:val="00624BC9"/>
    <w:rsid w:val="006256D1"/>
    <w:rsid w:val="006261AD"/>
    <w:rsid w:val="00627009"/>
    <w:rsid w:val="00627049"/>
    <w:rsid w:val="00630A6A"/>
    <w:rsid w:val="006318DB"/>
    <w:rsid w:val="00631943"/>
    <w:rsid w:val="006325A0"/>
    <w:rsid w:val="00633E1B"/>
    <w:rsid w:val="00635031"/>
    <w:rsid w:val="00635DC8"/>
    <w:rsid w:val="00635E17"/>
    <w:rsid w:val="006367BA"/>
    <w:rsid w:val="00637061"/>
    <w:rsid w:val="00641115"/>
    <w:rsid w:val="0064472E"/>
    <w:rsid w:val="0064478D"/>
    <w:rsid w:val="006454C1"/>
    <w:rsid w:val="00646D04"/>
    <w:rsid w:val="006501FB"/>
    <w:rsid w:val="00650FE9"/>
    <w:rsid w:val="00651F95"/>
    <w:rsid w:val="006524CF"/>
    <w:rsid w:val="0065269C"/>
    <w:rsid w:val="00654396"/>
    <w:rsid w:val="00655341"/>
    <w:rsid w:val="00655881"/>
    <w:rsid w:val="00655F84"/>
    <w:rsid w:val="00657574"/>
    <w:rsid w:val="0066192F"/>
    <w:rsid w:val="00661A38"/>
    <w:rsid w:val="00662D2E"/>
    <w:rsid w:val="0066435A"/>
    <w:rsid w:val="00664513"/>
    <w:rsid w:val="006645E4"/>
    <w:rsid w:val="00664AE3"/>
    <w:rsid w:val="00665F17"/>
    <w:rsid w:val="00666D7C"/>
    <w:rsid w:val="0066704E"/>
    <w:rsid w:val="00667D9D"/>
    <w:rsid w:val="00670085"/>
    <w:rsid w:val="006701AD"/>
    <w:rsid w:val="00671768"/>
    <w:rsid w:val="006725D2"/>
    <w:rsid w:val="00672794"/>
    <w:rsid w:val="006730A3"/>
    <w:rsid w:val="0067328E"/>
    <w:rsid w:val="00673989"/>
    <w:rsid w:val="00675821"/>
    <w:rsid w:val="00676160"/>
    <w:rsid w:val="00676D77"/>
    <w:rsid w:val="0067742A"/>
    <w:rsid w:val="0068226D"/>
    <w:rsid w:val="00684A19"/>
    <w:rsid w:val="00684F34"/>
    <w:rsid w:val="00686EDA"/>
    <w:rsid w:val="00687527"/>
    <w:rsid w:val="00687AD0"/>
    <w:rsid w:val="00690717"/>
    <w:rsid w:val="00692FDD"/>
    <w:rsid w:val="006951CC"/>
    <w:rsid w:val="00695F3D"/>
    <w:rsid w:val="006966F4"/>
    <w:rsid w:val="00696B1B"/>
    <w:rsid w:val="00696E67"/>
    <w:rsid w:val="00697EC0"/>
    <w:rsid w:val="006A0121"/>
    <w:rsid w:val="006A2982"/>
    <w:rsid w:val="006A2E1C"/>
    <w:rsid w:val="006A2F40"/>
    <w:rsid w:val="006A3CFF"/>
    <w:rsid w:val="006A4332"/>
    <w:rsid w:val="006A43F8"/>
    <w:rsid w:val="006A5CD8"/>
    <w:rsid w:val="006A63CD"/>
    <w:rsid w:val="006A649C"/>
    <w:rsid w:val="006B0E84"/>
    <w:rsid w:val="006B1570"/>
    <w:rsid w:val="006B2B02"/>
    <w:rsid w:val="006B33D3"/>
    <w:rsid w:val="006B3552"/>
    <w:rsid w:val="006B410C"/>
    <w:rsid w:val="006B4605"/>
    <w:rsid w:val="006B4B6E"/>
    <w:rsid w:val="006B4E73"/>
    <w:rsid w:val="006B5035"/>
    <w:rsid w:val="006B573F"/>
    <w:rsid w:val="006B5967"/>
    <w:rsid w:val="006B6414"/>
    <w:rsid w:val="006B7809"/>
    <w:rsid w:val="006B7BB7"/>
    <w:rsid w:val="006C3F39"/>
    <w:rsid w:val="006C5BDE"/>
    <w:rsid w:val="006C6B00"/>
    <w:rsid w:val="006D151D"/>
    <w:rsid w:val="006D20F4"/>
    <w:rsid w:val="006D21E3"/>
    <w:rsid w:val="006D391B"/>
    <w:rsid w:val="006D4034"/>
    <w:rsid w:val="006D4746"/>
    <w:rsid w:val="006D4D98"/>
    <w:rsid w:val="006D5D30"/>
    <w:rsid w:val="006D6DA7"/>
    <w:rsid w:val="006D78FE"/>
    <w:rsid w:val="006E0B58"/>
    <w:rsid w:val="006E1517"/>
    <w:rsid w:val="006E73CA"/>
    <w:rsid w:val="006E78B7"/>
    <w:rsid w:val="006E7C02"/>
    <w:rsid w:val="006F0F44"/>
    <w:rsid w:val="006F0FD6"/>
    <w:rsid w:val="006F1EBF"/>
    <w:rsid w:val="006F345F"/>
    <w:rsid w:val="006F352C"/>
    <w:rsid w:val="006F4F27"/>
    <w:rsid w:val="006F5B67"/>
    <w:rsid w:val="006F6533"/>
    <w:rsid w:val="006F6CAB"/>
    <w:rsid w:val="006F7931"/>
    <w:rsid w:val="00701CF6"/>
    <w:rsid w:val="00702020"/>
    <w:rsid w:val="00702272"/>
    <w:rsid w:val="00703BC4"/>
    <w:rsid w:val="00704EF2"/>
    <w:rsid w:val="007051C1"/>
    <w:rsid w:val="0070539B"/>
    <w:rsid w:val="007054D6"/>
    <w:rsid w:val="0070703A"/>
    <w:rsid w:val="00707D1D"/>
    <w:rsid w:val="007113F7"/>
    <w:rsid w:val="007123E9"/>
    <w:rsid w:val="00712E01"/>
    <w:rsid w:val="00712EBC"/>
    <w:rsid w:val="00713E74"/>
    <w:rsid w:val="007143FE"/>
    <w:rsid w:val="007153DB"/>
    <w:rsid w:val="00715DBF"/>
    <w:rsid w:val="00716984"/>
    <w:rsid w:val="0071708D"/>
    <w:rsid w:val="007175BE"/>
    <w:rsid w:val="007177E9"/>
    <w:rsid w:val="00717D88"/>
    <w:rsid w:val="007200BD"/>
    <w:rsid w:val="0072088E"/>
    <w:rsid w:val="00720F3F"/>
    <w:rsid w:val="007212B1"/>
    <w:rsid w:val="007217B3"/>
    <w:rsid w:val="007236C9"/>
    <w:rsid w:val="00723FC3"/>
    <w:rsid w:val="00724D93"/>
    <w:rsid w:val="007258A3"/>
    <w:rsid w:val="00726C7F"/>
    <w:rsid w:val="00726F44"/>
    <w:rsid w:val="00727450"/>
    <w:rsid w:val="00727FF4"/>
    <w:rsid w:val="00730000"/>
    <w:rsid w:val="00730ADE"/>
    <w:rsid w:val="00731570"/>
    <w:rsid w:val="00731894"/>
    <w:rsid w:val="00732393"/>
    <w:rsid w:val="00732488"/>
    <w:rsid w:val="00734EA8"/>
    <w:rsid w:val="00736848"/>
    <w:rsid w:val="0073704F"/>
    <w:rsid w:val="007379A1"/>
    <w:rsid w:val="00741B5F"/>
    <w:rsid w:val="00741CCB"/>
    <w:rsid w:val="00742998"/>
    <w:rsid w:val="00743446"/>
    <w:rsid w:val="007442E7"/>
    <w:rsid w:val="0074437F"/>
    <w:rsid w:val="007460B9"/>
    <w:rsid w:val="007469FB"/>
    <w:rsid w:val="0074711B"/>
    <w:rsid w:val="00747649"/>
    <w:rsid w:val="00747AC3"/>
    <w:rsid w:val="00747D4D"/>
    <w:rsid w:val="0075001A"/>
    <w:rsid w:val="00750864"/>
    <w:rsid w:val="00750BC6"/>
    <w:rsid w:val="007511D0"/>
    <w:rsid w:val="0075176E"/>
    <w:rsid w:val="00751F46"/>
    <w:rsid w:val="00752175"/>
    <w:rsid w:val="00753501"/>
    <w:rsid w:val="0075416A"/>
    <w:rsid w:val="00754E03"/>
    <w:rsid w:val="00755F56"/>
    <w:rsid w:val="00756FC8"/>
    <w:rsid w:val="007570EB"/>
    <w:rsid w:val="00757582"/>
    <w:rsid w:val="007575D5"/>
    <w:rsid w:val="007601E1"/>
    <w:rsid w:val="0076211B"/>
    <w:rsid w:val="007627D4"/>
    <w:rsid w:val="00763300"/>
    <w:rsid w:val="007633CA"/>
    <w:rsid w:val="00764059"/>
    <w:rsid w:val="007643CF"/>
    <w:rsid w:val="00766329"/>
    <w:rsid w:val="00767194"/>
    <w:rsid w:val="007674AF"/>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0ACE"/>
    <w:rsid w:val="00781688"/>
    <w:rsid w:val="007827B5"/>
    <w:rsid w:val="00782E02"/>
    <w:rsid w:val="0078729F"/>
    <w:rsid w:val="00787962"/>
    <w:rsid w:val="00787A9F"/>
    <w:rsid w:val="007900AF"/>
    <w:rsid w:val="00791A06"/>
    <w:rsid w:val="007925F0"/>
    <w:rsid w:val="0079352A"/>
    <w:rsid w:val="00793A79"/>
    <w:rsid w:val="0079482E"/>
    <w:rsid w:val="00794D84"/>
    <w:rsid w:val="0079500F"/>
    <w:rsid w:val="007965DB"/>
    <w:rsid w:val="00796D32"/>
    <w:rsid w:val="00796E1C"/>
    <w:rsid w:val="00796ED4"/>
    <w:rsid w:val="0079762D"/>
    <w:rsid w:val="007A103A"/>
    <w:rsid w:val="007A1320"/>
    <w:rsid w:val="007A1451"/>
    <w:rsid w:val="007A16FE"/>
    <w:rsid w:val="007A1FB8"/>
    <w:rsid w:val="007A2E90"/>
    <w:rsid w:val="007A423E"/>
    <w:rsid w:val="007A7FEE"/>
    <w:rsid w:val="007B01DE"/>
    <w:rsid w:val="007B1D6E"/>
    <w:rsid w:val="007B25FD"/>
    <w:rsid w:val="007B36CA"/>
    <w:rsid w:val="007B4269"/>
    <w:rsid w:val="007B4A3F"/>
    <w:rsid w:val="007B4E92"/>
    <w:rsid w:val="007B56E7"/>
    <w:rsid w:val="007B5A46"/>
    <w:rsid w:val="007B5FDE"/>
    <w:rsid w:val="007B6340"/>
    <w:rsid w:val="007B6793"/>
    <w:rsid w:val="007B6C7A"/>
    <w:rsid w:val="007B6CC7"/>
    <w:rsid w:val="007B7018"/>
    <w:rsid w:val="007B75D6"/>
    <w:rsid w:val="007B7623"/>
    <w:rsid w:val="007B7943"/>
    <w:rsid w:val="007B7A61"/>
    <w:rsid w:val="007C0844"/>
    <w:rsid w:val="007C0AF7"/>
    <w:rsid w:val="007C0B3C"/>
    <w:rsid w:val="007C182B"/>
    <w:rsid w:val="007C26D3"/>
    <w:rsid w:val="007C2C1C"/>
    <w:rsid w:val="007C3079"/>
    <w:rsid w:val="007C352A"/>
    <w:rsid w:val="007C454E"/>
    <w:rsid w:val="007C4977"/>
    <w:rsid w:val="007C4CBE"/>
    <w:rsid w:val="007C783A"/>
    <w:rsid w:val="007D2106"/>
    <w:rsid w:val="007D2A43"/>
    <w:rsid w:val="007D348C"/>
    <w:rsid w:val="007D4170"/>
    <w:rsid w:val="007D4D99"/>
    <w:rsid w:val="007D63F7"/>
    <w:rsid w:val="007D64C3"/>
    <w:rsid w:val="007D677F"/>
    <w:rsid w:val="007D7905"/>
    <w:rsid w:val="007E01A8"/>
    <w:rsid w:val="007E1084"/>
    <w:rsid w:val="007E1500"/>
    <w:rsid w:val="007E1826"/>
    <w:rsid w:val="007E18C6"/>
    <w:rsid w:val="007E2683"/>
    <w:rsid w:val="007E3223"/>
    <w:rsid w:val="007E37FD"/>
    <w:rsid w:val="007E3C56"/>
    <w:rsid w:val="007E51BB"/>
    <w:rsid w:val="007E5268"/>
    <w:rsid w:val="007E5AA6"/>
    <w:rsid w:val="007E5DFD"/>
    <w:rsid w:val="007E6925"/>
    <w:rsid w:val="007F37AF"/>
    <w:rsid w:val="007F3ED5"/>
    <w:rsid w:val="007F630C"/>
    <w:rsid w:val="007F684D"/>
    <w:rsid w:val="007F71B3"/>
    <w:rsid w:val="00800FE3"/>
    <w:rsid w:val="00801219"/>
    <w:rsid w:val="00802B45"/>
    <w:rsid w:val="00802CFF"/>
    <w:rsid w:val="00802D76"/>
    <w:rsid w:val="00804558"/>
    <w:rsid w:val="0080531F"/>
    <w:rsid w:val="00805774"/>
    <w:rsid w:val="0080619B"/>
    <w:rsid w:val="00806911"/>
    <w:rsid w:val="00810003"/>
    <w:rsid w:val="00811721"/>
    <w:rsid w:val="008121D0"/>
    <w:rsid w:val="0081228B"/>
    <w:rsid w:val="00812DD3"/>
    <w:rsid w:val="00812FAB"/>
    <w:rsid w:val="008133CB"/>
    <w:rsid w:val="00813A4A"/>
    <w:rsid w:val="008166B3"/>
    <w:rsid w:val="008173C5"/>
    <w:rsid w:val="0082069B"/>
    <w:rsid w:val="008207DB"/>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27F6C"/>
    <w:rsid w:val="00830885"/>
    <w:rsid w:val="0083270F"/>
    <w:rsid w:val="00832925"/>
    <w:rsid w:val="00832E46"/>
    <w:rsid w:val="00834335"/>
    <w:rsid w:val="008345E9"/>
    <w:rsid w:val="00834A7D"/>
    <w:rsid w:val="0083658A"/>
    <w:rsid w:val="008368EF"/>
    <w:rsid w:val="00836C6A"/>
    <w:rsid w:val="008400F4"/>
    <w:rsid w:val="00840A51"/>
    <w:rsid w:val="00841A99"/>
    <w:rsid w:val="00841EA9"/>
    <w:rsid w:val="0084223D"/>
    <w:rsid w:val="008425E8"/>
    <w:rsid w:val="008435A8"/>
    <w:rsid w:val="008454C4"/>
    <w:rsid w:val="00845817"/>
    <w:rsid w:val="00846491"/>
    <w:rsid w:val="0084658D"/>
    <w:rsid w:val="00847043"/>
    <w:rsid w:val="00847210"/>
    <w:rsid w:val="00847650"/>
    <w:rsid w:val="00847D71"/>
    <w:rsid w:val="00847E73"/>
    <w:rsid w:val="00850E31"/>
    <w:rsid w:val="00851705"/>
    <w:rsid w:val="008549A2"/>
    <w:rsid w:val="00854B97"/>
    <w:rsid w:val="0085510A"/>
    <w:rsid w:val="008552E3"/>
    <w:rsid w:val="00857D68"/>
    <w:rsid w:val="00860976"/>
    <w:rsid w:val="00860A2D"/>
    <w:rsid w:val="00860F52"/>
    <w:rsid w:val="00861121"/>
    <w:rsid w:val="008613DB"/>
    <w:rsid w:val="00861D2D"/>
    <w:rsid w:val="00862727"/>
    <w:rsid w:val="0086299A"/>
    <w:rsid w:val="00862CE1"/>
    <w:rsid w:val="008649DC"/>
    <w:rsid w:val="00864CF2"/>
    <w:rsid w:val="00864D40"/>
    <w:rsid w:val="008656AB"/>
    <w:rsid w:val="0086665D"/>
    <w:rsid w:val="00867660"/>
    <w:rsid w:val="00867917"/>
    <w:rsid w:val="00870693"/>
    <w:rsid w:val="0087088B"/>
    <w:rsid w:val="008737B4"/>
    <w:rsid w:val="00873D1F"/>
    <w:rsid w:val="00873F60"/>
    <w:rsid w:val="008743FA"/>
    <w:rsid w:val="00877B00"/>
    <w:rsid w:val="00877E2D"/>
    <w:rsid w:val="00880ADE"/>
    <w:rsid w:val="00880D6E"/>
    <w:rsid w:val="00881841"/>
    <w:rsid w:val="00881990"/>
    <w:rsid w:val="008828F7"/>
    <w:rsid w:val="00882B3D"/>
    <w:rsid w:val="008844A7"/>
    <w:rsid w:val="0088548E"/>
    <w:rsid w:val="008857A6"/>
    <w:rsid w:val="00885A1B"/>
    <w:rsid w:val="00887571"/>
    <w:rsid w:val="008875EC"/>
    <w:rsid w:val="008877C2"/>
    <w:rsid w:val="00887C11"/>
    <w:rsid w:val="00891090"/>
    <w:rsid w:val="00891A85"/>
    <w:rsid w:val="00892E62"/>
    <w:rsid w:val="008938A1"/>
    <w:rsid w:val="008968D1"/>
    <w:rsid w:val="008969E3"/>
    <w:rsid w:val="00896A30"/>
    <w:rsid w:val="0089729E"/>
    <w:rsid w:val="008A0865"/>
    <w:rsid w:val="008A0C26"/>
    <w:rsid w:val="008A18A9"/>
    <w:rsid w:val="008A2D60"/>
    <w:rsid w:val="008A35D1"/>
    <w:rsid w:val="008A435E"/>
    <w:rsid w:val="008A48B4"/>
    <w:rsid w:val="008A494E"/>
    <w:rsid w:val="008A4D4F"/>
    <w:rsid w:val="008A517F"/>
    <w:rsid w:val="008A521E"/>
    <w:rsid w:val="008A54E7"/>
    <w:rsid w:val="008A5EAE"/>
    <w:rsid w:val="008A68EE"/>
    <w:rsid w:val="008A738F"/>
    <w:rsid w:val="008A75B1"/>
    <w:rsid w:val="008A7E55"/>
    <w:rsid w:val="008B26F9"/>
    <w:rsid w:val="008B2DE5"/>
    <w:rsid w:val="008B370F"/>
    <w:rsid w:val="008B3871"/>
    <w:rsid w:val="008B3B5C"/>
    <w:rsid w:val="008B52B1"/>
    <w:rsid w:val="008B6A03"/>
    <w:rsid w:val="008B6D8F"/>
    <w:rsid w:val="008B72C2"/>
    <w:rsid w:val="008B76D4"/>
    <w:rsid w:val="008B7C18"/>
    <w:rsid w:val="008B7D8F"/>
    <w:rsid w:val="008C0B43"/>
    <w:rsid w:val="008C112D"/>
    <w:rsid w:val="008C2EE2"/>
    <w:rsid w:val="008C30BB"/>
    <w:rsid w:val="008C31DD"/>
    <w:rsid w:val="008C46BB"/>
    <w:rsid w:val="008C4E0A"/>
    <w:rsid w:val="008C694C"/>
    <w:rsid w:val="008D16E4"/>
    <w:rsid w:val="008D20EF"/>
    <w:rsid w:val="008D24F5"/>
    <w:rsid w:val="008D383D"/>
    <w:rsid w:val="008D4AEC"/>
    <w:rsid w:val="008E1441"/>
    <w:rsid w:val="008E160D"/>
    <w:rsid w:val="008E1973"/>
    <w:rsid w:val="008E3AB2"/>
    <w:rsid w:val="008E3CD0"/>
    <w:rsid w:val="008E41CD"/>
    <w:rsid w:val="008E48CD"/>
    <w:rsid w:val="008E4E44"/>
    <w:rsid w:val="008E5276"/>
    <w:rsid w:val="008E5783"/>
    <w:rsid w:val="008E5ECF"/>
    <w:rsid w:val="008E6369"/>
    <w:rsid w:val="008E6A8C"/>
    <w:rsid w:val="008E744F"/>
    <w:rsid w:val="008E7E52"/>
    <w:rsid w:val="008F0B2C"/>
    <w:rsid w:val="008F0FDB"/>
    <w:rsid w:val="008F15B0"/>
    <w:rsid w:val="008F3C01"/>
    <w:rsid w:val="008F417E"/>
    <w:rsid w:val="008F4591"/>
    <w:rsid w:val="008F797D"/>
    <w:rsid w:val="0090043A"/>
    <w:rsid w:val="00901B12"/>
    <w:rsid w:val="009033C5"/>
    <w:rsid w:val="00903FD6"/>
    <w:rsid w:val="0090540B"/>
    <w:rsid w:val="009060A6"/>
    <w:rsid w:val="009061CC"/>
    <w:rsid w:val="009063B5"/>
    <w:rsid w:val="00906AC1"/>
    <w:rsid w:val="00907076"/>
    <w:rsid w:val="00910A81"/>
    <w:rsid w:val="009117CA"/>
    <w:rsid w:val="009117D5"/>
    <w:rsid w:val="009148F2"/>
    <w:rsid w:val="00915C9D"/>
    <w:rsid w:val="00915F94"/>
    <w:rsid w:val="0092026A"/>
    <w:rsid w:val="00921F20"/>
    <w:rsid w:val="00922792"/>
    <w:rsid w:val="00922D20"/>
    <w:rsid w:val="00922D6B"/>
    <w:rsid w:val="0092352C"/>
    <w:rsid w:val="00923E5E"/>
    <w:rsid w:val="0092433D"/>
    <w:rsid w:val="009254B1"/>
    <w:rsid w:val="00925A61"/>
    <w:rsid w:val="0092630F"/>
    <w:rsid w:val="00930454"/>
    <w:rsid w:val="009308F1"/>
    <w:rsid w:val="009315C4"/>
    <w:rsid w:val="00931EF6"/>
    <w:rsid w:val="0093383E"/>
    <w:rsid w:val="00936F69"/>
    <w:rsid w:val="00937DC0"/>
    <w:rsid w:val="00942036"/>
    <w:rsid w:val="00943077"/>
    <w:rsid w:val="00943709"/>
    <w:rsid w:val="00943E64"/>
    <w:rsid w:val="00943F2A"/>
    <w:rsid w:val="00943F38"/>
    <w:rsid w:val="00944545"/>
    <w:rsid w:val="009445AF"/>
    <w:rsid w:val="009450CE"/>
    <w:rsid w:val="009450FF"/>
    <w:rsid w:val="0094639F"/>
    <w:rsid w:val="00947DF4"/>
    <w:rsid w:val="00950086"/>
    <w:rsid w:val="00950DBE"/>
    <w:rsid w:val="0095144C"/>
    <w:rsid w:val="0095170C"/>
    <w:rsid w:val="00951742"/>
    <w:rsid w:val="00951DB4"/>
    <w:rsid w:val="00953562"/>
    <w:rsid w:val="00953839"/>
    <w:rsid w:val="009538C3"/>
    <w:rsid w:val="00954A30"/>
    <w:rsid w:val="00955756"/>
    <w:rsid w:val="00956DBF"/>
    <w:rsid w:val="00960E78"/>
    <w:rsid w:val="00961349"/>
    <w:rsid w:val="00961E11"/>
    <w:rsid w:val="00962EBC"/>
    <w:rsid w:val="00963382"/>
    <w:rsid w:val="00967017"/>
    <w:rsid w:val="009671CB"/>
    <w:rsid w:val="00967C9C"/>
    <w:rsid w:val="00967CEB"/>
    <w:rsid w:val="00967E15"/>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87C1C"/>
    <w:rsid w:val="00987E97"/>
    <w:rsid w:val="00990FC9"/>
    <w:rsid w:val="00996A84"/>
    <w:rsid w:val="009978D3"/>
    <w:rsid w:val="009A1FC5"/>
    <w:rsid w:val="009A289A"/>
    <w:rsid w:val="009A2D4A"/>
    <w:rsid w:val="009A2EEA"/>
    <w:rsid w:val="009A417D"/>
    <w:rsid w:val="009A5A97"/>
    <w:rsid w:val="009A7A95"/>
    <w:rsid w:val="009A7F8D"/>
    <w:rsid w:val="009B0457"/>
    <w:rsid w:val="009B0F59"/>
    <w:rsid w:val="009B1484"/>
    <w:rsid w:val="009B26CF"/>
    <w:rsid w:val="009B3C26"/>
    <w:rsid w:val="009B3D2F"/>
    <w:rsid w:val="009B3E73"/>
    <w:rsid w:val="009B53E3"/>
    <w:rsid w:val="009B68A3"/>
    <w:rsid w:val="009B6E96"/>
    <w:rsid w:val="009C0C70"/>
    <w:rsid w:val="009C19E5"/>
    <w:rsid w:val="009C1F45"/>
    <w:rsid w:val="009C2BA0"/>
    <w:rsid w:val="009C30AE"/>
    <w:rsid w:val="009C3470"/>
    <w:rsid w:val="009C363C"/>
    <w:rsid w:val="009C3BF0"/>
    <w:rsid w:val="009C3FD2"/>
    <w:rsid w:val="009C421B"/>
    <w:rsid w:val="009C48C8"/>
    <w:rsid w:val="009C524C"/>
    <w:rsid w:val="009C5F41"/>
    <w:rsid w:val="009C5F69"/>
    <w:rsid w:val="009C61DA"/>
    <w:rsid w:val="009C67BA"/>
    <w:rsid w:val="009C771F"/>
    <w:rsid w:val="009D0343"/>
    <w:rsid w:val="009D135B"/>
    <w:rsid w:val="009D17A4"/>
    <w:rsid w:val="009D3240"/>
    <w:rsid w:val="009D4000"/>
    <w:rsid w:val="009D458B"/>
    <w:rsid w:val="009D5C39"/>
    <w:rsid w:val="009D6A95"/>
    <w:rsid w:val="009D6E79"/>
    <w:rsid w:val="009D7382"/>
    <w:rsid w:val="009D7B52"/>
    <w:rsid w:val="009D7B90"/>
    <w:rsid w:val="009E4564"/>
    <w:rsid w:val="009E542E"/>
    <w:rsid w:val="009E6E24"/>
    <w:rsid w:val="009F2AD9"/>
    <w:rsid w:val="009F38FC"/>
    <w:rsid w:val="009F441F"/>
    <w:rsid w:val="009F4BE1"/>
    <w:rsid w:val="009F57C8"/>
    <w:rsid w:val="009F5CF8"/>
    <w:rsid w:val="009F5FB0"/>
    <w:rsid w:val="009F7A0F"/>
    <w:rsid w:val="00A01371"/>
    <w:rsid w:val="00A01FE3"/>
    <w:rsid w:val="00A02277"/>
    <w:rsid w:val="00A022AE"/>
    <w:rsid w:val="00A032B9"/>
    <w:rsid w:val="00A0389D"/>
    <w:rsid w:val="00A04BE7"/>
    <w:rsid w:val="00A04C4D"/>
    <w:rsid w:val="00A06069"/>
    <w:rsid w:val="00A0716C"/>
    <w:rsid w:val="00A0722F"/>
    <w:rsid w:val="00A07C47"/>
    <w:rsid w:val="00A07E8A"/>
    <w:rsid w:val="00A11F20"/>
    <w:rsid w:val="00A122E6"/>
    <w:rsid w:val="00A126FB"/>
    <w:rsid w:val="00A12A80"/>
    <w:rsid w:val="00A1361B"/>
    <w:rsid w:val="00A13A05"/>
    <w:rsid w:val="00A14D7A"/>
    <w:rsid w:val="00A157FE"/>
    <w:rsid w:val="00A15B61"/>
    <w:rsid w:val="00A16405"/>
    <w:rsid w:val="00A21766"/>
    <w:rsid w:val="00A24798"/>
    <w:rsid w:val="00A25C9E"/>
    <w:rsid w:val="00A267EF"/>
    <w:rsid w:val="00A277B4"/>
    <w:rsid w:val="00A30C3C"/>
    <w:rsid w:val="00A31601"/>
    <w:rsid w:val="00A3219A"/>
    <w:rsid w:val="00A32242"/>
    <w:rsid w:val="00A34F2E"/>
    <w:rsid w:val="00A35DEB"/>
    <w:rsid w:val="00A35EE8"/>
    <w:rsid w:val="00A365B4"/>
    <w:rsid w:val="00A36F11"/>
    <w:rsid w:val="00A40F68"/>
    <w:rsid w:val="00A43313"/>
    <w:rsid w:val="00A43475"/>
    <w:rsid w:val="00A4360E"/>
    <w:rsid w:val="00A43A6D"/>
    <w:rsid w:val="00A44251"/>
    <w:rsid w:val="00A443EF"/>
    <w:rsid w:val="00A46697"/>
    <w:rsid w:val="00A50CBE"/>
    <w:rsid w:val="00A50EBD"/>
    <w:rsid w:val="00A51D85"/>
    <w:rsid w:val="00A51DE4"/>
    <w:rsid w:val="00A52B81"/>
    <w:rsid w:val="00A52CB8"/>
    <w:rsid w:val="00A5312E"/>
    <w:rsid w:val="00A53474"/>
    <w:rsid w:val="00A53E0F"/>
    <w:rsid w:val="00A542C4"/>
    <w:rsid w:val="00A55D1E"/>
    <w:rsid w:val="00A560F9"/>
    <w:rsid w:val="00A56FAE"/>
    <w:rsid w:val="00A602AF"/>
    <w:rsid w:val="00A60B94"/>
    <w:rsid w:val="00A622B0"/>
    <w:rsid w:val="00A62983"/>
    <w:rsid w:val="00A63672"/>
    <w:rsid w:val="00A6371E"/>
    <w:rsid w:val="00A63F59"/>
    <w:rsid w:val="00A648C6"/>
    <w:rsid w:val="00A6738A"/>
    <w:rsid w:val="00A6779D"/>
    <w:rsid w:val="00A70337"/>
    <w:rsid w:val="00A713CD"/>
    <w:rsid w:val="00A75881"/>
    <w:rsid w:val="00A766D4"/>
    <w:rsid w:val="00A771B2"/>
    <w:rsid w:val="00A81315"/>
    <w:rsid w:val="00A8168F"/>
    <w:rsid w:val="00A816FC"/>
    <w:rsid w:val="00A834EE"/>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750"/>
    <w:rsid w:val="00AA0EEE"/>
    <w:rsid w:val="00AA1075"/>
    <w:rsid w:val="00AA12B1"/>
    <w:rsid w:val="00AA6B23"/>
    <w:rsid w:val="00AA71BB"/>
    <w:rsid w:val="00AB0D94"/>
    <w:rsid w:val="00AB1292"/>
    <w:rsid w:val="00AB18C3"/>
    <w:rsid w:val="00AB1D1B"/>
    <w:rsid w:val="00AB2A31"/>
    <w:rsid w:val="00AB2E96"/>
    <w:rsid w:val="00AB4738"/>
    <w:rsid w:val="00AB4885"/>
    <w:rsid w:val="00AB4AF8"/>
    <w:rsid w:val="00AB567A"/>
    <w:rsid w:val="00AB6AF0"/>
    <w:rsid w:val="00AC04DB"/>
    <w:rsid w:val="00AC24A3"/>
    <w:rsid w:val="00AC25E9"/>
    <w:rsid w:val="00AC2E21"/>
    <w:rsid w:val="00AC45ED"/>
    <w:rsid w:val="00AC5931"/>
    <w:rsid w:val="00AC6724"/>
    <w:rsid w:val="00AD007B"/>
    <w:rsid w:val="00AD132C"/>
    <w:rsid w:val="00AD3ED3"/>
    <w:rsid w:val="00AD49A2"/>
    <w:rsid w:val="00AD4DD6"/>
    <w:rsid w:val="00AD5E74"/>
    <w:rsid w:val="00AD6715"/>
    <w:rsid w:val="00AD7494"/>
    <w:rsid w:val="00AE2505"/>
    <w:rsid w:val="00AE28F2"/>
    <w:rsid w:val="00AE396D"/>
    <w:rsid w:val="00AE3B20"/>
    <w:rsid w:val="00AE3E12"/>
    <w:rsid w:val="00AE5859"/>
    <w:rsid w:val="00AE7D25"/>
    <w:rsid w:val="00AF0C39"/>
    <w:rsid w:val="00AF1489"/>
    <w:rsid w:val="00AF1933"/>
    <w:rsid w:val="00AF4B51"/>
    <w:rsid w:val="00AF57C9"/>
    <w:rsid w:val="00AF5A0E"/>
    <w:rsid w:val="00AF748B"/>
    <w:rsid w:val="00AF76D7"/>
    <w:rsid w:val="00AF7BAA"/>
    <w:rsid w:val="00B0238A"/>
    <w:rsid w:val="00B0328B"/>
    <w:rsid w:val="00B03336"/>
    <w:rsid w:val="00B03B1A"/>
    <w:rsid w:val="00B04144"/>
    <w:rsid w:val="00B04710"/>
    <w:rsid w:val="00B05B05"/>
    <w:rsid w:val="00B06568"/>
    <w:rsid w:val="00B06F9F"/>
    <w:rsid w:val="00B07941"/>
    <w:rsid w:val="00B07C86"/>
    <w:rsid w:val="00B07EFD"/>
    <w:rsid w:val="00B1086B"/>
    <w:rsid w:val="00B10A5A"/>
    <w:rsid w:val="00B13819"/>
    <w:rsid w:val="00B14CE9"/>
    <w:rsid w:val="00B14D61"/>
    <w:rsid w:val="00B15FA4"/>
    <w:rsid w:val="00B1703C"/>
    <w:rsid w:val="00B179DB"/>
    <w:rsid w:val="00B20208"/>
    <w:rsid w:val="00B20803"/>
    <w:rsid w:val="00B21179"/>
    <w:rsid w:val="00B2125E"/>
    <w:rsid w:val="00B21691"/>
    <w:rsid w:val="00B21E95"/>
    <w:rsid w:val="00B2200E"/>
    <w:rsid w:val="00B22394"/>
    <w:rsid w:val="00B22788"/>
    <w:rsid w:val="00B23651"/>
    <w:rsid w:val="00B25EA8"/>
    <w:rsid w:val="00B26390"/>
    <w:rsid w:val="00B271BB"/>
    <w:rsid w:val="00B27AC4"/>
    <w:rsid w:val="00B27D91"/>
    <w:rsid w:val="00B30708"/>
    <w:rsid w:val="00B326D9"/>
    <w:rsid w:val="00B344DA"/>
    <w:rsid w:val="00B347AD"/>
    <w:rsid w:val="00B34B10"/>
    <w:rsid w:val="00B34C8C"/>
    <w:rsid w:val="00B34F0A"/>
    <w:rsid w:val="00B35415"/>
    <w:rsid w:val="00B35CB1"/>
    <w:rsid w:val="00B36DAB"/>
    <w:rsid w:val="00B3740F"/>
    <w:rsid w:val="00B376C0"/>
    <w:rsid w:val="00B377A5"/>
    <w:rsid w:val="00B40066"/>
    <w:rsid w:val="00B40669"/>
    <w:rsid w:val="00B41E53"/>
    <w:rsid w:val="00B43756"/>
    <w:rsid w:val="00B45E1D"/>
    <w:rsid w:val="00B46917"/>
    <w:rsid w:val="00B46F6B"/>
    <w:rsid w:val="00B476F6"/>
    <w:rsid w:val="00B5149C"/>
    <w:rsid w:val="00B5351F"/>
    <w:rsid w:val="00B53FD0"/>
    <w:rsid w:val="00B55490"/>
    <w:rsid w:val="00B55F79"/>
    <w:rsid w:val="00B5630A"/>
    <w:rsid w:val="00B5657C"/>
    <w:rsid w:val="00B56D25"/>
    <w:rsid w:val="00B60165"/>
    <w:rsid w:val="00B60498"/>
    <w:rsid w:val="00B60899"/>
    <w:rsid w:val="00B61393"/>
    <w:rsid w:val="00B61C0C"/>
    <w:rsid w:val="00B625F1"/>
    <w:rsid w:val="00B6363D"/>
    <w:rsid w:val="00B636C5"/>
    <w:rsid w:val="00B63AE8"/>
    <w:rsid w:val="00B64EC3"/>
    <w:rsid w:val="00B65922"/>
    <w:rsid w:val="00B66B1F"/>
    <w:rsid w:val="00B670D7"/>
    <w:rsid w:val="00B70454"/>
    <w:rsid w:val="00B71C5D"/>
    <w:rsid w:val="00B73182"/>
    <w:rsid w:val="00B7340D"/>
    <w:rsid w:val="00B73817"/>
    <w:rsid w:val="00B74325"/>
    <w:rsid w:val="00B760B3"/>
    <w:rsid w:val="00B76B6F"/>
    <w:rsid w:val="00B812BD"/>
    <w:rsid w:val="00B8131D"/>
    <w:rsid w:val="00B813DB"/>
    <w:rsid w:val="00B82B65"/>
    <w:rsid w:val="00B83762"/>
    <w:rsid w:val="00B84907"/>
    <w:rsid w:val="00B861D3"/>
    <w:rsid w:val="00B86377"/>
    <w:rsid w:val="00B8687A"/>
    <w:rsid w:val="00B920F9"/>
    <w:rsid w:val="00B921D9"/>
    <w:rsid w:val="00B92E0C"/>
    <w:rsid w:val="00B9386F"/>
    <w:rsid w:val="00B94419"/>
    <w:rsid w:val="00B953FC"/>
    <w:rsid w:val="00B9599D"/>
    <w:rsid w:val="00B96E5C"/>
    <w:rsid w:val="00B97D1D"/>
    <w:rsid w:val="00B97EEA"/>
    <w:rsid w:val="00BA0324"/>
    <w:rsid w:val="00BA13F8"/>
    <w:rsid w:val="00BA24FF"/>
    <w:rsid w:val="00BA2774"/>
    <w:rsid w:val="00BA277B"/>
    <w:rsid w:val="00BA3C53"/>
    <w:rsid w:val="00BA3C6E"/>
    <w:rsid w:val="00BA4389"/>
    <w:rsid w:val="00BA58EC"/>
    <w:rsid w:val="00BA5983"/>
    <w:rsid w:val="00BA5AFA"/>
    <w:rsid w:val="00BB138B"/>
    <w:rsid w:val="00BB14CD"/>
    <w:rsid w:val="00BB1A6F"/>
    <w:rsid w:val="00BB1E06"/>
    <w:rsid w:val="00BB3139"/>
    <w:rsid w:val="00BB32EA"/>
    <w:rsid w:val="00BB6863"/>
    <w:rsid w:val="00BB6B4F"/>
    <w:rsid w:val="00BB6C5F"/>
    <w:rsid w:val="00BC1AC3"/>
    <w:rsid w:val="00BC326C"/>
    <w:rsid w:val="00BC380A"/>
    <w:rsid w:val="00BC50CE"/>
    <w:rsid w:val="00BC6E0F"/>
    <w:rsid w:val="00BC716C"/>
    <w:rsid w:val="00BD2C2C"/>
    <w:rsid w:val="00BD3C97"/>
    <w:rsid w:val="00BD5375"/>
    <w:rsid w:val="00BD6621"/>
    <w:rsid w:val="00BD6DC7"/>
    <w:rsid w:val="00BD7C75"/>
    <w:rsid w:val="00BE17CE"/>
    <w:rsid w:val="00BE2443"/>
    <w:rsid w:val="00BE2C84"/>
    <w:rsid w:val="00BE3FC6"/>
    <w:rsid w:val="00BE4368"/>
    <w:rsid w:val="00BE45B1"/>
    <w:rsid w:val="00BE5674"/>
    <w:rsid w:val="00BE5892"/>
    <w:rsid w:val="00BE5950"/>
    <w:rsid w:val="00BE5FB4"/>
    <w:rsid w:val="00BE63CC"/>
    <w:rsid w:val="00BE6554"/>
    <w:rsid w:val="00BE78D1"/>
    <w:rsid w:val="00BE7A3F"/>
    <w:rsid w:val="00BE7E8D"/>
    <w:rsid w:val="00BF099D"/>
    <w:rsid w:val="00BF0A15"/>
    <w:rsid w:val="00BF1D94"/>
    <w:rsid w:val="00BF42B6"/>
    <w:rsid w:val="00BF4FFC"/>
    <w:rsid w:val="00BF6B79"/>
    <w:rsid w:val="00BF71D3"/>
    <w:rsid w:val="00C0044D"/>
    <w:rsid w:val="00C026F1"/>
    <w:rsid w:val="00C02EEB"/>
    <w:rsid w:val="00C03278"/>
    <w:rsid w:val="00C03718"/>
    <w:rsid w:val="00C041AF"/>
    <w:rsid w:val="00C04596"/>
    <w:rsid w:val="00C053AC"/>
    <w:rsid w:val="00C07154"/>
    <w:rsid w:val="00C0746B"/>
    <w:rsid w:val="00C07976"/>
    <w:rsid w:val="00C07E47"/>
    <w:rsid w:val="00C10410"/>
    <w:rsid w:val="00C10657"/>
    <w:rsid w:val="00C11763"/>
    <w:rsid w:val="00C121D5"/>
    <w:rsid w:val="00C121E1"/>
    <w:rsid w:val="00C14382"/>
    <w:rsid w:val="00C15C1D"/>
    <w:rsid w:val="00C16A78"/>
    <w:rsid w:val="00C177A0"/>
    <w:rsid w:val="00C2383C"/>
    <w:rsid w:val="00C240C3"/>
    <w:rsid w:val="00C24AC7"/>
    <w:rsid w:val="00C25085"/>
    <w:rsid w:val="00C2547F"/>
    <w:rsid w:val="00C27241"/>
    <w:rsid w:val="00C27A6C"/>
    <w:rsid w:val="00C30C92"/>
    <w:rsid w:val="00C315EE"/>
    <w:rsid w:val="00C31B80"/>
    <w:rsid w:val="00C3227E"/>
    <w:rsid w:val="00C33C9D"/>
    <w:rsid w:val="00C33E86"/>
    <w:rsid w:val="00C358EA"/>
    <w:rsid w:val="00C35AB4"/>
    <w:rsid w:val="00C364D3"/>
    <w:rsid w:val="00C368B4"/>
    <w:rsid w:val="00C37E11"/>
    <w:rsid w:val="00C37F62"/>
    <w:rsid w:val="00C40348"/>
    <w:rsid w:val="00C40B30"/>
    <w:rsid w:val="00C41DDD"/>
    <w:rsid w:val="00C4401F"/>
    <w:rsid w:val="00C4613C"/>
    <w:rsid w:val="00C47AFF"/>
    <w:rsid w:val="00C504F8"/>
    <w:rsid w:val="00C5079D"/>
    <w:rsid w:val="00C50EE7"/>
    <w:rsid w:val="00C522B5"/>
    <w:rsid w:val="00C52D4C"/>
    <w:rsid w:val="00C53120"/>
    <w:rsid w:val="00C53529"/>
    <w:rsid w:val="00C53E16"/>
    <w:rsid w:val="00C55F58"/>
    <w:rsid w:val="00C56683"/>
    <w:rsid w:val="00C56814"/>
    <w:rsid w:val="00C56EF8"/>
    <w:rsid w:val="00C57626"/>
    <w:rsid w:val="00C60DDE"/>
    <w:rsid w:val="00C61D82"/>
    <w:rsid w:val="00C63A76"/>
    <w:rsid w:val="00C642DC"/>
    <w:rsid w:val="00C644EB"/>
    <w:rsid w:val="00C64694"/>
    <w:rsid w:val="00C654F4"/>
    <w:rsid w:val="00C6584D"/>
    <w:rsid w:val="00C65A56"/>
    <w:rsid w:val="00C660EA"/>
    <w:rsid w:val="00C67078"/>
    <w:rsid w:val="00C67259"/>
    <w:rsid w:val="00C67503"/>
    <w:rsid w:val="00C704ED"/>
    <w:rsid w:val="00C7112C"/>
    <w:rsid w:val="00C73516"/>
    <w:rsid w:val="00C74A9F"/>
    <w:rsid w:val="00C7567E"/>
    <w:rsid w:val="00C75BD4"/>
    <w:rsid w:val="00C77A41"/>
    <w:rsid w:val="00C80473"/>
    <w:rsid w:val="00C820D9"/>
    <w:rsid w:val="00C842CB"/>
    <w:rsid w:val="00C86064"/>
    <w:rsid w:val="00C86454"/>
    <w:rsid w:val="00C8649C"/>
    <w:rsid w:val="00C87AE8"/>
    <w:rsid w:val="00C87D26"/>
    <w:rsid w:val="00C9021F"/>
    <w:rsid w:val="00C930CD"/>
    <w:rsid w:val="00C9454C"/>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D0E"/>
    <w:rsid w:val="00CA5EA8"/>
    <w:rsid w:val="00CA603F"/>
    <w:rsid w:val="00CA77D9"/>
    <w:rsid w:val="00CB06DE"/>
    <w:rsid w:val="00CB13B5"/>
    <w:rsid w:val="00CB24E1"/>
    <w:rsid w:val="00CB2EC8"/>
    <w:rsid w:val="00CB3264"/>
    <w:rsid w:val="00CB6126"/>
    <w:rsid w:val="00CB66FD"/>
    <w:rsid w:val="00CB6EED"/>
    <w:rsid w:val="00CB7343"/>
    <w:rsid w:val="00CC0BDF"/>
    <w:rsid w:val="00CC14F2"/>
    <w:rsid w:val="00CC3662"/>
    <w:rsid w:val="00CC3B7C"/>
    <w:rsid w:val="00CC3B86"/>
    <w:rsid w:val="00CC508F"/>
    <w:rsid w:val="00CC532A"/>
    <w:rsid w:val="00CC69ED"/>
    <w:rsid w:val="00CC6A99"/>
    <w:rsid w:val="00CC72E5"/>
    <w:rsid w:val="00CC769D"/>
    <w:rsid w:val="00CC7F4A"/>
    <w:rsid w:val="00CD006E"/>
    <w:rsid w:val="00CD0375"/>
    <w:rsid w:val="00CD1EAE"/>
    <w:rsid w:val="00CD2A81"/>
    <w:rsid w:val="00CD3CC5"/>
    <w:rsid w:val="00CD4760"/>
    <w:rsid w:val="00CD4B4C"/>
    <w:rsid w:val="00CD570D"/>
    <w:rsid w:val="00CD5E57"/>
    <w:rsid w:val="00CD7907"/>
    <w:rsid w:val="00CD7BB4"/>
    <w:rsid w:val="00CD7CFC"/>
    <w:rsid w:val="00CE1486"/>
    <w:rsid w:val="00CE25DE"/>
    <w:rsid w:val="00CE26DF"/>
    <w:rsid w:val="00CE3437"/>
    <w:rsid w:val="00CE4022"/>
    <w:rsid w:val="00CE4496"/>
    <w:rsid w:val="00CE44B6"/>
    <w:rsid w:val="00CE4C0E"/>
    <w:rsid w:val="00CE5554"/>
    <w:rsid w:val="00CE60EE"/>
    <w:rsid w:val="00CE6223"/>
    <w:rsid w:val="00CF02D8"/>
    <w:rsid w:val="00CF1AEB"/>
    <w:rsid w:val="00CF1E2E"/>
    <w:rsid w:val="00CF275E"/>
    <w:rsid w:val="00CF3841"/>
    <w:rsid w:val="00CF3E5E"/>
    <w:rsid w:val="00CF3FEB"/>
    <w:rsid w:val="00CF5694"/>
    <w:rsid w:val="00CF56E5"/>
    <w:rsid w:val="00CF66CE"/>
    <w:rsid w:val="00CF76C9"/>
    <w:rsid w:val="00D00E48"/>
    <w:rsid w:val="00D0194C"/>
    <w:rsid w:val="00D01D19"/>
    <w:rsid w:val="00D04148"/>
    <w:rsid w:val="00D044A4"/>
    <w:rsid w:val="00D05C07"/>
    <w:rsid w:val="00D05FBE"/>
    <w:rsid w:val="00D101DE"/>
    <w:rsid w:val="00D1161A"/>
    <w:rsid w:val="00D11C33"/>
    <w:rsid w:val="00D12695"/>
    <w:rsid w:val="00D13027"/>
    <w:rsid w:val="00D13DF4"/>
    <w:rsid w:val="00D14AC0"/>
    <w:rsid w:val="00D14B07"/>
    <w:rsid w:val="00D15D81"/>
    <w:rsid w:val="00D16474"/>
    <w:rsid w:val="00D17315"/>
    <w:rsid w:val="00D20FB4"/>
    <w:rsid w:val="00D21151"/>
    <w:rsid w:val="00D218FA"/>
    <w:rsid w:val="00D24A1F"/>
    <w:rsid w:val="00D24C1C"/>
    <w:rsid w:val="00D268D3"/>
    <w:rsid w:val="00D26A10"/>
    <w:rsid w:val="00D26B31"/>
    <w:rsid w:val="00D27FCF"/>
    <w:rsid w:val="00D30589"/>
    <w:rsid w:val="00D30DEE"/>
    <w:rsid w:val="00D340F4"/>
    <w:rsid w:val="00D34800"/>
    <w:rsid w:val="00D34836"/>
    <w:rsid w:val="00D34979"/>
    <w:rsid w:val="00D34F8D"/>
    <w:rsid w:val="00D36748"/>
    <w:rsid w:val="00D36E96"/>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BC2"/>
    <w:rsid w:val="00D50C80"/>
    <w:rsid w:val="00D52503"/>
    <w:rsid w:val="00D542A9"/>
    <w:rsid w:val="00D548B9"/>
    <w:rsid w:val="00D5590B"/>
    <w:rsid w:val="00D57235"/>
    <w:rsid w:val="00D57D32"/>
    <w:rsid w:val="00D60862"/>
    <w:rsid w:val="00D620DB"/>
    <w:rsid w:val="00D623B1"/>
    <w:rsid w:val="00D64DA9"/>
    <w:rsid w:val="00D6526B"/>
    <w:rsid w:val="00D659D4"/>
    <w:rsid w:val="00D66E0E"/>
    <w:rsid w:val="00D70281"/>
    <w:rsid w:val="00D703C2"/>
    <w:rsid w:val="00D70681"/>
    <w:rsid w:val="00D70AE1"/>
    <w:rsid w:val="00D710AA"/>
    <w:rsid w:val="00D71DED"/>
    <w:rsid w:val="00D72288"/>
    <w:rsid w:val="00D729C6"/>
    <w:rsid w:val="00D729F7"/>
    <w:rsid w:val="00D72C25"/>
    <w:rsid w:val="00D72E66"/>
    <w:rsid w:val="00D735D3"/>
    <w:rsid w:val="00D75DDD"/>
    <w:rsid w:val="00D76F3C"/>
    <w:rsid w:val="00D77DDC"/>
    <w:rsid w:val="00D81D0F"/>
    <w:rsid w:val="00D82319"/>
    <w:rsid w:val="00D82705"/>
    <w:rsid w:val="00D82B3F"/>
    <w:rsid w:val="00D83B37"/>
    <w:rsid w:val="00D8403E"/>
    <w:rsid w:val="00D84F24"/>
    <w:rsid w:val="00D85088"/>
    <w:rsid w:val="00D867C6"/>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A6"/>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248F"/>
    <w:rsid w:val="00DB2608"/>
    <w:rsid w:val="00DB363F"/>
    <w:rsid w:val="00DB380C"/>
    <w:rsid w:val="00DB502A"/>
    <w:rsid w:val="00DB508C"/>
    <w:rsid w:val="00DB66D3"/>
    <w:rsid w:val="00DC0D6B"/>
    <w:rsid w:val="00DC1047"/>
    <w:rsid w:val="00DC19A3"/>
    <w:rsid w:val="00DC2566"/>
    <w:rsid w:val="00DC280E"/>
    <w:rsid w:val="00DC43C7"/>
    <w:rsid w:val="00DC5269"/>
    <w:rsid w:val="00DC668A"/>
    <w:rsid w:val="00DD3B98"/>
    <w:rsid w:val="00DD3EA9"/>
    <w:rsid w:val="00DD6310"/>
    <w:rsid w:val="00DD7699"/>
    <w:rsid w:val="00DE1919"/>
    <w:rsid w:val="00DE2A50"/>
    <w:rsid w:val="00DE39DC"/>
    <w:rsid w:val="00DE3B8E"/>
    <w:rsid w:val="00DE3BF3"/>
    <w:rsid w:val="00DE62DA"/>
    <w:rsid w:val="00DE723D"/>
    <w:rsid w:val="00DE7B4C"/>
    <w:rsid w:val="00DE7BD1"/>
    <w:rsid w:val="00DF05E7"/>
    <w:rsid w:val="00DF0713"/>
    <w:rsid w:val="00DF16EC"/>
    <w:rsid w:val="00DF2259"/>
    <w:rsid w:val="00DF2DB8"/>
    <w:rsid w:val="00DF3DCA"/>
    <w:rsid w:val="00DF5067"/>
    <w:rsid w:val="00DF5313"/>
    <w:rsid w:val="00DF67F0"/>
    <w:rsid w:val="00DF6B20"/>
    <w:rsid w:val="00DF740D"/>
    <w:rsid w:val="00DF770C"/>
    <w:rsid w:val="00DF7A3A"/>
    <w:rsid w:val="00DF7D8E"/>
    <w:rsid w:val="00E012BA"/>
    <w:rsid w:val="00E018E9"/>
    <w:rsid w:val="00E02606"/>
    <w:rsid w:val="00E030EB"/>
    <w:rsid w:val="00E057DF"/>
    <w:rsid w:val="00E0727A"/>
    <w:rsid w:val="00E072E7"/>
    <w:rsid w:val="00E1002E"/>
    <w:rsid w:val="00E1007A"/>
    <w:rsid w:val="00E12259"/>
    <w:rsid w:val="00E12FA3"/>
    <w:rsid w:val="00E133E5"/>
    <w:rsid w:val="00E141A5"/>
    <w:rsid w:val="00E14EBD"/>
    <w:rsid w:val="00E155EB"/>
    <w:rsid w:val="00E15995"/>
    <w:rsid w:val="00E16383"/>
    <w:rsid w:val="00E1714F"/>
    <w:rsid w:val="00E17506"/>
    <w:rsid w:val="00E17D02"/>
    <w:rsid w:val="00E20954"/>
    <w:rsid w:val="00E20E53"/>
    <w:rsid w:val="00E21A3C"/>
    <w:rsid w:val="00E23127"/>
    <w:rsid w:val="00E23740"/>
    <w:rsid w:val="00E2501B"/>
    <w:rsid w:val="00E30853"/>
    <w:rsid w:val="00E30865"/>
    <w:rsid w:val="00E31288"/>
    <w:rsid w:val="00E318D6"/>
    <w:rsid w:val="00E31AF6"/>
    <w:rsid w:val="00E31C98"/>
    <w:rsid w:val="00E31F00"/>
    <w:rsid w:val="00E323BB"/>
    <w:rsid w:val="00E324B4"/>
    <w:rsid w:val="00E329F4"/>
    <w:rsid w:val="00E33BDC"/>
    <w:rsid w:val="00E37203"/>
    <w:rsid w:val="00E373F7"/>
    <w:rsid w:val="00E37D5E"/>
    <w:rsid w:val="00E41C30"/>
    <w:rsid w:val="00E41D1D"/>
    <w:rsid w:val="00E41D93"/>
    <w:rsid w:val="00E44F7E"/>
    <w:rsid w:val="00E46060"/>
    <w:rsid w:val="00E47456"/>
    <w:rsid w:val="00E50598"/>
    <w:rsid w:val="00E50E44"/>
    <w:rsid w:val="00E52100"/>
    <w:rsid w:val="00E52630"/>
    <w:rsid w:val="00E52FC9"/>
    <w:rsid w:val="00E5394A"/>
    <w:rsid w:val="00E53E3A"/>
    <w:rsid w:val="00E546FC"/>
    <w:rsid w:val="00E54DEB"/>
    <w:rsid w:val="00E5527E"/>
    <w:rsid w:val="00E5582D"/>
    <w:rsid w:val="00E56287"/>
    <w:rsid w:val="00E56CE9"/>
    <w:rsid w:val="00E609F1"/>
    <w:rsid w:val="00E61058"/>
    <w:rsid w:val="00E61F1F"/>
    <w:rsid w:val="00E623CF"/>
    <w:rsid w:val="00E6246A"/>
    <w:rsid w:val="00E64067"/>
    <w:rsid w:val="00E64885"/>
    <w:rsid w:val="00E650AB"/>
    <w:rsid w:val="00E65AFD"/>
    <w:rsid w:val="00E65F59"/>
    <w:rsid w:val="00E6796C"/>
    <w:rsid w:val="00E67A58"/>
    <w:rsid w:val="00E67D5C"/>
    <w:rsid w:val="00E719E4"/>
    <w:rsid w:val="00E72F35"/>
    <w:rsid w:val="00E731B3"/>
    <w:rsid w:val="00E75459"/>
    <w:rsid w:val="00E7563B"/>
    <w:rsid w:val="00E76803"/>
    <w:rsid w:val="00E770EA"/>
    <w:rsid w:val="00E77583"/>
    <w:rsid w:val="00E81582"/>
    <w:rsid w:val="00E8169B"/>
    <w:rsid w:val="00E82F89"/>
    <w:rsid w:val="00E83F2B"/>
    <w:rsid w:val="00E840CD"/>
    <w:rsid w:val="00E845A0"/>
    <w:rsid w:val="00E850AF"/>
    <w:rsid w:val="00E86239"/>
    <w:rsid w:val="00E86448"/>
    <w:rsid w:val="00E864AA"/>
    <w:rsid w:val="00E86C4F"/>
    <w:rsid w:val="00E86E78"/>
    <w:rsid w:val="00E86E8A"/>
    <w:rsid w:val="00E9085B"/>
    <w:rsid w:val="00E90861"/>
    <w:rsid w:val="00E90DED"/>
    <w:rsid w:val="00E9311E"/>
    <w:rsid w:val="00E93262"/>
    <w:rsid w:val="00E93693"/>
    <w:rsid w:val="00EA040C"/>
    <w:rsid w:val="00EA0C2F"/>
    <w:rsid w:val="00EA0DDE"/>
    <w:rsid w:val="00EA14CF"/>
    <w:rsid w:val="00EA2160"/>
    <w:rsid w:val="00EA349A"/>
    <w:rsid w:val="00EA3AE8"/>
    <w:rsid w:val="00EA45BC"/>
    <w:rsid w:val="00EA52D4"/>
    <w:rsid w:val="00EA5E81"/>
    <w:rsid w:val="00EA7C28"/>
    <w:rsid w:val="00EA7C63"/>
    <w:rsid w:val="00EB3134"/>
    <w:rsid w:val="00EB3D04"/>
    <w:rsid w:val="00EB471A"/>
    <w:rsid w:val="00EB528B"/>
    <w:rsid w:val="00EB618E"/>
    <w:rsid w:val="00EC098E"/>
    <w:rsid w:val="00EC0DAD"/>
    <w:rsid w:val="00EC1A78"/>
    <w:rsid w:val="00EC32FC"/>
    <w:rsid w:val="00EC38DE"/>
    <w:rsid w:val="00EC40DE"/>
    <w:rsid w:val="00EC5079"/>
    <w:rsid w:val="00EC50C2"/>
    <w:rsid w:val="00EC5173"/>
    <w:rsid w:val="00EC6BF7"/>
    <w:rsid w:val="00EC7514"/>
    <w:rsid w:val="00EC77AE"/>
    <w:rsid w:val="00ED0FB3"/>
    <w:rsid w:val="00ED1404"/>
    <w:rsid w:val="00ED15E4"/>
    <w:rsid w:val="00ED18A8"/>
    <w:rsid w:val="00ED1C4F"/>
    <w:rsid w:val="00ED408C"/>
    <w:rsid w:val="00ED5025"/>
    <w:rsid w:val="00ED5205"/>
    <w:rsid w:val="00ED52B6"/>
    <w:rsid w:val="00ED584D"/>
    <w:rsid w:val="00ED6CA7"/>
    <w:rsid w:val="00ED70B4"/>
    <w:rsid w:val="00ED7292"/>
    <w:rsid w:val="00ED7565"/>
    <w:rsid w:val="00ED77E5"/>
    <w:rsid w:val="00ED7E00"/>
    <w:rsid w:val="00EE19F9"/>
    <w:rsid w:val="00EE1C55"/>
    <w:rsid w:val="00EE22C7"/>
    <w:rsid w:val="00EE3084"/>
    <w:rsid w:val="00EE387C"/>
    <w:rsid w:val="00EE3A89"/>
    <w:rsid w:val="00EE5A9A"/>
    <w:rsid w:val="00EE5CE7"/>
    <w:rsid w:val="00EE658A"/>
    <w:rsid w:val="00EE6DCF"/>
    <w:rsid w:val="00EE7803"/>
    <w:rsid w:val="00EE7DD6"/>
    <w:rsid w:val="00EF10DC"/>
    <w:rsid w:val="00EF12AD"/>
    <w:rsid w:val="00EF2FAE"/>
    <w:rsid w:val="00EF304A"/>
    <w:rsid w:val="00EF3189"/>
    <w:rsid w:val="00EF3FCB"/>
    <w:rsid w:val="00EF406F"/>
    <w:rsid w:val="00EF4276"/>
    <w:rsid w:val="00EF560B"/>
    <w:rsid w:val="00EF593D"/>
    <w:rsid w:val="00EF667D"/>
    <w:rsid w:val="00EF69DA"/>
    <w:rsid w:val="00EF6DED"/>
    <w:rsid w:val="00EF74EB"/>
    <w:rsid w:val="00EF7940"/>
    <w:rsid w:val="00F02195"/>
    <w:rsid w:val="00F02A3B"/>
    <w:rsid w:val="00F02F45"/>
    <w:rsid w:val="00F03B07"/>
    <w:rsid w:val="00F04ECB"/>
    <w:rsid w:val="00F05415"/>
    <w:rsid w:val="00F05AFD"/>
    <w:rsid w:val="00F06CE0"/>
    <w:rsid w:val="00F078D6"/>
    <w:rsid w:val="00F07F92"/>
    <w:rsid w:val="00F10330"/>
    <w:rsid w:val="00F10C32"/>
    <w:rsid w:val="00F11090"/>
    <w:rsid w:val="00F12573"/>
    <w:rsid w:val="00F13EEE"/>
    <w:rsid w:val="00F14830"/>
    <w:rsid w:val="00F15553"/>
    <w:rsid w:val="00F1557B"/>
    <w:rsid w:val="00F15B97"/>
    <w:rsid w:val="00F160F3"/>
    <w:rsid w:val="00F1656A"/>
    <w:rsid w:val="00F16C8D"/>
    <w:rsid w:val="00F16E6A"/>
    <w:rsid w:val="00F17776"/>
    <w:rsid w:val="00F17957"/>
    <w:rsid w:val="00F17A75"/>
    <w:rsid w:val="00F20352"/>
    <w:rsid w:val="00F20FF8"/>
    <w:rsid w:val="00F21B0D"/>
    <w:rsid w:val="00F22050"/>
    <w:rsid w:val="00F23075"/>
    <w:rsid w:val="00F23271"/>
    <w:rsid w:val="00F2463B"/>
    <w:rsid w:val="00F24DFA"/>
    <w:rsid w:val="00F259C9"/>
    <w:rsid w:val="00F26156"/>
    <w:rsid w:val="00F30A41"/>
    <w:rsid w:val="00F30CCD"/>
    <w:rsid w:val="00F31C8E"/>
    <w:rsid w:val="00F3298E"/>
    <w:rsid w:val="00F330A5"/>
    <w:rsid w:val="00F33B01"/>
    <w:rsid w:val="00F34437"/>
    <w:rsid w:val="00F35509"/>
    <w:rsid w:val="00F37065"/>
    <w:rsid w:val="00F37A6E"/>
    <w:rsid w:val="00F37C7E"/>
    <w:rsid w:val="00F41C94"/>
    <w:rsid w:val="00F429D8"/>
    <w:rsid w:val="00F433F8"/>
    <w:rsid w:val="00F43DB1"/>
    <w:rsid w:val="00F45C7F"/>
    <w:rsid w:val="00F46596"/>
    <w:rsid w:val="00F46F23"/>
    <w:rsid w:val="00F47468"/>
    <w:rsid w:val="00F4783F"/>
    <w:rsid w:val="00F50D33"/>
    <w:rsid w:val="00F52582"/>
    <w:rsid w:val="00F52607"/>
    <w:rsid w:val="00F5310C"/>
    <w:rsid w:val="00F54153"/>
    <w:rsid w:val="00F54906"/>
    <w:rsid w:val="00F55271"/>
    <w:rsid w:val="00F55609"/>
    <w:rsid w:val="00F5643C"/>
    <w:rsid w:val="00F56D36"/>
    <w:rsid w:val="00F56E92"/>
    <w:rsid w:val="00F606E5"/>
    <w:rsid w:val="00F60B0C"/>
    <w:rsid w:val="00F60E17"/>
    <w:rsid w:val="00F6148A"/>
    <w:rsid w:val="00F629CD"/>
    <w:rsid w:val="00F633D9"/>
    <w:rsid w:val="00F63D4A"/>
    <w:rsid w:val="00F64BF5"/>
    <w:rsid w:val="00F64D77"/>
    <w:rsid w:val="00F65412"/>
    <w:rsid w:val="00F659DC"/>
    <w:rsid w:val="00F65E03"/>
    <w:rsid w:val="00F66561"/>
    <w:rsid w:val="00F668D8"/>
    <w:rsid w:val="00F66DDB"/>
    <w:rsid w:val="00F7167B"/>
    <w:rsid w:val="00F73026"/>
    <w:rsid w:val="00F73390"/>
    <w:rsid w:val="00F73BF3"/>
    <w:rsid w:val="00F749EC"/>
    <w:rsid w:val="00F76C0A"/>
    <w:rsid w:val="00F77697"/>
    <w:rsid w:val="00F77CE0"/>
    <w:rsid w:val="00F81EA7"/>
    <w:rsid w:val="00F822D4"/>
    <w:rsid w:val="00F8237A"/>
    <w:rsid w:val="00F8329E"/>
    <w:rsid w:val="00F8497F"/>
    <w:rsid w:val="00F84C27"/>
    <w:rsid w:val="00F84FC5"/>
    <w:rsid w:val="00F87F02"/>
    <w:rsid w:val="00F910EF"/>
    <w:rsid w:val="00F9220B"/>
    <w:rsid w:val="00F9279D"/>
    <w:rsid w:val="00F967B1"/>
    <w:rsid w:val="00FA0E10"/>
    <w:rsid w:val="00FA1069"/>
    <w:rsid w:val="00FA294F"/>
    <w:rsid w:val="00FA2B31"/>
    <w:rsid w:val="00FA2C6D"/>
    <w:rsid w:val="00FA30FD"/>
    <w:rsid w:val="00FA3C37"/>
    <w:rsid w:val="00FA4606"/>
    <w:rsid w:val="00FA47CB"/>
    <w:rsid w:val="00FA5F95"/>
    <w:rsid w:val="00FB0920"/>
    <w:rsid w:val="00FB0A6E"/>
    <w:rsid w:val="00FB15D3"/>
    <w:rsid w:val="00FB20CF"/>
    <w:rsid w:val="00FB2438"/>
    <w:rsid w:val="00FB2911"/>
    <w:rsid w:val="00FB3701"/>
    <w:rsid w:val="00FB42AA"/>
    <w:rsid w:val="00FB434E"/>
    <w:rsid w:val="00FB4579"/>
    <w:rsid w:val="00FB5033"/>
    <w:rsid w:val="00FB6DE1"/>
    <w:rsid w:val="00FB7B58"/>
    <w:rsid w:val="00FB7BFF"/>
    <w:rsid w:val="00FC020B"/>
    <w:rsid w:val="00FC03CE"/>
    <w:rsid w:val="00FC08A0"/>
    <w:rsid w:val="00FC0B37"/>
    <w:rsid w:val="00FC1722"/>
    <w:rsid w:val="00FC6763"/>
    <w:rsid w:val="00FC6E6E"/>
    <w:rsid w:val="00FC7C63"/>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6887"/>
    <w:rsid w:val="00FD7702"/>
    <w:rsid w:val="00FE05A9"/>
    <w:rsid w:val="00FE0699"/>
    <w:rsid w:val="00FE2EEC"/>
    <w:rsid w:val="00FE3318"/>
    <w:rsid w:val="00FE356A"/>
    <w:rsid w:val="00FE67AC"/>
    <w:rsid w:val="00FE6FB5"/>
    <w:rsid w:val="00FE7E68"/>
    <w:rsid w:val="00FF0070"/>
    <w:rsid w:val="00FF062D"/>
    <w:rsid w:val="00FF0C96"/>
    <w:rsid w:val="00FF118C"/>
    <w:rsid w:val="00FF1492"/>
    <w:rsid w:val="00FF1B51"/>
    <w:rsid w:val="00FF24B8"/>
    <w:rsid w:val="00FF564B"/>
    <w:rsid w:val="00FF5BD7"/>
    <w:rsid w:val="00FF75D7"/>
    <w:rsid w:val="01DA2075"/>
    <w:rsid w:val="02C6F419"/>
    <w:rsid w:val="047481F3"/>
    <w:rsid w:val="05749259"/>
    <w:rsid w:val="05C03E72"/>
    <w:rsid w:val="06BEE0EF"/>
    <w:rsid w:val="0C7DC4F5"/>
    <w:rsid w:val="0E5FE367"/>
    <w:rsid w:val="0F0C14D4"/>
    <w:rsid w:val="122DBC37"/>
    <w:rsid w:val="13F33116"/>
    <w:rsid w:val="1620A90F"/>
    <w:rsid w:val="1642ECE7"/>
    <w:rsid w:val="1C230F07"/>
    <w:rsid w:val="1C6E04D6"/>
    <w:rsid w:val="1D745FCF"/>
    <w:rsid w:val="1D8FE85F"/>
    <w:rsid w:val="1DAC7D23"/>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A1414F4"/>
    <w:rsid w:val="4B5B0397"/>
    <w:rsid w:val="4B7B99E0"/>
    <w:rsid w:val="4D190B78"/>
    <w:rsid w:val="4EF138F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C6E7C8"/>
  <w15:docId w15:val="{9F538219-054A-418C-9268-EE8B4347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CODE Heading 1,Heading.CAPS"/>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CODE Heading 1 Char,Heading.CAPS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ct:contentTypeSchema xmlns:ct="http://schemas.microsoft.com/office/2006/metadata/contentType" xmlns:ma="http://schemas.microsoft.com/office/2006/metadata/properties/metaAttributes" ct:_="" ma:_="" ma:contentTypeName="Document" ma:contentTypeID="0x01010080927DC4AEAA9C49B273875AE129ED92" ma:contentTypeVersion="13" ma:contentTypeDescription="Create a new document." ma:contentTypeScope="" ma:versionID="f5fe1909191d5fa7a7f88719b8b8678b">
  <xsd:schema xmlns:xsd="http://www.w3.org/2001/XMLSchema" xmlns:xs="http://www.w3.org/2001/XMLSchema" xmlns:p="http://schemas.microsoft.com/office/2006/metadata/properties" xmlns:ns2="881ac128-4b1c-49c0-bf3f-727bccdb0e20" xmlns:ns3="f0eed526-f0d2-4981-9c87-08108b0cd540" targetNamespace="http://schemas.microsoft.com/office/2006/metadata/properties" ma:root="true" ma:fieldsID="4d0d0552e19e5b8eee80022a2ead72d9" ns2:_="" ns3:_="">
    <xsd:import namespace="881ac128-4b1c-49c0-bf3f-727bccdb0e20"/>
    <xsd:import namespace="f0eed526-f0d2-4981-9c87-08108b0cd5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b6fdabd0ca1a4fdaa3aaf50d35cdcc8f" minOccurs="0"/>
                <xsd:element ref="ns3:TaxCatchAll" minOccurs="0"/>
                <xsd:element ref="ns2:ke7dc2873e064543910e8a1bb86a70a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ac128-4b1c-49c0-bf3f-727bccdb0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b6fdabd0ca1a4fdaa3aaf50d35cdcc8f" ma:index="15" nillable="true" ma:taxonomy="true" ma:internalName="b6fdabd0ca1a4fdaa3aaf50d35cdcc8f" ma:taxonomyFieldName="OrgTeam" ma:displayName="Organisation Team" ma:default="1;#DEGNS - Planning - Planning|ba4f6050-4427-4bef-be35-91053e57b257" ma:fieldId="{b6fdabd0-ca1a-4fda-a3aa-f50d35cdcc8f}"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ke7dc2873e064543910e8a1bb86a70aa" ma:index="18" nillable="true" ma:taxonomy="true" ma:internalName="ke7dc2873e064543910e8a1bb86a70aa" ma:taxonomyFieldName="SecClass" ma:displayName="Classification" ma:default="2;#OFFICIAL|aacd4e4f-7705-433a-a4bc-60b6539b36de" ma:fieldId="{4e7dc287-3e06-4543-910e-8a1bb86a70aa}"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ed526-f0d2-4981-9c87-08108b0cd5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8f39023-c522-4517-9408-f85c845e0ba5}" ma:internalName="TaxCatchAll" ma:showField="CatchAllData" ma:web="f0eed526-f0d2-4981-9c87-08108b0cd5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ke7dc2873e064543910e8a1bb86a70aa xmlns="881ac128-4b1c-49c0-bf3f-727bccdb0e20">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ke7dc2873e064543910e8a1bb86a70aa>
    <TaxCatchAll xmlns="f0eed526-f0d2-4981-9c87-08108b0cd540">
      <Value>2</Value>
      <Value>1</Value>
    </TaxCatchAll>
    <b6fdabd0ca1a4fdaa3aaf50d35cdcc8f xmlns="881ac128-4b1c-49c0-bf3f-727bccdb0e20">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b6fdabd0ca1a4fdaa3aaf50d35cdcc8f>
  </documentManagement>
</p:properties>
</file>

<file path=customXml/itemProps1.xml><?xml version="1.0" encoding="utf-8"?>
<ds:datastoreItem xmlns:ds="http://schemas.openxmlformats.org/officeDocument/2006/customXml" ds:itemID="{A2C396A0-E728-416E-93E7-B80D903C0CB1}">
  <ds:schemaRefs>
    <ds:schemaRef ds:uri="http://www.imanage.com/work/xmlschema"/>
  </ds:schemaRefs>
</ds:datastoreItem>
</file>

<file path=customXml/itemProps2.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customXml/itemProps3.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4.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5.xml><?xml version="1.0" encoding="utf-8"?>
<ds:datastoreItem xmlns:ds="http://schemas.openxmlformats.org/officeDocument/2006/customXml" ds:itemID="{D98A4623-51CF-434C-A157-7A885E170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ac128-4b1c-49c0-bf3f-727bccdb0e20"/>
    <ds:schemaRef ds:uri="f0eed526-f0d2-4981-9c87-08108b0cd5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81ac128-4b1c-49c0-bf3f-727bccdb0e20"/>
    <ds:schemaRef ds:uri="f0eed526-f0d2-4981-9c87-08108b0cd540"/>
  </ds:schemaRefs>
</ds:datastoreItem>
</file>

<file path=docProps/app.xml><?xml version="1.0" encoding="utf-8"?>
<Properties xmlns="http://schemas.openxmlformats.org/officeDocument/2006/extended-properties" xmlns:vt="http://schemas.openxmlformats.org/officeDocument/2006/docPropsVTypes">
  <Template>Blank - Agreement or Deed</Template>
  <TotalTime>2</TotalTime>
  <Pages>18</Pages>
  <Words>4784</Words>
  <Characters>24258</Characters>
  <Application>Microsoft Office Word</Application>
  <DocSecurity>0</DocSecurity>
  <Lines>655</Lines>
  <Paragraphs>308</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28734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Dave.Anthony@reading.gov.uk</dc:creator>
  <cp:lastModifiedBy>Dormer, Nicola</cp:lastModifiedBy>
  <cp:revision>3</cp:revision>
  <cp:lastPrinted>2022-06-27T20:13:00Z</cp:lastPrinted>
  <dcterms:created xsi:type="dcterms:W3CDTF">2025-11-18T13:00:00Z</dcterms:created>
  <dcterms:modified xsi:type="dcterms:W3CDTF">2025-11-18T13:01:00Z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RBC\Vigaste</vt:lpwstr>
  </property>
  <property fmtid="{D5CDD505-2E9C-101B-9397-08002B2CF9AE}" pid="3" name="ClassificationMadeExternally">
    <vt:lpwstr>No</vt:lpwstr>
  </property>
  <property fmtid="{D5CDD505-2E9C-101B-9397-08002B2CF9AE}" pid="4" name="ClassificationMadeOn">
    <vt:filetime>2019-06-26T11:30:30Z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0x01010080927DC4AEAA9C49B273875AE129ED92</vt:lpwstr>
  </property>
  <property fmtid="{D5CDD505-2E9C-101B-9397-08002B2CF9AE}" pid="8" name="ItemID">
    <vt:i4>3093897</vt:i4>
  </property>
  <property fmtid="{D5CDD505-2E9C-101B-9397-08002B2CF9AE}" pid="9" name="OrgTeam">
    <vt:lpwstr>1;#DEGNS - Planning - Planning|ba4f6050-4427-4bef-be35-91053e57b257</vt:lpwstr>
  </property>
  <property fmtid="{D5CDD505-2E9C-101B-9397-08002B2CF9AE}" pid="10" name="SecClass">
    <vt:lpwstr>2;#OFFICIAL|aacd4e4f-7705-433a-a4bc-60b6539b36de</vt:lpwstr>
  </property>
  <property fmtid="{D5CDD505-2E9C-101B-9397-08002B2CF9AE}" pid="11" name="_NewReviewCycle">
    <vt:lpwstr/>
  </property>
</Properties>
</file>