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7" w:rightFromText="187" w:vertAnchor="page" w:horzAnchor="margin" w:tblpXSpec="right" w:tblpY="1188"/>
        <w:tblW w:w="0" w:type="auto"/>
        <w:tblLook w:val="04A0" w:firstRow="1" w:lastRow="0" w:firstColumn="1" w:lastColumn="0" w:noHBand="0" w:noVBand="1"/>
      </w:tblPr>
      <w:tblGrid>
        <w:gridCol w:w="3254"/>
      </w:tblGrid>
      <w:tr w:rsidR="00B47E1A" w:rsidRPr="001F35F2" w14:paraId="26256A52" w14:textId="77777777" w:rsidTr="00817636">
        <w:trPr>
          <w:trHeight w:hRule="exact" w:val="3063"/>
        </w:trPr>
        <w:tc>
          <w:tcPr>
            <w:tcW w:w="3254" w:type="dxa"/>
          </w:tcPr>
          <w:p w14:paraId="3A102FFD" w14:textId="77777777" w:rsidR="00B47E1A" w:rsidRPr="00DE45BB" w:rsidRDefault="00B47E1A" w:rsidP="00817636">
            <w:pPr>
              <w:pStyle w:val="Office"/>
              <w:jc w:val="right"/>
            </w:pPr>
            <w:r>
              <w:t>tHE gRANARY</w:t>
            </w:r>
          </w:p>
          <w:p w14:paraId="1A0DC465" w14:textId="77777777" w:rsidR="00B47E1A" w:rsidRPr="00DE45BB" w:rsidRDefault="00B47E1A" w:rsidP="00817636">
            <w:pPr>
              <w:pStyle w:val="Office"/>
              <w:jc w:val="right"/>
            </w:pPr>
            <w:r>
              <w:t>sPRING hILL oFFICE</w:t>
            </w:r>
            <w:r w:rsidRPr="00DE45BB">
              <w:t xml:space="preserve"> PARK</w:t>
            </w:r>
          </w:p>
          <w:p w14:paraId="1D34151C" w14:textId="77777777" w:rsidR="00B47E1A" w:rsidRPr="00DE45BB" w:rsidRDefault="00B47E1A" w:rsidP="00817636">
            <w:pPr>
              <w:pStyle w:val="Office"/>
              <w:jc w:val="right"/>
            </w:pPr>
            <w:r>
              <w:t>hARBOROUGH</w:t>
            </w:r>
            <w:r w:rsidRPr="00DE45BB">
              <w:t xml:space="preserve"> ROAD</w:t>
            </w:r>
          </w:p>
          <w:p w14:paraId="721A9269" w14:textId="77777777" w:rsidR="00B47E1A" w:rsidRDefault="00B47E1A" w:rsidP="00817636">
            <w:pPr>
              <w:pStyle w:val="Office"/>
              <w:jc w:val="right"/>
            </w:pPr>
            <w:r>
              <w:t>pITSFORD</w:t>
            </w:r>
          </w:p>
          <w:p w14:paraId="006FABAD" w14:textId="77777777" w:rsidR="00B47E1A" w:rsidRPr="00DE45BB" w:rsidRDefault="00B47E1A" w:rsidP="00817636">
            <w:pPr>
              <w:pStyle w:val="Office"/>
              <w:jc w:val="right"/>
            </w:pPr>
            <w:r>
              <w:t>nORTHAMPTON</w:t>
            </w:r>
          </w:p>
          <w:p w14:paraId="5719C41E" w14:textId="77777777" w:rsidR="00B47E1A" w:rsidRPr="00DE45BB" w:rsidRDefault="00B47E1A" w:rsidP="00817636">
            <w:pPr>
              <w:pStyle w:val="Office"/>
              <w:jc w:val="right"/>
            </w:pPr>
            <w:r>
              <w:t>nn6 9aa</w:t>
            </w:r>
          </w:p>
          <w:p w14:paraId="12859C8D" w14:textId="77777777" w:rsidR="00B47E1A" w:rsidRPr="00DE45BB" w:rsidRDefault="00B47E1A" w:rsidP="00817636">
            <w:pPr>
              <w:pStyle w:val="Office"/>
              <w:jc w:val="right"/>
              <w:rPr>
                <w:rFonts w:cs="Arial"/>
                <w:sz w:val="20"/>
              </w:rPr>
            </w:pPr>
          </w:p>
          <w:p w14:paraId="2AD39083" w14:textId="77777777" w:rsidR="00B47E1A" w:rsidRPr="00DE45BB" w:rsidRDefault="00B47E1A" w:rsidP="00817636">
            <w:pPr>
              <w:pStyle w:val="Office"/>
              <w:jc w:val="right"/>
              <w:rPr>
                <w:rFonts w:cs="Arial"/>
              </w:rPr>
            </w:pPr>
            <w:r>
              <w:rPr>
                <w:rFonts w:cs="Arial"/>
              </w:rPr>
              <w:t>TEL 01604</w:t>
            </w:r>
            <w:r w:rsidRPr="00DE45BB">
              <w:rPr>
                <w:rFonts w:cs="Arial"/>
              </w:rPr>
              <w:t xml:space="preserve"> </w:t>
            </w:r>
            <w:r>
              <w:rPr>
                <w:rFonts w:cs="Arial"/>
              </w:rPr>
              <w:t>880163</w:t>
            </w:r>
          </w:p>
          <w:p w14:paraId="115BA96A" w14:textId="77777777" w:rsidR="00B47E1A" w:rsidRPr="00BF0D7D" w:rsidRDefault="00B47E1A" w:rsidP="00817636">
            <w:pPr>
              <w:jc w:val="right"/>
              <w:rPr>
                <w:rFonts w:ascii="Optima LT" w:hAnsi="Optima LT" w:cs="Arial"/>
                <w:sz w:val="16"/>
                <w:szCs w:val="16"/>
              </w:rPr>
            </w:pPr>
            <w:r w:rsidRPr="00BF0D7D">
              <w:rPr>
                <w:rFonts w:ascii="Optima LT" w:hAnsi="Optima LT" w:cs="Arial"/>
                <w:sz w:val="16"/>
                <w:szCs w:val="16"/>
              </w:rPr>
              <w:t>www.argroup.co.uk</w:t>
            </w:r>
          </w:p>
          <w:p w14:paraId="047F075A" w14:textId="77777777" w:rsidR="00B47E1A" w:rsidRPr="00867816" w:rsidRDefault="00B47E1A" w:rsidP="00817636">
            <w:pPr>
              <w:pStyle w:val="Office"/>
              <w:jc w:val="right"/>
              <w:rPr>
                <w:caps w:val="0"/>
              </w:rPr>
            </w:pPr>
          </w:p>
          <w:p w14:paraId="1849B1E2" w14:textId="77777777" w:rsidR="00B47E1A" w:rsidRPr="00867816" w:rsidRDefault="00B47E1A" w:rsidP="00817636">
            <w:pPr>
              <w:pStyle w:val="Office"/>
              <w:jc w:val="center"/>
              <w:rPr>
                <w:caps w:val="0"/>
              </w:rPr>
            </w:pPr>
          </w:p>
          <w:p w14:paraId="5E39E8B1" w14:textId="77777777" w:rsidR="00B47E1A" w:rsidRPr="00EB7333" w:rsidRDefault="00B47E1A" w:rsidP="00817636">
            <w:pPr>
              <w:jc w:val="right"/>
              <w:rPr>
                <w:rFonts w:ascii="Optima LT" w:hAnsi="Optima LT"/>
                <w:sz w:val="16"/>
                <w:szCs w:val="16"/>
              </w:rPr>
            </w:pPr>
          </w:p>
          <w:p w14:paraId="6EA0B3FA" w14:textId="77777777" w:rsidR="00B47E1A" w:rsidRPr="001F35F2" w:rsidRDefault="00B47E1A" w:rsidP="00817636">
            <w:pPr>
              <w:pStyle w:val="Office"/>
              <w:jc w:val="right"/>
            </w:pPr>
          </w:p>
        </w:tc>
      </w:tr>
    </w:tbl>
    <w:p w14:paraId="02249862" w14:textId="027B0E5D" w:rsidR="00476C17" w:rsidRPr="00857733" w:rsidRDefault="00476C17" w:rsidP="00476C17">
      <w:pPr>
        <w:spacing w:after="0"/>
        <w:rPr>
          <w:sz w:val="24"/>
          <w:szCs w:val="24"/>
        </w:rPr>
      </w:pPr>
      <w:r w:rsidRPr="00857733">
        <w:rPr>
          <w:sz w:val="24"/>
          <w:szCs w:val="24"/>
        </w:rPr>
        <w:t xml:space="preserve">Our Ref: </w:t>
      </w:r>
      <w:bookmarkStart w:id="0" w:name="UserInitials"/>
      <w:bookmarkEnd w:id="0"/>
      <w:r w:rsidR="007C5A8E">
        <w:rPr>
          <w:sz w:val="24"/>
          <w:szCs w:val="24"/>
        </w:rPr>
        <w:t>1388</w:t>
      </w:r>
    </w:p>
    <w:p w14:paraId="21DE6677" w14:textId="77777777" w:rsidR="00476C17" w:rsidRPr="00857733" w:rsidRDefault="00476C17" w:rsidP="00476C17">
      <w:pPr>
        <w:spacing w:after="0"/>
        <w:rPr>
          <w:sz w:val="24"/>
          <w:szCs w:val="24"/>
        </w:rPr>
      </w:pPr>
    </w:p>
    <w:p w14:paraId="7EC08B1C" w14:textId="3B999F35" w:rsidR="00976AAB" w:rsidRPr="00857733" w:rsidRDefault="00BC490B" w:rsidP="00476C17">
      <w:pPr>
        <w:spacing w:after="0"/>
        <w:rPr>
          <w:sz w:val="24"/>
          <w:szCs w:val="24"/>
        </w:rPr>
      </w:pPr>
      <w:r w:rsidRPr="00857733">
        <w:rPr>
          <w:sz w:val="24"/>
          <w:szCs w:val="24"/>
        </w:rPr>
        <w:t>Reading Borough Council</w:t>
      </w:r>
    </w:p>
    <w:p w14:paraId="5B76C648" w14:textId="2E9B735F" w:rsidR="00BC490B" w:rsidRPr="00857733" w:rsidRDefault="00BC490B" w:rsidP="00476C17">
      <w:pPr>
        <w:spacing w:after="0"/>
        <w:rPr>
          <w:sz w:val="24"/>
          <w:szCs w:val="24"/>
        </w:rPr>
      </w:pPr>
      <w:r w:rsidRPr="00857733">
        <w:rPr>
          <w:sz w:val="24"/>
          <w:szCs w:val="24"/>
        </w:rPr>
        <w:t>Planning Section</w:t>
      </w:r>
    </w:p>
    <w:p w14:paraId="209CE937" w14:textId="4EDAC57F" w:rsidR="00BC490B" w:rsidRPr="00857733" w:rsidRDefault="003C32A3" w:rsidP="00476C17">
      <w:pPr>
        <w:spacing w:after="0"/>
        <w:rPr>
          <w:sz w:val="24"/>
          <w:szCs w:val="24"/>
        </w:rPr>
      </w:pPr>
      <w:r w:rsidRPr="00857733">
        <w:rPr>
          <w:sz w:val="24"/>
          <w:szCs w:val="24"/>
        </w:rPr>
        <w:t>Civic Offices</w:t>
      </w:r>
    </w:p>
    <w:p w14:paraId="1796C730" w14:textId="111EDEE5" w:rsidR="003C32A3" w:rsidRPr="00857733" w:rsidRDefault="003C32A3" w:rsidP="00476C17">
      <w:pPr>
        <w:spacing w:after="0"/>
        <w:rPr>
          <w:sz w:val="24"/>
          <w:szCs w:val="24"/>
        </w:rPr>
      </w:pPr>
      <w:r w:rsidRPr="00857733">
        <w:rPr>
          <w:sz w:val="24"/>
          <w:szCs w:val="24"/>
        </w:rPr>
        <w:t>Bridge Street</w:t>
      </w:r>
    </w:p>
    <w:p w14:paraId="537F2D96" w14:textId="524D7843" w:rsidR="003C32A3" w:rsidRPr="00857733" w:rsidRDefault="003C32A3" w:rsidP="00476C17">
      <w:pPr>
        <w:spacing w:after="0"/>
        <w:rPr>
          <w:sz w:val="24"/>
          <w:szCs w:val="24"/>
        </w:rPr>
      </w:pPr>
      <w:r w:rsidRPr="00857733">
        <w:rPr>
          <w:sz w:val="24"/>
          <w:szCs w:val="24"/>
        </w:rPr>
        <w:t>Reading</w:t>
      </w:r>
    </w:p>
    <w:p w14:paraId="32934C45" w14:textId="25FE2080" w:rsidR="003C32A3" w:rsidRPr="00857733" w:rsidRDefault="003C32A3" w:rsidP="00476C17">
      <w:pPr>
        <w:spacing w:after="0"/>
        <w:rPr>
          <w:sz w:val="24"/>
          <w:szCs w:val="24"/>
        </w:rPr>
      </w:pPr>
      <w:r w:rsidRPr="00857733">
        <w:rPr>
          <w:sz w:val="24"/>
          <w:szCs w:val="24"/>
        </w:rPr>
        <w:t>RG1 2LU</w:t>
      </w:r>
    </w:p>
    <w:p w14:paraId="39A92019" w14:textId="77777777" w:rsidR="00342DF5" w:rsidRPr="00857733" w:rsidRDefault="00342DF5" w:rsidP="00476C17">
      <w:pPr>
        <w:spacing w:after="0"/>
        <w:rPr>
          <w:sz w:val="24"/>
          <w:szCs w:val="24"/>
        </w:rPr>
      </w:pPr>
    </w:p>
    <w:p w14:paraId="448DA1B4" w14:textId="77777777" w:rsidR="00B22D7D" w:rsidRPr="00857733" w:rsidRDefault="00B22D7D" w:rsidP="00476C17">
      <w:pPr>
        <w:spacing w:after="0"/>
        <w:rPr>
          <w:sz w:val="24"/>
          <w:szCs w:val="24"/>
        </w:rPr>
      </w:pPr>
    </w:p>
    <w:p w14:paraId="4835EC96" w14:textId="03453580" w:rsidR="00476C17" w:rsidRPr="00857733" w:rsidRDefault="00821CF2" w:rsidP="00476C17">
      <w:pPr>
        <w:spacing w:after="0"/>
        <w:rPr>
          <w:sz w:val="24"/>
          <w:szCs w:val="24"/>
        </w:rPr>
      </w:pPr>
      <w:r>
        <w:rPr>
          <w:sz w:val="24"/>
          <w:szCs w:val="24"/>
        </w:rPr>
        <w:t>1 September</w:t>
      </w:r>
      <w:r w:rsidR="003C32A3" w:rsidRPr="00857733">
        <w:rPr>
          <w:sz w:val="24"/>
          <w:szCs w:val="24"/>
        </w:rPr>
        <w:t xml:space="preserve"> 2025</w:t>
      </w:r>
    </w:p>
    <w:p w14:paraId="57C2059E" w14:textId="77777777" w:rsidR="00476C17" w:rsidRPr="00857733" w:rsidRDefault="00476C17" w:rsidP="00476C17">
      <w:pPr>
        <w:spacing w:after="0"/>
        <w:jc w:val="left"/>
        <w:rPr>
          <w:sz w:val="24"/>
          <w:szCs w:val="24"/>
        </w:rPr>
      </w:pPr>
    </w:p>
    <w:p w14:paraId="495E510B" w14:textId="77777777" w:rsidR="00476C17" w:rsidRPr="00857733" w:rsidRDefault="00476C17" w:rsidP="00476C17">
      <w:pPr>
        <w:spacing w:after="0"/>
        <w:jc w:val="left"/>
        <w:rPr>
          <w:sz w:val="24"/>
          <w:szCs w:val="24"/>
        </w:rPr>
      </w:pPr>
    </w:p>
    <w:p w14:paraId="4257FA3F" w14:textId="43F178D4" w:rsidR="00476C17" w:rsidRPr="00857733" w:rsidRDefault="00476C17" w:rsidP="00476C17">
      <w:pPr>
        <w:jc w:val="left"/>
        <w:rPr>
          <w:sz w:val="24"/>
          <w:szCs w:val="24"/>
        </w:rPr>
      </w:pPr>
      <w:r w:rsidRPr="00857733">
        <w:rPr>
          <w:sz w:val="24"/>
          <w:szCs w:val="24"/>
        </w:rPr>
        <w:t xml:space="preserve">Dear </w:t>
      </w:r>
      <w:r w:rsidR="008645D0" w:rsidRPr="00857733">
        <w:rPr>
          <w:sz w:val="24"/>
          <w:szCs w:val="24"/>
        </w:rPr>
        <w:t>Sirs</w:t>
      </w:r>
    </w:p>
    <w:p w14:paraId="44282844" w14:textId="7A364823" w:rsidR="00476C17" w:rsidRPr="00857733" w:rsidRDefault="00821CF2" w:rsidP="00476C17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PROPOSED CHANGE OF USE </w:t>
      </w:r>
      <w:r w:rsidR="00186FAE">
        <w:rPr>
          <w:b/>
          <w:sz w:val="24"/>
          <w:szCs w:val="24"/>
        </w:rPr>
        <w:t xml:space="preserve">OF LAND FROM PRIVATE PARKING TO PUBLIC PARKING </w:t>
      </w:r>
      <w:r w:rsidR="006352AF">
        <w:rPr>
          <w:b/>
          <w:sz w:val="24"/>
          <w:szCs w:val="24"/>
        </w:rPr>
        <w:t>–</w:t>
      </w:r>
      <w:r w:rsidR="00186FAE">
        <w:rPr>
          <w:b/>
          <w:sz w:val="24"/>
          <w:szCs w:val="24"/>
        </w:rPr>
        <w:t xml:space="preserve"> </w:t>
      </w:r>
      <w:r w:rsidR="006352AF">
        <w:rPr>
          <w:b/>
          <w:sz w:val="24"/>
          <w:szCs w:val="24"/>
        </w:rPr>
        <w:t>81 LONDON STREET, READING, RG1 4QA</w:t>
      </w:r>
    </w:p>
    <w:p w14:paraId="539D8953" w14:textId="77777777" w:rsidR="00476C17" w:rsidRPr="00857733" w:rsidRDefault="00476C17" w:rsidP="00476C17">
      <w:pPr>
        <w:spacing w:after="0"/>
        <w:rPr>
          <w:sz w:val="24"/>
          <w:szCs w:val="24"/>
        </w:rPr>
      </w:pPr>
    </w:p>
    <w:p w14:paraId="0119A525" w14:textId="0FF2FC07" w:rsidR="00857733" w:rsidRDefault="006352AF" w:rsidP="00A219D7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I enclose on behalf </w:t>
      </w:r>
      <w:r w:rsidR="004E310F">
        <w:rPr>
          <w:sz w:val="24"/>
          <w:szCs w:val="24"/>
        </w:rPr>
        <w:t xml:space="preserve">of </w:t>
      </w:r>
      <w:r w:rsidR="00257D82" w:rsidRPr="00857733">
        <w:rPr>
          <w:sz w:val="24"/>
          <w:szCs w:val="24"/>
        </w:rPr>
        <w:t>National Car Parks Limited</w:t>
      </w:r>
      <w:r w:rsidR="00EE3789" w:rsidRPr="00857733">
        <w:rPr>
          <w:sz w:val="24"/>
          <w:szCs w:val="24"/>
        </w:rPr>
        <w:t xml:space="preserve"> </w:t>
      </w:r>
      <w:r w:rsidR="004E310F">
        <w:rPr>
          <w:sz w:val="24"/>
          <w:szCs w:val="24"/>
        </w:rPr>
        <w:t>an application for change of use to allow for public parking</w:t>
      </w:r>
      <w:r w:rsidR="00A219D7">
        <w:rPr>
          <w:sz w:val="24"/>
          <w:szCs w:val="24"/>
        </w:rPr>
        <w:t xml:space="preserve"> on land at 81, London Street, Reading.</w:t>
      </w:r>
    </w:p>
    <w:p w14:paraId="67744C95" w14:textId="77777777" w:rsidR="00A219D7" w:rsidRDefault="00A219D7" w:rsidP="00A219D7">
      <w:pPr>
        <w:spacing w:after="0"/>
        <w:rPr>
          <w:sz w:val="24"/>
          <w:szCs w:val="24"/>
        </w:rPr>
      </w:pPr>
    </w:p>
    <w:p w14:paraId="10E6E901" w14:textId="7E8F05F2" w:rsidR="00CB0A1A" w:rsidRDefault="00A219D7" w:rsidP="00A219D7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The site comprises </w:t>
      </w:r>
      <w:r w:rsidR="00280A0B">
        <w:rPr>
          <w:sz w:val="24"/>
          <w:szCs w:val="24"/>
        </w:rPr>
        <w:t xml:space="preserve">an </w:t>
      </w:r>
      <w:r>
        <w:rPr>
          <w:sz w:val="24"/>
          <w:szCs w:val="24"/>
        </w:rPr>
        <w:t>existing parking</w:t>
      </w:r>
      <w:r w:rsidR="00280A0B">
        <w:rPr>
          <w:sz w:val="24"/>
          <w:szCs w:val="24"/>
        </w:rPr>
        <w:t xml:space="preserve"> area</w:t>
      </w:r>
      <w:r>
        <w:rPr>
          <w:sz w:val="24"/>
          <w:szCs w:val="24"/>
        </w:rPr>
        <w:t xml:space="preserve"> </w:t>
      </w:r>
      <w:r w:rsidR="00280A0B">
        <w:rPr>
          <w:sz w:val="24"/>
          <w:szCs w:val="24"/>
        </w:rPr>
        <w:t xml:space="preserve">to the rear of the property with access </w:t>
      </w:r>
      <w:r w:rsidR="00067A80">
        <w:rPr>
          <w:sz w:val="24"/>
          <w:szCs w:val="24"/>
        </w:rPr>
        <w:t>from East Street. There will be no material changes to the site to accommodate the proposed</w:t>
      </w:r>
      <w:r w:rsidR="00CB0A1A">
        <w:rPr>
          <w:sz w:val="24"/>
          <w:szCs w:val="24"/>
        </w:rPr>
        <w:t xml:space="preserve"> use for public parking.</w:t>
      </w:r>
    </w:p>
    <w:p w14:paraId="6AD1D2D7" w14:textId="77777777" w:rsidR="000A0F59" w:rsidRDefault="000A0F59" w:rsidP="00A219D7">
      <w:pPr>
        <w:spacing w:after="0"/>
        <w:rPr>
          <w:sz w:val="24"/>
          <w:szCs w:val="24"/>
        </w:rPr>
      </w:pPr>
    </w:p>
    <w:p w14:paraId="21A4503B" w14:textId="27721ABC" w:rsidR="000A0F59" w:rsidRDefault="000A0F59" w:rsidP="00A219D7">
      <w:pPr>
        <w:spacing w:after="0"/>
        <w:rPr>
          <w:noProof/>
        </w:rPr>
      </w:pPr>
      <w:r>
        <w:rPr>
          <w:noProof/>
        </w:rPr>
        <w:t xml:space="preserve">                                                        </w:t>
      </w:r>
      <w:r w:rsidRPr="008E6D26">
        <w:rPr>
          <w:noProof/>
        </w:rPr>
        <w:drawing>
          <wp:inline distT="0" distB="0" distL="0" distR="0" wp14:anchorId="0EB40142" wp14:editId="2AA0F9C6">
            <wp:extent cx="2004060" cy="1531620"/>
            <wp:effectExtent l="0" t="0" r="0" b="0"/>
            <wp:docPr id="7117901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060" cy="153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3C26B9" w14:textId="2B888B5E" w:rsidR="000A0F59" w:rsidRPr="000A0F59" w:rsidRDefault="000A0F59" w:rsidP="00A219D7">
      <w:pPr>
        <w:spacing w:after="0"/>
        <w:rPr>
          <w:i/>
          <w:iCs/>
          <w:sz w:val="24"/>
          <w:szCs w:val="24"/>
        </w:rPr>
      </w:pPr>
      <w:r>
        <w:rPr>
          <w:i/>
          <w:iCs/>
          <w:noProof/>
        </w:rPr>
        <w:t xml:space="preserve">                                                                               </w:t>
      </w:r>
      <w:r w:rsidR="006D2A62">
        <w:rPr>
          <w:i/>
          <w:iCs/>
          <w:noProof/>
        </w:rPr>
        <w:t xml:space="preserve"> </w:t>
      </w:r>
      <w:r w:rsidRPr="000A0F59">
        <w:rPr>
          <w:i/>
          <w:iCs/>
          <w:noProof/>
        </w:rPr>
        <w:t>Site Location</w:t>
      </w:r>
    </w:p>
    <w:p w14:paraId="712B6410" w14:textId="77777777" w:rsidR="00CB0A1A" w:rsidRDefault="00CB0A1A" w:rsidP="00A219D7">
      <w:pPr>
        <w:spacing w:after="0"/>
        <w:rPr>
          <w:sz w:val="24"/>
          <w:szCs w:val="24"/>
        </w:rPr>
      </w:pPr>
    </w:p>
    <w:p w14:paraId="33A54F1B" w14:textId="3E814AFF" w:rsidR="003C2BF5" w:rsidRDefault="00CB0A1A" w:rsidP="00A219D7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It is acknowledged that the land lies within the </w:t>
      </w:r>
      <w:r w:rsidR="00B349BF">
        <w:rPr>
          <w:sz w:val="24"/>
          <w:szCs w:val="24"/>
        </w:rPr>
        <w:t>M</w:t>
      </w:r>
      <w:r w:rsidR="00190BA2">
        <w:rPr>
          <w:sz w:val="24"/>
          <w:szCs w:val="24"/>
        </w:rPr>
        <w:t>arket Place Conservation Area with East Street providing the</w:t>
      </w:r>
      <w:r w:rsidR="00B349BF">
        <w:rPr>
          <w:sz w:val="24"/>
          <w:szCs w:val="24"/>
        </w:rPr>
        <w:t xml:space="preserve"> eastern boundary. In addition, No81 is a Grade II Listed </w:t>
      </w:r>
      <w:r w:rsidR="00B47E25">
        <w:rPr>
          <w:sz w:val="24"/>
          <w:szCs w:val="24"/>
        </w:rPr>
        <w:t>B</w:t>
      </w:r>
      <w:r w:rsidR="00B349BF">
        <w:rPr>
          <w:sz w:val="24"/>
          <w:szCs w:val="24"/>
        </w:rPr>
        <w:t>uilding</w:t>
      </w:r>
      <w:r w:rsidR="00B47E25">
        <w:rPr>
          <w:sz w:val="24"/>
          <w:szCs w:val="24"/>
        </w:rPr>
        <w:t xml:space="preserve"> and the details state that</w:t>
      </w:r>
      <w:r w:rsidR="00AF2EBA">
        <w:rPr>
          <w:sz w:val="24"/>
          <w:szCs w:val="24"/>
        </w:rPr>
        <w:t xml:space="preserve"> the listing</w:t>
      </w:r>
      <w:r w:rsidR="00DB6163">
        <w:rPr>
          <w:sz w:val="24"/>
          <w:szCs w:val="24"/>
        </w:rPr>
        <w:t xml:space="preserve"> relates to the street scape</w:t>
      </w:r>
      <w:r w:rsidR="006D2A62">
        <w:rPr>
          <w:sz w:val="24"/>
          <w:szCs w:val="24"/>
        </w:rPr>
        <w:t xml:space="preserve"> </w:t>
      </w:r>
      <w:r w:rsidR="00DB6163">
        <w:rPr>
          <w:sz w:val="24"/>
          <w:szCs w:val="24"/>
        </w:rPr>
        <w:t xml:space="preserve">and group value in relation to London </w:t>
      </w:r>
      <w:r w:rsidR="00183532">
        <w:rPr>
          <w:sz w:val="24"/>
          <w:szCs w:val="24"/>
        </w:rPr>
        <w:t xml:space="preserve">Street. The property was built around 1800 as a town house and </w:t>
      </w:r>
      <w:r w:rsidR="00FC1A19">
        <w:rPr>
          <w:sz w:val="24"/>
          <w:szCs w:val="24"/>
        </w:rPr>
        <w:t xml:space="preserve">has a large extension </w:t>
      </w:r>
      <w:r w:rsidR="003D6903">
        <w:rPr>
          <w:sz w:val="24"/>
          <w:szCs w:val="24"/>
        </w:rPr>
        <w:t xml:space="preserve">at the rear </w:t>
      </w:r>
      <w:r w:rsidR="00FC1A19">
        <w:rPr>
          <w:sz w:val="24"/>
          <w:szCs w:val="24"/>
        </w:rPr>
        <w:t xml:space="preserve">of the listed building built </w:t>
      </w:r>
      <w:r w:rsidR="003D6903">
        <w:rPr>
          <w:sz w:val="24"/>
          <w:szCs w:val="24"/>
        </w:rPr>
        <w:t>in the late 2</w:t>
      </w:r>
      <w:r w:rsidR="003C2BF5">
        <w:rPr>
          <w:sz w:val="24"/>
          <w:szCs w:val="24"/>
        </w:rPr>
        <w:t>0</w:t>
      </w:r>
      <w:r w:rsidR="003C2BF5" w:rsidRPr="003C2BF5">
        <w:rPr>
          <w:sz w:val="24"/>
          <w:szCs w:val="24"/>
          <w:vertAlign w:val="superscript"/>
        </w:rPr>
        <w:t>th</w:t>
      </w:r>
      <w:r w:rsidR="003C2BF5">
        <w:rPr>
          <w:sz w:val="24"/>
          <w:szCs w:val="24"/>
        </w:rPr>
        <w:t xml:space="preserve"> Century. </w:t>
      </w:r>
    </w:p>
    <w:p w14:paraId="79D29315" w14:textId="77777777" w:rsidR="003C2BF5" w:rsidRDefault="003C2BF5" w:rsidP="00A219D7">
      <w:pPr>
        <w:spacing w:after="0"/>
        <w:rPr>
          <w:sz w:val="24"/>
          <w:szCs w:val="24"/>
        </w:rPr>
      </w:pPr>
    </w:p>
    <w:p w14:paraId="05DC6132" w14:textId="3E0B94FB" w:rsidR="00FD3B42" w:rsidRDefault="003C2BF5" w:rsidP="00A219D7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In terms of the proposed use for the existing parking area, there </w:t>
      </w:r>
      <w:r w:rsidR="00FC1A19">
        <w:rPr>
          <w:sz w:val="24"/>
          <w:szCs w:val="24"/>
        </w:rPr>
        <w:t xml:space="preserve">are no changes to the listed building or extension and there </w:t>
      </w:r>
      <w:r>
        <w:rPr>
          <w:sz w:val="24"/>
          <w:szCs w:val="24"/>
        </w:rPr>
        <w:t xml:space="preserve">will be no impact on </w:t>
      </w:r>
      <w:r w:rsidR="0044654E">
        <w:rPr>
          <w:sz w:val="24"/>
          <w:szCs w:val="24"/>
        </w:rPr>
        <w:t>its</w:t>
      </w:r>
      <w:r>
        <w:rPr>
          <w:sz w:val="24"/>
          <w:szCs w:val="24"/>
        </w:rPr>
        <w:t xml:space="preserve"> setting</w:t>
      </w:r>
      <w:r w:rsidR="0044654E">
        <w:rPr>
          <w:sz w:val="24"/>
          <w:szCs w:val="24"/>
        </w:rPr>
        <w:t>. The proposed use will not</w:t>
      </w:r>
      <w:r w:rsidR="00FD3B42">
        <w:rPr>
          <w:sz w:val="24"/>
          <w:szCs w:val="24"/>
        </w:rPr>
        <w:t xml:space="preserve"> affect the building </w:t>
      </w:r>
      <w:r w:rsidR="00D14A31">
        <w:rPr>
          <w:sz w:val="24"/>
          <w:szCs w:val="24"/>
        </w:rPr>
        <w:t>nor</w:t>
      </w:r>
      <w:r w:rsidR="00FD3B42">
        <w:rPr>
          <w:sz w:val="24"/>
          <w:szCs w:val="24"/>
        </w:rPr>
        <w:t xml:space="preserve"> the appearance of the car parking area </w:t>
      </w:r>
      <w:r w:rsidR="00D14A31">
        <w:rPr>
          <w:sz w:val="24"/>
          <w:szCs w:val="24"/>
        </w:rPr>
        <w:t xml:space="preserve">as this is </w:t>
      </w:r>
      <w:r w:rsidR="00FD3B42">
        <w:rPr>
          <w:sz w:val="24"/>
          <w:szCs w:val="24"/>
        </w:rPr>
        <w:t>unchanged.</w:t>
      </w:r>
    </w:p>
    <w:p w14:paraId="47244A0E" w14:textId="77777777" w:rsidR="00FD3B42" w:rsidRDefault="00FD3B42" w:rsidP="00A219D7">
      <w:pPr>
        <w:spacing w:after="0"/>
        <w:rPr>
          <w:sz w:val="24"/>
          <w:szCs w:val="24"/>
        </w:rPr>
      </w:pPr>
    </w:p>
    <w:p w14:paraId="3C450AF4" w14:textId="38E5683B" w:rsidR="00697627" w:rsidRPr="00697627" w:rsidRDefault="00797612" w:rsidP="001D710F">
      <w:pPr>
        <w:spacing w:after="0"/>
        <w:rPr>
          <w:sz w:val="24"/>
          <w:szCs w:val="24"/>
        </w:rPr>
      </w:pPr>
      <w:r w:rsidRPr="00697627">
        <w:rPr>
          <w:sz w:val="24"/>
          <w:szCs w:val="24"/>
        </w:rPr>
        <w:t xml:space="preserve">I have </w:t>
      </w:r>
      <w:r w:rsidR="00697627" w:rsidRPr="00697627">
        <w:rPr>
          <w:sz w:val="24"/>
          <w:szCs w:val="24"/>
        </w:rPr>
        <w:t xml:space="preserve">enclosed </w:t>
      </w:r>
      <w:r w:rsidR="00D14A31">
        <w:rPr>
          <w:sz w:val="24"/>
          <w:szCs w:val="24"/>
        </w:rPr>
        <w:t>with</w:t>
      </w:r>
      <w:r w:rsidR="00697627" w:rsidRPr="00697627">
        <w:rPr>
          <w:sz w:val="24"/>
          <w:szCs w:val="24"/>
        </w:rPr>
        <w:t xml:space="preserve"> the application</w:t>
      </w:r>
      <w:r w:rsidR="00D14A31">
        <w:rPr>
          <w:sz w:val="24"/>
          <w:szCs w:val="24"/>
        </w:rPr>
        <w:t>,</w:t>
      </w:r>
      <w:r w:rsidR="00697627" w:rsidRPr="00697627">
        <w:rPr>
          <w:sz w:val="24"/>
          <w:szCs w:val="24"/>
        </w:rPr>
        <w:t xml:space="preserve"> </w:t>
      </w:r>
      <w:r w:rsidR="00FD3B42">
        <w:rPr>
          <w:sz w:val="24"/>
          <w:szCs w:val="24"/>
        </w:rPr>
        <w:t>detail</w:t>
      </w:r>
      <w:r w:rsidR="00D14A31">
        <w:rPr>
          <w:sz w:val="24"/>
          <w:szCs w:val="24"/>
        </w:rPr>
        <w:t>s</w:t>
      </w:r>
      <w:r w:rsidR="00FD3B42">
        <w:rPr>
          <w:sz w:val="24"/>
          <w:szCs w:val="24"/>
        </w:rPr>
        <w:t xml:space="preserve"> of the site. Some 10 spaces will be open to public use with the remaining three spaces retained by the landlord.</w:t>
      </w:r>
    </w:p>
    <w:p w14:paraId="13850F6D" w14:textId="77777777" w:rsidR="00697627" w:rsidRPr="00697627" w:rsidRDefault="00697627" w:rsidP="001D710F">
      <w:pPr>
        <w:spacing w:after="0"/>
        <w:rPr>
          <w:sz w:val="24"/>
          <w:szCs w:val="24"/>
        </w:rPr>
      </w:pPr>
    </w:p>
    <w:p w14:paraId="10831CCA" w14:textId="76B70A1A" w:rsidR="00C0051D" w:rsidRPr="00697627" w:rsidRDefault="00AD3A80" w:rsidP="0000087C">
      <w:pPr>
        <w:spacing w:after="0"/>
        <w:rPr>
          <w:sz w:val="24"/>
          <w:szCs w:val="24"/>
        </w:rPr>
      </w:pPr>
      <w:r w:rsidRPr="00697627">
        <w:rPr>
          <w:sz w:val="24"/>
          <w:szCs w:val="24"/>
        </w:rPr>
        <w:t>Should you require any additional information, please do not hesitate to let me know</w:t>
      </w:r>
      <w:r w:rsidR="009F338D" w:rsidRPr="00697627">
        <w:rPr>
          <w:sz w:val="24"/>
          <w:szCs w:val="24"/>
        </w:rPr>
        <w:t>.</w:t>
      </w:r>
    </w:p>
    <w:p w14:paraId="3EE44E1F" w14:textId="77777777" w:rsidR="009F338D" w:rsidRPr="00697627" w:rsidRDefault="009F338D" w:rsidP="0000087C">
      <w:pPr>
        <w:spacing w:after="0"/>
        <w:rPr>
          <w:sz w:val="24"/>
          <w:szCs w:val="24"/>
        </w:rPr>
      </w:pPr>
    </w:p>
    <w:p w14:paraId="5569C5B1" w14:textId="1AA25BC8" w:rsidR="00342DF5" w:rsidRPr="00697627" w:rsidRDefault="00C0051D" w:rsidP="00476C17">
      <w:pPr>
        <w:spacing w:after="0"/>
        <w:rPr>
          <w:sz w:val="24"/>
          <w:szCs w:val="24"/>
        </w:rPr>
      </w:pPr>
      <w:r w:rsidRPr="00697627">
        <w:rPr>
          <w:sz w:val="24"/>
          <w:szCs w:val="24"/>
        </w:rPr>
        <w:t>Yours faithfully</w:t>
      </w:r>
    </w:p>
    <w:p w14:paraId="7D0A5EC4" w14:textId="77777777" w:rsidR="00C0051D" w:rsidRPr="00697627" w:rsidRDefault="00C0051D" w:rsidP="00476C17">
      <w:pPr>
        <w:spacing w:after="0"/>
        <w:rPr>
          <w:sz w:val="24"/>
          <w:szCs w:val="24"/>
        </w:rPr>
      </w:pPr>
    </w:p>
    <w:p w14:paraId="2925F9B2" w14:textId="65B11B0A" w:rsidR="008F47D4" w:rsidRPr="00697627" w:rsidRDefault="00BE1769" w:rsidP="008F47D4">
      <w:pPr>
        <w:spacing w:after="0"/>
        <w:ind w:right="113"/>
        <w:rPr>
          <w:rFonts w:cstheme="minorHAnsi"/>
          <w:noProof/>
          <w:sz w:val="24"/>
          <w:szCs w:val="24"/>
        </w:rPr>
      </w:pPr>
      <w:r w:rsidRPr="00697627">
        <w:rPr>
          <w:noProof/>
          <w:sz w:val="24"/>
          <w:szCs w:val="24"/>
        </w:rPr>
        <w:drawing>
          <wp:inline distT="0" distB="0" distL="0" distR="0" wp14:anchorId="0C6127E4" wp14:editId="17178103">
            <wp:extent cx="1895475" cy="637775"/>
            <wp:effectExtent l="0" t="0" r="0" b="0"/>
            <wp:docPr id="6933085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172" cy="645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6BA710" w14:textId="77777777" w:rsidR="00461F97" w:rsidRPr="00697627" w:rsidRDefault="00461F97" w:rsidP="008F47D4">
      <w:pPr>
        <w:spacing w:after="0"/>
        <w:ind w:right="113"/>
        <w:rPr>
          <w:rFonts w:cstheme="minorHAnsi"/>
          <w:sz w:val="24"/>
          <w:szCs w:val="24"/>
        </w:rPr>
      </w:pPr>
    </w:p>
    <w:p w14:paraId="3B300C6D" w14:textId="77777777" w:rsidR="00C0051D" w:rsidRPr="00697627" w:rsidRDefault="00C0051D" w:rsidP="00D10F18">
      <w:pPr>
        <w:spacing w:after="0"/>
        <w:rPr>
          <w:rFonts w:cs="Arial"/>
          <w:sz w:val="24"/>
          <w:szCs w:val="24"/>
        </w:rPr>
      </w:pPr>
    </w:p>
    <w:p w14:paraId="3162E124" w14:textId="11E28C60" w:rsidR="00D10F18" w:rsidRPr="00697627" w:rsidRDefault="005601B8" w:rsidP="00D10F18">
      <w:pPr>
        <w:spacing w:after="0"/>
        <w:rPr>
          <w:rFonts w:cs="Arial"/>
          <w:sz w:val="24"/>
          <w:szCs w:val="24"/>
        </w:rPr>
      </w:pPr>
      <w:r w:rsidRPr="00697627">
        <w:rPr>
          <w:rFonts w:cs="Arial"/>
          <w:sz w:val="24"/>
          <w:szCs w:val="24"/>
        </w:rPr>
        <w:t>Nigel Ozier BA (Hons) MRTPI</w:t>
      </w:r>
    </w:p>
    <w:p w14:paraId="3963F77F" w14:textId="63DE6E50" w:rsidR="00D10F18" w:rsidRPr="00697627" w:rsidRDefault="005601B8" w:rsidP="00D10F18">
      <w:pPr>
        <w:spacing w:after="0"/>
        <w:rPr>
          <w:rFonts w:cs="Arial"/>
          <w:sz w:val="24"/>
          <w:szCs w:val="24"/>
        </w:rPr>
      </w:pPr>
      <w:r w:rsidRPr="00697627">
        <w:rPr>
          <w:rFonts w:cs="Arial"/>
          <w:sz w:val="24"/>
          <w:szCs w:val="24"/>
        </w:rPr>
        <w:t>Director</w:t>
      </w:r>
      <w:r w:rsidR="00AC335C" w:rsidRPr="00697627">
        <w:rPr>
          <w:rFonts w:cs="Arial"/>
          <w:sz w:val="24"/>
          <w:szCs w:val="24"/>
        </w:rPr>
        <w:t xml:space="preserve"> – Planning and Development</w:t>
      </w:r>
    </w:p>
    <w:p w14:paraId="4B1A9FAC" w14:textId="7377C35D" w:rsidR="00D10F18" w:rsidRPr="00697627" w:rsidRDefault="005601B8" w:rsidP="00D10F18">
      <w:pPr>
        <w:spacing w:after="0"/>
        <w:rPr>
          <w:rFonts w:cs="Arial"/>
          <w:bCs/>
          <w:sz w:val="24"/>
          <w:szCs w:val="24"/>
        </w:rPr>
      </w:pPr>
      <w:r w:rsidRPr="00697627">
        <w:rPr>
          <w:bCs/>
          <w:color w:val="006666"/>
          <w:sz w:val="24"/>
          <w:szCs w:val="24"/>
        </w:rPr>
        <w:t>Nigel.ozier</w:t>
      </w:r>
      <w:r w:rsidR="00D10F18" w:rsidRPr="00697627">
        <w:rPr>
          <w:bCs/>
          <w:color w:val="006666"/>
          <w:sz w:val="24"/>
          <w:szCs w:val="24"/>
        </w:rPr>
        <w:t>@argroup.co.uk</w:t>
      </w:r>
    </w:p>
    <w:p w14:paraId="405BF77C" w14:textId="77777777" w:rsidR="008F47D4" w:rsidRPr="00697627" w:rsidRDefault="008F47D4" w:rsidP="008F47D4">
      <w:pPr>
        <w:spacing w:after="0"/>
        <w:rPr>
          <w:rFonts w:ascii="Arial" w:hAnsi="Arial" w:cs="Arial"/>
          <w:b/>
          <w:sz w:val="24"/>
          <w:szCs w:val="24"/>
        </w:rPr>
      </w:pPr>
    </w:p>
    <w:sectPr w:rsidR="008F47D4" w:rsidRPr="00697627" w:rsidSect="00A12ED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2592" w:right="1440" w:bottom="2160" w:left="1440" w:header="576" w:footer="144" w:gutter="0"/>
      <w:paperSrc w:first="15" w:other="1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3D587" w14:textId="77777777" w:rsidR="00675FB2" w:rsidRDefault="00675FB2" w:rsidP="009E010D">
      <w:pPr>
        <w:spacing w:after="0"/>
      </w:pPr>
      <w:r>
        <w:separator/>
      </w:r>
    </w:p>
  </w:endnote>
  <w:endnote w:type="continuationSeparator" w:id="0">
    <w:p w14:paraId="54F91D52" w14:textId="77777777" w:rsidR="00675FB2" w:rsidRDefault="00675FB2" w:rsidP="009E01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tima LT">
    <w:altName w:val="Calibri"/>
    <w:panose1 w:val="02000503060000020003"/>
    <w:charset w:val="00"/>
    <w:family w:val="auto"/>
    <w:pitch w:val="variable"/>
    <w:sig w:usb0="80000027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FD4F9" w14:textId="77777777" w:rsidR="00746E15" w:rsidRDefault="00746E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2397258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32C9733" w14:textId="5D768B90" w:rsidR="00C571DC" w:rsidRDefault="00C571DC">
        <w:pPr>
          <w:pStyle w:val="Footer"/>
          <w:pBdr>
            <w:top w:val="single" w:sz="4" w:space="1" w:color="D9D9D9" w:themeColor="background1" w:themeShade="D9"/>
          </w:pBdr>
          <w:jc w:val="right"/>
        </w:pPr>
        <w:r w:rsidRPr="00403DD8">
          <w:rPr>
            <w:sz w:val="16"/>
            <w:szCs w:val="16"/>
          </w:rPr>
          <w:fldChar w:fldCharType="begin"/>
        </w:r>
        <w:r w:rsidRPr="00403DD8">
          <w:rPr>
            <w:sz w:val="16"/>
            <w:szCs w:val="16"/>
          </w:rPr>
          <w:instrText xml:space="preserve"> PAGE   \* MERGEFORMAT </w:instrText>
        </w:r>
        <w:r w:rsidRPr="00403DD8">
          <w:rPr>
            <w:sz w:val="16"/>
            <w:szCs w:val="16"/>
          </w:rPr>
          <w:fldChar w:fldCharType="separate"/>
        </w:r>
        <w:r w:rsidRPr="00403DD8">
          <w:rPr>
            <w:noProof/>
            <w:sz w:val="16"/>
            <w:szCs w:val="16"/>
          </w:rPr>
          <w:t>2</w:t>
        </w:r>
        <w:r w:rsidRPr="00403DD8">
          <w:rPr>
            <w:noProof/>
            <w:sz w:val="16"/>
            <w:szCs w:val="16"/>
          </w:rPr>
          <w:fldChar w:fldCharType="end"/>
        </w:r>
        <w:r w:rsidRPr="00403DD8">
          <w:rPr>
            <w:sz w:val="16"/>
            <w:szCs w:val="16"/>
          </w:rPr>
          <w:t xml:space="preserve"> | </w:t>
        </w:r>
        <w:r w:rsidRPr="00403DD8">
          <w:rPr>
            <w:color w:val="7F7F7F" w:themeColor="background1" w:themeShade="7F"/>
            <w:spacing w:val="60"/>
            <w:sz w:val="16"/>
            <w:szCs w:val="16"/>
          </w:rPr>
          <w:t>Page</w:t>
        </w:r>
      </w:p>
    </w:sdtContent>
  </w:sdt>
  <w:p w14:paraId="1B90CAD9" w14:textId="77777777" w:rsidR="00C571DC" w:rsidRDefault="00C571DC" w:rsidP="009E010D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562F6" w14:textId="77777777" w:rsidR="00C571DC" w:rsidRDefault="00C571DC" w:rsidP="00657E43">
    <w:pPr>
      <w:pStyle w:val="Footer"/>
      <w:jc w:val="center"/>
    </w:pPr>
    <w:bookmarkStart w:id="1" w:name="LHeadFooter"/>
    <w:bookmarkEnd w:id="1"/>
    <w:r>
      <w:rPr>
        <w:noProof/>
      </w:rPr>
      <w:drawing>
        <wp:inline distT="0" distB="0" distL="0" distR="0" wp14:anchorId="2501230E" wp14:editId="37AA90BE">
          <wp:extent cx="5731510" cy="1127125"/>
          <wp:effectExtent l="0" t="0" r="2540" b="0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1271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BBA40" w14:textId="77777777" w:rsidR="00675FB2" w:rsidRDefault="00675FB2" w:rsidP="009E010D">
      <w:pPr>
        <w:spacing w:after="0"/>
      </w:pPr>
      <w:r>
        <w:separator/>
      </w:r>
    </w:p>
  </w:footnote>
  <w:footnote w:type="continuationSeparator" w:id="0">
    <w:p w14:paraId="12C96CCF" w14:textId="77777777" w:rsidR="00675FB2" w:rsidRDefault="00675FB2" w:rsidP="009E01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9C3BD" w14:textId="09CB6CA1" w:rsidR="00746E15" w:rsidRDefault="00746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8940D" w14:textId="5C130B64" w:rsidR="00C571DC" w:rsidRDefault="001B6A2E" w:rsidP="00805E6F">
    <w:pPr>
      <w:pStyle w:val="Header"/>
      <w:jc w:val="right"/>
    </w:pPr>
    <w:r>
      <w:rPr>
        <w:noProof/>
      </w:rPr>
      <w:drawing>
        <wp:inline distT="0" distB="0" distL="0" distR="0" wp14:anchorId="62CDE41E" wp14:editId="0FB5441E">
          <wp:extent cx="1131788" cy="436211"/>
          <wp:effectExtent l="0" t="0" r="0" b="2540"/>
          <wp:docPr id="3" name="Picture 3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picture containing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8504" cy="46192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69438" w14:textId="428F2D58" w:rsidR="00C571DC" w:rsidRDefault="001B6A2E" w:rsidP="006068CD">
    <w:pPr>
      <w:pStyle w:val="Header"/>
      <w:jc w:val="center"/>
    </w:pPr>
    <w:r>
      <w:rPr>
        <w:noProof/>
      </w:rPr>
      <w:drawing>
        <wp:inline distT="0" distB="0" distL="0" distR="0" wp14:anchorId="79811BA4" wp14:editId="690E6E2B">
          <wp:extent cx="2655518" cy="1023482"/>
          <wp:effectExtent l="0" t="0" r="0" b="5715"/>
          <wp:docPr id="4" name="Picture 4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picture containing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4994" cy="10464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860A659"/>
    <w:multiLevelType w:val="hybridMultilevel"/>
    <w:tmpl w:val="FFFFFFFF"/>
    <w:lvl w:ilvl="0" w:tplc="FFFFFFFF">
      <w:start w:val="1"/>
      <w:numFmt w:val="bullet"/>
      <w:lvlText w:val="•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D3D15728"/>
    <w:multiLevelType w:val="hybridMultilevel"/>
    <w:tmpl w:val="FFFFFFFF"/>
    <w:lvl w:ilvl="0" w:tplc="FFFFFFFF">
      <w:start w:val="1"/>
      <w:numFmt w:val="bullet"/>
      <w:lvlText w:val="•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0BFA1D42"/>
    <w:multiLevelType w:val="hybridMultilevel"/>
    <w:tmpl w:val="5E322E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5D6AD0"/>
    <w:multiLevelType w:val="hybridMultilevel"/>
    <w:tmpl w:val="9F0AC4E8"/>
    <w:lvl w:ilvl="0" w:tplc="57F0287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F531AD"/>
    <w:multiLevelType w:val="hybridMultilevel"/>
    <w:tmpl w:val="F6F4A994"/>
    <w:lvl w:ilvl="0" w:tplc="809AF11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F6B46"/>
    <w:multiLevelType w:val="hybridMultilevel"/>
    <w:tmpl w:val="4EF0CA90"/>
    <w:lvl w:ilvl="0" w:tplc="27987FF4">
      <w:start w:val="1"/>
      <w:numFmt w:val="decimal"/>
      <w:lvlText w:val="%1.0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71349B"/>
    <w:multiLevelType w:val="hybridMultilevel"/>
    <w:tmpl w:val="0360FAD8"/>
    <w:lvl w:ilvl="0" w:tplc="1FCADE42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0F4D34"/>
    <w:multiLevelType w:val="hybridMultilevel"/>
    <w:tmpl w:val="FFFFFFFF"/>
    <w:lvl w:ilvl="0" w:tplc="FFFFFFFF">
      <w:start w:val="1"/>
      <w:numFmt w:val="decimal"/>
      <w:lvlText w:val="%1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46DE6F05"/>
    <w:multiLevelType w:val="hybridMultilevel"/>
    <w:tmpl w:val="B5CCC094"/>
    <w:lvl w:ilvl="0" w:tplc="0809001B">
      <w:start w:val="1"/>
      <w:numFmt w:val="lowerRoman"/>
      <w:lvlText w:val="%1."/>
      <w:lvlJc w:val="right"/>
      <w:pPr>
        <w:ind w:left="1514" w:hanging="360"/>
      </w:pPr>
    </w:lvl>
    <w:lvl w:ilvl="1" w:tplc="08090019" w:tentative="1">
      <w:start w:val="1"/>
      <w:numFmt w:val="lowerLetter"/>
      <w:lvlText w:val="%2."/>
      <w:lvlJc w:val="left"/>
      <w:pPr>
        <w:ind w:left="2234" w:hanging="360"/>
      </w:pPr>
    </w:lvl>
    <w:lvl w:ilvl="2" w:tplc="0809001B" w:tentative="1">
      <w:start w:val="1"/>
      <w:numFmt w:val="lowerRoman"/>
      <w:lvlText w:val="%3."/>
      <w:lvlJc w:val="right"/>
      <w:pPr>
        <w:ind w:left="2954" w:hanging="180"/>
      </w:pPr>
    </w:lvl>
    <w:lvl w:ilvl="3" w:tplc="0809000F" w:tentative="1">
      <w:start w:val="1"/>
      <w:numFmt w:val="decimal"/>
      <w:lvlText w:val="%4."/>
      <w:lvlJc w:val="left"/>
      <w:pPr>
        <w:ind w:left="3674" w:hanging="360"/>
      </w:pPr>
    </w:lvl>
    <w:lvl w:ilvl="4" w:tplc="08090019" w:tentative="1">
      <w:start w:val="1"/>
      <w:numFmt w:val="lowerLetter"/>
      <w:lvlText w:val="%5."/>
      <w:lvlJc w:val="left"/>
      <w:pPr>
        <w:ind w:left="4394" w:hanging="360"/>
      </w:pPr>
    </w:lvl>
    <w:lvl w:ilvl="5" w:tplc="0809001B" w:tentative="1">
      <w:start w:val="1"/>
      <w:numFmt w:val="lowerRoman"/>
      <w:lvlText w:val="%6."/>
      <w:lvlJc w:val="right"/>
      <w:pPr>
        <w:ind w:left="5114" w:hanging="180"/>
      </w:pPr>
    </w:lvl>
    <w:lvl w:ilvl="6" w:tplc="0809000F" w:tentative="1">
      <w:start w:val="1"/>
      <w:numFmt w:val="decimal"/>
      <w:lvlText w:val="%7."/>
      <w:lvlJc w:val="left"/>
      <w:pPr>
        <w:ind w:left="5834" w:hanging="360"/>
      </w:pPr>
    </w:lvl>
    <w:lvl w:ilvl="7" w:tplc="08090019" w:tentative="1">
      <w:start w:val="1"/>
      <w:numFmt w:val="lowerLetter"/>
      <w:lvlText w:val="%8."/>
      <w:lvlJc w:val="left"/>
      <w:pPr>
        <w:ind w:left="6554" w:hanging="360"/>
      </w:pPr>
    </w:lvl>
    <w:lvl w:ilvl="8" w:tplc="0809001B" w:tentative="1">
      <w:start w:val="1"/>
      <w:numFmt w:val="lowerRoman"/>
      <w:lvlText w:val="%9."/>
      <w:lvlJc w:val="right"/>
      <w:pPr>
        <w:ind w:left="7274" w:hanging="180"/>
      </w:pPr>
    </w:lvl>
  </w:abstractNum>
  <w:abstractNum w:abstractNumId="9" w15:restartNumberingAfterBreak="0">
    <w:nsid w:val="47B7736B"/>
    <w:multiLevelType w:val="hybridMultilevel"/>
    <w:tmpl w:val="F2649ECE"/>
    <w:lvl w:ilvl="0" w:tplc="CC14D23C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E943A0"/>
    <w:multiLevelType w:val="hybridMultilevel"/>
    <w:tmpl w:val="42B4611E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487095"/>
    <w:multiLevelType w:val="hybridMultilevel"/>
    <w:tmpl w:val="51046AB4"/>
    <w:lvl w:ilvl="0" w:tplc="E5C67C98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954943"/>
    <w:multiLevelType w:val="hybridMultilevel"/>
    <w:tmpl w:val="D12E477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0049F6A"/>
    <w:multiLevelType w:val="hybridMultilevel"/>
    <w:tmpl w:val="FFFFFFFF"/>
    <w:lvl w:ilvl="0" w:tplc="FFFFFFFF">
      <w:start w:val="1"/>
      <w:numFmt w:val="decimal"/>
      <w:lvlText w:val="%1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4" w15:restartNumberingAfterBreak="0">
    <w:nsid w:val="6C623D75"/>
    <w:multiLevelType w:val="hybridMultilevel"/>
    <w:tmpl w:val="2B9C5D3A"/>
    <w:lvl w:ilvl="0" w:tplc="B6FC5F66">
      <w:start w:val="4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B663EF"/>
    <w:multiLevelType w:val="multilevel"/>
    <w:tmpl w:val="92763080"/>
    <w:lvl w:ilvl="0">
      <w:start w:val="1"/>
      <w:numFmt w:val="decimal"/>
      <w:lvlText w:val="%1"/>
      <w:lvlJc w:val="left"/>
      <w:pPr>
        <w:ind w:left="720" w:hanging="720"/>
      </w:pPr>
    </w:lvl>
    <w:lvl w:ilvl="1">
      <w:start w:val="1"/>
      <w:numFmt w:val="decimal"/>
      <w:lvlText w:val="%1.%2"/>
      <w:lvlJc w:val="left"/>
      <w:pPr>
        <w:ind w:left="720" w:hanging="7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16" w15:restartNumberingAfterBreak="0">
    <w:nsid w:val="71C14299"/>
    <w:multiLevelType w:val="hybridMultilevel"/>
    <w:tmpl w:val="52FC175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49E22E4"/>
    <w:multiLevelType w:val="hybridMultilevel"/>
    <w:tmpl w:val="8F728316"/>
    <w:lvl w:ilvl="0" w:tplc="561A7BE6">
      <w:start w:val="12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93452B"/>
    <w:multiLevelType w:val="hybridMultilevel"/>
    <w:tmpl w:val="386CD3FA"/>
    <w:lvl w:ilvl="0" w:tplc="368E5C80">
      <w:start w:val="1"/>
      <w:numFmt w:val="lowerLetter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67823E"/>
    <w:multiLevelType w:val="hybridMultilevel"/>
    <w:tmpl w:val="FFFFFFFF"/>
    <w:lvl w:ilvl="0" w:tplc="FFFFFFFF">
      <w:start w:val="1"/>
      <w:numFmt w:val="bullet"/>
      <w:lvlText w:val="•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0" w15:restartNumberingAfterBreak="0">
    <w:nsid w:val="7F5F2E62"/>
    <w:multiLevelType w:val="hybridMultilevel"/>
    <w:tmpl w:val="BA24820A"/>
    <w:lvl w:ilvl="0" w:tplc="ECDEB0AE">
      <w:start w:val="9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7085074">
    <w:abstractNumId w:val="5"/>
  </w:num>
  <w:num w:numId="2" w16cid:durableId="408424821">
    <w:abstractNumId w:val="4"/>
  </w:num>
  <w:num w:numId="3" w16cid:durableId="1273049526">
    <w:abstractNumId w:val="10"/>
  </w:num>
  <w:num w:numId="4" w16cid:durableId="1716737322">
    <w:abstractNumId w:val="18"/>
  </w:num>
  <w:num w:numId="5" w16cid:durableId="3439821">
    <w:abstractNumId w:val="8"/>
  </w:num>
  <w:num w:numId="6" w16cid:durableId="1032464916">
    <w:abstractNumId w:val="14"/>
  </w:num>
  <w:num w:numId="7" w16cid:durableId="1165243677">
    <w:abstractNumId w:val="11"/>
  </w:num>
  <w:num w:numId="8" w16cid:durableId="1483157092">
    <w:abstractNumId w:val="9"/>
  </w:num>
  <w:num w:numId="9" w16cid:durableId="1776289290">
    <w:abstractNumId w:val="17"/>
  </w:num>
  <w:num w:numId="10" w16cid:durableId="1519343185">
    <w:abstractNumId w:val="6"/>
  </w:num>
  <w:num w:numId="11" w16cid:durableId="390156199">
    <w:abstractNumId w:val="20"/>
  </w:num>
  <w:num w:numId="12" w16cid:durableId="197012231">
    <w:abstractNumId w:val="2"/>
  </w:num>
  <w:num w:numId="13" w16cid:durableId="381028428">
    <w:abstractNumId w:val="0"/>
  </w:num>
  <w:num w:numId="14" w16cid:durableId="175582528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 w16cid:durableId="96261803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 w16cid:durableId="111940855">
    <w:abstractNumId w:val="19"/>
  </w:num>
  <w:num w:numId="17" w16cid:durableId="1291012437">
    <w:abstractNumId w:val="1"/>
  </w:num>
  <w:num w:numId="18" w16cid:durableId="17157355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70187237">
    <w:abstractNumId w:val="16"/>
  </w:num>
  <w:num w:numId="20" w16cid:durableId="963004095">
    <w:abstractNumId w:val="12"/>
  </w:num>
  <w:num w:numId="21" w16cid:durableId="7981817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A7C"/>
    <w:rsid w:val="00000485"/>
    <w:rsid w:val="0000087C"/>
    <w:rsid w:val="00000D84"/>
    <w:rsid w:val="00002A6D"/>
    <w:rsid w:val="00005B99"/>
    <w:rsid w:val="00012851"/>
    <w:rsid w:val="00012A52"/>
    <w:rsid w:val="00015CDC"/>
    <w:rsid w:val="000270B0"/>
    <w:rsid w:val="000319E1"/>
    <w:rsid w:val="00031A74"/>
    <w:rsid w:val="00033AED"/>
    <w:rsid w:val="00033EBD"/>
    <w:rsid w:val="000353DA"/>
    <w:rsid w:val="00037F6C"/>
    <w:rsid w:val="00041503"/>
    <w:rsid w:val="0004218E"/>
    <w:rsid w:val="000434BB"/>
    <w:rsid w:val="00045CBE"/>
    <w:rsid w:val="000460B4"/>
    <w:rsid w:val="0005053A"/>
    <w:rsid w:val="00051632"/>
    <w:rsid w:val="00052145"/>
    <w:rsid w:val="00053A41"/>
    <w:rsid w:val="000562AF"/>
    <w:rsid w:val="000576FA"/>
    <w:rsid w:val="00057B6C"/>
    <w:rsid w:val="0006073E"/>
    <w:rsid w:val="0006275F"/>
    <w:rsid w:val="000660A4"/>
    <w:rsid w:val="00066820"/>
    <w:rsid w:val="00067A80"/>
    <w:rsid w:val="00067F1C"/>
    <w:rsid w:val="00067FD3"/>
    <w:rsid w:val="000706FE"/>
    <w:rsid w:val="00070D6F"/>
    <w:rsid w:val="00071BAC"/>
    <w:rsid w:val="00073F87"/>
    <w:rsid w:val="00074737"/>
    <w:rsid w:val="000758B6"/>
    <w:rsid w:val="00077510"/>
    <w:rsid w:val="00077E8A"/>
    <w:rsid w:val="000826CC"/>
    <w:rsid w:val="00082BE1"/>
    <w:rsid w:val="000871D8"/>
    <w:rsid w:val="00093E33"/>
    <w:rsid w:val="00096BC2"/>
    <w:rsid w:val="000A0EF0"/>
    <w:rsid w:val="000A0F59"/>
    <w:rsid w:val="000A1958"/>
    <w:rsid w:val="000A2CCD"/>
    <w:rsid w:val="000A54AA"/>
    <w:rsid w:val="000A7561"/>
    <w:rsid w:val="000B2C12"/>
    <w:rsid w:val="000B2DC3"/>
    <w:rsid w:val="000B3DFC"/>
    <w:rsid w:val="000B3E91"/>
    <w:rsid w:val="000B5F87"/>
    <w:rsid w:val="000B67F1"/>
    <w:rsid w:val="000B78A7"/>
    <w:rsid w:val="000C0884"/>
    <w:rsid w:val="000C0ABD"/>
    <w:rsid w:val="000C0F49"/>
    <w:rsid w:val="000C107C"/>
    <w:rsid w:val="000C2A0D"/>
    <w:rsid w:val="000C4B9B"/>
    <w:rsid w:val="000D1B2F"/>
    <w:rsid w:val="000D35E7"/>
    <w:rsid w:val="000D50DF"/>
    <w:rsid w:val="000D5C35"/>
    <w:rsid w:val="000E49FC"/>
    <w:rsid w:val="000E5F19"/>
    <w:rsid w:val="000E791E"/>
    <w:rsid w:val="000F3F4F"/>
    <w:rsid w:val="000F45C9"/>
    <w:rsid w:val="000F75A2"/>
    <w:rsid w:val="0010273B"/>
    <w:rsid w:val="00103124"/>
    <w:rsid w:val="00103CE2"/>
    <w:rsid w:val="001057BC"/>
    <w:rsid w:val="001142EB"/>
    <w:rsid w:val="001145EC"/>
    <w:rsid w:val="001149FA"/>
    <w:rsid w:val="001167B7"/>
    <w:rsid w:val="00116A9A"/>
    <w:rsid w:val="001206CA"/>
    <w:rsid w:val="0012072D"/>
    <w:rsid w:val="00120A98"/>
    <w:rsid w:val="00122730"/>
    <w:rsid w:val="00123133"/>
    <w:rsid w:val="001265B2"/>
    <w:rsid w:val="001268CA"/>
    <w:rsid w:val="00130192"/>
    <w:rsid w:val="00130EEC"/>
    <w:rsid w:val="00136925"/>
    <w:rsid w:val="0013776C"/>
    <w:rsid w:val="00142937"/>
    <w:rsid w:val="00144A3C"/>
    <w:rsid w:val="00144D44"/>
    <w:rsid w:val="00145EBB"/>
    <w:rsid w:val="00151BE7"/>
    <w:rsid w:val="00152987"/>
    <w:rsid w:val="001547DA"/>
    <w:rsid w:val="00154B1A"/>
    <w:rsid w:val="00154D48"/>
    <w:rsid w:val="0015703E"/>
    <w:rsid w:val="0016163A"/>
    <w:rsid w:val="00162D49"/>
    <w:rsid w:val="00164003"/>
    <w:rsid w:val="0016556B"/>
    <w:rsid w:val="00166715"/>
    <w:rsid w:val="001677F1"/>
    <w:rsid w:val="001746AE"/>
    <w:rsid w:val="001753CE"/>
    <w:rsid w:val="001829D6"/>
    <w:rsid w:val="001831AC"/>
    <w:rsid w:val="0018345C"/>
    <w:rsid w:val="00183532"/>
    <w:rsid w:val="00184FF1"/>
    <w:rsid w:val="001857EF"/>
    <w:rsid w:val="001863A7"/>
    <w:rsid w:val="00186EAA"/>
    <w:rsid w:val="00186FAE"/>
    <w:rsid w:val="0018705B"/>
    <w:rsid w:val="00190BA2"/>
    <w:rsid w:val="00191B52"/>
    <w:rsid w:val="001921D7"/>
    <w:rsid w:val="0019312C"/>
    <w:rsid w:val="00195980"/>
    <w:rsid w:val="00196180"/>
    <w:rsid w:val="001961DA"/>
    <w:rsid w:val="001A0B11"/>
    <w:rsid w:val="001A14B1"/>
    <w:rsid w:val="001A2D52"/>
    <w:rsid w:val="001A3391"/>
    <w:rsid w:val="001A3D3E"/>
    <w:rsid w:val="001A7B3A"/>
    <w:rsid w:val="001B2B12"/>
    <w:rsid w:val="001B3A76"/>
    <w:rsid w:val="001B5FAF"/>
    <w:rsid w:val="001B6A2E"/>
    <w:rsid w:val="001C023B"/>
    <w:rsid w:val="001C6103"/>
    <w:rsid w:val="001C6BF2"/>
    <w:rsid w:val="001D00BE"/>
    <w:rsid w:val="001D0541"/>
    <w:rsid w:val="001D0606"/>
    <w:rsid w:val="001D2708"/>
    <w:rsid w:val="001D710F"/>
    <w:rsid w:val="001D7706"/>
    <w:rsid w:val="001E0D4F"/>
    <w:rsid w:val="001E142B"/>
    <w:rsid w:val="001E1589"/>
    <w:rsid w:val="001E2216"/>
    <w:rsid w:val="001E320C"/>
    <w:rsid w:val="001E61C9"/>
    <w:rsid w:val="001F11E9"/>
    <w:rsid w:val="001F54F4"/>
    <w:rsid w:val="00200278"/>
    <w:rsid w:val="00201109"/>
    <w:rsid w:val="00202944"/>
    <w:rsid w:val="0021102A"/>
    <w:rsid w:val="00211338"/>
    <w:rsid w:val="00211BBC"/>
    <w:rsid w:val="0021448B"/>
    <w:rsid w:val="00215BD4"/>
    <w:rsid w:val="00216575"/>
    <w:rsid w:val="002172E5"/>
    <w:rsid w:val="002203F3"/>
    <w:rsid w:val="00226514"/>
    <w:rsid w:val="00226EAF"/>
    <w:rsid w:val="0022786D"/>
    <w:rsid w:val="00227AAC"/>
    <w:rsid w:val="00230512"/>
    <w:rsid w:val="0023405F"/>
    <w:rsid w:val="00240499"/>
    <w:rsid w:val="00241DCF"/>
    <w:rsid w:val="00244100"/>
    <w:rsid w:val="002448F9"/>
    <w:rsid w:val="0024790F"/>
    <w:rsid w:val="002511ED"/>
    <w:rsid w:val="00252288"/>
    <w:rsid w:val="002527D8"/>
    <w:rsid w:val="00253C5F"/>
    <w:rsid w:val="00256220"/>
    <w:rsid w:val="00257D82"/>
    <w:rsid w:val="00261E8C"/>
    <w:rsid w:val="00263765"/>
    <w:rsid w:val="0026567B"/>
    <w:rsid w:val="002670B4"/>
    <w:rsid w:val="00272C32"/>
    <w:rsid w:val="0027557C"/>
    <w:rsid w:val="00280A0B"/>
    <w:rsid w:val="0028338D"/>
    <w:rsid w:val="00285B2D"/>
    <w:rsid w:val="0028748E"/>
    <w:rsid w:val="0029020B"/>
    <w:rsid w:val="00291861"/>
    <w:rsid w:val="002938DF"/>
    <w:rsid w:val="0029461D"/>
    <w:rsid w:val="00295B4B"/>
    <w:rsid w:val="002970EB"/>
    <w:rsid w:val="0029795A"/>
    <w:rsid w:val="002A05B8"/>
    <w:rsid w:val="002A0D34"/>
    <w:rsid w:val="002A2327"/>
    <w:rsid w:val="002A29D6"/>
    <w:rsid w:val="002A3D5F"/>
    <w:rsid w:val="002A4D51"/>
    <w:rsid w:val="002A5EA7"/>
    <w:rsid w:val="002B58BF"/>
    <w:rsid w:val="002B682C"/>
    <w:rsid w:val="002B7D3F"/>
    <w:rsid w:val="002C4E85"/>
    <w:rsid w:val="002C59A5"/>
    <w:rsid w:val="002C63C6"/>
    <w:rsid w:val="002C689D"/>
    <w:rsid w:val="002D590A"/>
    <w:rsid w:val="002D773A"/>
    <w:rsid w:val="002E0DDE"/>
    <w:rsid w:val="002E2526"/>
    <w:rsid w:val="002E278F"/>
    <w:rsid w:val="002E3DB9"/>
    <w:rsid w:val="002E52F8"/>
    <w:rsid w:val="002E5AA4"/>
    <w:rsid w:val="002E6F4C"/>
    <w:rsid w:val="002F200A"/>
    <w:rsid w:val="002F468D"/>
    <w:rsid w:val="002F593A"/>
    <w:rsid w:val="002F59B8"/>
    <w:rsid w:val="002F7B1C"/>
    <w:rsid w:val="00301AF4"/>
    <w:rsid w:val="003031D5"/>
    <w:rsid w:val="0030375D"/>
    <w:rsid w:val="0030433A"/>
    <w:rsid w:val="00315F1F"/>
    <w:rsid w:val="00322C25"/>
    <w:rsid w:val="00323242"/>
    <w:rsid w:val="00323F27"/>
    <w:rsid w:val="0032538A"/>
    <w:rsid w:val="00327516"/>
    <w:rsid w:val="00332020"/>
    <w:rsid w:val="003344BA"/>
    <w:rsid w:val="003347EF"/>
    <w:rsid w:val="00335876"/>
    <w:rsid w:val="003416FF"/>
    <w:rsid w:val="00342D7C"/>
    <w:rsid w:val="00342DF5"/>
    <w:rsid w:val="00343E69"/>
    <w:rsid w:val="00354517"/>
    <w:rsid w:val="0035493B"/>
    <w:rsid w:val="003555ED"/>
    <w:rsid w:val="003567D3"/>
    <w:rsid w:val="003651D5"/>
    <w:rsid w:val="00367795"/>
    <w:rsid w:val="00367B01"/>
    <w:rsid w:val="00371F65"/>
    <w:rsid w:val="0037338C"/>
    <w:rsid w:val="00373E5B"/>
    <w:rsid w:val="00377E20"/>
    <w:rsid w:val="00381B9B"/>
    <w:rsid w:val="00381E6A"/>
    <w:rsid w:val="0038672A"/>
    <w:rsid w:val="00390A25"/>
    <w:rsid w:val="00390A8B"/>
    <w:rsid w:val="00392E85"/>
    <w:rsid w:val="00393BFD"/>
    <w:rsid w:val="00394C7D"/>
    <w:rsid w:val="00395082"/>
    <w:rsid w:val="003A0793"/>
    <w:rsid w:val="003A45AE"/>
    <w:rsid w:val="003A57D5"/>
    <w:rsid w:val="003A59E0"/>
    <w:rsid w:val="003A6A61"/>
    <w:rsid w:val="003A6CC5"/>
    <w:rsid w:val="003B0D7F"/>
    <w:rsid w:val="003B11F7"/>
    <w:rsid w:val="003B1289"/>
    <w:rsid w:val="003B1E2C"/>
    <w:rsid w:val="003B2EEF"/>
    <w:rsid w:val="003B30F5"/>
    <w:rsid w:val="003B4765"/>
    <w:rsid w:val="003B4B47"/>
    <w:rsid w:val="003C2BF5"/>
    <w:rsid w:val="003C32A3"/>
    <w:rsid w:val="003C4947"/>
    <w:rsid w:val="003C6C2F"/>
    <w:rsid w:val="003D070A"/>
    <w:rsid w:val="003D13B6"/>
    <w:rsid w:val="003D152F"/>
    <w:rsid w:val="003D5504"/>
    <w:rsid w:val="003D6903"/>
    <w:rsid w:val="003E3760"/>
    <w:rsid w:val="003E51A6"/>
    <w:rsid w:val="003F134F"/>
    <w:rsid w:val="003F463F"/>
    <w:rsid w:val="003F5346"/>
    <w:rsid w:val="003F662D"/>
    <w:rsid w:val="004000DB"/>
    <w:rsid w:val="00400F2C"/>
    <w:rsid w:val="00402DCA"/>
    <w:rsid w:val="00402E92"/>
    <w:rsid w:val="00403DD8"/>
    <w:rsid w:val="004048AE"/>
    <w:rsid w:val="0040708F"/>
    <w:rsid w:val="00407354"/>
    <w:rsid w:val="00410BE1"/>
    <w:rsid w:val="0041102F"/>
    <w:rsid w:val="00413040"/>
    <w:rsid w:val="0041397D"/>
    <w:rsid w:val="004151C6"/>
    <w:rsid w:val="0041586D"/>
    <w:rsid w:val="0041748B"/>
    <w:rsid w:val="00420D2E"/>
    <w:rsid w:val="00421D8A"/>
    <w:rsid w:val="00426163"/>
    <w:rsid w:val="00426C96"/>
    <w:rsid w:val="00430CD4"/>
    <w:rsid w:val="00431D02"/>
    <w:rsid w:val="004322B3"/>
    <w:rsid w:val="00432F6E"/>
    <w:rsid w:val="00434FCB"/>
    <w:rsid w:val="00441D41"/>
    <w:rsid w:val="0044392F"/>
    <w:rsid w:val="0044654E"/>
    <w:rsid w:val="00446576"/>
    <w:rsid w:val="00454E51"/>
    <w:rsid w:val="00455E6C"/>
    <w:rsid w:val="00455EAC"/>
    <w:rsid w:val="00456002"/>
    <w:rsid w:val="00457BA1"/>
    <w:rsid w:val="00460E1E"/>
    <w:rsid w:val="0046156D"/>
    <w:rsid w:val="00461F97"/>
    <w:rsid w:val="00462289"/>
    <w:rsid w:val="00462412"/>
    <w:rsid w:val="00466E1E"/>
    <w:rsid w:val="00470919"/>
    <w:rsid w:val="004739C6"/>
    <w:rsid w:val="00474320"/>
    <w:rsid w:val="00475688"/>
    <w:rsid w:val="00476C17"/>
    <w:rsid w:val="004772D8"/>
    <w:rsid w:val="0047739A"/>
    <w:rsid w:val="00477497"/>
    <w:rsid w:val="00483293"/>
    <w:rsid w:val="00483555"/>
    <w:rsid w:val="00483BFA"/>
    <w:rsid w:val="004846FC"/>
    <w:rsid w:val="0048541F"/>
    <w:rsid w:val="0048666C"/>
    <w:rsid w:val="0049166F"/>
    <w:rsid w:val="00492E56"/>
    <w:rsid w:val="00492F76"/>
    <w:rsid w:val="00497A96"/>
    <w:rsid w:val="004A1CE1"/>
    <w:rsid w:val="004A525A"/>
    <w:rsid w:val="004B02AE"/>
    <w:rsid w:val="004B05C1"/>
    <w:rsid w:val="004B3520"/>
    <w:rsid w:val="004B4808"/>
    <w:rsid w:val="004C0280"/>
    <w:rsid w:val="004C20CC"/>
    <w:rsid w:val="004C317C"/>
    <w:rsid w:val="004C42C6"/>
    <w:rsid w:val="004C5D17"/>
    <w:rsid w:val="004C5EAC"/>
    <w:rsid w:val="004D0E2F"/>
    <w:rsid w:val="004D2757"/>
    <w:rsid w:val="004D2D05"/>
    <w:rsid w:val="004D558E"/>
    <w:rsid w:val="004D57F4"/>
    <w:rsid w:val="004D7E4C"/>
    <w:rsid w:val="004E1056"/>
    <w:rsid w:val="004E163E"/>
    <w:rsid w:val="004E1D12"/>
    <w:rsid w:val="004E2F91"/>
    <w:rsid w:val="004E310F"/>
    <w:rsid w:val="004E36B2"/>
    <w:rsid w:val="004E5086"/>
    <w:rsid w:val="004F22EB"/>
    <w:rsid w:val="004F4326"/>
    <w:rsid w:val="004F54CF"/>
    <w:rsid w:val="004F5E61"/>
    <w:rsid w:val="004F677E"/>
    <w:rsid w:val="00500369"/>
    <w:rsid w:val="005014F3"/>
    <w:rsid w:val="005030A1"/>
    <w:rsid w:val="0050324D"/>
    <w:rsid w:val="00504243"/>
    <w:rsid w:val="00505CD2"/>
    <w:rsid w:val="005068B7"/>
    <w:rsid w:val="00510C67"/>
    <w:rsid w:val="00510C88"/>
    <w:rsid w:val="005120CE"/>
    <w:rsid w:val="00514013"/>
    <w:rsid w:val="005154A8"/>
    <w:rsid w:val="0051578D"/>
    <w:rsid w:val="00517E74"/>
    <w:rsid w:val="0052281E"/>
    <w:rsid w:val="00524CF0"/>
    <w:rsid w:val="0052604C"/>
    <w:rsid w:val="005264F5"/>
    <w:rsid w:val="00531B08"/>
    <w:rsid w:val="00532324"/>
    <w:rsid w:val="005346F0"/>
    <w:rsid w:val="005376B8"/>
    <w:rsid w:val="00540919"/>
    <w:rsid w:val="00541B99"/>
    <w:rsid w:val="00541F94"/>
    <w:rsid w:val="00544659"/>
    <w:rsid w:val="00544697"/>
    <w:rsid w:val="00544FAA"/>
    <w:rsid w:val="005459FA"/>
    <w:rsid w:val="0055227F"/>
    <w:rsid w:val="00554EB0"/>
    <w:rsid w:val="00556F74"/>
    <w:rsid w:val="005601B8"/>
    <w:rsid w:val="00560B7D"/>
    <w:rsid w:val="00561633"/>
    <w:rsid w:val="005629F5"/>
    <w:rsid w:val="00566CB8"/>
    <w:rsid w:val="00570B5B"/>
    <w:rsid w:val="00571CF7"/>
    <w:rsid w:val="00572BEB"/>
    <w:rsid w:val="00575A14"/>
    <w:rsid w:val="005846E1"/>
    <w:rsid w:val="00592D46"/>
    <w:rsid w:val="00593D88"/>
    <w:rsid w:val="005958E7"/>
    <w:rsid w:val="0059689B"/>
    <w:rsid w:val="005A0925"/>
    <w:rsid w:val="005A2387"/>
    <w:rsid w:val="005A5743"/>
    <w:rsid w:val="005B1E14"/>
    <w:rsid w:val="005B6156"/>
    <w:rsid w:val="005C1984"/>
    <w:rsid w:val="005C3DDE"/>
    <w:rsid w:val="005C759F"/>
    <w:rsid w:val="005D1D3A"/>
    <w:rsid w:val="005D3796"/>
    <w:rsid w:val="005D6B76"/>
    <w:rsid w:val="005D717B"/>
    <w:rsid w:val="005E2C7B"/>
    <w:rsid w:val="005E30D2"/>
    <w:rsid w:val="005E38C8"/>
    <w:rsid w:val="005E5240"/>
    <w:rsid w:val="005F5760"/>
    <w:rsid w:val="005F69C1"/>
    <w:rsid w:val="005F6DE2"/>
    <w:rsid w:val="00603225"/>
    <w:rsid w:val="006068CD"/>
    <w:rsid w:val="00611F1E"/>
    <w:rsid w:val="00616106"/>
    <w:rsid w:val="00620804"/>
    <w:rsid w:val="00622601"/>
    <w:rsid w:val="00624CAB"/>
    <w:rsid w:val="00632B71"/>
    <w:rsid w:val="006352AF"/>
    <w:rsid w:val="00640484"/>
    <w:rsid w:val="0064359C"/>
    <w:rsid w:val="00645517"/>
    <w:rsid w:val="006472A4"/>
    <w:rsid w:val="0064754E"/>
    <w:rsid w:val="00647FD4"/>
    <w:rsid w:val="0065498A"/>
    <w:rsid w:val="00655299"/>
    <w:rsid w:val="006553FC"/>
    <w:rsid w:val="006561E5"/>
    <w:rsid w:val="00657E43"/>
    <w:rsid w:val="006648F3"/>
    <w:rsid w:val="00665CD6"/>
    <w:rsid w:val="00665E6D"/>
    <w:rsid w:val="00666068"/>
    <w:rsid w:val="006711FB"/>
    <w:rsid w:val="00671AE9"/>
    <w:rsid w:val="0067372B"/>
    <w:rsid w:val="006756A8"/>
    <w:rsid w:val="00675FB2"/>
    <w:rsid w:val="0067735E"/>
    <w:rsid w:val="00677D96"/>
    <w:rsid w:val="00677E12"/>
    <w:rsid w:val="00680742"/>
    <w:rsid w:val="00682FCD"/>
    <w:rsid w:val="00683A14"/>
    <w:rsid w:val="00683EDA"/>
    <w:rsid w:val="00684A7C"/>
    <w:rsid w:val="006852D0"/>
    <w:rsid w:val="00685333"/>
    <w:rsid w:val="00686DF9"/>
    <w:rsid w:val="00686FF7"/>
    <w:rsid w:val="00690E75"/>
    <w:rsid w:val="006917A2"/>
    <w:rsid w:val="006922AC"/>
    <w:rsid w:val="00694520"/>
    <w:rsid w:val="006966DF"/>
    <w:rsid w:val="00697031"/>
    <w:rsid w:val="006974F0"/>
    <w:rsid w:val="00697627"/>
    <w:rsid w:val="0069787D"/>
    <w:rsid w:val="006A4059"/>
    <w:rsid w:val="006A5C51"/>
    <w:rsid w:val="006A6ADA"/>
    <w:rsid w:val="006B3284"/>
    <w:rsid w:val="006B522F"/>
    <w:rsid w:val="006C04D9"/>
    <w:rsid w:val="006C083E"/>
    <w:rsid w:val="006C0C01"/>
    <w:rsid w:val="006C6703"/>
    <w:rsid w:val="006D036C"/>
    <w:rsid w:val="006D0ADE"/>
    <w:rsid w:val="006D2A62"/>
    <w:rsid w:val="006D2CE8"/>
    <w:rsid w:val="006D53E5"/>
    <w:rsid w:val="006D5738"/>
    <w:rsid w:val="006D6FE1"/>
    <w:rsid w:val="006E36EE"/>
    <w:rsid w:val="006E46D1"/>
    <w:rsid w:val="006E5141"/>
    <w:rsid w:val="006F179E"/>
    <w:rsid w:val="006F283A"/>
    <w:rsid w:val="006F3CCA"/>
    <w:rsid w:val="006F4F50"/>
    <w:rsid w:val="006F558C"/>
    <w:rsid w:val="0070031D"/>
    <w:rsid w:val="007006E4"/>
    <w:rsid w:val="00701E8A"/>
    <w:rsid w:val="00702D2B"/>
    <w:rsid w:val="00702D4A"/>
    <w:rsid w:val="007039A7"/>
    <w:rsid w:val="00705F0E"/>
    <w:rsid w:val="007077CF"/>
    <w:rsid w:val="007078B7"/>
    <w:rsid w:val="00713BD7"/>
    <w:rsid w:val="00716243"/>
    <w:rsid w:val="00720B9A"/>
    <w:rsid w:val="007210A3"/>
    <w:rsid w:val="0072159D"/>
    <w:rsid w:val="0072162D"/>
    <w:rsid w:val="0072248F"/>
    <w:rsid w:val="00722BC3"/>
    <w:rsid w:val="00726B11"/>
    <w:rsid w:val="00733919"/>
    <w:rsid w:val="00734B8F"/>
    <w:rsid w:val="00734B9F"/>
    <w:rsid w:val="00735955"/>
    <w:rsid w:val="00737ED9"/>
    <w:rsid w:val="0074018A"/>
    <w:rsid w:val="00744FA9"/>
    <w:rsid w:val="0074576C"/>
    <w:rsid w:val="0074637D"/>
    <w:rsid w:val="00746E15"/>
    <w:rsid w:val="007506F3"/>
    <w:rsid w:val="00751728"/>
    <w:rsid w:val="00752416"/>
    <w:rsid w:val="00754314"/>
    <w:rsid w:val="0075494F"/>
    <w:rsid w:val="0075623E"/>
    <w:rsid w:val="00761BAC"/>
    <w:rsid w:val="00761CA2"/>
    <w:rsid w:val="00765A50"/>
    <w:rsid w:val="007675AE"/>
    <w:rsid w:val="007737B8"/>
    <w:rsid w:val="00773FD2"/>
    <w:rsid w:val="00775534"/>
    <w:rsid w:val="00777038"/>
    <w:rsid w:val="00780395"/>
    <w:rsid w:val="00780D0B"/>
    <w:rsid w:val="0078113C"/>
    <w:rsid w:val="0078188D"/>
    <w:rsid w:val="00784587"/>
    <w:rsid w:val="00786A72"/>
    <w:rsid w:val="0079531D"/>
    <w:rsid w:val="00797612"/>
    <w:rsid w:val="007A0EF6"/>
    <w:rsid w:val="007A15C4"/>
    <w:rsid w:val="007A1689"/>
    <w:rsid w:val="007A2224"/>
    <w:rsid w:val="007A2AE3"/>
    <w:rsid w:val="007A38AF"/>
    <w:rsid w:val="007A3CD0"/>
    <w:rsid w:val="007A4A02"/>
    <w:rsid w:val="007B2658"/>
    <w:rsid w:val="007B75D5"/>
    <w:rsid w:val="007B788B"/>
    <w:rsid w:val="007C093D"/>
    <w:rsid w:val="007C17BF"/>
    <w:rsid w:val="007C22E7"/>
    <w:rsid w:val="007C22F9"/>
    <w:rsid w:val="007C5158"/>
    <w:rsid w:val="007C5A8E"/>
    <w:rsid w:val="007C70B0"/>
    <w:rsid w:val="007C77E1"/>
    <w:rsid w:val="007D24A7"/>
    <w:rsid w:val="007D252D"/>
    <w:rsid w:val="007D2E4D"/>
    <w:rsid w:val="007D447A"/>
    <w:rsid w:val="007D4789"/>
    <w:rsid w:val="007D55D1"/>
    <w:rsid w:val="007E0495"/>
    <w:rsid w:val="007E0E9C"/>
    <w:rsid w:val="007E2404"/>
    <w:rsid w:val="007E2A4E"/>
    <w:rsid w:val="007E32A6"/>
    <w:rsid w:val="007E507E"/>
    <w:rsid w:val="007E592E"/>
    <w:rsid w:val="007E6FDA"/>
    <w:rsid w:val="007F521B"/>
    <w:rsid w:val="007F6A06"/>
    <w:rsid w:val="00805E6F"/>
    <w:rsid w:val="008068CF"/>
    <w:rsid w:val="00807B3E"/>
    <w:rsid w:val="00812D17"/>
    <w:rsid w:val="00814B02"/>
    <w:rsid w:val="00817287"/>
    <w:rsid w:val="00817636"/>
    <w:rsid w:val="008214F8"/>
    <w:rsid w:val="00821CF2"/>
    <w:rsid w:val="00823E96"/>
    <w:rsid w:val="00826A2F"/>
    <w:rsid w:val="008272D5"/>
    <w:rsid w:val="008371D2"/>
    <w:rsid w:val="00837207"/>
    <w:rsid w:val="0084075D"/>
    <w:rsid w:val="0084099D"/>
    <w:rsid w:val="00841476"/>
    <w:rsid w:val="008415F9"/>
    <w:rsid w:val="00843145"/>
    <w:rsid w:val="008451A5"/>
    <w:rsid w:val="008479F8"/>
    <w:rsid w:val="0085009B"/>
    <w:rsid w:val="00850D98"/>
    <w:rsid w:val="00851B55"/>
    <w:rsid w:val="00853E28"/>
    <w:rsid w:val="00855DB7"/>
    <w:rsid w:val="0085611A"/>
    <w:rsid w:val="00857733"/>
    <w:rsid w:val="008645D0"/>
    <w:rsid w:val="00866C44"/>
    <w:rsid w:val="00874D62"/>
    <w:rsid w:val="00875B32"/>
    <w:rsid w:val="0087653F"/>
    <w:rsid w:val="00877732"/>
    <w:rsid w:val="008829A6"/>
    <w:rsid w:val="008831D9"/>
    <w:rsid w:val="00883333"/>
    <w:rsid w:val="008838E1"/>
    <w:rsid w:val="00884F3D"/>
    <w:rsid w:val="00891B43"/>
    <w:rsid w:val="00892ACD"/>
    <w:rsid w:val="0089554A"/>
    <w:rsid w:val="008966AC"/>
    <w:rsid w:val="008966F1"/>
    <w:rsid w:val="008A1DFC"/>
    <w:rsid w:val="008A25EF"/>
    <w:rsid w:val="008A3037"/>
    <w:rsid w:val="008A3039"/>
    <w:rsid w:val="008A6657"/>
    <w:rsid w:val="008A6F27"/>
    <w:rsid w:val="008A7257"/>
    <w:rsid w:val="008A76C9"/>
    <w:rsid w:val="008B0D22"/>
    <w:rsid w:val="008B18EC"/>
    <w:rsid w:val="008B27E0"/>
    <w:rsid w:val="008B359A"/>
    <w:rsid w:val="008B5F72"/>
    <w:rsid w:val="008C2666"/>
    <w:rsid w:val="008C2EBF"/>
    <w:rsid w:val="008C3387"/>
    <w:rsid w:val="008C45A2"/>
    <w:rsid w:val="008C5385"/>
    <w:rsid w:val="008C6EFB"/>
    <w:rsid w:val="008D1AD0"/>
    <w:rsid w:val="008D1C42"/>
    <w:rsid w:val="008E7D9C"/>
    <w:rsid w:val="008F2C1E"/>
    <w:rsid w:val="008F47D4"/>
    <w:rsid w:val="008F555E"/>
    <w:rsid w:val="008F656E"/>
    <w:rsid w:val="0090190E"/>
    <w:rsid w:val="00906225"/>
    <w:rsid w:val="00910605"/>
    <w:rsid w:val="009108DF"/>
    <w:rsid w:val="00910ADE"/>
    <w:rsid w:val="00911A49"/>
    <w:rsid w:val="00913857"/>
    <w:rsid w:val="00915946"/>
    <w:rsid w:val="0092087A"/>
    <w:rsid w:val="00927C7B"/>
    <w:rsid w:val="00932752"/>
    <w:rsid w:val="0093577B"/>
    <w:rsid w:val="0093602E"/>
    <w:rsid w:val="009407E5"/>
    <w:rsid w:val="00940A58"/>
    <w:rsid w:val="00940E61"/>
    <w:rsid w:val="0094116A"/>
    <w:rsid w:val="009449C2"/>
    <w:rsid w:val="0094615E"/>
    <w:rsid w:val="009465F8"/>
    <w:rsid w:val="00947347"/>
    <w:rsid w:val="009557A5"/>
    <w:rsid w:val="00957685"/>
    <w:rsid w:val="0096354D"/>
    <w:rsid w:val="009669FB"/>
    <w:rsid w:val="00967D5B"/>
    <w:rsid w:val="0097032F"/>
    <w:rsid w:val="0097053E"/>
    <w:rsid w:val="00970E13"/>
    <w:rsid w:val="00971012"/>
    <w:rsid w:val="0097127B"/>
    <w:rsid w:val="00973DE1"/>
    <w:rsid w:val="00974ACD"/>
    <w:rsid w:val="0097590E"/>
    <w:rsid w:val="00976AAB"/>
    <w:rsid w:val="00977C56"/>
    <w:rsid w:val="00980267"/>
    <w:rsid w:val="0098317E"/>
    <w:rsid w:val="00984075"/>
    <w:rsid w:val="00985660"/>
    <w:rsid w:val="00990A37"/>
    <w:rsid w:val="009919B8"/>
    <w:rsid w:val="00997A31"/>
    <w:rsid w:val="00997B02"/>
    <w:rsid w:val="00997D1D"/>
    <w:rsid w:val="009A2207"/>
    <w:rsid w:val="009A323C"/>
    <w:rsid w:val="009A653A"/>
    <w:rsid w:val="009B2D71"/>
    <w:rsid w:val="009B4850"/>
    <w:rsid w:val="009B4C17"/>
    <w:rsid w:val="009B61CC"/>
    <w:rsid w:val="009B778B"/>
    <w:rsid w:val="009C0B68"/>
    <w:rsid w:val="009C2342"/>
    <w:rsid w:val="009C4926"/>
    <w:rsid w:val="009C5C8D"/>
    <w:rsid w:val="009C717C"/>
    <w:rsid w:val="009C7587"/>
    <w:rsid w:val="009D5205"/>
    <w:rsid w:val="009E010D"/>
    <w:rsid w:val="009E1C52"/>
    <w:rsid w:val="009E32BF"/>
    <w:rsid w:val="009E6F56"/>
    <w:rsid w:val="009F054F"/>
    <w:rsid w:val="009F0718"/>
    <w:rsid w:val="009F0933"/>
    <w:rsid w:val="009F0DA1"/>
    <w:rsid w:val="009F338D"/>
    <w:rsid w:val="00A0007B"/>
    <w:rsid w:val="00A01C00"/>
    <w:rsid w:val="00A02096"/>
    <w:rsid w:val="00A03F60"/>
    <w:rsid w:val="00A047E3"/>
    <w:rsid w:val="00A06018"/>
    <w:rsid w:val="00A077EE"/>
    <w:rsid w:val="00A12CCD"/>
    <w:rsid w:val="00A12D09"/>
    <w:rsid w:val="00A12ED4"/>
    <w:rsid w:val="00A13FB0"/>
    <w:rsid w:val="00A146E6"/>
    <w:rsid w:val="00A163E0"/>
    <w:rsid w:val="00A20178"/>
    <w:rsid w:val="00A209E9"/>
    <w:rsid w:val="00A219D7"/>
    <w:rsid w:val="00A37122"/>
    <w:rsid w:val="00A50A9E"/>
    <w:rsid w:val="00A52DEB"/>
    <w:rsid w:val="00A541FA"/>
    <w:rsid w:val="00A55B4D"/>
    <w:rsid w:val="00A56522"/>
    <w:rsid w:val="00A611B7"/>
    <w:rsid w:val="00A65C7B"/>
    <w:rsid w:val="00A66CD5"/>
    <w:rsid w:val="00A735C2"/>
    <w:rsid w:val="00A77953"/>
    <w:rsid w:val="00A819F2"/>
    <w:rsid w:val="00A8391B"/>
    <w:rsid w:val="00A8540C"/>
    <w:rsid w:val="00A90A30"/>
    <w:rsid w:val="00A90B84"/>
    <w:rsid w:val="00A93CBB"/>
    <w:rsid w:val="00A94DB4"/>
    <w:rsid w:val="00A96A5A"/>
    <w:rsid w:val="00AA4002"/>
    <w:rsid w:val="00AA4372"/>
    <w:rsid w:val="00AB00E5"/>
    <w:rsid w:val="00AB1268"/>
    <w:rsid w:val="00AB2131"/>
    <w:rsid w:val="00AB3721"/>
    <w:rsid w:val="00AB54CF"/>
    <w:rsid w:val="00AC335C"/>
    <w:rsid w:val="00AC382B"/>
    <w:rsid w:val="00AC3871"/>
    <w:rsid w:val="00AC6067"/>
    <w:rsid w:val="00AC7BC1"/>
    <w:rsid w:val="00AD01BE"/>
    <w:rsid w:val="00AD0BB4"/>
    <w:rsid w:val="00AD33A8"/>
    <w:rsid w:val="00AD3A80"/>
    <w:rsid w:val="00AD43AA"/>
    <w:rsid w:val="00AD47A8"/>
    <w:rsid w:val="00AD480B"/>
    <w:rsid w:val="00AD721F"/>
    <w:rsid w:val="00AE210C"/>
    <w:rsid w:val="00AE4873"/>
    <w:rsid w:val="00AE53AE"/>
    <w:rsid w:val="00AE57E0"/>
    <w:rsid w:val="00AF2EBA"/>
    <w:rsid w:val="00AF3493"/>
    <w:rsid w:val="00AF4DC2"/>
    <w:rsid w:val="00AF57D0"/>
    <w:rsid w:val="00B00A25"/>
    <w:rsid w:val="00B025A6"/>
    <w:rsid w:val="00B029E0"/>
    <w:rsid w:val="00B03D90"/>
    <w:rsid w:val="00B06310"/>
    <w:rsid w:val="00B10E15"/>
    <w:rsid w:val="00B114FF"/>
    <w:rsid w:val="00B17751"/>
    <w:rsid w:val="00B21E17"/>
    <w:rsid w:val="00B22D7D"/>
    <w:rsid w:val="00B22F5F"/>
    <w:rsid w:val="00B23F76"/>
    <w:rsid w:val="00B3009C"/>
    <w:rsid w:val="00B30555"/>
    <w:rsid w:val="00B349BF"/>
    <w:rsid w:val="00B34DF1"/>
    <w:rsid w:val="00B358C3"/>
    <w:rsid w:val="00B40ED6"/>
    <w:rsid w:val="00B42C48"/>
    <w:rsid w:val="00B47BF8"/>
    <w:rsid w:val="00B47E1A"/>
    <w:rsid w:val="00B47E25"/>
    <w:rsid w:val="00B535B6"/>
    <w:rsid w:val="00B545CD"/>
    <w:rsid w:val="00B55920"/>
    <w:rsid w:val="00B5646A"/>
    <w:rsid w:val="00B56532"/>
    <w:rsid w:val="00B62F77"/>
    <w:rsid w:val="00B64527"/>
    <w:rsid w:val="00B66200"/>
    <w:rsid w:val="00B67259"/>
    <w:rsid w:val="00B6789E"/>
    <w:rsid w:val="00B71AC8"/>
    <w:rsid w:val="00B71B0C"/>
    <w:rsid w:val="00B730F4"/>
    <w:rsid w:val="00B738C7"/>
    <w:rsid w:val="00B761EC"/>
    <w:rsid w:val="00B77484"/>
    <w:rsid w:val="00B820BA"/>
    <w:rsid w:val="00B83512"/>
    <w:rsid w:val="00B8458C"/>
    <w:rsid w:val="00B85985"/>
    <w:rsid w:val="00B91A68"/>
    <w:rsid w:val="00BA1CA7"/>
    <w:rsid w:val="00BA3B94"/>
    <w:rsid w:val="00BA47AB"/>
    <w:rsid w:val="00BA5930"/>
    <w:rsid w:val="00BA5A41"/>
    <w:rsid w:val="00BA6492"/>
    <w:rsid w:val="00BA6C6D"/>
    <w:rsid w:val="00BA6D01"/>
    <w:rsid w:val="00BA79CD"/>
    <w:rsid w:val="00BB22BB"/>
    <w:rsid w:val="00BB39B2"/>
    <w:rsid w:val="00BB4334"/>
    <w:rsid w:val="00BB6995"/>
    <w:rsid w:val="00BB709F"/>
    <w:rsid w:val="00BC16ED"/>
    <w:rsid w:val="00BC2129"/>
    <w:rsid w:val="00BC490B"/>
    <w:rsid w:val="00BC500E"/>
    <w:rsid w:val="00BD3832"/>
    <w:rsid w:val="00BD3FB6"/>
    <w:rsid w:val="00BD4DAC"/>
    <w:rsid w:val="00BD50C0"/>
    <w:rsid w:val="00BE1769"/>
    <w:rsid w:val="00BE2D4C"/>
    <w:rsid w:val="00BE2E3A"/>
    <w:rsid w:val="00BE3966"/>
    <w:rsid w:val="00BE3BAB"/>
    <w:rsid w:val="00BE485A"/>
    <w:rsid w:val="00BE6BD6"/>
    <w:rsid w:val="00BE6DA0"/>
    <w:rsid w:val="00BF07F3"/>
    <w:rsid w:val="00BF1EF3"/>
    <w:rsid w:val="00BF2460"/>
    <w:rsid w:val="00BF490A"/>
    <w:rsid w:val="00C0051D"/>
    <w:rsid w:val="00C055C0"/>
    <w:rsid w:val="00C0656F"/>
    <w:rsid w:val="00C1040F"/>
    <w:rsid w:val="00C10743"/>
    <w:rsid w:val="00C10F6C"/>
    <w:rsid w:val="00C248ED"/>
    <w:rsid w:val="00C25679"/>
    <w:rsid w:val="00C30203"/>
    <w:rsid w:val="00C30373"/>
    <w:rsid w:val="00C30D79"/>
    <w:rsid w:val="00C32A11"/>
    <w:rsid w:val="00C32C2D"/>
    <w:rsid w:val="00C335BC"/>
    <w:rsid w:val="00C37303"/>
    <w:rsid w:val="00C40B72"/>
    <w:rsid w:val="00C45B5F"/>
    <w:rsid w:val="00C46820"/>
    <w:rsid w:val="00C51965"/>
    <w:rsid w:val="00C55D77"/>
    <w:rsid w:val="00C56612"/>
    <w:rsid w:val="00C56CEE"/>
    <w:rsid w:val="00C571DC"/>
    <w:rsid w:val="00C6017C"/>
    <w:rsid w:val="00C611F2"/>
    <w:rsid w:val="00C61F91"/>
    <w:rsid w:val="00C620FF"/>
    <w:rsid w:val="00C63792"/>
    <w:rsid w:val="00C651F9"/>
    <w:rsid w:val="00C652ED"/>
    <w:rsid w:val="00C665FE"/>
    <w:rsid w:val="00C66633"/>
    <w:rsid w:val="00C709FA"/>
    <w:rsid w:val="00C71D1F"/>
    <w:rsid w:val="00C752BB"/>
    <w:rsid w:val="00C77053"/>
    <w:rsid w:val="00C77B50"/>
    <w:rsid w:val="00C822C8"/>
    <w:rsid w:val="00C91877"/>
    <w:rsid w:val="00C942DC"/>
    <w:rsid w:val="00C94D2E"/>
    <w:rsid w:val="00C9684E"/>
    <w:rsid w:val="00C96BD0"/>
    <w:rsid w:val="00CA0C10"/>
    <w:rsid w:val="00CA1EE5"/>
    <w:rsid w:val="00CA20DB"/>
    <w:rsid w:val="00CA4BC7"/>
    <w:rsid w:val="00CA5673"/>
    <w:rsid w:val="00CA6C12"/>
    <w:rsid w:val="00CA7F0A"/>
    <w:rsid w:val="00CB0A1A"/>
    <w:rsid w:val="00CB0C6B"/>
    <w:rsid w:val="00CB1890"/>
    <w:rsid w:val="00CB3086"/>
    <w:rsid w:val="00CB3559"/>
    <w:rsid w:val="00CB4AFC"/>
    <w:rsid w:val="00CB4E66"/>
    <w:rsid w:val="00CB5F78"/>
    <w:rsid w:val="00CB697B"/>
    <w:rsid w:val="00CC276C"/>
    <w:rsid w:val="00CC786D"/>
    <w:rsid w:val="00CD0295"/>
    <w:rsid w:val="00CD0CB2"/>
    <w:rsid w:val="00CD27A2"/>
    <w:rsid w:val="00CD485B"/>
    <w:rsid w:val="00CD4B2E"/>
    <w:rsid w:val="00CD6590"/>
    <w:rsid w:val="00CE0212"/>
    <w:rsid w:val="00CE5947"/>
    <w:rsid w:val="00CF44B8"/>
    <w:rsid w:val="00CF51C2"/>
    <w:rsid w:val="00D01A32"/>
    <w:rsid w:val="00D01FD8"/>
    <w:rsid w:val="00D02ECF"/>
    <w:rsid w:val="00D10F18"/>
    <w:rsid w:val="00D11311"/>
    <w:rsid w:val="00D1138F"/>
    <w:rsid w:val="00D11615"/>
    <w:rsid w:val="00D12CEC"/>
    <w:rsid w:val="00D14150"/>
    <w:rsid w:val="00D149E6"/>
    <w:rsid w:val="00D14A31"/>
    <w:rsid w:val="00D14F9D"/>
    <w:rsid w:val="00D26E2E"/>
    <w:rsid w:val="00D30916"/>
    <w:rsid w:val="00D31D8D"/>
    <w:rsid w:val="00D32F3C"/>
    <w:rsid w:val="00D333EE"/>
    <w:rsid w:val="00D33B05"/>
    <w:rsid w:val="00D36E98"/>
    <w:rsid w:val="00D37C70"/>
    <w:rsid w:val="00D4011B"/>
    <w:rsid w:val="00D4057F"/>
    <w:rsid w:val="00D41781"/>
    <w:rsid w:val="00D426F6"/>
    <w:rsid w:val="00D4681C"/>
    <w:rsid w:val="00D470E6"/>
    <w:rsid w:val="00D50656"/>
    <w:rsid w:val="00D52219"/>
    <w:rsid w:val="00D5330E"/>
    <w:rsid w:val="00D54850"/>
    <w:rsid w:val="00D5506B"/>
    <w:rsid w:val="00D55473"/>
    <w:rsid w:val="00D63913"/>
    <w:rsid w:val="00D704BB"/>
    <w:rsid w:val="00D738D1"/>
    <w:rsid w:val="00D74811"/>
    <w:rsid w:val="00D74880"/>
    <w:rsid w:val="00D77131"/>
    <w:rsid w:val="00D8209D"/>
    <w:rsid w:val="00D83B3B"/>
    <w:rsid w:val="00D83EA3"/>
    <w:rsid w:val="00D84A30"/>
    <w:rsid w:val="00D86039"/>
    <w:rsid w:val="00D90773"/>
    <w:rsid w:val="00D90B04"/>
    <w:rsid w:val="00D910B7"/>
    <w:rsid w:val="00D91AB7"/>
    <w:rsid w:val="00D93CA0"/>
    <w:rsid w:val="00D94C56"/>
    <w:rsid w:val="00D96922"/>
    <w:rsid w:val="00D97A51"/>
    <w:rsid w:val="00D97B63"/>
    <w:rsid w:val="00DA1D39"/>
    <w:rsid w:val="00DA1FA6"/>
    <w:rsid w:val="00DA3E4D"/>
    <w:rsid w:val="00DA3EDF"/>
    <w:rsid w:val="00DA485F"/>
    <w:rsid w:val="00DA50F4"/>
    <w:rsid w:val="00DA5505"/>
    <w:rsid w:val="00DA7EB6"/>
    <w:rsid w:val="00DB1E96"/>
    <w:rsid w:val="00DB2254"/>
    <w:rsid w:val="00DB3544"/>
    <w:rsid w:val="00DB4E0E"/>
    <w:rsid w:val="00DB6163"/>
    <w:rsid w:val="00DB64A3"/>
    <w:rsid w:val="00DB7691"/>
    <w:rsid w:val="00DC3BF9"/>
    <w:rsid w:val="00DC73AA"/>
    <w:rsid w:val="00DD0558"/>
    <w:rsid w:val="00DD05C3"/>
    <w:rsid w:val="00DD2C03"/>
    <w:rsid w:val="00DD3449"/>
    <w:rsid w:val="00DD4B8E"/>
    <w:rsid w:val="00DD7A58"/>
    <w:rsid w:val="00DE10AF"/>
    <w:rsid w:val="00DE17EB"/>
    <w:rsid w:val="00DE31F7"/>
    <w:rsid w:val="00DE69E1"/>
    <w:rsid w:val="00DE6B69"/>
    <w:rsid w:val="00DF0F35"/>
    <w:rsid w:val="00DF37F4"/>
    <w:rsid w:val="00DF397A"/>
    <w:rsid w:val="00DF42EE"/>
    <w:rsid w:val="00DF6C5B"/>
    <w:rsid w:val="00E02958"/>
    <w:rsid w:val="00E04D97"/>
    <w:rsid w:val="00E129C8"/>
    <w:rsid w:val="00E16CF5"/>
    <w:rsid w:val="00E21F5D"/>
    <w:rsid w:val="00E27E56"/>
    <w:rsid w:val="00E3018D"/>
    <w:rsid w:val="00E35BD7"/>
    <w:rsid w:val="00E3724A"/>
    <w:rsid w:val="00E4130A"/>
    <w:rsid w:val="00E42DEC"/>
    <w:rsid w:val="00E448F2"/>
    <w:rsid w:val="00E46A15"/>
    <w:rsid w:val="00E51B55"/>
    <w:rsid w:val="00E52D1A"/>
    <w:rsid w:val="00E542D7"/>
    <w:rsid w:val="00E5474A"/>
    <w:rsid w:val="00E55120"/>
    <w:rsid w:val="00E55E86"/>
    <w:rsid w:val="00E5686E"/>
    <w:rsid w:val="00E5734E"/>
    <w:rsid w:val="00E57ED5"/>
    <w:rsid w:val="00E6329C"/>
    <w:rsid w:val="00E70654"/>
    <w:rsid w:val="00E731FA"/>
    <w:rsid w:val="00E734A5"/>
    <w:rsid w:val="00E740A3"/>
    <w:rsid w:val="00E74207"/>
    <w:rsid w:val="00E75FC9"/>
    <w:rsid w:val="00E769FE"/>
    <w:rsid w:val="00E80095"/>
    <w:rsid w:val="00E800D6"/>
    <w:rsid w:val="00E818DA"/>
    <w:rsid w:val="00E85DD7"/>
    <w:rsid w:val="00E860AC"/>
    <w:rsid w:val="00E879E5"/>
    <w:rsid w:val="00E90640"/>
    <w:rsid w:val="00E94772"/>
    <w:rsid w:val="00EA0696"/>
    <w:rsid w:val="00EA764D"/>
    <w:rsid w:val="00EA79B3"/>
    <w:rsid w:val="00EB0100"/>
    <w:rsid w:val="00EB074C"/>
    <w:rsid w:val="00EB5601"/>
    <w:rsid w:val="00EB6152"/>
    <w:rsid w:val="00EB6876"/>
    <w:rsid w:val="00EC025E"/>
    <w:rsid w:val="00EC798F"/>
    <w:rsid w:val="00ED1058"/>
    <w:rsid w:val="00ED3F93"/>
    <w:rsid w:val="00EE0714"/>
    <w:rsid w:val="00EE2A5E"/>
    <w:rsid w:val="00EE2B42"/>
    <w:rsid w:val="00EE3789"/>
    <w:rsid w:val="00EE45F5"/>
    <w:rsid w:val="00EE5378"/>
    <w:rsid w:val="00EE59F2"/>
    <w:rsid w:val="00EE6168"/>
    <w:rsid w:val="00EF62E3"/>
    <w:rsid w:val="00F00855"/>
    <w:rsid w:val="00F0477D"/>
    <w:rsid w:val="00F04E33"/>
    <w:rsid w:val="00F05BF5"/>
    <w:rsid w:val="00F14CFB"/>
    <w:rsid w:val="00F16114"/>
    <w:rsid w:val="00F16531"/>
    <w:rsid w:val="00F168D6"/>
    <w:rsid w:val="00F1696D"/>
    <w:rsid w:val="00F2029C"/>
    <w:rsid w:val="00F21EF1"/>
    <w:rsid w:val="00F21FE3"/>
    <w:rsid w:val="00F23762"/>
    <w:rsid w:val="00F272E8"/>
    <w:rsid w:val="00F27AE0"/>
    <w:rsid w:val="00F30444"/>
    <w:rsid w:val="00F3232A"/>
    <w:rsid w:val="00F3593C"/>
    <w:rsid w:val="00F368E0"/>
    <w:rsid w:val="00F36E5C"/>
    <w:rsid w:val="00F40420"/>
    <w:rsid w:val="00F40CD8"/>
    <w:rsid w:val="00F4160C"/>
    <w:rsid w:val="00F41623"/>
    <w:rsid w:val="00F54A4D"/>
    <w:rsid w:val="00F54C9E"/>
    <w:rsid w:val="00F54E03"/>
    <w:rsid w:val="00F5692F"/>
    <w:rsid w:val="00F571AE"/>
    <w:rsid w:val="00F61DB4"/>
    <w:rsid w:val="00F63962"/>
    <w:rsid w:val="00F65A3A"/>
    <w:rsid w:val="00F661D5"/>
    <w:rsid w:val="00F67237"/>
    <w:rsid w:val="00F677A9"/>
    <w:rsid w:val="00F678C0"/>
    <w:rsid w:val="00F7027D"/>
    <w:rsid w:val="00F72914"/>
    <w:rsid w:val="00F72C4C"/>
    <w:rsid w:val="00F85D1D"/>
    <w:rsid w:val="00F87AD6"/>
    <w:rsid w:val="00FA1405"/>
    <w:rsid w:val="00FA26C9"/>
    <w:rsid w:val="00FB477D"/>
    <w:rsid w:val="00FB55FF"/>
    <w:rsid w:val="00FB6880"/>
    <w:rsid w:val="00FB77F9"/>
    <w:rsid w:val="00FC1A19"/>
    <w:rsid w:val="00FC1AF6"/>
    <w:rsid w:val="00FC3397"/>
    <w:rsid w:val="00FC3FA7"/>
    <w:rsid w:val="00FC62A2"/>
    <w:rsid w:val="00FC6AA4"/>
    <w:rsid w:val="00FD0204"/>
    <w:rsid w:val="00FD0945"/>
    <w:rsid w:val="00FD2D91"/>
    <w:rsid w:val="00FD2E14"/>
    <w:rsid w:val="00FD3B42"/>
    <w:rsid w:val="00FE1105"/>
    <w:rsid w:val="00FE4738"/>
    <w:rsid w:val="00FE5B63"/>
    <w:rsid w:val="00FE7336"/>
    <w:rsid w:val="00FF0113"/>
    <w:rsid w:val="00FF2667"/>
    <w:rsid w:val="00FF2C42"/>
    <w:rsid w:val="00FF37AC"/>
    <w:rsid w:val="00FF7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E7847B"/>
  <w15:docId w15:val="{49DF0047-C08F-4B0C-A8E1-4E47289B1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77497"/>
    <w:pPr>
      <w:spacing w:after="180"/>
      <w:jc w:val="both"/>
    </w:pPr>
    <w:rPr>
      <w:rFonts w:asciiTheme="minorHAnsi" w:hAnsiTheme="minorHAnsi"/>
    </w:rPr>
  </w:style>
  <w:style w:type="paragraph" w:styleId="Heading1">
    <w:name w:val="heading 1"/>
    <w:basedOn w:val="Normal"/>
    <w:next w:val="Normal"/>
    <w:link w:val="Heading1Char"/>
    <w:qFormat/>
    <w:rsid w:val="00B761EC"/>
    <w:pPr>
      <w:keepNext/>
      <w:pBdr>
        <w:bottom w:val="single" w:sz="4" w:space="1" w:color="auto"/>
      </w:pBdr>
      <w:outlineLvl w:val="0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B761EC"/>
    <w:rPr>
      <w:rFonts w:ascii="Arial" w:hAnsi="Arial"/>
      <w:b/>
      <w:sz w:val="24"/>
    </w:rPr>
  </w:style>
  <w:style w:type="paragraph" w:customStyle="1" w:styleId="NormalNoIndent">
    <w:name w:val="Normal No Indent"/>
    <w:basedOn w:val="Normal"/>
    <w:qFormat/>
    <w:rsid w:val="00AB1268"/>
    <w:pPr>
      <w:framePr w:hSpace="187" w:wrap="around" w:vAnchor="page" w:hAnchor="text" w:xAlign="right" w:y="1585"/>
      <w:suppressOverlap/>
    </w:pPr>
    <w:rPr>
      <w:rFonts w:ascii="Optima LT" w:hAnsi="Optima LT"/>
      <w:sz w:val="16"/>
      <w:szCs w:val="16"/>
    </w:rPr>
  </w:style>
  <w:style w:type="paragraph" w:customStyle="1" w:styleId="Office">
    <w:name w:val="Office"/>
    <w:qFormat/>
    <w:rsid w:val="00AB1268"/>
    <w:pPr>
      <w:spacing w:after="120"/>
    </w:pPr>
    <w:rPr>
      <w:rFonts w:ascii="Optima LT" w:hAnsi="Optima LT"/>
      <w:caps/>
      <w:sz w:val="16"/>
      <w:szCs w:val="16"/>
    </w:rPr>
  </w:style>
  <w:style w:type="paragraph" w:styleId="Header">
    <w:name w:val="header"/>
    <w:basedOn w:val="Normal"/>
    <w:link w:val="HeaderChar"/>
    <w:rsid w:val="009E010D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9E010D"/>
    <w:rPr>
      <w:rFonts w:ascii="Arial" w:hAnsi="Arial"/>
    </w:rPr>
  </w:style>
  <w:style w:type="paragraph" w:styleId="Footer">
    <w:name w:val="footer"/>
    <w:basedOn w:val="Normal"/>
    <w:link w:val="FooterChar"/>
    <w:uiPriority w:val="99"/>
    <w:rsid w:val="009E010D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9E010D"/>
    <w:rPr>
      <w:rFonts w:ascii="Arial" w:hAnsi="Arial"/>
    </w:rPr>
  </w:style>
  <w:style w:type="paragraph" w:styleId="BalloonText">
    <w:name w:val="Balloon Text"/>
    <w:basedOn w:val="Normal"/>
    <w:link w:val="BalloonTextChar"/>
    <w:rsid w:val="008829A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829A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84A7C"/>
    <w:rPr>
      <w:rFonts w:ascii="Verdana" w:eastAsiaTheme="minorHAnsi" w:hAnsi="Verdana" w:cstheme="minorHAnsi"/>
      <w:sz w:val="22"/>
      <w:szCs w:val="28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A79B3"/>
    <w:pPr>
      <w:ind w:left="720"/>
      <w:contextualSpacing/>
    </w:pPr>
  </w:style>
  <w:style w:type="character" w:styleId="Hyperlink">
    <w:name w:val="Hyperlink"/>
    <w:basedOn w:val="DefaultParagraphFont"/>
    <w:unhideWhenUsed/>
    <w:rsid w:val="00EA79B3"/>
    <w:rPr>
      <w:color w:val="0563C1" w:themeColor="hyperlink"/>
      <w:u w:val="single"/>
    </w:rPr>
  </w:style>
  <w:style w:type="character" w:styleId="Emphasis">
    <w:name w:val="Emphasis"/>
    <w:basedOn w:val="DefaultParagraphFont"/>
    <w:qFormat/>
    <w:rsid w:val="00EA79B3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67372B"/>
    <w:rPr>
      <w:color w:val="605E5C"/>
      <w:shd w:val="clear" w:color="auto" w:fill="E1DFDD"/>
    </w:rPr>
  </w:style>
  <w:style w:type="paragraph" w:customStyle="1" w:styleId="Default">
    <w:name w:val="Default"/>
    <w:rsid w:val="002B682C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xmsonormal">
    <w:name w:val="x_msonormal"/>
    <w:basedOn w:val="Normal"/>
    <w:rsid w:val="00DD2C03"/>
    <w:pPr>
      <w:spacing w:after="0"/>
      <w:jc w:val="left"/>
    </w:pPr>
    <w:rPr>
      <w:rFonts w:ascii="Calibri" w:eastAsia="MS PGothic" w:hAnsi="Calibri" w:cs="Calibri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2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Letterheads\Letter%20Template%20(Invoices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6577bf0-7c9b-4660-9e83-1247ede2c575" xsi:nil="true"/>
    <Site_x0020_Address xmlns="76577bf0-7c9b-4660-9e83-1247ede2c575" xsi:nil="true"/>
    <Council xmlns="76577bf0-7c9b-4660-9e83-1247ede2c575" xsi:nil="true"/>
    <File_x0020_Number xmlns="76577bf0-7c9b-4660-9e83-1247ede2c575" xsi:nil="true"/>
    <Professional xmlns="76577bf0-7c9b-4660-9e83-1247ede2c575" xsi:nil="true"/>
    <lcf76f155ced4ddcb4097134ff3c332f xmlns="9b1377e4-adfe-4859-ac9c-c54fb7dee64f">
      <Terms xmlns="http://schemas.microsoft.com/office/infopath/2007/PartnerControls"/>
    </lcf76f155ced4ddcb4097134ff3c332f>
    <AR_x0020_Office xmlns="76577bf0-7c9b-4660-9e83-1247ede2c57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ACDC0534531C49A29A1907A08E834E" ma:contentTypeVersion="20" ma:contentTypeDescription="Create a new document." ma:contentTypeScope="" ma:versionID="f92d0aaf775a2c1e90720ee6b3ff9511">
  <xsd:schema xmlns:xsd="http://www.w3.org/2001/XMLSchema" xmlns:xs="http://www.w3.org/2001/XMLSchema" xmlns:p="http://schemas.microsoft.com/office/2006/metadata/properties" xmlns:ns2="9b1377e4-adfe-4859-ac9c-c54fb7dee64f" xmlns:ns3="76577bf0-7c9b-4660-9e83-1247ede2c575" targetNamespace="http://schemas.microsoft.com/office/2006/metadata/properties" ma:root="true" ma:fieldsID="5aec483d8d6a9cbb5c292614b10b2eb0" ns2:_="" ns3:_="">
    <xsd:import namespace="9b1377e4-adfe-4859-ac9c-c54fb7dee64f"/>
    <xsd:import namespace="76577bf0-7c9b-4660-9e83-1247ede2c5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File_x0020_Number" minOccurs="0"/>
                <xsd:element ref="ns3:AR_x0020_Office" minOccurs="0"/>
                <xsd:element ref="ns3:Site_x0020_Address" minOccurs="0"/>
                <xsd:element ref="ns3:Professional" minOccurs="0"/>
                <xsd:element ref="ns3:Counci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1377e4-adfe-4859-ac9c-c54fb7dee6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f181e992-8a2d-4a3e-9223-2fbd19870b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577bf0-7c9b-4660-9e83-1247ede2c575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22a7603-14d8-4101-8337-c1c41e2c38d9}" ma:internalName="TaxCatchAll" ma:showField="CatchAllData" ma:web="76577bf0-7c9b-4660-9e83-1247ede2c5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File_x0020_Number" ma:index="18" nillable="true" ma:displayName="File Number" ma:internalName="File_x0020_Number">
      <xsd:simpleType>
        <xsd:restriction base="dms:Text">
          <xsd:maxLength value="10"/>
        </xsd:restriction>
      </xsd:simpleType>
    </xsd:element>
    <xsd:element name="AR_x0020_Office" ma:index="19" nillable="true" ma:displayName="AR Office" ma:format="Dropdown" ma:internalName="AR_x0020_Office">
      <xsd:simpleType>
        <xsd:union memberTypes="dms:Text">
          <xsd:simpleType>
            <xsd:restriction base="dms:Choice">
              <xsd:enumeration value="Berkhamsted"/>
              <xsd:enumeration value="Birmingham"/>
              <xsd:enumeration value="Hemel Hempstead"/>
              <xsd:enumeration value="London"/>
              <xsd:enumeration value="Manchester"/>
              <xsd:enumeration value="Milton Keynes"/>
              <xsd:enumeration value="Northampton"/>
              <xsd:enumeration value="St Albans"/>
              <xsd:enumeration value="Stokenchurch"/>
            </xsd:restriction>
          </xsd:simpleType>
        </xsd:union>
      </xsd:simpleType>
    </xsd:element>
    <xsd:element name="Site_x0020_Address" ma:index="20" nillable="true" ma:displayName="Site Address" ma:description="Site Address - for Planning" ma:internalName="Site_x0020_Address">
      <xsd:simpleType>
        <xsd:restriction base="dms:Text">
          <xsd:maxLength value="255"/>
        </xsd:restriction>
      </xsd:simpleType>
    </xsd:element>
    <xsd:element name="Professional" ma:index="21" nillable="true" ma:displayName="Professional" ma:description="Professional - for Planning" ma:internalName="Professional">
      <xsd:simpleType>
        <xsd:restriction base="dms:Text">
          <xsd:maxLength value="255"/>
        </xsd:restriction>
      </xsd:simpleType>
    </xsd:element>
    <xsd:element name="Council" ma:index="22" nillable="true" ma:displayName="Council" ma:internalName="Council">
      <xsd:simpleType>
        <xsd:restriction base="dms:Text">
          <xsd:maxLength value="255"/>
        </xsd:restriction>
      </xsd:simple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7EF5417-F59D-48E1-88BB-5F0A7AFF4F4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5BD5B1A-C6DC-4200-99C9-4C63110DB32A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76577bf0-7c9b-4660-9e83-1247ede2c575"/>
    <ds:schemaRef ds:uri="http://purl.org/dc/terms/"/>
    <ds:schemaRef ds:uri="9b1377e4-adfe-4859-ac9c-c54fb7dee64f"/>
    <ds:schemaRef ds:uri="http://www.w3.org/XML/1998/namespace"/>
    <ds:schemaRef ds:uri="http://purl.org/dc/dcmitype/"/>
    <ds:schemaRef ds:uri="http://schemas.microsoft.com/office/infopath/2007/PartnerControl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3547626F-BE38-4340-A7B6-A601E90425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1377e4-adfe-4859-ac9c-c54fb7dee64f"/>
    <ds:schemaRef ds:uri="76577bf0-7c9b-4660-9e83-1247ede2c5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13E752B-1DD8-46B3-8889-84504F00F94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 Template (Invoices)</Template>
  <TotalTime>0</TotalTime>
  <Pages>2</Pages>
  <Words>299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 Group</Company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Sharon Digby</dc:creator>
  <dc:description>v4 Sept16</dc:description>
  <cp:lastModifiedBy>Nigel Ozier</cp:lastModifiedBy>
  <cp:revision>2</cp:revision>
  <cp:lastPrinted>2019-06-28T09:23:00Z</cp:lastPrinted>
  <dcterms:created xsi:type="dcterms:W3CDTF">2025-09-01T10:42:00Z</dcterms:created>
  <dcterms:modified xsi:type="dcterms:W3CDTF">2025-09-01T10:42:00Z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0x01010003ACDC0534531C49A29A1907A08E834E</vt:lpwstr>
  </property>
  <property fmtid="{D5CDD505-2E9C-101B-9397-08002B2CF9AE}" pid="3" name="MediaServiceImageTags">
    <vt:lpwstr/>
  </property>
</Properties>
</file>