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077B590D" w14:textId="3855C6EB" w:rsidR="00E10118" w:rsidRPr="00E10118" w:rsidRDefault="00E12259" w:rsidP="00C15A39">
          <w:pPr>
            <w:keepNext/>
            <w:tabs>
              <w:tab w:val="left" w:pos="1008"/>
              <w:tab w:val="left" w:pos="1134"/>
              <w:tab w:val="left" w:pos="2016"/>
              <w:tab w:val="left" w:pos="2880"/>
              <w:tab w:val="left" w:pos="8784"/>
            </w:tabs>
            <w:overflowPunct w:val="0"/>
            <w:autoSpaceDE w:val="0"/>
            <w:autoSpaceDN w:val="0"/>
            <w:adjustRightInd w:val="0"/>
            <w:spacing w:line="360" w:lineRule="auto"/>
            <w:jc w:val="center"/>
            <w:outlineLvl w:val="3"/>
            <w:rPr>
              <w:rFonts w:ascii="Arial" w:eastAsia="Times New Roman" w:hAnsi="Arial" w:cs="Arial"/>
              <w:b/>
              <w:color w:val="000000"/>
              <w:u w:val="single"/>
              <w:lang w:eastAsia="en-GB"/>
            </w:rPr>
          </w:pPr>
          <w:r w:rsidRPr="008552E3">
            <w:rPr>
              <w:noProof/>
              <w:color w:val="2B579A"/>
              <w:sz w:val="32"/>
              <w:szCs w:val="32"/>
              <w:shd w:val="clear" w:color="auto" w:fill="E6E6E6"/>
              <w:lang w:eastAsia="en-GB"/>
            </w:rPr>
            <w:drawing>
              <wp:anchor distT="0" distB="0" distL="114300" distR="114300" simplePos="0" relativeHeight="251657216"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9264"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Hlk170894514"/>
          <w:r w:rsidR="00E10118" w:rsidRPr="00E10118">
            <w:rPr>
              <w:rFonts w:ascii="Arial" w:eastAsia="Times New Roman" w:hAnsi="Arial" w:cs="Arial"/>
              <w:b/>
              <w:color w:val="000000"/>
              <w:u w:val="single"/>
              <w:lang w:eastAsia="en-GB"/>
            </w:rPr>
            <w:t xml:space="preserve"> DATED                                                            20</w:t>
          </w:r>
          <w:r w:rsidR="00E10118" w:rsidRPr="00E10118">
            <w:rPr>
              <w:rFonts w:ascii="Arial" w:eastAsia="Times New Roman" w:hAnsi="Arial" w:cs="Arial"/>
              <w:b/>
              <w:u w:val="single"/>
              <w:lang w:eastAsia="en-GB"/>
            </w:rPr>
            <w:t>2</w:t>
          </w:r>
          <w:r w:rsidR="00AC435E">
            <w:rPr>
              <w:rFonts w:ascii="Arial" w:eastAsia="Times New Roman" w:hAnsi="Arial" w:cs="Arial"/>
              <w:b/>
              <w:u w:val="single"/>
              <w:lang w:eastAsia="en-GB"/>
            </w:rPr>
            <w:t>5</w:t>
          </w:r>
        </w:p>
        <w:p w14:paraId="2213EC97" w14:textId="77777777"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rPr>
              <w:rFonts w:ascii="Arial" w:eastAsia="Times New Roman" w:hAnsi="Arial" w:cs="Arial"/>
              <w:b/>
              <w:color w:val="000000"/>
              <w:u w:val="single"/>
              <w:lang w:eastAsia="en-GB"/>
            </w:rPr>
          </w:pPr>
        </w:p>
        <w:p w14:paraId="71681E6A" w14:textId="77777777"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rPr>
              <w:rFonts w:ascii="Arial" w:eastAsia="Times New Roman" w:hAnsi="Arial" w:cs="Arial"/>
              <w:b/>
              <w:color w:val="000000"/>
              <w:u w:val="single"/>
              <w:lang w:eastAsia="en-GB"/>
            </w:rPr>
          </w:pPr>
          <w:bookmarkStart w:id="1" w:name="_Hlk117689544"/>
        </w:p>
        <w:p w14:paraId="366141D3" w14:textId="77777777" w:rsidR="00FD249C" w:rsidRDefault="00FD249C" w:rsidP="00E10118">
          <w:pPr>
            <w:overflowPunct w:val="0"/>
            <w:autoSpaceDE w:val="0"/>
            <w:autoSpaceDN w:val="0"/>
            <w:adjustRightInd w:val="0"/>
            <w:spacing w:after="60"/>
            <w:jc w:val="center"/>
            <w:outlineLvl w:val="1"/>
            <w:rPr>
              <w:rFonts w:ascii="Arial" w:eastAsia="Times New Roman" w:hAnsi="Arial" w:cs="Arial"/>
              <w:b/>
              <w:lang w:eastAsia="en-GB"/>
            </w:rPr>
          </w:pPr>
          <w:bookmarkStart w:id="2" w:name="_Hlk117689356"/>
          <w:r w:rsidRPr="00FD249C">
            <w:rPr>
              <w:rFonts w:ascii="Arial" w:eastAsia="Times New Roman" w:hAnsi="Arial" w:cs="Arial"/>
              <w:b/>
              <w:lang w:eastAsia="en-GB"/>
            </w:rPr>
            <w:t xml:space="preserve">TH Estates Ltd </w:t>
          </w:r>
        </w:p>
        <w:p w14:paraId="08B8E436" w14:textId="031ADD47" w:rsidR="00E10118" w:rsidRPr="00E10118" w:rsidRDefault="00E10118" w:rsidP="00E10118">
          <w:pPr>
            <w:overflowPunct w:val="0"/>
            <w:autoSpaceDE w:val="0"/>
            <w:autoSpaceDN w:val="0"/>
            <w:adjustRightInd w:val="0"/>
            <w:spacing w:after="60"/>
            <w:jc w:val="center"/>
            <w:outlineLvl w:val="1"/>
            <w:rPr>
              <w:rFonts w:ascii="Arial" w:eastAsia="Times New Roman" w:hAnsi="Arial" w:cs="Arial"/>
              <w:b/>
              <w:lang w:eastAsia="en-GB"/>
            </w:rPr>
          </w:pPr>
          <w:r w:rsidRPr="00E10118">
            <w:rPr>
              <w:rFonts w:ascii="Arial" w:eastAsia="Times New Roman" w:hAnsi="Arial" w:cs="Arial"/>
              <w:lang w:eastAsia="en-GB"/>
            </w:rPr>
            <w:t xml:space="preserve">(the </w:t>
          </w:r>
          <w:r w:rsidR="009F6E0C">
            <w:rPr>
              <w:rFonts w:ascii="Arial" w:eastAsia="Times New Roman" w:hAnsi="Arial" w:cs="Arial"/>
              <w:lang w:eastAsia="en-GB"/>
            </w:rPr>
            <w:t xml:space="preserve">First </w:t>
          </w:r>
          <w:r w:rsidRPr="00E10118">
            <w:rPr>
              <w:rFonts w:ascii="Arial" w:eastAsia="Times New Roman" w:hAnsi="Arial" w:cs="Arial"/>
              <w:lang w:eastAsia="en-GB"/>
            </w:rPr>
            <w:t xml:space="preserve">Owner) </w:t>
          </w:r>
          <w:r w:rsidRPr="00E10118">
            <w:rPr>
              <w:rFonts w:ascii="Arial" w:eastAsia="Times New Roman" w:hAnsi="Arial" w:cs="Arial"/>
              <w:b/>
              <w:lang w:eastAsia="en-GB"/>
            </w:rPr>
            <w:t>(1)</w:t>
          </w:r>
        </w:p>
        <w:p w14:paraId="7CA6D43E" w14:textId="4CB3AFA7" w:rsidR="00E10118" w:rsidRDefault="00E60996" w:rsidP="00E60996">
          <w:pPr>
            <w:overflowPunct w:val="0"/>
            <w:autoSpaceDE w:val="0"/>
            <w:autoSpaceDN w:val="0"/>
            <w:adjustRightInd w:val="0"/>
            <w:spacing w:line="480" w:lineRule="atLeast"/>
            <w:ind w:right="-144"/>
            <w:rPr>
              <w:rFonts w:ascii="Arial" w:eastAsia="Times New Roman" w:hAnsi="Arial" w:cs="Arial"/>
              <w:b/>
              <w:lang w:eastAsia="en-GB"/>
            </w:rPr>
          </w:pPr>
          <w:r>
            <w:rPr>
              <w:rFonts w:ascii="Arial" w:eastAsia="Times New Roman" w:hAnsi="Arial" w:cs="Arial"/>
              <w:b/>
              <w:lang w:eastAsia="en-GB"/>
            </w:rPr>
            <w:t xml:space="preserve">                                                                </w:t>
          </w:r>
          <w:r w:rsidR="004E759C">
            <w:rPr>
              <w:rFonts w:ascii="Arial" w:eastAsia="Times New Roman" w:hAnsi="Arial" w:cs="Arial"/>
              <w:b/>
              <w:lang w:eastAsia="en-GB"/>
            </w:rPr>
            <w:t>a</w:t>
          </w:r>
          <w:r w:rsidR="00E10118" w:rsidRPr="00E10118">
            <w:rPr>
              <w:rFonts w:ascii="Arial" w:eastAsia="Times New Roman" w:hAnsi="Arial" w:cs="Arial"/>
              <w:b/>
              <w:lang w:eastAsia="en-GB"/>
            </w:rPr>
            <w:t>nd</w:t>
          </w:r>
        </w:p>
        <w:p w14:paraId="72211467" w14:textId="77777777" w:rsidR="004E759C" w:rsidRPr="00E10118" w:rsidRDefault="004E759C" w:rsidP="00E10118">
          <w:pPr>
            <w:overflowPunct w:val="0"/>
            <w:autoSpaceDE w:val="0"/>
            <w:autoSpaceDN w:val="0"/>
            <w:adjustRightInd w:val="0"/>
            <w:spacing w:line="480" w:lineRule="atLeast"/>
            <w:ind w:right="-144"/>
            <w:jc w:val="center"/>
            <w:rPr>
              <w:rFonts w:ascii="Arial" w:eastAsia="Times New Roman" w:hAnsi="Arial" w:cs="Arial"/>
              <w:b/>
              <w:lang w:eastAsia="en-GB"/>
            </w:rPr>
          </w:pPr>
        </w:p>
        <w:p w14:paraId="0D7448FD" w14:textId="6769AAD0" w:rsidR="00FB6907" w:rsidRDefault="00D93C50" w:rsidP="004E759C">
          <w:pPr>
            <w:overflowPunct w:val="0"/>
            <w:autoSpaceDE w:val="0"/>
            <w:autoSpaceDN w:val="0"/>
            <w:adjustRightInd w:val="0"/>
            <w:spacing w:after="60"/>
            <w:jc w:val="center"/>
            <w:outlineLvl w:val="1"/>
            <w:rPr>
              <w:rFonts w:ascii="Arial" w:eastAsia="Times New Roman" w:hAnsi="Arial" w:cs="Arial"/>
              <w:b/>
              <w:lang w:eastAsia="en-GB"/>
            </w:rPr>
          </w:pPr>
          <w:r>
            <w:rPr>
              <w:rFonts w:ascii="Arial" w:eastAsia="Times New Roman" w:hAnsi="Arial" w:cs="Arial"/>
              <w:b/>
              <w:lang w:eastAsia="en-GB"/>
            </w:rPr>
            <w:t>Bloomfield Homes Ltd</w:t>
          </w:r>
        </w:p>
        <w:p w14:paraId="513819CC" w14:textId="54648B58" w:rsidR="004E759C" w:rsidRPr="00E10118" w:rsidRDefault="004E759C" w:rsidP="004E759C">
          <w:pPr>
            <w:overflowPunct w:val="0"/>
            <w:autoSpaceDE w:val="0"/>
            <w:autoSpaceDN w:val="0"/>
            <w:adjustRightInd w:val="0"/>
            <w:spacing w:after="60"/>
            <w:jc w:val="center"/>
            <w:outlineLvl w:val="1"/>
            <w:rPr>
              <w:rFonts w:ascii="Arial" w:eastAsia="Times New Roman" w:hAnsi="Arial" w:cs="Arial"/>
              <w:b/>
              <w:lang w:eastAsia="en-GB"/>
            </w:rPr>
          </w:pPr>
          <w:r w:rsidRPr="00E10118">
            <w:rPr>
              <w:rFonts w:ascii="Arial" w:eastAsia="Times New Roman" w:hAnsi="Arial" w:cs="Arial"/>
              <w:lang w:eastAsia="en-GB"/>
            </w:rPr>
            <w:t xml:space="preserve">(the </w:t>
          </w:r>
          <w:r w:rsidR="00DA6F84">
            <w:rPr>
              <w:rFonts w:ascii="Arial" w:eastAsia="Times New Roman" w:hAnsi="Arial" w:cs="Arial"/>
              <w:lang w:eastAsia="en-GB"/>
            </w:rPr>
            <w:t xml:space="preserve">Second </w:t>
          </w:r>
          <w:r w:rsidR="00563594">
            <w:rPr>
              <w:rFonts w:ascii="Arial" w:eastAsia="Times New Roman" w:hAnsi="Arial" w:cs="Arial"/>
              <w:lang w:eastAsia="en-GB"/>
            </w:rPr>
            <w:t>Owner</w:t>
          </w:r>
          <w:r w:rsidRPr="00E10118">
            <w:rPr>
              <w:rFonts w:ascii="Arial" w:eastAsia="Times New Roman" w:hAnsi="Arial" w:cs="Arial"/>
              <w:lang w:eastAsia="en-GB"/>
            </w:rPr>
            <w:t xml:space="preserve">) </w:t>
          </w:r>
          <w:r w:rsidRPr="00E10118">
            <w:rPr>
              <w:rFonts w:ascii="Arial" w:eastAsia="Times New Roman" w:hAnsi="Arial" w:cs="Arial"/>
              <w:b/>
              <w:lang w:eastAsia="en-GB"/>
            </w:rPr>
            <w:t>(</w:t>
          </w:r>
          <w:r>
            <w:rPr>
              <w:rFonts w:ascii="Arial" w:eastAsia="Times New Roman" w:hAnsi="Arial" w:cs="Arial"/>
              <w:b/>
              <w:lang w:eastAsia="en-GB"/>
            </w:rPr>
            <w:t>2</w:t>
          </w:r>
          <w:r w:rsidRPr="00E10118">
            <w:rPr>
              <w:rFonts w:ascii="Arial" w:eastAsia="Times New Roman" w:hAnsi="Arial" w:cs="Arial"/>
              <w:b/>
              <w:lang w:eastAsia="en-GB"/>
            </w:rPr>
            <w:t>)</w:t>
          </w:r>
        </w:p>
        <w:p w14:paraId="357CCA7A" w14:textId="68D0529F" w:rsidR="004E759C" w:rsidRDefault="00E60996" w:rsidP="00E60996">
          <w:pPr>
            <w:overflowPunct w:val="0"/>
            <w:autoSpaceDE w:val="0"/>
            <w:autoSpaceDN w:val="0"/>
            <w:adjustRightInd w:val="0"/>
            <w:spacing w:line="480" w:lineRule="atLeast"/>
            <w:ind w:right="-144"/>
            <w:rPr>
              <w:rFonts w:ascii="Arial" w:eastAsia="Times New Roman" w:hAnsi="Arial" w:cs="Arial"/>
              <w:b/>
              <w:lang w:eastAsia="en-GB"/>
            </w:rPr>
          </w:pPr>
          <w:r>
            <w:rPr>
              <w:rFonts w:ascii="Arial" w:eastAsia="Times New Roman" w:hAnsi="Arial" w:cs="Arial"/>
              <w:b/>
              <w:lang w:eastAsia="en-GB"/>
            </w:rPr>
            <w:t xml:space="preserve">                                                                </w:t>
          </w:r>
          <w:r w:rsidR="00CD7090">
            <w:rPr>
              <w:rFonts w:ascii="Arial" w:eastAsia="Times New Roman" w:hAnsi="Arial" w:cs="Arial"/>
              <w:b/>
              <w:lang w:eastAsia="en-GB"/>
            </w:rPr>
            <w:t>a</w:t>
          </w:r>
          <w:r w:rsidR="004E759C" w:rsidRPr="00E10118">
            <w:rPr>
              <w:rFonts w:ascii="Arial" w:eastAsia="Times New Roman" w:hAnsi="Arial" w:cs="Arial"/>
              <w:b/>
              <w:lang w:eastAsia="en-GB"/>
            </w:rPr>
            <w:t>nd</w:t>
          </w:r>
        </w:p>
        <w:p w14:paraId="192CB5B6" w14:textId="77777777" w:rsidR="00CD7090" w:rsidRPr="00E10118" w:rsidRDefault="00CD7090" w:rsidP="00CD7090">
          <w:pPr>
            <w:overflowPunct w:val="0"/>
            <w:autoSpaceDE w:val="0"/>
            <w:autoSpaceDN w:val="0"/>
            <w:adjustRightInd w:val="0"/>
            <w:spacing w:line="480" w:lineRule="atLeast"/>
            <w:ind w:right="-144"/>
            <w:jc w:val="center"/>
            <w:rPr>
              <w:rFonts w:ascii="Arial" w:eastAsia="Times New Roman" w:hAnsi="Arial" w:cs="Arial"/>
              <w:b/>
              <w:lang w:eastAsia="en-GB"/>
            </w:rPr>
          </w:pPr>
        </w:p>
        <w:p w14:paraId="5CDA6E96" w14:textId="77777777" w:rsidR="00FA7180" w:rsidRDefault="003A2F24" w:rsidP="00E10118">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roofErr w:type="spellStart"/>
          <w:r w:rsidRPr="003A2F24">
            <w:rPr>
              <w:rFonts w:ascii="Arial" w:eastAsia="Times New Roman" w:hAnsi="Arial" w:cs="Arial"/>
              <w:b/>
              <w:color w:val="000000"/>
              <w:lang w:eastAsia="en-GB"/>
            </w:rPr>
            <w:t>Mathoura</w:t>
          </w:r>
          <w:proofErr w:type="spellEnd"/>
          <w:r w:rsidRPr="003A2F24">
            <w:rPr>
              <w:rFonts w:ascii="Arial" w:eastAsia="Times New Roman" w:hAnsi="Arial" w:cs="Arial"/>
              <w:b/>
              <w:color w:val="000000"/>
              <w:lang w:eastAsia="en-GB"/>
            </w:rPr>
            <w:t xml:space="preserve"> Capital Trust </w:t>
          </w:r>
        </w:p>
        <w:p w14:paraId="0944555B" w14:textId="1BF17FB0" w:rsidR="00840E43" w:rsidRDefault="00E10118" w:rsidP="00840E43">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sidRPr="00E10118">
            <w:rPr>
              <w:rFonts w:ascii="Arial" w:eastAsia="Times New Roman" w:hAnsi="Arial" w:cs="Arial"/>
              <w:color w:val="000000"/>
              <w:lang w:eastAsia="en-GB"/>
            </w:rPr>
            <w:t xml:space="preserve">(the </w:t>
          </w:r>
          <w:r w:rsidR="0054006A">
            <w:rPr>
              <w:rFonts w:ascii="Arial" w:eastAsia="Times New Roman" w:hAnsi="Arial" w:cs="Arial"/>
              <w:color w:val="000000"/>
              <w:lang w:eastAsia="en-GB"/>
            </w:rPr>
            <w:t>First Mortgagee</w:t>
          </w:r>
          <w:r w:rsidRPr="00E10118">
            <w:rPr>
              <w:rFonts w:ascii="Arial" w:eastAsia="Times New Roman" w:hAnsi="Arial" w:cs="Arial"/>
              <w:color w:val="000000"/>
              <w:lang w:eastAsia="en-GB"/>
            </w:rPr>
            <w:t>)</w:t>
          </w:r>
          <w:r w:rsidRPr="00E10118">
            <w:rPr>
              <w:rFonts w:ascii="Arial" w:eastAsia="Times New Roman" w:hAnsi="Arial" w:cs="Arial"/>
              <w:b/>
              <w:color w:val="000000"/>
              <w:lang w:eastAsia="en-GB"/>
            </w:rPr>
            <w:t xml:space="preserve"> (</w:t>
          </w:r>
          <w:r w:rsidR="00CD7090">
            <w:rPr>
              <w:rFonts w:ascii="Arial" w:eastAsia="Times New Roman" w:hAnsi="Arial" w:cs="Arial"/>
              <w:b/>
              <w:color w:val="000000"/>
              <w:lang w:eastAsia="en-GB"/>
            </w:rPr>
            <w:t>3</w:t>
          </w:r>
          <w:r w:rsidRPr="00E10118">
            <w:rPr>
              <w:rFonts w:ascii="Arial" w:eastAsia="Times New Roman" w:hAnsi="Arial" w:cs="Arial"/>
              <w:b/>
              <w:color w:val="000000"/>
              <w:lang w:eastAsia="en-GB"/>
            </w:rPr>
            <w:t>)</w:t>
          </w:r>
        </w:p>
        <w:p w14:paraId="41639379" w14:textId="77777777" w:rsidR="00840E43" w:rsidRDefault="00840E43" w:rsidP="00840E43">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
        <w:p w14:paraId="0B9346F2" w14:textId="12CC0C43" w:rsidR="0054006A" w:rsidRDefault="002D563B" w:rsidP="00E10118">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Pr>
              <w:rFonts w:ascii="Arial" w:eastAsia="Times New Roman" w:hAnsi="Arial" w:cs="Arial"/>
              <w:b/>
              <w:color w:val="000000"/>
              <w:lang w:eastAsia="en-GB"/>
            </w:rPr>
            <w:t>a</w:t>
          </w:r>
          <w:r w:rsidR="00FA179D">
            <w:rPr>
              <w:rFonts w:ascii="Arial" w:eastAsia="Times New Roman" w:hAnsi="Arial" w:cs="Arial"/>
              <w:b/>
              <w:color w:val="000000"/>
              <w:lang w:eastAsia="en-GB"/>
            </w:rPr>
            <w:t>nd</w:t>
          </w:r>
        </w:p>
        <w:p w14:paraId="16BFF9A5" w14:textId="77777777" w:rsidR="00840E43" w:rsidRDefault="00840E43" w:rsidP="00E10118">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
        <w:p w14:paraId="03B564C0" w14:textId="0721A91B" w:rsidR="00FA179D" w:rsidRPr="00FA179D" w:rsidRDefault="00DA6F84"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roofErr w:type="spellStart"/>
          <w:r>
            <w:rPr>
              <w:rFonts w:ascii="Arial" w:eastAsia="Times New Roman" w:hAnsi="Arial" w:cs="Arial"/>
              <w:b/>
              <w:color w:val="000000"/>
              <w:lang w:eastAsia="en-GB"/>
            </w:rPr>
            <w:t>Lendinv</w:t>
          </w:r>
          <w:r w:rsidR="009F6E0C">
            <w:rPr>
              <w:rFonts w:ascii="Arial" w:eastAsia="Times New Roman" w:hAnsi="Arial" w:cs="Arial"/>
              <w:b/>
              <w:color w:val="000000"/>
              <w:lang w:eastAsia="en-GB"/>
            </w:rPr>
            <w:t>est</w:t>
          </w:r>
          <w:proofErr w:type="spellEnd"/>
          <w:r w:rsidR="009F6E0C">
            <w:rPr>
              <w:rFonts w:ascii="Arial" w:eastAsia="Times New Roman" w:hAnsi="Arial" w:cs="Arial"/>
              <w:b/>
              <w:color w:val="000000"/>
              <w:lang w:eastAsia="en-GB"/>
            </w:rPr>
            <w:t xml:space="preserve"> Security </w:t>
          </w:r>
          <w:r w:rsidR="008308F7">
            <w:rPr>
              <w:rFonts w:ascii="Arial" w:eastAsia="Times New Roman" w:hAnsi="Arial" w:cs="Arial"/>
              <w:b/>
              <w:color w:val="000000"/>
              <w:lang w:eastAsia="en-GB"/>
            </w:rPr>
            <w:t>Trustees Limited</w:t>
          </w:r>
        </w:p>
        <w:p w14:paraId="3FC267E5" w14:textId="5E18840A" w:rsidR="00FA179D" w:rsidRDefault="00FA179D"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sidRPr="008308F7">
            <w:rPr>
              <w:rFonts w:ascii="Arial" w:eastAsia="Times New Roman" w:hAnsi="Arial" w:cs="Arial"/>
              <w:bCs/>
              <w:color w:val="000000"/>
              <w:lang w:eastAsia="en-GB"/>
            </w:rPr>
            <w:t>(the</w:t>
          </w:r>
          <w:r w:rsidR="002D563B" w:rsidRPr="008308F7">
            <w:rPr>
              <w:rFonts w:ascii="Arial" w:eastAsia="Times New Roman" w:hAnsi="Arial" w:cs="Arial"/>
              <w:bCs/>
              <w:color w:val="000000"/>
              <w:lang w:eastAsia="en-GB"/>
            </w:rPr>
            <w:t xml:space="preserve"> Second</w:t>
          </w:r>
          <w:r w:rsidRPr="008308F7">
            <w:rPr>
              <w:rFonts w:ascii="Arial" w:eastAsia="Times New Roman" w:hAnsi="Arial" w:cs="Arial"/>
              <w:bCs/>
              <w:color w:val="000000"/>
              <w:lang w:eastAsia="en-GB"/>
            </w:rPr>
            <w:t xml:space="preserve"> Mortgagee)</w:t>
          </w:r>
          <w:r w:rsidRPr="00FA179D">
            <w:rPr>
              <w:rFonts w:ascii="Arial" w:eastAsia="Times New Roman" w:hAnsi="Arial" w:cs="Arial"/>
              <w:b/>
              <w:color w:val="000000"/>
              <w:lang w:eastAsia="en-GB"/>
            </w:rPr>
            <w:t xml:space="preserve"> (</w:t>
          </w:r>
          <w:r w:rsidR="00840E43">
            <w:rPr>
              <w:rFonts w:ascii="Arial" w:eastAsia="Times New Roman" w:hAnsi="Arial" w:cs="Arial"/>
              <w:b/>
              <w:color w:val="000000"/>
              <w:lang w:eastAsia="en-GB"/>
            </w:rPr>
            <w:t>4</w:t>
          </w:r>
          <w:r w:rsidRPr="00FA179D">
            <w:rPr>
              <w:rFonts w:ascii="Arial" w:eastAsia="Times New Roman" w:hAnsi="Arial" w:cs="Arial"/>
              <w:b/>
              <w:color w:val="000000"/>
              <w:lang w:eastAsia="en-GB"/>
            </w:rPr>
            <w:t>)</w:t>
          </w:r>
        </w:p>
        <w:p w14:paraId="045B530A" w14:textId="77777777" w:rsidR="003E6F3C" w:rsidRDefault="003E6F3C"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
        <w:p w14:paraId="13B818F9" w14:textId="799A84E4" w:rsidR="00C3784A" w:rsidRDefault="003E6F3C"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Pr>
              <w:rFonts w:ascii="Arial" w:eastAsia="Times New Roman" w:hAnsi="Arial" w:cs="Arial"/>
              <w:b/>
              <w:color w:val="000000"/>
              <w:lang w:eastAsia="en-GB"/>
            </w:rPr>
            <w:t>a</w:t>
          </w:r>
          <w:r w:rsidR="00C3784A">
            <w:rPr>
              <w:rFonts w:ascii="Arial" w:eastAsia="Times New Roman" w:hAnsi="Arial" w:cs="Arial"/>
              <w:b/>
              <w:color w:val="000000"/>
              <w:lang w:eastAsia="en-GB"/>
            </w:rPr>
            <w:t>nd</w:t>
          </w:r>
        </w:p>
        <w:p w14:paraId="4D9BEECE" w14:textId="77777777" w:rsidR="003E6F3C" w:rsidRDefault="003E6F3C"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
        <w:p w14:paraId="3F946CB5" w14:textId="5055EE01" w:rsidR="00C3784A" w:rsidRDefault="00C3784A"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Pr>
              <w:rFonts w:ascii="Arial" w:eastAsia="Times New Roman" w:hAnsi="Arial" w:cs="Arial"/>
              <w:b/>
              <w:color w:val="000000"/>
              <w:lang w:eastAsia="en-GB"/>
            </w:rPr>
            <w:t xml:space="preserve">Reading Borough Council </w:t>
          </w:r>
        </w:p>
        <w:p w14:paraId="2CC3D8FA" w14:textId="46634ED8" w:rsidR="003E6F3C" w:rsidRPr="00E10118" w:rsidRDefault="003E6F3C" w:rsidP="00FA179D">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sidRPr="003E6F3C">
            <w:rPr>
              <w:rFonts w:ascii="Arial" w:eastAsia="Times New Roman" w:hAnsi="Arial" w:cs="Arial"/>
              <w:bCs/>
              <w:color w:val="000000"/>
              <w:lang w:eastAsia="en-GB"/>
            </w:rPr>
            <w:t>(the Council)</w:t>
          </w:r>
          <w:r>
            <w:rPr>
              <w:rFonts w:ascii="Arial" w:eastAsia="Times New Roman" w:hAnsi="Arial" w:cs="Arial"/>
              <w:b/>
              <w:color w:val="000000"/>
              <w:lang w:eastAsia="en-GB"/>
            </w:rPr>
            <w:t xml:space="preserve"> (5)</w:t>
          </w:r>
        </w:p>
        <w:bookmarkEnd w:id="1"/>
        <w:bookmarkEnd w:id="2"/>
        <w:p w14:paraId="23970926" w14:textId="77777777"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p>
        <w:p w14:paraId="7446A93B" w14:textId="77777777" w:rsidR="00E10118" w:rsidRPr="00E10118" w:rsidRDefault="00E10118" w:rsidP="00E10118">
          <w:pPr>
            <w:keepNext/>
            <w:tabs>
              <w:tab w:val="left" w:pos="1008"/>
              <w:tab w:val="left" w:pos="2016"/>
              <w:tab w:val="left" w:pos="2880"/>
              <w:tab w:val="left" w:pos="8784"/>
            </w:tabs>
            <w:overflowPunct w:val="0"/>
            <w:autoSpaceDE w:val="0"/>
            <w:autoSpaceDN w:val="0"/>
            <w:adjustRightInd w:val="0"/>
            <w:spacing w:line="360" w:lineRule="auto"/>
            <w:jc w:val="center"/>
            <w:outlineLvl w:val="4"/>
            <w:rPr>
              <w:rFonts w:ascii="Arial" w:eastAsia="Times New Roman" w:hAnsi="Arial" w:cs="Arial"/>
              <w:b/>
              <w:color w:val="000000"/>
              <w:u w:val="single"/>
              <w:lang w:eastAsia="en-GB"/>
            </w:rPr>
          </w:pPr>
          <w:r w:rsidRPr="00E10118">
            <w:rPr>
              <w:rFonts w:ascii="Arial" w:eastAsia="Times New Roman" w:hAnsi="Arial" w:cs="Arial"/>
              <w:b/>
              <w:color w:val="000000"/>
              <w:u w:val="single"/>
              <w:lang w:eastAsia="en-GB"/>
            </w:rPr>
            <w:t>AGREEMENT</w:t>
          </w:r>
        </w:p>
        <w:p w14:paraId="55D71FA3" w14:textId="77777777"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sidRPr="00E10118">
            <w:rPr>
              <w:rFonts w:ascii="Arial" w:eastAsia="Times New Roman" w:hAnsi="Arial" w:cs="Arial"/>
              <w:b/>
              <w:color w:val="000000"/>
              <w:lang w:eastAsia="en-GB"/>
            </w:rPr>
            <w:t>constituting Planning Obligations relating to</w:t>
          </w:r>
        </w:p>
        <w:p w14:paraId="5BC26C2B" w14:textId="703ED449"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jc w:val="center"/>
            <w:rPr>
              <w:rFonts w:ascii="Arial" w:eastAsia="Times New Roman" w:hAnsi="Arial" w:cs="Arial"/>
              <w:b/>
              <w:color w:val="000000"/>
              <w:lang w:eastAsia="en-GB"/>
            </w:rPr>
          </w:pPr>
          <w:r w:rsidRPr="00E10118">
            <w:rPr>
              <w:rFonts w:ascii="Arial" w:eastAsia="Times New Roman" w:hAnsi="Arial" w:cs="Arial"/>
              <w:b/>
              <w:color w:val="000000"/>
              <w:lang w:eastAsia="en-GB"/>
            </w:rPr>
            <w:t xml:space="preserve">land at </w:t>
          </w:r>
          <w:r w:rsidR="00A14890" w:rsidRPr="00A14890">
            <w:rPr>
              <w:rFonts w:ascii="Arial" w:eastAsia="Times New Roman" w:hAnsi="Arial" w:cs="Arial"/>
              <w:b/>
              <w:color w:val="000000"/>
              <w:lang w:eastAsia="en-GB"/>
            </w:rPr>
            <w:t>50 Mount Pleasant, Reading</w:t>
          </w:r>
          <w:r w:rsidR="00A14890">
            <w:rPr>
              <w:rFonts w:ascii="Arial" w:eastAsia="Times New Roman" w:hAnsi="Arial" w:cs="Arial"/>
              <w:b/>
              <w:color w:val="000000"/>
              <w:lang w:eastAsia="en-GB"/>
            </w:rPr>
            <w:t xml:space="preserve"> </w:t>
          </w:r>
          <w:r w:rsidR="00A14890" w:rsidRPr="00A14890">
            <w:rPr>
              <w:rFonts w:ascii="Arial" w:eastAsia="Times New Roman" w:hAnsi="Arial" w:cs="Arial"/>
              <w:b/>
              <w:color w:val="000000"/>
              <w:lang w:eastAsia="en-GB"/>
            </w:rPr>
            <w:t>RG1 2TD</w:t>
          </w:r>
        </w:p>
        <w:p w14:paraId="4CBC8450" w14:textId="636C0636" w:rsidR="00E10118" w:rsidRPr="00E10118" w:rsidRDefault="00E10118" w:rsidP="00E10118">
          <w:pPr>
            <w:overflowPunct w:val="0"/>
            <w:autoSpaceDE w:val="0"/>
            <w:autoSpaceDN w:val="0"/>
            <w:adjustRightInd w:val="0"/>
            <w:spacing w:line="480" w:lineRule="atLeast"/>
            <w:ind w:right="-144"/>
            <w:jc w:val="center"/>
            <w:rPr>
              <w:rFonts w:ascii="Arial" w:eastAsia="Times New Roman" w:hAnsi="Arial" w:cs="Arial"/>
              <w:b/>
              <w:lang w:eastAsia="en-GB"/>
            </w:rPr>
          </w:pPr>
          <w:r w:rsidRPr="00E10118">
            <w:rPr>
              <w:rFonts w:ascii="Arial" w:eastAsia="Times New Roman" w:hAnsi="Arial" w:cs="Arial"/>
              <w:b/>
              <w:lang w:eastAsia="en-GB"/>
            </w:rPr>
            <w:t>(Appl</w:t>
          </w:r>
          <w:r w:rsidR="00745C5B">
            <w:rPr>
              <w:rFonts w:ascii="Arial" w:eastAsia="Times New Roman" w:hAnsi="Arial" w:cs="Arial"/>
              <w:b/>
              <w:lang w:eastAsia="en-GB"/>
            </w:rPr>
            <w:t>ication</w:t>
          </w:r>
          <w:r w:rsidRPr="00E10118">
            <w:rPr>
              <w:rFonts w:ascii="Arial" w:eastAsia="Times New Roman" w:hAnsi="Arial" w:cs="Arial"/>
              <w:b/>
              <w:lang w:eastAsia="en-GB"/>
            </w:rPr>
            <w:t xml:space="preserve"> N</w:t>
          </w:r>
          <w:r w:rsidR="00745C5B">
            <w:rPr>
              <w:rFonts w:ascii="Arial" w:eastAsia="Times New Roman" w:hAnsi="Arial" w:cs="Arial"/>
              <w:b/>
              <w:lang w:eastAsia="en-GB"/>
            </w:rPr>
            <w:t>umber</w:t>
          </w:r>
          <w:r w:rsidRPr="00E10118">
            <w:rPr>
              <w:rFonts w:ascii="Arial" w:eastAsia="Calibri" w:hAnsi="Arial" w:cs="Arial"/>
            </w:rPr>
            <w:t xml:space="preserve"> </w:t>
          </w:r>
          <w:r w:rsidR="004E2756" w:rsidRPr="004E2756">
            <w:rPr>
              <w:rFonts w:ascii="Arial" w:eastAsia="Times New Roman" w:hAnsi="Arial" w:cs="Arial"/>
              <w:b/>
              <w:lang w:eastAsia="en-GB"/>
            </w:rPr>
            <w:t>231865</w:t>
          </w:r>
          <w:r w:rsidRPr="00E10118">
            <w:rPr>
              <w:rFonts w:ascii="Arial" w:eastAsia="Times New Roman" w:hAnsi="Arial" w:cs="Arial"/>
              <w:b/>
              <w:lang w:eastAsia="en-GB"/>
            </w:rPr>
            <w:t>)</w:t>
          </w:r>
        </w:p>
        <w:p w14:paraId="772CD0F8" w14:textId="77777777"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rPr>
              <w:rFonts w:ascii="Arial" w:eastAsia="Times New Roman" w:hAnsi="Arial" w:cs="Arial"/>
              <w:b/>
              <w:color w:val="000000"/>
              <w:lang w:eastAsia="en-GB"/>
            </w:rPr>
          </w:pPr>
        </w:p>
        <w:p w14:paraId="71137510" w14:textId="77777777" w:rsidR="00E10118" w:rsidRPr="00E10118" w:rsidRDefault="00E10118" w:rsidP="00E10118">
          <w:pPr>
            <w:tabs>
              <w:tab w:val="left" w:pos="1008"/>
              <w:tab w:val="left" w:pos="2016"/>
              <w:tab w:val="left" w:pos="2880"/>
              <w:tab w:val="left" w:pos="8784"/>
            </w:tabs>
            <w:overflowPunct w:val="0"/>
            <w:autoSpaceDE w:val="0"/>
            <w:autoSpaceDN w:val="0"/>
            <w:adjustRightInd w:val="0"/>
            <w:spacing w:line="360" w:lineRule="auto"/>
            <w:rPr>
              <w:rFonts w:ascii="Arial" w:eastAsia="Times New Roman" w:hAnsi="Arial" w:cs="Arial"/>
              <w:color w:val="000000"/>
              <w:lang w:eastAsia="en-GB"/>
            </w:rPr>
          </w:pPr>
        </w:p>
        <w:p w14:paraId="127EEC7D" w14:textId="77777777" w:rsidR="00E10118" w:rsidRPr="00E10118" w:rsidRDefault="00E10118" w:rsidP="00E10118">
          <w:pPr>
            <w:overflowPunct w:val="0"/>
            <w:autoSpaceDE w:val="0"/>
            <w:autoSpaceDN w:val="0"/>
            <w:adjustRightInd w:val="0"/>
            <w:ind w:left="5760"/>
            <w:jc w:val="left"/>
            <w:rPr>
              <w:rFonts w:ascii="Arial" w:eastAsia="Times New Roman" w:hAnsi="Arial" w:cs="Arial"/>
              <w:sz w:val="16"/>
              <w:szCs w:val="16"/>
              <w:lang w:eastAsia="en-GB"/>
            </w:rPr>
          </w:pPr>
          <w:r w:rsidRPr="00E10118">
            <w:rPr>
              <w:rFonts w:ascii="Arial" w:eastAsia="Times New Roman" w:hAnsi="Arial" w:cs="Arial"/>
              <w:sz w:val="16"/>
              <w:szCs w:val="16"/>
              <w:lang w:eastAsia="en-GB"/>
            </w:rPr>
            <w:t>Michael Graham LLB (Hons); MBA</w:t>
          </w:r>
        </w:p>
        <w:p w14:paraId="2A432CB0" w14:textId="77777777" w:rsidR="00E10118" w:rsidRPr="00E10118" w:rsidRDefault="00E10118" w:rsidP="00E10118">
          <w:pPr>
            <w:overflowPunct w:val="0"/>
            <w:autoSpaceDE w:val="0"/>
            <w:autoSpaceDN w:val="0"/>
            <w:adjustRightInd w:val="0"/>
            <w:ind w:left="5760"/>
            <w:jc w:val="left"/>
            <w:rPr>
              <w:rFonts w:ascii="Arial" w:eastAsia="Times New Roman" w:hAnsi="Arial" w:cs="Arial"/>
              <w:sz w:val="16"/>
              <w:szCs w:val="16"/>
              <w:lang w:eastAsia="en-GB"/>
            </w:rPr>
          </w:pPr>
          <w:r w:rsidRPr="00E10118">
            <w:rPr>
              <w:rFonts w:ascii="Arial" w:eastAsia="Times New Roman" w:hAnsi="Arial" w:cs="Arial"/>
              <w:sz w:val="16"/>
              <w:szCs w:val="16"/>
              <w:lang w:eastAsia="en-GB"/>
            </w:rPr>
            <w:t>Assistant Director of Legal and Democratic Services</w:t>
          </w:r>
        </w:p>
        <w:p w14:paraId="6E161508" w14:textId="77777777" w:rsidR="00E10118" w:rsidRPr="00E10118" w:rsidRDefault="00E10118" w:rsidP="00E10118">
          <w:pPr>
            <w:overflowPunct w:val="0"/>
            <w:autoSpaceDE w:val="0"/>
            <w:autoSpaceDN w:val="0"/>
            <w:adjustRightInd w:val="0"/>
            <w:ind w:left="5760"/>
            <w:jc w:val="left"/>
            <w:rPr>
              <w:rFonts w:ascii="Arial" w:eastAsia="Times New Roman" w:hAnsi="Arial" w:cs="Arial"/>
              <w:sz w:val="16"/>
              <w:szCs w:val="16"/>
              <w:lang w:eastAsia="en-GB"/>
            </w:rPr>
          </w:pPr>
          <w:r w:rsidRPr="00E10118">
            <w:rPr>
              <w:rFonts w:ascii="Arial" w:eastAsia="Times New Roman" w:hAnsi="Arial" w:cs="Arial"/>
              <w:sz w:val="16"/>
              <w:szCs w:val="16"/>
              <w:lang w:eastAsia="en-GB"/>
            </w:rPr>
            <w:t>Reading Borough Council</w:t>
          </w:r>
        </w:p>
        <w:p w14:paraId="6031BD7B" w14:textId="77777777" w:rsidR="00E10118" w:rsidRPr="00E10118" w:rsidRDefault="00E10118" w:rsidP="00E10118">
          <w:pPr>
            <w:overflowPunct w:val="0"/>
            <w:autoSpaceDE w:val="0"/>
            <w:autoSpaceDN w:val="0"/>
            <w:adjustRightInd w:val="0"/>
            <w:ind w:left="5760"/>
            <w:jc w:val="left"/>
            <w:rPr>
              <w:rFonts w:ascii="Arial" w:eastAsia="Times New Roman" w:hAnsi="Arial" w:cs="Arial"/>
              <w:color w:val="000000"/>
              <w:sz w:val="16"/>
              <w:szCs w:val="16"/>
              <w:lang w:eastAsia="en-GB"/>
            </w:rPr>
          </w:pPr>
          <w:r w:rsidRPr="00E10118">
            <w:rPr>
              <w:rFonts w:ascii="Arial" w:eastAsia="Times New Roman" w:hAnsi="Arial" w:cs="Arial"/>
              <w:sz w:val="16"/>
              <w:szCs w:val="16"/>
              <w:lang w:eastAsia="en-GB"/>
            </w:rPr>
            <w:t xml:space="preserve">Civic Offices   Bridge Street </w:t>
          </w:r>
          <w:r w:rsidRPr="00E10118">
            <w:rPr>
              <w:rFonts w:ascii="Arial" w:eastAsia="Times New Roman" w:hAnsi="Arial" w:cs="Arial"/>
              <w:color w:val="000000"/>
              <w:sz w:val="16"/>
              <w:szCs w:val="16"/>
              <w:lang w:eastAsia="en-GB"/>
            </w:rPr>
            <w:t>Reading RG1 2LU</w:t>
          </w:r>
        </w:p>
        <w:p w14:paraId="6F3EEEF9" w14:textId="37B5DE8D" w:rsidR="00E10118" w:rsidRPr="00E10118" w:rsidRDefault="00E10118" w:rsidP="00E10118">
          <w:pPr>
            <w:keepNext/>
            <w:overflowPunct w:val="0"/>
            <w:autoSpaceDE w:val="0"/>
            <w:autoSpaceDN w:val="0"/>
            <w:adjustRightInd w:val="0"/>
            <w:ind w:left="5760"/>
            <w:jc w:val="left"/>
            <w:outlineLvl w:val="2"/>
            <w:rPr>
              <w:rFonts w:ascii="Arial" w:eastAsia="Times New Roman" w:hAnsi="Arial" w:cs="Arial"/>
              <w:b/>
              <w:bCs/>
              <w:lang w:eastAsia="en-GB"/>
            </w:rPr>
          </w:pPr>
          <w:r w:rsidRPr="00E10118">
            <w:rPr>
              <w:rFonts w:ascii="Arial" w:eastAsia="Times New Roman" w:hAnsi="Arial" w:cs="Arial"/>
              <w:b/>
              <w:bCs/>
              <w:lang w:eastAsia="en-GB"/>
            </w:rPr>
            <w:t xml:space="preserve">IKEN NO. </w:t>
          </w:r>
          <w:r w:rsidR="00CF6D95">
            <w:rPr>
              <w:rFonts w:ascii="Arial" w:eastAsia="Times New Roman" w:hAnsi="Arial" w:cs="Arial"/>
              <w:b/>
              <w:bCs/>
              <w:lang w:eastAsia="en-GB"/>
            </w:rPr>
            <w:t>029700</w:t>
          </w:r>
        </w:p>
        <w:bookmarkEnd w:id="0"/>
        <w:p w14:paraId="0979DFAC" w14:textId="5C62B7BF" w:rsidR="00E12259" w:rsidRPr="0045131B" w:rsidRDefault="00E12259" w:rsidP="00E10118"/>
        <w:p w14:paraId="238682BB" w14:textId="77777777" w:rsidR="00E12259" w:rsidRPr="0045131B" w:rsidRDefault="00E12259" w:rsidP="00E12259"/>
        <w:p w14:paraId="7A521114" w14:textId="40FE6C41" w:rsidR="00E12259" w:rsidRPr="0045131B" w:rsidRDefault="00000000" w:rsidP="00E12259">
          <w:pPr>
            <w:sectPr w:rsidR="00E12259" w:rsidRPr="0045131B" w:rsidSect="00E13B53">
              <w:headerReference w:type="even" r:id="rId14"/>
              <w:headerReference w:type="default" r:id="rId15"/>
              <w:footerReference w:type="even" r:id="rId16"/>
              <w:footerReference w:type="default" r:id="rId17"/>
              <w:headerReference w:type="first" r:id="rId18"/>
              <w:footerReference w:type="first" r:id="rId19"/>
              <w:pgSz w:w="11906" w:h="16838" w:code="9"/>
              <w:pgMar w:top="1814" w:right="1797" w:bottom="1440" w:left="1814" w:header="709" w:footer="709" w:gutter="0"/>
              <w:pgNumType w:start="0"/>
              <w:cols w:space="708"/>
              <w:docGrid w:linePitch="360"/>
            </w:sectPr>
          </w:pPr>
        </w:p>
      </w:sdtContent>
    </w:sdt>
    <w:p w14:paraId="7D5369B5" w14:textId="79EB35B5" w:rsidR="00E12259" w:rsidRPr="0045131B" w:rsidRDefault="007E523A" w:rsidP="00E12259">
      <w:pPr>
        <w:pStyle w:val="BodyTextBold"/>
        <w:rPr>
          <w:sz w:val="24"/>
          <w:szCs w:val="24"/>
        </w:rPr>
      </w:pPr>
      <w:r>
        <w:rPr>
          <w:sz w:val="24"/>
          <w:szCs w:val="24"/>
        </w:rPr>
        <w:lastRenderedPageBreak/>
        <w:t>A</w:t>
      </w:r>
      <w:r w:rsidR="00E12259" w:rsidRPr="0045131B">
        <w:rPr>
          <w:sz w:val="24"/>
          <w:szCs w:val="24"/>
        </w:rPr>
        <w:t xml:space="preserve">greement </w:t>
      </w:r>
    </w:p>
    <w:p w14:paraId="040B2D0F" w14:textId="0167F0E7"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4E2756">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002ECEF9" w:rsidR="00980DE9" w:rsidRDefault="00742BA7" w:rsidP="00E12259">
      <w:pPr>
        <w:pStyle w:val="Parties"/>
      </w:pPr>
      <w:r>
        <w:t>TH Estates Ltd</w:t>
      </w:r>
      <w:r w:rsidR="00980DE9" w:rsidRPr="00980DE9">
        <w:t xml:space="preserve"> </w:t>
      </w:r>
      <w:r w:rsidR="007F3ED5" w:rsidRPr="00980DE9">
        <w:t>(</w:t>
      </w:r>
      <w:r w:rsidR="008552E3" w:rsidRPr="00980DE9">
        <w:t>company registration number</w:t>
      </w:r>
      <w:r w:rsidR="00EF506B">
        <w:t xml:space="preserve"> </w:t>
      </w:r>
      <w:r w:rsidR="00EF506B" w:rsidRPr="00EF506B">
        <w:t>14490419</w:t>
      </w:r>
      <w:r w:rsidR="00AF119C" w:rsidRPr="00980DE9">
        <w:t>)</w:t>
      </w:r>
      <w:r w:rsidR="00AF119C">
        <w:t>, whose</w:t>
      </w:r>
      <w:r w:rsidR="00EE53C2">
        <w:t xml:space="preserve"> registered office is at </w:t>
      </w:r>
      <w:r w:rsidR="007B1C36" w:rsidRPr="007B1C36">
        <w:t>50 Mount Pleasant, Reading, England, RG1 2TD</w:t>
      </w:r>
      <w:r w:rsidR="007F3ED5" w:rsidRPr="00980DE9">
        <w:t xml:space="preserve"> </w:t>
      </w:r>
      <w:r w:rsidR="00713E74" w:rsidRPr="00980DE9">
        <w:t>(</w:t>
      </w:r>
      <w:r w:rsidR="007F3ED5" w:rsidRPr="00980DE9">
        <w:t xml:space="preserve">the </w:t>
      </w:r>
      <w:r w:rsidR="00875876" w:rsidRPr="00875876">
        <w:rPr>
          <w:b/>
          <w:bCs/>
        </w:rPr>
        <w:t>First</w:t>
      </w:r>
      <w:r w:rsidR="00875876">
        <w:t xml:space="preserve"> </w:t>
      </w:r>
      <w:r w:rsidR="00713E74" w:rsidRPr="00980DE9">
        <w:rPr>
          <w:b/>
        </w:rPr>
        <w:t>Owner</w:t>
      </w:r>
      <w:r w:rsidR="00713E74" w:rsidRPr="00980DE9">
        <w:t>)</w:t>
      </w:r>
      <w:r w:rsidR="00E12259" w:rsidRPr="00980DE9">
        <w:t xml:space="preserve">; </w:t>
      </w:r>
      <w:r w:rsidR="00845817">
        <w:t>and</w:t>
      </w:r>
    </w:p>
    <w:p w14:paraId="0948AC05" w14:textId="6A5FF968" w:rsidR="005D2FF8" w:rsidRDefault="00DC7F56" w:rsidP="00E12259">
      <w:pPr>
        <w:pStyle w:val="Parties"/>
      </w:pPr>
      <w:r>
        <w:t xml:space="preserve">Bloomfield Homes Ltd </w:t>
      </w:r>
      <w:r w:rsidR="00EF6595">
        <w:t>(</w:t>
      </w:r>
      <w:bookmarkStart w:id="3" w:name="_Hlk192087677"/>
      <w:r w:rsidR="00EF6595">
        <w:t xml:space="preserve">company registration number </w:t>
      </w:r>
      <w:r w:rsidR="000C451E" w:rsidRPr="000C451E">
        <w:t>15514800</w:t>
      </w:r>
      <w:r w:rsidR="00E55F56">
        <w:t xml:space="preserve">), </w:t>
      </w:r>
      <w:r w:rsidR="00E55F56" w:rsidRPr="00E55F56">
        <w:t xml:space="preserve">whose registered office is at </w:t>
      </w:r>
      <w:bookmarkEnd w:id="3"/>
      <w:r w:rsidR="00E55F56" w:rsidRPr="00E55F56">
        <w:t xml:space="preserve">50 Mount Pleasant, Reading, England, RG1 2TD (the </w:t>
      </w:r>
      <w:r w:rsidR="001C495A" w:rsidRPr="001C495A">
        <w:rPr>
          <w:b/>
          <w:bCs/>
        </w:rPr>
        <w:t>Second</w:t>
      </w:r>
      <w:r w:rsidR="001C495A">
        <w:t xml:space="preserve"> </w:t>
      </w:r>
      <w:r w:rsidR="00E55F56" w:rsidRPr="001C495A">
        <w:rPr>
          <w:b/>
          <w:bCs/>
        </w:rPr>
        <w:t>Owner</w:t>
      </w:r>
      <w:r w:rsidR="00E55F56" w:rsidRPr="00E55F56">
        <w:t>);</w:t>
      </w:r>
      <w:r w:rsidR="001C495A">
        <w:t xml:space="preserve"> and</w:t>
      </w:r>
    </w:p>
    <w:p w14:paraId="26A39F1E" w14:textId="12C86241" w:rsidR="00E12259" w:rsidRDefault="00642C4B" w:rsidP="00622C0A">
      <w:pPr>
        <w:pStyle w:val="Parties"/>
      </w:pPr>
      <w:proofErr w:type="spellStart"/>
      <w:r>
        <w:t>Mathoura</w:t>
      </w:r>
      <w:proofErr w:type="spellEnd"/>
      <w:r>
        <w:t xml:space="preserve"> Capital Trust</w:t>
      </w:r>
      <w:r w:rsidR="00891936" w:rsidRPr="00891936">
        <w:t xml:space="preserve"> </w:t>
      </w:r>
      <w:r w:rsidR="00980DE9" w:rsidRPr="00980DE9">
        <w:t>(</w:t>
      </w:r>
      <w:r w:rsidR="00466568">
        <w:t>a company incorporated in Delaware, U</w:t>
      </w:r>
      <w:r w:rsidR="00A56D57">
        <w:t>nited States of America</w:t>
      </w:r>
      <w:r w:rsidR="00980DE9" w:rsidRPr="00A34E7A">
        <w:t>)</w:t>
      </w:r>
      <w:r w:rsidR="00E9138F" w:rsidRPr="00A34E7A">
        <w:t>,</w:t>
      </w:r>
      <w:r w:rsidR="00980DE9" w:rsidRPr="00A34E7A">
        <w:t xml:space="preserve"> </w:t>
      </w:r>
      <w:r w:rsidR="00091801" w:rsidRPr="00A34E7A">
        <w:t>care of TWM Solicitors L</w:t>
      </w:r>
      <w:r w:rsidR="00622C0A" w:rsidRPr="00A34E7A">
        <w:t>LP</w:t>
      </w:r>
      <w:r w:rsidR="00091801" w:rsidRPr="00A34E7A">
        <w:t>, 65</w:t>
      </w:r>
      <w:r w:rsidR="00622C0A" w:rsidRPr="00A34E7A">
        <w:t xml:space="preserve"> </w:t>
      </w:r>
      <w:r w:rsidR="00091801" w:rsidRPr="00A34E7A">
        <w:t>Woodbridge Road, Guildford GU1 4RD</w:t>
      </w:r>
      <w:r w:rsidR="00980DE9" w:rsidRPr="00980DE9">
        <w:t xml:space="preserve"> (the </w:t>
      </w:r>
      <w:r w:rsidR="00BA6942" w:rsidRPr="00BA6942">
        <w:rPr>
          <w:b/>
          <w:bCs/>
        </w:rPr>
        <w:t>First</w:t>
      </w:r>
      <w:r w:rsidR="00BA6942">
        <w:t xml:space="preserve"> </w:t>
      </w:r>
      <w:r w:rsidR="00980DE9" w:rsidRPr="00622C0A">
        <w:rPr>
          <w:b/>
        </w:rPr>
        <w:t>Mortgagee</w:t>
      </w:r>
      <w:r w:rsidR="00980DE9" w:rsidRPr="00980DE9">
        <w:t xml:space="preserve">); </w:t>
      </w:r>
      <w:r w:rsidR="00A022AE" w:rsidRPr="00980DE9">
        <w:t>and</w:t>
      </w:r>
    </w:p>
    <w:p w14:paraId="718C44A4" w14:textId="1A31B748" w:rsidR="007C0788" w:rsidRPr="00980DE9" w:rsidRDefault="002B22D5" w:rsidP="00622C0A">
      <w:pPr>
        <w:pStyle w:val="Parties"/>
      </w:pPr>
      <w:proofErr w:type="spellStart"/>
      <w:r>
        <w:t>Lendinvest</w:t>
      </w:r>
      <w:proofErr w:type="spellEnd"/>
      <w:r>
        <w:t xml:space="preserve"> Secur</w:t>
      </w:r>
      <w:r w:rsidR="002C09C7">
        <w:t>ity Trustees</w:t>
      </w:r>
      <w:r w:rsidR="00642C4B">
        <w:t xml:space="preserve"> Limited</w:t>
      </w:r>
      <w:r w:rsidR="002C09C7">
        <w:t xml:space="preserve"> (</w:t>
      </w:r>
      <w:r w:rsidR="002C09C7" w:rsidRPr="002C09C7">
        <w:t xml:space="preserve">company registration number 15514800), whose </w:t>
      </w:r>
      <w:r w:rsidR="00866C3D">
        <w:t>regis</w:t>
      </w:r>
      <w:r w:rsidR="008840BC">
        <w:t xml:space="preserve">tered office is at </w:t>
      </w:r>
      <w:r w:rsidR="00354B94" w:rsidRPr="00354B94">
        <w:t xml:space="preserve">4-8 Maple Street, London, United Kingdom, W1T 5HD </w:t>
      </w:r>
      <w:r w:rsidR="00E92851">
        <w:t xml:space="preserve">(the </w:t>
      </w:r>
      <w:r w:rsidR="00A550B0" w:rsidRPr="00BA5EFF">
        <w:rPr>
          <w:b/>
          <w:bCs/>
        </w:rPr>
        <w:t>Seco</w:t>
      </w:r>
      <w:r w:rsidR="00BA5EFF" w:rsidRPr="00BA5EFF">
        <w:rPr>
          <w:b/>
          <w:bCs/>
        </w:rPr>
        <w:t>nd Mortgagee</w:t>
      </w:r>
      <w:r w:rsidR="00BA5EFF">
        <w:t>)</w:t>
      </w:r>
    </w:p>
    <w:p w14:paraId="78186641" w14:textId="6B5952AE" w:rsidR="00713E74" w:rsidRPr="0045131B" w:rsidRDefault="00713E74" w:rsidP="00713E74">
      <w:pPr>
        <w:pStyle w:val="Parties"/>
      </w:pPr>
      <w:r w:rsidRPr="0089117C">
        <w:rPr>
          <w:bCs/>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5EACA010" w:rsidR="00A022AE" w:rsidRDefault="008345E9" w:rsidP="00B476F6">
      <w:pPr>
        <w:pStyle w:val="Recitals"/>
      </w:pPr>
      <w:r w:rsidRPr="0045131B">
        <w:t xml:space="preserve">The </w:t>
      </w:r>
      <w:r w:rsidR="00BF5E45">
        <w:t xml:space="preserve">First </w:t>
      </w:r>
      <w:r w:rsidRPr="0045131B">
        <w:t xml:space="preserve">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F744BD" w:rsidRPr="00F744BD">
        <w:t>BK320910</w:t>
      </w:r>
      <w:r w:rsidR="00AF3FA3">
        <w:t xml:space="preserve"> </w:t>
      </w:r>
      <w:r w:rsidRPr="0045131B">
        <w:t xml:space="preserve">and has an interest in the Application Land within the meaning of </w:t>
      </w:r>
      <w:r w:rsidR="0011172E" w:rsidRPr="0045131B">
        <w:t>s</w:t>
      </w:r>
      <w:r w:rsidRPr="0045131B">
        <w:t>ection 106(9)(b) of the 1990 Act.</w:t>
      </w:r>
    </w:p>
    <w:p w14:paraId="438E3E47" w14:textId="5C222279" w:rsidR="00F13699" w:rsidRPr="0045131B" w:rsidRDefault="009D191D" w:rsidP="00F42A27">
      <w:pPr>
        <w:pStyle w:val="Recitals"/>
      </w:pPr>
      <w:r w:rsidRPr="009D191D">
        <w:t xml:space="preserve">The </w:t>
      </w:r>
      <w:r w:rsidR="00BB24CD">
        <w:t xml:space="preserve">Second Owner </w:t>
      </w:r>
      <w:r w:rsidRPr="009D191D">
        <w:t xml:space="preserve">is the registered proprietor of the freehold interest in the </w:t>
      </w:r>
      <w:r w:rsidR="00DD21C0">
        <w:t xml:space="preserve">Adjoining Land </w:t>
      </w:r>
      <w:r w:rsidRPr="009D191D">
        <w:t xml:space="preserve">under HM Land Registry title number </w:t>
      </w:r>
      <w:r w:rsidR="00F42A27" w:rsidRPr="00F42A27">
        <w:t>BK525294</w:t>
      </w:r>
      <w:r w:rsidRPr="009D191D">
        <w:t xml:space="preserve"> and has an interest in </w:t>
      </w:r>
      <w:r w:rsidR="00DD21C0">
        <w:t>the Adjoining Land</w:t>
      </w:r>
      <w:r w:rsidRPr="009D191D">
        <w:t xml:space="preserve"> within the meaning of section 106(9)(b) of the 1990 Act.</w:t>
      </w:r>
    </w:p>
    <w:p w14:paraId="72321981" w14:textId="2BF73BE1" w:rsidR="00754E03" w:rsidRPr="00B42A26" w:rsidRDefault="00754E03" w:rsidP="008E41CD">
      <w:pPr>
        <w:pStyle w:val="Recitals"/>
      </w:pPr>
      <w:r w:rsidRPr="00B42A26">
        <w:t xml:space="preserve">The </w:t>
      </w:r>
      <w:r w:rsidR="006E193E" w:rsidRPr="00B42A26">
        <w:t xml:space="preserve">First </w:t>
      </w:r>
      <w:r w:rsidRPr="00B42A26">
        <w:t xml:space="preserve">Mortgagee </w:t>
      </w:r>
      <w:r w:rsidR="00845817" w:rsidRPr="00B42A26">
        <w:t xml:space="preserve">has the benefit of a legal charge dated </w:t>
      </w:r>
      <w:r w:rsidR="00003A3B" w:rsidRPr="00B42A26">
        <w:t>8 April 2024</w:t>
      </w:r>
      <w:r w:rsidR="00845817" w:rsidRPr="00B42A26">
        <w:t xml:space="preserve"> which is </w:t>
      </w:r>
      <w:r w:rsidRPr="00B42A26">
        <w:t xml:space="preserve">registered </w:t>
      </w:r>
      <w:r w:rsidR="00845817" w:rsidRPr="00B42A26">
        <w:t xml:space="preserve">at </w:t>
      </w:r>
      <w:r w:rsidRPr="00B42A26">
        <w:t xml:space="preserve">HM Land Registry </w:t>
      </w:r>
      <w:r w:rsidR="00845817" w:rsidRPr="00B42A26">
        <w:t xml:space="preserve">under </w:t>
      </w:r>
      <w:r w:rsidRPr="00B42A26">
        <w:t xml:space="preserve">title number </w:t>
      </w:r>
      <w:r w:rsidR="00C20E44" w:rsidRPr="00B42A26">
        <w:t>BK320910</w:t>
      </w:r>
      <w:r w:rsidR="00840DFC" w:rsidRPr="00B42A26">
        <w:t xml:space="preserve"> </w:t>
      </w:r>
      <w:bookmarkStart w:id="4" w:name="_Hlk192086337"/>
      <w:r w:rsidR="00ED3DB1">
        <w:t xml:space="preserve">and </w:t>
      </w:r>
      <w:r w:rsidRPr="00B42A26">
        <w:t>has an interest in the Application Land within the meaning of section 106(9)(b) of the 1990 Act</w:t>
      </w:r>
      <w:r w:rsidR="00845817" w:rsidRPr="00B42A26">
        <w:t>.</w:t>
      </w:r>
      <w:bookmarkEnd w:id="4"/>
    </w:p>
    <w:p w14:paraId="673A7FED" w14:textId="76BAA319" w:rsidR="006E193E" w:rsidRPr="00240D4D" w:rsidRDefault="00ED3DB1" w:rsidP="008E41CD">
      <w:pPr>
        <w:pStyle w:val="Recitals"/>
      </w:pPr>
      <w:r w:rsidRPr="00C847BD">
        <w:t>The</w:t>
      </w:r>
      <w:r w:rsidR="009C6A93" w:rsidRPr="00C847BD">
        <w:t xml:space="preserve"> Second Mortgagee has the benefit of a legal charge dated </w:t>
      </w:r>
      <w:r w:rsidR="00874DB4" w:rsidRPr="00C847BD">
        <w:t>19 March 202</w:t>
      </w:r>
      <w:r w:rsidR="000A2121" w:rsidRPr="00C847BD">
        <w:t>4 which is registered at HM Land</w:t>
      </w:r>
      <w:r w:rsidR="000A2121">
        <w:t xml:space="preserve"> Registry </w:t>
      </w:r>
      <w:r w:rsidR="00C6388D">
        <w:t xml:space="preserve">under </w:t>
      </w:r>
      <w:r w:rsidR="00E53D16">
        <w:t xml:space="preserve">title number </w:t>
      </w:r>
      <w:r w:rsidR="001902D3" w:rsidRPr="001902D3">
        <w:t>BK525294</w:t>
      </w:r>
      <w:r w:rsidR="009B7C4A">
        <w:t xml:space="preserve"> </w:t>
      </w:r>
      <w:r w:rsidR="009B7C4A" w:rsidRPr="009B7C4A">
        <w:t xml:space="preserve">and has an interest in </w:t>
      </w:r>
      <w:r w:rsidR="00DD21C0">
        <w:t>that land</w:t>
      </w:r>
      <w:r w:rsidR="009B7C4A" w:rsidRPr="009B7C4A">
        <w:t xml:space="preserve"> within the meaning of section 106(9)(b) of the 1990 Act.</w:t>
      </w:r>
    </w:p>
    <w:p w14:paraId="5357A169" w14:textId="4A87C8DE" w:rsidR="0062160D" w:rsidRDefault="0062160D" w:rsidP="008345E9">
      <w:pPr>
        <w:pStyle w:val="Recitals"/>
      </w:pPr>
      <w:r w:rsidRPr="30B49F9C">
        <w:t xml:space="preserve">The Parties have agreed to enter into this Agreement </w:t>
      </w:r>
      <w:proofErr w:type="gramStart"/>
      <w:r w:rsidR="008969E3" w:rsidRPr="30B49F9C">
        <w:t>in order to</w:t>
      </w:r>
      <w:proofErr w:type="gramEnd"/>
      <w:r w:rsidR="008969E3" w:rsidRPr="30B49F9C">
        <w:t xml:space="preserve"> facilitate the Development</w:t>
      </w:r>
      <w:r w:rsidRPr="30B49F9C">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769D6029" w14:textId="2C6E1548" w:rsidR="00D05B1A" w:rsidRDefault="008345E9" w:rsidP="00495DF6">
      <w:pPr>
        <w:pStyle w:val="Recitals"/>
        <w:numPr>
          <w:ilvl w:val="0"/>
          <w:numId w:val="20"/>
        </w:numPr>
      </w:pPr>
      <w:r w:rsidRPr="0045131B">
        <w:t xml:space="preserve">necessary to make the Development acceptable in planning </w:t>
      </w:r>
      <w:proofErr w:type="gramStart"/>
      <w:r w:rsidRPr="0045131B">
        <w:t>terms;</w:t>
      </w:r>
      <w:proofErr w:type="gramEnd"/>
    </w:p>
    <w:p w14:paraId="0656B129" w14:textId="4104F7A6" w:rsidR="00F8329E" w:rsidRPr="0045131B" w:rsidRDefault="008345E9" w:rsidP="00326DE5">
      <w:pPr>
        <w:pStyle w:val="Recitals"/>
        <w:numPr>
          <w:ilvl w:val="0"/>
          <w:numId w:val="20"/>
        </w:numPr>
      </w:pPr>
      <w:r w:rsidRPr="30B49F9C">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5" w:name="_Toc372550758"/>
      <w:bookmarkStart w:id="6" w:name="_Toc372550817"/>
      <w:bookmarkStart w:id="7" w:name="_Toc77687794"/>
      <w:bookmarkStart w:id="8" w:name="_Toc179442523"/>
      <w:r w:rsidRPr="0045131B">
        <w:rPr>
          <w:sz w:val="22"/>
        </w:rPr>
        <w:lastRenderedPageBreak/>
        <w:t>Definitions</w:t>
      </w:r>
      <w:bookmarkEnd w:id="5"/>
      <w:bookmarkEnd w:id="6"/>
      <w:bookmarkEnd w:id="7"/>
      <w:bookmarkEnd w:id="8"/>
    </w:p>
    <w:p w14:paraId="7333395D" w14:textId="3C7335B7" w:rsidR="00E12259" w:rsidRPr="0045131B" w:rsidRDefault="004C5B2E" w:rsidP="009F57C8">
      <w:pPr>
        <w:pStyle w:val="Heading2"/>
      </w:pPr>
      <w:bookmarkStart w:id="9"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9"/>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w:t>
      </w:r>
      <w:proofErr w:type="gramStart"/>
      <w:r w:rsidRPr="0045131B">
        <w:t>1990;</w:t>
      </w:r>
      <w:proofErr w:type="gramEnd"/>
    </w:p>
    <w:p w14:paraId="60AAE2EB" w14:textId="77777777" w:rsidR="003948A6" w:rsidRPr="00947DF4" w:rsidRDefault="003948A6" w:rsidP="003948A6">
      <w:pPr>
        <w:pStyle w:val="BodyTextIndent1"/>
      </w:pPr>
      <w:r w:rsidRPr="003D7B7F">
        <w:rPr>
          <w:b/>
          <w:bCs/>
        </w:rPr>
        <w:t>Adjoining Land</w:t>
      </w:r>
      <w:r>
        <w:t xml:space="preserve"> </w:t>
      </w:r>
      <w:r w:rsidRPr="001D1DE6">
        <w:t xml:space="preserve">means land against which this Agreement may be enforced as shown edged in </w:t>
      </w:r>
      <w:r>
        <w:t>blue</w:t>
      </w:r>
      <w:r w:rsidRPr="001D1DE6">
        <w:t xml:space="preserve"> on </w:t>
      </w:r>
      <w:bookmarkStart w:id="10" w:name="_Hlk195018956"/>
      <w:r>
        <w:t>drawing number PP-13792337v7</w:t>
      </w:r>
      <w:bookmarkEnd w:id="10"/>
      <w:r w:rsidRPr="001D1DE6">
        <w:t xml:space="preserve">, a copy of which is appended at Schedule 1 to this </w:t>
      </w:r>
      <w:proofErr w:type="gramStart"/>
      <w:r w:rsidRPr="001D1DE6">
        <w:t>Agreement;</w:t>
      </w:r>
      <w:proofErr w:type="gramEnd"/>
    </w:p>
    <w:p w14:paraId="67D82C8E" w14:textId="582C2B97" w:rsidR="00E17D02" w:rsidRDefault="00E17D02" w:rsidP="00E17D02">
      <w:pPr>
        <w:pStyle w:val="BodyTextIndent1"/>
      </w:pPr>
      <w:r w:rsidRPr="0045131B">
        <w:rPr>
          <w:b/>
          <w:bCs/>
        </w:rPr>
        <w:t xml:space="preserve">Agreement </w:t>
      </w:r>
      <w:r w:rsidRPr="0045131B">
        <w:t xml:space="preserve">means this deed of </w:t>
      </w:r>
      <w:proofErr w:type="gramStart"/>
      <w:r w:rsidRPr="0045131B">
        <w:t>agreement;</w:t>
      </w:r>
      <w:proofErr w:type="gramEnd"/>
    </w:p>
    <w:p w14:paraId="31911EF1" w14:textId="13F3625C"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C74F4B" w:rsidRPr="00C74F4B">
        <w:t>231865</w:t>
      </w:r>
      <w:r w:rsidR="000A464F">
        <w:t xml:space="preserve"> </w:t>
      </w:r>
    </w:p>
    <w:p w14:paraId="35D042FF" w14:textId="5B94327A" w:rsidR="00947DF4" w:rsidRDefault="00947DF4" w:rsidP="00E17D02">
      <w:pPr>
        <w:pStyle w:val="BodyTextIndent1"/>
        <w:rPr>
          <w:u w:val="single"/>
        </w:rPr>
      </w:pPr>
      <w:bookmarkStart w:id="11" w:name="_Hlk195018362"/>
      <w:r>
        <w:rPr>
          <w:b/>
          <w:bCs/>
        </w:rPr>
        <w:t xml:space="preserve">Application </w:t>
      </w:r>
      <w:r w:rsidR="00C96CE6">
        <w:rPr>
          <w:b/>
          <w:bCs/>
        </w:rPr>
        <w:t xml:space="preserve">Land </w:t>
      </w:r>
      <w:r>
        <w:t xml:space="preserve">means </w:t>
      </w:r>
      <w:r w:rsidRPr="00947DF4">
        <w:t xml:space="preserve">land against which this </w:t>
      </w:r>
      <w:r w:rsidR="009C771F">
        <w:t>Agreement</w:t>
      </w:r>
      <w:r w:rsidRPr="00947DF4">
        <w:t xml:space="preserve"> may be enforced as shown edged in red on </w:t>
      </w:r>
      <w:r w:rsidR="00D329FD">
        <w:t>drawing number PP-13792337v7</w:t>
      </w:r>
      <w:r w:rsidR="00CE5DF4">
        <w:t>,</w:t>
      </w:r>
      <w:r w:rsidR="00D30DEE">
        <w:t xml:space="preserve"> </w:t>
      </w:r>
      <w:r w:rsidR="00611885">
        <w:t xml:space="preserve">a copy of which is appended at </w:t>
      </w:r>
      <w:r w:rsidR="00611885" w:rsidRPr="002C3AB7">
        <w:t>Schedule 1</w:t>
      </w:r>
      <w:r w:rsidR="00611885">
        <w:t xml:space="preserve"> </w:t>
      </w:r>
      <w:r w:rsidRPr="00947DF4">
        <w:t xml:space="preserve">to this </w:t>
      </w:r>
      <w:proofErr w:type="gramStart"/>
      <w:r w:rsidR="00611885">
        <w:t>Agreement</w:t>
      </w:r>
      <w:r w:rsidRPr="00947DF4">
        <w:rPr>
          <w:u w:val="single"/>
        </w:rPr>
        <w:t>;</w:t>
      </w:r>
      <w:proofErr w:type="gramEnd"/>
    </w:p>
    <w:bookmarkEnd w:id="11"/>
    <w:p w14:paraId="3A9C35E8" w14:textId="42BF7DC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w:t>
      </w:r>
      <w:r w:rsidR="00D948B1">
        <w:t>First Owner and / or the Second Owner</w:t>
      </w:r>
      <w:r w:rsidR="005B7C6A">
        <w:t xml:space="preserve"> </w:t>
      </w:r>
      <w:r>
        <w:t xml:space="preserve">and </w:t>
      </w:r>
      <w:r w:rsidRPr="2B1DCD7E">
        <w:rPr>
          <w:b/>
          <w:bCs/>
        </w:rPr>
        <w:t>Approved</w:t>
      </w:r>
      <w:r>
        <w:t xml:space="preserve"> and </w:t>
      </w:r>
      <w:r w:rsidRPr="2B1DCD7E">
        <w:rPr>
          <w:b/>
          <w:bCs/>
        </w:rPr>
        <w:t>Approve</w:t>
      </w:r>
      <w:r>
        <w:t xml:space="preserve"> shall be construed </w:t>
      </w:r>
      <w:proofErr w:type="gramStart"/>
      <w:r>
        <w:t>accordingly;</w:t>
      </w:r>
      <w:proofErr w:type="gramEnd"/>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w:t>
      </w:r>
      <w:proofErr w:type="gramStart"/>
      <w:r w:rsidRPr="0045131B">
        <w:t>designate;</w:t>
      </w:r>
      <w:proofErr w:type="gramEnd"/>
    </w:p>
    <w:p w14:paraId="6ACC437D" w14:textId="054E448D" w:rsidR="00244DFC" w:rsidRPr="0045131B" w:rsidRDefault="00244DFC" w:rsidP="00244DFC">
      <w:pPr>
        <w:pStyle w:val="BodyTextIndent1"/>
      </w:pPr>
      <w:r w:rsidRPr="30B49F9C">
        <w:rPr>
          <w:b/>
          <w:bCs/>
        </w:rPr>
        <w:t xml:space="preserve">Building </w:t>
      </w:r>
      <w:r w:rsidRPr="30B49F9C">
        <w:t xml:space="preserve">means </w:t>
      </w:r>
      <w:r w:rsidR="00796E1C" w:rsidRPr="30B49F9C">
        <w:t>(as the context permits) any bui</w:t>
      </w:r>
      <w:r w:rsidRPr="30B49F9C">
        <w:t>lding</w:t>
      </w:r>
      <w:r w:rsidR="00796E1C" w:rsidRPr="30B49F9C">
        <w:t xml:space="preserve"> that comprises part of the Development </w:t>
      </w:r>
      <w:r w:rsidRPr="30B49F9C">
        <w:t xml:space="preserve">and </w:t>
      </w:r>
      <w:r w:rsidRPr="30B49F9C">
        <w:rPr>
          <w:b/>
          <w:bCs/>
        </w:rPr>
        <w:t>Buildings</w:t>
      </w:r>
      <w:r w:rsidRPr="30B49F9C">
        <w:t xml:space="preserve"> shall be construed </w:t>
      </w:r>
      <w:proofErr w:type="gramStart"/>
      <w:r w:rsidRPr="30B49F9C">
        <w:t>accordingly;</w:t>
      </w:r>
      <w:proofErr w:type="gramEnd"/>
      <w:r w:rsidR="00AE7D25" w:rsidRPr="30B49F9C">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30B49F9C">
        <w:rPr>
          <w:b/>
          <w:bCs/>
        </w:rPr>
        <w:t>Commencement Notice</w:t>
      </w:r>
      <w:r w:rsidRPr="30B49F9C">
        <w:t xml:space="preserve"> means a </w:t>
      </w:r>
      <w:r w:rsidR="000C3297" w:rsidRPr="30B49F9C">
        <w:t xml:space="preserve">written </w:t>
      </w:r>
      <w:r w:rsidRPr="30B49F9C">
        <w:t xml:space="preserve">notice to be served by the Owner upon the Council stating the proposed date of </w:t>
      </w:r>
      <w:proofErr w:type="gramStart"/>
      <w:r w:rsidRPr="30B49F9C">
        <w:t>Commencement;</w:t>
      </w:r>
      <w:proofErr w:type="gramEnd"/>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proofErr w:type="gramStart"/>
      <w:r>
        <w:rPr>
          <w:bCs/>
        </w:rPr>
        <w:t>Regulations;</w:t>
      </w:r>
      <w:proofErr w:type="gramEnd"/>
    </w:p>
    <w:p w14:paraId="478F7CBC" w14:textId="73E5DCE1" w:rsidR="00E17D02" w:rsidRDefault="00E17D02" w:rsidP="00E17D02">
      <w:pPr>
        <w:pStyle w:val="BodyTextIndent1"/>
      </w:pPr>
      <w:r w:rsidRPr="30B49F9C">
        <w:rPr>
          <w:b/>
          <w:bCs/>
        </w:rPr>
        <w:t>Contribution</w:t>
      </w:r>
      <w:r w:rsidRPr="30B49F9C">
        <w:t xml:space="preserve"> means </w:t>
      </w:r>
      <w:proofErr w:type="gramStart"/>
      <w:r w:rsidR="00160022" w:rsidRPr="30B49F9C">
        <w:t>each and every</w:t>
      </w:r>
      <w:proofErr w:type="gramEnd"/>
      <w:r w:rsidR="00160022" w:rsidRPr="30B49F9C">
        <w:t xml:space="preserve"> </w:t>
      </w:r>
      <w:r w:rsidRPr="30B49F9C">
        <w:t xml:space="preserve">financial contribution </w:t>
      </w:r>
      <w:r w:rsidR="00EC6BF7" w:rsidRPr="30B49F9C">
        <w:t xml:space="preserve">(excluding the Council’s legal fees and the Monitoring Fee) </w:t>
      </w:r>
      <w:r w:rsidR="00160022" w:rsidRPr="30B49F9C">
        <w:t xml:space="preserve">that is </w:t>
      </w:r>
      <w:r w:rsidRPr="30B49F9C">
        <w:t xml:space="preserve">payable </w:t>
      </w:r>
      <w:r w:rsidR="00803C84">
        <w:t>to</w:t>
      </w:r>
      <w:r w:rsidRPr="30B49F9C">
        <w:t xml:space="preserve"> the Council in accordance with this </w:t>
      </w:r>
      <w:proofErr w:type="gramStart"/>
      <w:r w:rsidRPr="30B49F9C">
        <w:t>Agreement;</w:t>
      </w:r>
      <w:proofErr w:type="gramEnd"/>
      <w:r w:rsidRPr="30B49F9C">
        <w:t xml:space="preserve"> </w:t>
      </w:r>
    </w:p>
    <w:p w14:paraId="705B3B0B" w14:textId="3F2751C8" w:rsidR="00442926" w:rsidRDefault="00442926" w:rsidP="00E17D02">
      <w:pPr>
        <w:pStyle w:val="BodyTextIndent1"/>
      </w:pPr>
      <w:r>
        <w:rPr>
          <w:b/>
          <w:bCs/>
        </w:rPr>
        <w:t xml:space="preserve">Council’s Area </w:t>
      </w:r>
      <w:r>
        <w:t xml:space="preserve">means the administrative area of the </w:t>
      </w:r>
      <w:proofErr w:type="gramStart"/>
      <w:r>
        <w:t>Council;</w:t>
      </w:r>
      <w:proofErr w:type="gramEnd"/>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 xml:space="preserve">the development as set out in Schedule 2 to this </w:t>
      </w:r>
      <w:proofErr w:type="gramStart"/>
      <w:r w:rsidR="00DF67F0">
        <w:t>Agreement</w:t>
      </w:r>
      <w:r w:rsidRPr="0045131B">
        <w:t>;</w:t>
      </w:r>
      <w:proofErr w:type="gramEnd"/>
    </w:p>
    <w:p w14:paraId="4A64D61F" w14:textId="1C6D8301" w:rsidR="00AB4AF8" w:rsidRDefault="2ECDBA1B" w:rsidP="00AB4AF8">
      <w:pPr>
        <w:pStyle w:val="BodyTextIndent1"/>
      </w:pPr>
      <w:r w:rsidRPr="41AFA69D">
        <w:rPr>
          <w:b/>
          <w:bCs/>
        </w:rPr>
        <w:t xml:space="preserve">Due Date </w:t>
      </w:r>
      <w:r w:rsidRPr="41AFA69D">
        <w:t xml:space="preserve">means the date when a Contribution or sum of money (or any part of it) is required to be paid to the Council in accordance with the terms of this </w:t>
      </w:r>
      <w:proofErr w:type="gramStart"/>
      <w:r w:rsidRPr="41AFA69D">
        <w:t>Agreement;</w:t>
      </w:r>
      <w:proofErr w:type="gramEnd"/>
    </w:p>
    <w:p w14:paraId="482EDDCC" w14:textId="49FACE7B" w:rsidR="00422BD1" w:rsidRPr="0045131B" w:rsidRDefault="00422BD1" w:rsidP="00422BD1">
      <w:pPr>
        <w:pStyle w:val="BodyTextIndent1"/>
      </w:pPr>
      <w:r w:rsidRPr="0045131B">
        <w:rPr>
          <w:b/>
        </w:rPr>
        <w:t xml:space="preserve">Effective Date </w:t>
      </w:r>
      <w:r w:rsidRPr="0045131B">
        <w:t xml:space="preserve">means the date of this </w:t>
      </w:r>
      <w:proofErr w:type="gramStart"/>
      <w:r w:rsidRPr="0045131B">
        <w:t>Agreement</w:t>
      </w:r>
      <w:r w:rsidR="00AC25E9">
        <w:t>;</w:t>
      </w:r>
      <w:proofErr w:type="gramEnd"/>
    </w:p>
    <w:p w14:paraId="195BC6CB" w14:textId="0E8463FE" w:rsidR="00030FBE" w:rsidRPr="00030FBE" w:rsidRDefault="1ACE3FF7" w:rsidP="00967CEB">
      <w:pPr>
        <w:pStyle w:val="BodyTextIndent1"/>
      </w:pPr>
      <w:r w:rsidRPr="41AFA69D">
        <w:rPr>
          <w:b/>
          <w:bCs/>
        </w:rPr>
        <w:lastRenderedPageBreak/>
        <w:t xml:space="preserve">Expert </w:t>
      </w:r>
      <w:r w:rsidRPr="41AFA69D">
        <w:t xml:space="preserve">means an independent and fit person holding professional qualifications appropriate </w:t>
      </w:r>
      <w:proofErr w:type="gramStart"/>
      <w:r w:rsidRPr="41AFA69D">
        <w:t>in light of</w:t>
      </w:r>
      <w:proofErr w:type="gramEnd"/>
      <w:r w:rsidRPr="41AFA69D">
        <w:t xml:space="preserve"> the subject matter of the dispute, to be appointed (in the absence of agreement between the parties) by the president (or equivalent person) for the time being of the professional body chiefly relevant in England to such </w:t>
      </w:r>
      <w:proofErr w:type="gramStart"/>
      <w:r w:rsidRPr="41AFA69D">
        <w:t>qualifications;</w:t>
      </w:r>
      <w:proofErr w:type="gramEnd"/>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roofErr w:type="gramStart"/>
      <w:r w:rsidR="00160022" w:rsidRPr="0045131B">
        <w:t>);</w:t>
      </w:r>
      <w:proofErr w:type="gramEnd"/>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 xml:space="preserve">Due </w:t>
      </w:r>
      <w:proofErr w:type="gramStart"/>
      <w:r w:rsidR="00532B70">
        <w:t>Date;</w:t>
      </w:r>
      <w:proofErr w:type="gramEnd"/>
    </w:p>
    <w:p w14:paraId="46A6236A" w14:textId="09E09252" w:rsidR="00A8704A" w:rsidRDefault="00A8704A" w:rsidP="00015FF9">
      <w:pPr>
        <w:pStyle w:val="BodyTextIndent1"/>
        <w:rPr>
          <w:bCs/>
        </w:rPr>
      </w:pPr>
      <w:r>
        <w:rPr>
          <w:b/>
        </w:rPr>
        <w:t xml:space="preserve">Local Area </w:t>
      </w:r>
      <w:r>
        <w:rPr>
          <w:bCs/>
        </w:rPr>
        <w:t xml:space="preserve">means the Council’s administrative </w:t>
      </w:r>
      <w:proofErr w:type="gramStart"/>
      <w:r>
        <w:rPr>
          <w:bCs/>
        </w:rPr>
        <w:t>area;</w:t>
      </w:r>
      <w:proofErr w:type="gramEnd"/>
    </w:p>
    <w:p w14:paraId="604BA8AF" w14:textId="5FAE6A75" w:rsidR="00E329F4" w:rsidRPr="00E329F4" w:rsidRDefault="7465F915" w:rsidP="00015FF9">
      <w:pPr>
        <w:pStyle w:val="BodyTextIndent1"/>
      </w:pPr>
      <w:r w:rsidRPr="41AFA69D">
        <w:rPr>
          <w:b/>
          <w:bCs/>
        </w:rPr>
        <w:t xml:space="preserve">Monitoring Fee </w:t>
      </w:r>
      <w:r w:rsidRPr="41AFA69D">
        <w:t xml:space="preserve">means the sum of </w:t>
      </w:r>
      <w:r w:rsidR="00C83E5F">
        <w:t xml:space="preserve">SIX </w:t>
      </w:r>
      <w:r w:rsidR="00257B15">
        <w:t>HUNDRED</w:t>
      </w:r>
      <w:r w:rsidR="00C83E5F">
        <w:t xml:space="preserve"> AND FORTY</w:t>
      </w:r>
      <w:r w:rsidR="46F47C0E" w:rsidRPr="41AFA69D">
        <w:t xml:space="preserve"> </w:t>
      </w:r>
      <w:r w:rsidR="25E07AFE" w:rsidRPr="41AFA69D">
        <w:t xml:space="preserve">POUNDS </w:t>
      </w:r>
      <w:r w:rsidRPr="00257B15">
        <w:t>(£</w:t>
      </w:r>
      <w:r w:rsidR="00620A29">
        <w:t>640</w:t>
      </w:r>
      <w:r w:rsidR="00D329FD">
        <w:t>.00</w:t>
      </w:r>
      <w:r w:rsidR="46F47C0E" w:rsidRPr="00257B15">
        <w:t>)</w:t>
      </w:r>
      <w:r w:rsidR="46F47C0E" w:rsidRPr="41AFA69D">
        <w:t xml:space="preserve"> </w:t>
      </w:r>
      <w:r w:rsidRPr="41AFA69D">
        <w:t xml:space="preserve">as a contribution towards the Monitoring Officer's costs of monitoring the provisions of this </w:t>
      </w:r>
      <w:proofErr w:type="gramStart"/>
      <w:r w:rsidRPr="41AFA69D">
        <w:t>Agreement;</w:t>
      </w:r>
      <w:proofErr w:type="gramEnd"/>
    </w:p>
    <w:p w14:paraId="0D5C310F" w14:textId="6555000F" w:rsidR="00015FF9" w:rsidRDefault="6F3058C3" w:rsidP="00015FF9">
      <w:pPr>
        <w:pStyle w:val="BodyTextIndent1"/>
      </w:pPr>
      <w:r w:rsidRPr="41AFA69D">
        <w:rPr>
          <w:b/>
          <w:bCs/>
        </w:rPr>
        <w:t>Monitoring Officer</w:t>
      </w:r>
      <w:r w:rsidRPr="41AFA69D">
        <w:t xml:space="preserve"> means the Council's </w:t>
      </w:r>
      <w:r w:rsidR="4FC8956D" w:rsidRPr="41AFA69D">
        <w:t>m</w:t>
      </w:r>
      <w:r w:rsidRPr="41AFA69D">
        <w:t xml:space="preserve">onitoring </w:t>
      </w:r>
      <w:r w:rsidR="4FC8956D" w:rsidRPr="41AFA69D">
        <w:t>o</w:t>
      </w:r>
      <w:r w:rsidRPr="41AFA69D">
        <w:t xml:space="preserve">fficer (within the Council's Directorate of Economic Growth and Neighbourhood Services) (or any Directorate replacing it) as designated by the Council to monitor the </w:t>
      </w:r>
      <w:r w:rsidR="22AC7806" w:rsidRPr="41AFA69D">
        <w:t>o</w:t>
      </w:r>
      <w:r w:rsidRPr="41AFA69D">
        <w:t xml:space="preserve">bligations set out in this </w:t>
      </w:r>
      <w:proofErr w:type="gramStart"/>
      <w:r w:rsidRPr="41AFA69D">
        <w:t>Agreement;</w:t>
      </w:r>
      <w:proofErr w:type="gramEnd"/>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roofErr w:type="gramStart"/>
      <w:r w:rsidRPr="006C5BDE">
        <w:t>);</w:t>
      </w:r>
      <w:proofErr w:type="gramEnd"/>
    </w:p>
    <w:p w14:paraId="1197D40F" w14:textId="5C4A650F" w:rsidR="0062160D" w:rsidRPr="00A87826" w:rsidRDefault="6817E19C" w:rsidP="0062160D">
      <w:pPr>
        <w:pStyle w:val="BodyTextIndent1"/>
      </w:pPr>
      <w:r w:rsidRPr="41AFA69D">
        <w:rPr>
          <w:b/>
          <w:bCs/>
        </w:rPr>
        <w:t>Planning Permission</w:t>
      </w:r>
      <w:r w:rsidR="7961E9DC" w:rsidRPr="41AFA69D">
        <w:rPr>
          <w:b/>
          <w:bCs/>
        </w:rPr>
        <w:t xml:space="preserve"> </w:t>
      </w:r>
      <w:r w:rsidR="7961E9DC" w:rsidRPr="41AFA69D">
        <w:t>means planning permission for the Development</w:t>
      </w:r>
      <w:r w:rsidR="142F363F" w:rsidRPr="41AFA69D">
        <w:t xml:space="preserve"> pursuant to the </w:t>
      </w:r>
      <w:proofErr w:type="gramStart"/>
      <w:r w:rsidR="142F363F" w:rsidRPr="41AFA69D">
        <w:t>Application</w:t>
      </w:r>
      <w:r w:rsidR="7961E9DC" w:rsidRPr="41AFA69D">
        <w:t>;</w:t>
      </w:r>
      <w:proofErr w:type="gramEnd"/>
    </w:p>
    <w:p w14:paraId="18E5DB7B" w14:textId="32F2E72C"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CE6223" w:rsidRPr="0045131B">
        <w:t xml:space="preserve"> and</w:t>
      </w:r>
    </w:p>
    <w:p w14:paraId="68E3F1AA" w14:textId="221C9E54" w:rsidR="00447397" w:rsidRPr="0045131B" w:rsidRDefault="002F2638" w:rsidP="002F2638">
      <w:pPr>
        <w:pStyle w:val="Heading1Bold"/>
      </w:pPr>
      <w:bookmarkStart w:id="12" w:name="_Toc77687795"/>
      <w:bookmarkStart w:id="13" w:name="_Toc179442524"/>
      <w:r w:rsidRPr="0045131B">
        <w:t>Interpretation</w:t>
      </w:r>
      <w:bookmarkEnd w:id="12"/>
      <w:bookmarkEnd w:id="13"/>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t>
      </w:r>
      <w:proofErr w:type="gramStart"/>
      <w:r w:rsidRPr="0045131B">
        <w:t>whether or not</w:t>
      </w:r>
      <w:proofErr w:type="gramEnd"/>
      <w:r w:rsidRPr="0045131B">
        <w:t xml:space="preserve">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4F3FBBC5" w:rsidR="00447397" w:rsidRPr="0045131B" w:rsidRDefault="009A2EEA" w:rsidP="00447397">
      <w:pPr>
        <w:pStyle w:val="Heading2"/>
      </w:pPr>
      <w:r w:rsidRPr="0045131B">
        <w:lastRenderedPageBreak/>
        <w:t>References in this Agreement to the Council shall include any successor to its functions as the local planning authority in relation to the Application Land</w:t>
      </w:r>
      <w:r w:rsidR="00852135">
        <w:t xml:space="preserve"> </w:t>
      </w:r>
      <w:r w:rsidR="004278BE">
        <w:t xml:space="preserve">and the </w:t>
      </w:r>
      <w:r w:rsidR="0070643B">
        <w:t>A</w:t>
      </w:r>
      <w:r w:rsidR="00D329FD">
        <w:t xml:space="preserve">djoining Land </w:t>
      </w:r>
      <w:r w:rsidRPr="0045131B">
        <w:t xml:space="preserve">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14" w:name="_Toc77687796"/>
      <w:bookmarkStart w:id="15" w:name="_Toc179442525"/>
      <w:r w:rsidRPr="0045131B">
        <w:rPr>
          <w:sz w:val="22"/>
        </w:rPr>
        <w:t>Legal Effect</w:t>
      </w:r>
      <w:bookmarkEnd w:id="14"/>
      <w:bookmarkEnd w:id="15"/>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 xml:space="preserve">of the 1990 </w:t>
      </w:r>
      <w:proofErr w:type="gramStart"/>
      <w:r w:rsidR="00447397" w:rsidRPr="0045131B">
        <w:t>Act</w:t>
      </w:r>
      <w:r w:rsidR="00B84907">
        <w:t>;</w:t>
      </w:r>
      <w:proofErr w:type="gramEnd"/>
    </w:p>
    <w:p w14:paraId="2961E50A" w14:textId="53E5093D" w:rsidR="00B84907" w:rsidRDefault="00657574" w:rsidP="001A07C6">
      <w:pPr>
        <w:pStyle w:val="Heading4"/>
      </w:pPr>
      <w:r w:rsidRPr="0045131B">
        <w:t xml:space="preserve">section 1 of the Localism Act </w:t>
      </w:r>
      <w:proofErr w:type="gramStart"/>
      <w:r w:rsidR="002566CB">
        <w:t>2011</w:t>
      </w:r>
      <w:r w:rsidR="00B84907">
        <w:t>;</w:t>
      </w:r>
      <w:proofErr w:type="gramEnd"/>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0D15D014" w:rsidR="00447397" w:rsidRPr="0045131B" w:rsidRDefault="00657574" w:rsidP="00B84907">
      <w:pPr>
        <w:pStyle w:val="Heading4"/>
        <w:numPr>
          <w:ilvl w:val="0"/>
          <w:numId w:val="0"/>
        </w:numPr>
        <w:ind w:left="907"/>
      </w:pPr>
      <w:r w:rsidRPr="0045131B">
        <w:t xml:space="preserve">with an intent to bind the </w:t>
      </w:r>
      <w:r w:rsidR="00AA55B0">
        <w:t xml:space="preserve">First </w:t>
      </w:r>
      <w:r w:rsidRPr="0045131B">
        <w:t>Owner’s interest in the Application Land</w:t>
      </w:r>
      <w:r w:rsidR="00BE5CC6">
        <w:t xml:space="preserve"> and the Second Owner</w:t>
      </w:r>
      <w:r w:rsidR="00B81938">
        <w:t xml:space="preserve">’s interest in the </w:t>
      </w:r>
      <w:r w:rsidR="0070643B">
        <w:t>A</w:t>
      </w:r>
      <w:r w:rsidR="00D329FD">
        <w:t xml:space="preserve">djoining Land </w:t>
      </w:r>
      <w:r w:rsidRPr="0045131B">
        <w:t xml:space="preserve">(and </w:t>
      </w:r>
      <w:proofErr w:type="gramStart"/>
      <w:r w:rsidRPr="0045131B">
        <w:t xml:space="preserve">each </w:t>
      </w:r>
      <w:r w:rsidRPr="00AA3734">
        <w:t>and every</w:t>
      </w:r>
      <w:proofErr w:type="gramEnd"/>
      <w:r w:rsidRPr="00AA3734">
        <w:t xml:space="preserve"> part </w:t>
      </w:r>
      <w:r w:rsidR="00AA3734">
        <w:t>of that land</w:t>
      </w:r>
      <w:r w:rsidRPr="00AA3734">
        <w:t>)</w:t>
      </w:r>
      <w:r w:rsidRPr="0045131B">
        <w:t xml:space="preserve"> subject to the provisions of Clauses</w:t>
      </w:r>
      <w:r w:rsidR="00564033" w:rsidRPr="0045131B">
        <w:t xml:space="preserve"> </w:t>
      </w:r>
      <w:bookmarkStart w:id="16" w:name="_Hlk106889883"/>
      <w:r w:rsidR="00F95092">
        <w:t>4</w:t>
      </w:r>
      <w:r w:rsidR="005F713B">
        <w:rPr>
          <w:bCs/>
        </w:rPr>
        <w:t xml:space="preserve"> </w:t>
      </w:r>
      <w:bookmarkEnd w:id="16"/>
      <w:r w:rsidRPr="0045131B">
        <w:t>(conditionality),</w:t>
      </w:r>
      <w:r w:rsidR="00564033" w:rsidRPr="0045131B">
        <w:t xml:space="preserve"> </w:t>
      </w:r>
      <w:r w:rsidR="00A07211">
        <w:t>5</w:t>
      </w:r>
      <w:r w:rsidR="005F713B">
        <w:rPr>
          <w:bCs/>
        </w:rPr>
        <w:t xml:space="preserve"> </w:t>
      </w:r>
      <w:r w:rsidR="00564033" w:rsidRPr="0045131B">
        <w:t xml:space="preserve">(the </w:t>
      </w:r>
      <w:r w:rsidR="002335A2">
        <w:t xml:space="preserve">First </w:t>
      </w:r>
      <w:r w:rsidR="00564033" w:rsidRPr="0045131B">
        <w:t>Owner’s obligations),</w:t>
      </w:r>
      <w:r w:rsidR="005F713B">
        <w:t xml:space="preserve"> </w:t>
      </w:r>
      <w:proofErr w:type="gramStart"/>
      <w:r w:rsidR="00731CA5">
        <w:t>6</w:t>
      </w:r>
      <w:r w:rsidR="00BF0073" w:rsidRPr="00BF0073">
        <w:t xml:space="preserve">  (</w:t>
      </w:r>
      <w:proofErr w:type="gramEnd"/>
      <w:r w:rsidR="00BF0073" w:rsidRPr="00BF0073">
        <w:t xml:space="preserve">the </w:t>
      </w:r>
      <w:r w:rsidR="00D94ACE">
        <w:t>Second</w:t>
      </w:r>
      <w:r w:rsidR="00BF0073" w:rsidRPr="00BF0073">
        <w:t xml:space="preserve"> Owner’s obligations),</w:t>
      </w:r>
      <w:r w:rsidR="00834286">
        <w:t xml:space="preserve"> </w:t>
      </w:r>
      <w:r w:rsidR="00117572">
        <w:t>8.2</w:t>
      </w:r>
      <w:r w:rsidR="005F713B">
        <w:rPr>
          <w:bCs/>
        </w:rPr>
        <w:t xml:space="preserve"> </w:t>
      </w:r>
      <w:r w:rsidRPr="0045131B">
        <w:t>(lapse)</w:t>
      </w:r>
      <w:r w:rsidR="00FF5BD7" w:rsidRPr="0045131B">
        <w:t xml:space="preserve"> </w:t>
      </w:r>
      <w:r w:rsidR="0030074D">
        <w:t xml:space="preserve">and </w:t>
      </w:r>
      <w:r w:rsidR="001143FB">
        <w:t>8.5</w:t>
      </w:r>
      <w:r w:rsidR="00FF5BD7" w:rsidRPr="0045131B">
        <w:t xml:space="preserve"> (release).</w:t>
      </w:r>
    </w:p>
    <w:p w14:paraId="788F0D6A" w14:textId="5799E66F"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w:t>
      </w:r>
      <w:r w:rsidR="004D629C" w:rsidRPr="004D629C">
        <w:t>First Owner and the Second Owner</w:t>
      </w:r>
      <w:r w:rsidR="00657574" w:rsidRPr="0045131B">
        <w:t xml:space="preserve"> (including its successors in title and those deriving title from </w:t>
      </w:r>
      <w:r w:rsidR="00B15FA0">
        <w:t>either of the o</w:t>
      </w:r>
      <w:r w:rsidR="00657574" w:rsidRPr="0045131B">
        <w:t>wner</w:t>
      </w:r>
      <w:r w:rsidR="00F312FB">
        <w:t>s</w:t>
      </w:r>
      <w:r w:rsidR="00657574" w:rsidRPr="0045131B">
        <w:t>)</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w:t>
      </w:r>
      <w:proofErr w:type="gramStart"/>
      <w:r>
        <w:rPr>
          <w:rFonts w:ascii="Arial" w:eastAsia="Arial" w:hAnsi="Arial" w:cs="Arial"/>
        </w:rPr>
        <w:t>in order to</w:t>
      </w:r>
      <w:proofErr w:type="gramEnd"/>
      <w:r>
        <w:rPr>
          <w:rFonts w:ascii="Arial" w:eastAsia="Arial" w:hAnsi="Arial" w:cs="Arial"/>
        </w:rPr>
        <w:t xml:space="preserve"> give legal effect to any provision in this Agreement, this Agreement </w:t>
      </w:r>
      <w:r w:rsidR="00052536">
        <w:t>is conditional upon:</w:t>
      </w:r>
    </w:p>
    <w:p w14:paraId="65ABCAA4" w14:textId="77777777" w:rsidR="00052536" w:rsidRDefault="00052536" w:rsidP="00052536">
      <w:pPr>
        <w:pStyle w:val="Heading4"/>
      </w:pPr>
      <w:r>
        <w:lastRenderedPageBreak/>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4AB8597B" w:rsidR="00052536" w:rsidRDefault="00052536" w:rsidP="00052536">
      <w:pPr>
        <w:pStyle w:val="BodyTextIndent2"/>
        <w:ind w:left="907"/>
      </w:pPr>
      <w:r w:rsidRPr="002B055D">
        <w:t>save for Clause</w:t>
      </w:r>
      <w:r w:rsidR="00EC5079" w:rsidRPr="002B055D">
        <w:t xml:space="preserve"> </w:t>
      </w:r>
      <w:r w:rsidR="002B055D" w:rsidRPr="002B055D">
        <w:t>8</w:t>
      </w:r>
      <w:r w:rsidR="00845817">
        <w:t xml:space="preserve"> </w:t>
      </w:r>
      <w:r w:rsidRPr="005A5746">
        <w:t xml:space="preserve">which shall come into effect upon the </w:t>
      </w:r>
      <w:r>
        <w:t>Effective Date.</w:t>
      </w:r>
    </w:p>
    <w:p w14:paraId="707F98E4" w14:textId="1B388B54" w:rsidR="00447397" w:rsidRPr="0045131B" w:rsidRDefault="00DA3D8F" w:rsidP="00F23271">
      <w:pPr>
        <w:pStyle w:val="Heading1"/>
        <w:rPr>
          <w:b/>
          <w:bCs/>
        </w:rPr>
      </w:pPr>
      <w:r>
        <w:rPr>
          <w:b/>
          <w:bCs/>
        </w:rPr>
        <w:t>Fir</w:t>
      </w:r>
      <w:r w:rsidR="0038264D">
        <w:rPr>
          <w:b/>
          <w:bCs/>
        </w:rPr>
        <w:t xml:space="preserve">st </w:t>
      </w:r>
      <w:r w:rsidR="005A2601"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46EEF7BE" w:rsidR="00960E78" w:rsidRPr="0045131B" w:rsidRDefault="00960E78" w:rsidP="00A443EF">
      <w:pPr>
        <w:pStyle w:val="Heading2"/>
      </w:pPr>
      <w:bookmarkStart w:id="17" w:name="_Hlk73653241"/>
      <w:r w:rsidRPr="0045131B">
        <w:t xml:space="preserve">The </w:t>
      </w:r>
      <w:r w:rsidR="00653A3B">
        <w:t xml:space="preserve">First </w:t>
      </w:r>
      <w:r w:rsidRPr="0045131B">
        <w:t>Owner covenants with the Council</w:t>
      </w:r>
      <w:r w:rsidR="006E7C02">
        <w:t>,</w:t>
      </w:r>
      <w:r w:rsidR="008A5EAE">
        <w:t xml:space="preserve"> </w:t>
      </w:r>
      <w:proofErr w:type="gramStart"/>
      <w:r w:rsidR="008A5EAE">
        <w:t>so</w:t>
      </w:r>
      <w:r w:rsidR="00A06069">
        <w:t xml:space="preserve"> as to</w:t>
      </w:r>
      <w:proofErr w:type="gramEnd"/>
      <w:r w:rsidR="00A06069">
        <w:t xml:space="preserve">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A23AEB">
        <w:t xml:space="preserve">s 3 and 5 </w:t>
      </w:r>
      <w:r w:rsidRPr="0045131B">
        <w:t xml:space="preserve">of this Agreement. </w:t>
      </w:r>
    </w:p>
    <w:bookmarkEnd w:id="17"/>
    <w:p w14:paraId="41B31DEC" w14:textId="137756B3" w:rsidR="002A095A" w:rsidRPr="0045131B" w:rsidRDefault="00447397" w:rsidP="00173681">
      <w:pPr>
        <w:pStyle w:val="Heading2"/>
      </w:pPr>
      <w:r w:rsidRPr="0045131B">
        <w:t xml:space="preserve">The </w:t>
      </w:r>
      <w:r w:rsidR="00337552">
        <w:t xml:space="preserve">First </w:t>
      </w:r>
      <w:r w:rsidRPr="0045131B">
        <w:t>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098DC396" w:rsidR="00447397" w:rsidRPr="0045131B" w:rsidRDefault="00447397" w:rsidP="002A095A">
      <w:pPr>
        <w:pStyle w:val="Heading4"/>
      </w:pPr>
      <w:bookmarkStart w:id="18" w:name="_Hlk193191580"/>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w:t>
      </w:r>
      <w:r w:rsidR="008E102F">
        <w:t xml:space="preserve">First </w:t>
      </w:r>
      <w:r w:rsidR="002A095A" w:rsidRPr="0045131B">
        <w:t xml:space="preserve">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bookmarkEnd w:id="18"/>
    <w:p w14:paraId="52AD5384" w14:textId="659FA83C" w:rsidR="008532F7" w:rsidRDefault="003867D0" w:rsidP="00F23271">
      <w:pPr>
        <w:pStyle w:val="Heading1"/>
        <w:rPr>
          <w:b/>
          <w:bCs/>
        </w:rPr>
      </w:pPr>
      <w:r>
        <w:rPr>
          <w:b/>
          <w:bCs/>
        </w:rPr>
        <w:t>Second Owner’s O</w:t>
      </w:r>
      <w:r w:rsidR="00673E91">
        <w:rPr>
          <w:b/>
          <w:bCs/>
        </w:rPr>
        <w:t>bligations</w:t>
      </w:r>
    </w:p>
    <w:p w14:paraId="327AF537" w14:textId="462A0478" w:rsidR="00673E91" w:rsidRDefault="00673E91" w:rsidP="00673E91">
      <w:pPr>
        <w:pStyle w:val="Heading2"/>
      </w:pPr>
      <w:r w:rsidRPr="00673E91">
        <w:t xml:space="preserve">The </w:t>
      </w:r>
      <w:r>
        <w:t>Second</w:t>
      </w:r>
      <w:r w:rsidRPr="00673E91">
        <w:t xml:space="preserve"> Owner covenants with the Council, </w:t>
      </w:r>
      <w:proofErr w:type="gramStart"/>
      <w:r w:rsidRPr="00673E91">
        <w:t>so as to</w:t>
      </w:r>
      <w:proofErr w:type="gramEnd"/>
      <w:r w:rsidRPr="00673E91">
        <w:t xml:space="preserve"> bind the entirety of its interest in the </w:t>
      </w:r>
      <w:r w:rsidR="00E53E3D">
        <w:t>Adjoining Land</w:t>
      </w:r>
      <w:r w:rsidRPr="00673E91">
        <w:t>, to comply with the restrictions, covenants and requirements set out in Schedule</w:t>
      </w:r>
      <w:r w:rsidR="004B1A54">
        <w:t xml:space="preserve"> </w:t>
      </w:r>
      <w:r w:rsidR="0017158E">
        <w:t xml:space="preserve">4 </w:t>
      </w:r>
      <w:r w:rsidRPr="00673E91">
        <w:t xml:space="preserve">of this Agreement. </w:t>
      </w:r>
    </w:p>
    <w:p w14:paraId="37557ABB" w14:textId="20C61A2A" w:rsidR="00561866" w:rsidRDefault="009148B5" w:rsidP="0005080A">
      <w:pPr>
        <w:pStyle w:val="Heading2"/>
      </w:pPr>
      <w:r>
        <w:t xml:space="preserve">The Second Owner covenants with the Council </w:t>
      </w:r>
      <w:r w:rsidR="00561866" w:rsidRPr="0045131B">
        <w:t xml:space="preserve">not to encumber nor deal with the </w:t>
      </w:r>
      <w:r w:rsidR="0070643B">
        <w:t>A</w:t>
      </w:r>
      <w:r w:rsidR="004A2299">
        <w:t xml:space="preserve">djoining Land </w:t>
      </w:r>
      <w:r w:rsidR="00561866" w:rsidRPr="0045131B">
        <w:t xml:space="preserve">(or any part of it) in any manner pursuant to which the </w:t>
      </w:r>
      <w:r w:rsidR="00D3470C">
        <w:t>Second</w:t>
      </w:r>
      <w:r w:rsidR="00561866">
        <w:t xml:space="preserve"> </w:t>
      </w:r>
      <w:r w:rsidR="00561866" w:rsidRPr="0045131B">
        <w:t>Owner may be prevented from carrying out its covenants and obligations contained in this Agreement.</w:t>
      </w:r>
    </w:p>
    <w:p w14:paraId="2C42A0AD" w14:textId="0300D9BA"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63AE9479"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7131C1">
        <w:t>6</w:t>
      </w:r>
      <w:r w:rsidRPr="0045131B">
        <w:t xml:space="preserve"> 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005CD4DF" w:rsidR="008F417E" w:rsidRPr="0045131B" w:rsidRDefault="00B84907" w:rsidP="00B84907">
      <w:pPr>
        <w:pStyle w:val="Heading3"/>
      </w:pPr>
      <w:r>
        <w:t>T</w:t>
      </w:r>
      <w:r w:rsidR="008F417E" w:rsidRPr="0045131B">
        <w:t xml:space="preserve">he </w:t>
      </w:r>
      <w:r w:rsidR="008B16FB">
        <w:t xml:space="preserve">First </w:t>
      </w:r>
      <w:r w:rsidR="008F417E" w:rsidRPr="0045131B">
        <w:t xml:space="preserve">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EC43EFE" w:rsidR="001756B1" w:rsidRPr="0045131B" w:rsidRDefault="001756B1" w:rsidP="00B84907">
      <w:pPr>
        <w:pStyle w:val="Heading3"/>
        <w:rPr>
          <w:b/>
          <w:bCs/>
        </w:rPr>
      </w:pPr>
      <w:bookmarkStart w:id="19"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 xml:space="preserve">Permission is quashed, revoked or modified (without the consent of the </w:t>
      </w:r>
      <w:r w:rsidR="00C73115">
        <w:t xml:space="preserve">First </w:t>
      </w:r>
      <w:r w:rsidRPr="0045131B">
        <w:t>Owner) or is withdrawn or expires prior to Commencement of the Development.</w:t>
      </w:r>
    </w:p>
    <w:bookmarkEnd w:id="19"/>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t>
      </w:r>
      <w:proofErr w:type="gramStart"/>
      <w:r w:rsidRPr="0045131B">
        <w:t>whether or not</w:t>
      </w:r>
      <w:proofErr w:type="gramEnd"/>
      <w:r w:rsidRPr="0045131B">
        <w:t xml:space="preserve"> on appeal) after the date of this Agreement.</w:t>
      </w:r>
    </w:p>
    <w:p w14:paraId="1FC03A64" w14:textId="47AB4461" w:rsidR="00133640" w:rsidRPr="0045131B" w:rsidRDefault="00133640" w:rsidP="00445878">
      <w:pPr>
        <w:pStyle w:val="Heading2"/>
      </w:pPr>
      <w:r w:rsidRPr="00445878">
        <w:rPr>
          <w:b/>
          <w:bCs/>
        </w:rPr>
        <w:lastRenderedPageBreak/>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20" w:name="_Ref179372859"/>
      <w:r w:rsidRPr="00DB070F">
        <w:rPr>
          <w:b/>
          <w:bCs/>
        </w:rPr>
        <w:t>Release</w:t>
      </w:r>
      <w:bookmarkEnd w:id="20"/>
    </w:p>
    <w:p w14:paraId="271172C2" w14:textId="0E69118C" w:rsidR="00657574" w:rsidRPr="00DB070F" w:rsidRDefault="00657574" w:rsidP="00445878">
      <w:pPr>
        <w:pStyle w:val="Heading3"/>
      </w:pPr>
      <w:r w:rsidRPr="00DB070F">
        <w:t xml:space="preserve">The </w:t>
      </w:r>
      <w:r w:rsidR="00E63A92">
        <w:t xml:space="preserve">First </w:t>
      </w:r>
      <w:r w:rsidRPr="00DB070F">
        <w:t>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1DF2FEFF" w14:textId="2DB46417" w:rsidR="005942D0" w:rsidRPr="00DB070F" w:rsidRDefault="00657574" w:rsidP="00C913DB">
      <w:pPr>
        <w:pStyle w:val="Heading4"/>
        <w:numPr>
          <w:ilvl w:val="3"/>
          <w:numId w:val="22"/>
        </w:numPr>
      </w:pPr>
      <w:r w:rsidRPr="00DB070F">
        <w:t xml:space="preserve">with the entirety of its interest in the Application Land be released from all liabilities whatsoever under the terms of this Agreement.  </w:t>
      </w:r>
    </w:p>
    <w:p w14:paraId="5EB50BB4" w14:textId="4BBFEF07" w:rsidR="00D80947" w:rsidRPr="00DB070F" w:rsidRDefault="00D80947" w:rsidP="00D80947">
      <w:pPr>
        <w:pStyle w:val="Heading3"/>
      </w:pPr>
      <w:r w:rsidRPr="00DB070F">
        <w:t xml:space="preserve">The </w:t>
      </w:r>
      <w:r>
        <w:t xml:space="preserve">Second </w:t>
      </w:r>
      <w:r w:rsidRPr="00DB070F">
        <w:t>Owner shall upon parting:</w:t>
      </w:r>
    </w:p>
    <w:p w14:paraId="628EE8C8" w14:textId="45EE5913" w:rsidR="00D80947" w:rsidRPr="00DB070F" w:rsidRDefault="00D80947" w:rsidP="00D80947">
      <w:pPr>
        <w:pStyle w:val="Heading4"/>
        <w:numPr>
          <w:ilvl w:val="3"/>
          <w:numId w:val="38"/>
        </w:numPr>
      </w:pPr>
      <w:r w:rsidRPr="00DB070F">
        <w:t xml:space="preserve">with its interest in any part of the </w:t>
      </w:r>
      <w:r w:rsidR="0070643B">
        <w:t>A</w:t>
      </w:r>
      <w:r w:rsidR="004A2299">
        <w:t xml:space="preserve">djoining Land </w:t>
      </w:r>
      <w:r w:rsidRPr="00DB070F">
        <w:t xml:space="preserve">be released from all obligations and duties under the terms of this Agreement insofar as they relate to, or are binding on, that part of the </w:t>
      </w:r>
      <w:r w:rsidR="00E53E3D">
        <w:t>Adjoining Land</w:t>
      </w:r>
      <w:r w:rsidRPr="00DB070F">
        <w:t>; and</w:t>
      </w:r>
    </w:p>
    <w:p w14:paraId="0F32A80B" w14:textId="63DBFA7A" w:rsidR="00A964BC" w:rsidRPr="000165E6" w:rsidRDefault="00D80947" w:rsidP="000165E6">
      <w:pPr>
        <w:pStyle w:val="Heading4"/>
        <w:numPr>
          <w:ilvl w:val="3"/>
          <w:numId w:val="38"/>
        </w:numPr>
      </w:pPr>
      <w:r w:rsidRPr="00DB070F">
        <w:t xml:space="preserve">with the entirety of its interest in the </w:t>
      </w:r>
      <w:r w:rsidR="004A2299">
        <w:t xml:space="preserve">Adjoining </w:t>
      </w:r>
      <w:r w:rsidR="0070643B">
        <w:t>Land</w:t>
      </w:r>
      <w:r w:rsidRPr="00DB070F">
        <w:t xml:space="preserve"> be released from all liabilities whatsoever under the terms of this Agreement.  </w:t>
      </w:r>
    </w:p>
    <w:p w14:paraId="383E094B" w14:textId="0D624D0D"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06DB8B0A" w:rsidR="00447397" w:rsidRDefault="00447397" w:rsidP="00445878">
      <w:pPr>
        <w:pStyle w:val="Heading3"/>
      </w:pPr>
      <w:r w:rsidRPr="0045131B">
        <w:t>Without prejudice to the Council's statutory rights of entry</w:t>
      </w:r>
      <w:r w:rsidR="004C63CD">
        <w:t>,</w:t>
      </w:r>
      <w:r w:rsidRPr="0045131B">
        <w:t xml:space="preserve"> the</w:t>
      </w:r>
      <w:r w:rsidR="00E3529D">
        <w:t xml:space="preserve"> First Owner </w:t>
      </w:r>
      <w:r w:rsidRPr="0045131B">
        <w:t xml:space="preserve">shall permit the Council and its authorised employees and agents upon reasonable written notice to enter the Application Land at all reasonable times for the purpose of verifying </w:t>
      </w:r>
      <w:proofErr w:type="gramStart"/>
      <w:r w:rsidRPr="0045131B">
        <w:t>whether or not</w:t>
      </w:r>
      <w:proofErr w:type="gramEnd"/>
      <w:r w:rsidRPr="0045131B">
        <w:t xml:space="preserve"> any obligation arising hereunder has been performed or observed.</w:t>
      </w:r>
    </w:p>
    <w:p w14:paraId="2D322E68" w14:textId="6D60B067" w:rsidR="00713596" w:rsidRPr="0045131B" w:rsidRDefault="00713596" w:rsidP="00713596">
      <w:pPr>
        <w:pStyle w:val="Heading3"/>
      </w:pPr>
      <w:r w:rsidRPr="00713596">
        <w:t xml:space="preserve">Without prejudice to the Council's statutory rights of entry, the </w:t>
      </w:r>
      <w:r w:rsidR="00C14046">
        <w:t>Second</w:t>
      </w:r>
      <w:r w:rsidRPr="00713596">
        <w:t xml:space="preserve"> Owner shall permit the Council and its authorised employees and agents upon reasonable written notice to enter the </w:t>
      </w:r>
      <w:r w:rsidR="0070643B">
        <w:t>A</w:t>
      </w:r>
      <w:r w:rsidR="004A2299">
        <w:t xml:space="preserve">djoining Land </w:t>
      </w:r>
      <w:r w:rsidRPr="00713596">
        <w:t xml:space="preserve">at all reasonable times for the purpose of verifying </w:t>
      </w:r>
      <w:proofErr w:type="gramStart"/>
      <w:r w:rsidRPr="00713596">
        <w:t>whether or not</w:t>
      </w:r>
      <w:proofErr w:type="gramEnd"/>
      <w:r w:rsidRPr="00713596">
        <w:t xml:space="preserve">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08DA7198" w:rsidR="00447397" w:rsidRPr="0045131B" w:rsidRDefault="00447397" w:rsidP="00445878">
      <w:pPr>
        <w:pStyle w:val="Heading3"/>
      </w:pPr>
      <w:r w:rsidRPr="0045131B">
        <w:t xml:space="preserve">No waiver (whether express or implied) by the Council of any breach of or default by the </w:t>
      </w:r>
      <w:r w:rsidR="00B15FA0" w:rsidRPr="00B15FA0">
        <w:t>to the First Owner and / or the Second Owner</w:t>
      </w:r>
      <w:r w:rsidRPr="0045131B">
        <w:t xml:space="preserve">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w:t>
      </w:r>
      <w:r w:rsidR="00E16C50">
        <w:t>ose owners.</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lastRenderedPageBreak/>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CF07CDF" w:rsidR="008A68EE" w:rsidRPr="00BF4FFC" w:rsidRDefault="00447397" w:rsidP="00445878">
      <w:pPr>
        <w:pStyle w:val="Heading3"/>
      </w:pPr>
      <w:bookmarkStart w:id="21"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w:t>
      </w:r>
      <w:r w:rsidR="00B97110">
        <w:t xml:space="preserve">First </w:t>
      </w:r>
      <w:r w:rsidRPr="00BF4FFC">
        <w:t xml:space="preserve">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21"/>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3CD3182E"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391919">
        <w:t>8</w:t>
      </w:r>
      <w:r w:rsidR="00A0389D" w:rsidRPr="00BF4FFC">
        <w:t>.11.1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3D93F59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w:t>
      </w:r>
      <w:r w:rsidR="00C548EA">
        <w:t xml:space="preserve">First </w:t>
      </w:r>
      <w:r w:rsidR="00BB6B4F" w:rsidRPr="0045131B">
        <w:t xml:space="preserve">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2D07CD22" w:rsidR="00447397" w:rsidRPr="0045131B" w:rsidRDefault="00447397" w:rsidP="001E727A">
      <w:pPr>
        <w:pStyle w:val="BodyTextIndent2"/>
        <w:rPr>
          <w:lang w:eastAsia="en-GB"/>
        </w:rPr>
      </w:pPr>
      <w:r w:rsidRPr="0045131B">
        <w:t xml:space="preserve">Account: Reading Borough Council quoting reference: </w:t>
      </w:r>
      <w:r w:rsidR="00CE1A29" w:rsidRPr="00CE1A29">
        <w:t>S106/231865/029700</w:t>
      </w:r>
      <w:r w:rsidR="00FF20D4">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44FC7E10"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8C3A57">
        <w:t>8</w:t>
      </w:r>
      <w:r w:rsidR="00445878">
        <w:t>.1</w:t>
      </w:r>
      <w:r w:rsidR="004B575C">
        <w:t>2</w:t>
      </w:r>
      <w:r w:rsidR="008C3A57">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3011ED">
      <w:pPr>
        <w:pStyle w:val="Heading3"/>
      </w:pPr>
      <w:r w:rsidRPr="00727450">
        <w:lastRenderedPageBreak/>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3011E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22"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22"/>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5B20EF65"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70324E">
        <w:t>8</w:t>
      </w:r>
      <w:r w:rsidR="00327952">
        <w:t>.1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w:t>
      </w:r>
      <w:proofErr w:type="gramStart"/>
      <w:r w:rsidRPr="0045131B">
        <w:t>Society;</w:t>
      </w:r>
      <w:proofErr w:type="gramEnd"/>
      <w:r w:rsidRPr="0045131B">
        <w:t xml:space="preserve">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746530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AB1D06">
        <w:t>8</w:t>
      </w:r>
      <w:r w:rsidR="00327952">
        <w:t>.1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lastRenderedPageBreak/>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685E459D" w:rsidR="00E64885" w:rsidRDefault="00E64885" w:rsidP="00327952">
      <w:pPr>
        <w:pStyle w:val="Heading3"/>
      </w:pPr>
      <w:r>
        <w:t xml:space="preserve">Nothing in </w:t>
      </w:r>
      <w:r w:rsidRPr="00C121D5">
        <w:t xml:space="preserve">Clauses </w:t>
      </w:r>
      <w:r w:rsidR="00B2686F">
        <w:t>8</w:t>
      </w:r>
      <w:r w:rsidR="00327952">
        <w:t>.1</w:t>
      </w:r>
      <w:r w:rsidR="004B575C">
        <w:t>5</w:t>
      </w:r>
      <w:r>
        <w:t xml:space="preserve">.1 – </w:t>
      </w:r>
      <w:r w:rsidR="00B2686F">
        <w:t>8</w:t>
      </w:r>
      <w:r w:rsidR="00327952">
        <w:t>.1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6B175934" w:rsidR="00C74A9F" w:rsidRDefault="00E030EB" w:rsidP="00327952">
      <w:pPr>
        <w:pStyle w:val="Heading2"/>
        <w:rPr>
          <w:b/>
          <w:bCs/>
        </w:rPr>
      </w:pPr>
      <w:r>
        <w:rPr>
          <w:b/>
          <w:bCs/>
        </w:rPr>
        <w:t>Future Section 73 Permission(s)</w:t>
      </w:r>
    </w:p>
    <w:p w14:paraId="2490DFAC" w14:textId="5B989B79" w:rsidR="00E030EB" w:rsidRPr="00E030EB" w:rsidRDefault="00E030EB" w:rsidP="00E030EB">
      <w:pPr>
        <w:pStyle w:val="Heading3"/>
      </w:pPr>
      <w:proofErr w:type="gramStart"/>
      <w:r w:rsidRPr="00E030EB">
        <w:t>In the event that</w:t>
      </w:r>
      <w:proofErr w:type="gramEnd"/>
      <w:r w:rsidRPr="00E030EB">
        <w:t xml:space="preserve"> any new planning permission(s) in respect of the Development is or are granted by the Council pursuant to section 73 of the 1990 Act (</w:t>
      </w:r>
      <w:r w:rsidRPr="00E23127">
        <w:rPr>
          <w:b/>
          <w:bCs/>
        </w:rPr>
        <w:t>Future S73 Permissions</w:t>
      </w:r>
      <w:r w:rsidRPr="00E030EB">
        <w:t xml:space="preserve">) and unless otherwise agreed between the parties with effect from the date that the new planning permission is granted pursuant to section 73 of the 1990 Act: </w:t>
      </w:r>
    </w:p>
    <w:p w14:paraId="64E18068" w14:textId="3F9F2A94" w:rsidR="00E030EB" w:rsidRPr="008A2BE3" w:rsidRDefault="00E030EB" w:rsidP="00E23127">
      <w:pPr>
        <w:pStyle w:val="Heading4"/>
      </w:pPr>
      <w:r w:rsidRPr="008A2BE3">
        <w:t xml:space="preserve">the obligations in this Agreement shall (in addition to continuing to bind the </w:t>
      </w:r>
      <w:r w:rsidR="00E23127" w:rsidRPr="008A2BE3">
        <w:t xml:space="preserve">Application </w:t>
      </w:r>
      <w:r w:rsidRPr="008A2BE3">
        <w:t xml:space="preserve">Land </w:t>
      </w:r>
      <w:r w:rsidR="002D5FDA" w:rsidRPr="008A2BE3">
        <w:t xml:space="preserve">and the </w:t>
      </w:r>
      <w:r w:rsidR="004A2299">
        <w:t xml:space="preserve">Adjoining </w:t>
      </w:r>
      <w:r w:rsidR="0070643B">
        <w:t>Land</w:t>
      </w:r>
      <w:r w:rsidR="002D5FDA" w:rsidRPr="008A2BE3">
        <w:t xml:space="preserve"> </w:t>
      </w:r>
      <w:r w:rsidRPr="008A2BE3">
        <w:t xml:space="preserve">in respect of the </w:t>
      </w:r>
      <w:r w:rsidR="00E23127" w:rsidRPr="008A2BE3">
        <w:t xml:space="preserve">Planning </w:t>
      </w:r>
      <w:r w:rsidRPr="008A2BE3">
        <w:t xml:space="preserve">Permission) relate to and bind the Application Land </w:t>
      </w:r>
      <w:r w:rsidR="00EE05E4" w:rsidRPr="008A2BE3">
        <w:t xml:space="preserve">and the </w:t>
      </w:r>
      <w:r w:rsidR="00E53E3D">
        <w:t>Adjoining Land</w:t>
      </w:r>
      <w:r w:rsidR="00EE05E4" w:rsidRPr="008A2BE3">
        <w:t xml:space="preserve"> </w:t>
      </w:r>
      <w:r w:rsidRPr="008A2BE3">
        <w:t xml:space="preserve">in respect of development pursuant to </w:t>
      </w:r>
      <w:r w:rsidR="00E23127" w:rsidRPr="008A2BE3">
        <w:t xml:space="preserve">that </w:t>
      </w:r>
      <w:r w:rsidRPr="008A2BE3">
        <w:t>Future S73 Permission(s); and</w:t>
      </w:r>
    </w:p>
    <w:p w14:paraId="28FBC1E6" w14:textId="3C04F13E"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Pr="00E030EB">
        <w:t xml:space="preserve">Future S73 Permission(s), the Future S73 Permission(s) granted </w:t>
      </w:r>
      <w:r w:rsidR="00E23127">
        <w:t xml:space="preserve">pursuant to that application </w:t>
      </w:r>
      <w:r w:rsidRPr="00E030EB">
        <w:t xml:space="preserve">and the development permitted by </w:t>
      </w:r>
      <w:r w:rsidR="00E23127">
        <w:t xml:space="preserve">that </w:t>
      </w:r>
      <w:r w:rsidRPr="00E030EB">
        <w:t>Future S73 Permission(s); and</w:t>
      </w:r>
    </w:p>
    <w:p w14:paraId="294EE3E3" w14:textId="0C3F6984" w:rsidR="00E030EB" w:rsidRPr="00E030EB" w:rsidRDefault="00E030EB" w:rsidP="00E23127">
      <w:pPr>
        <w:pStyle w:val="Heading4"/>
      </w:pPr>
      <w:r w:rsidRPr="00E030EB">
        <w:t xml:space="preserve">this Agreement shall be endorsed with the following words in respect of </w:t>
      </w:r>
      <w:r w:rsidR="00E23127">
        <w:t xml:space="preserve">that </w:t>
      </w:r>
      <w:r w:rsidRPr="00E030EB">
        <w:t xml:space="preserve">Future S73 Permission(s) (with the blank spaces completed with the reference number and date of issue of the relevant Future S73 Permission(s)): </w:t>
      </w:r>
    </w:p>
    <w:p w14:paraId="528935C2" w14:textId="58314555"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Land</w:t>
      </w:r>
      <w:r w:rsidR="00780B57">
        <w:rPr>
          <w:i/>
          <w:iCs/>
        </w:rPr>
        <w:t xml:space="preserve"> and the </w:t>
      </w:r>
      <w:r w:rsidR="00E53E3D">
        <w:rPr>
          <w:i/>
          <w:iCs/>
        </w:rPr>
        <w:t>Adjoining Land</w:t>
      </w:r>
      <w:r w:rsidR="00E030EB" w:rsidRPr="00E030EB">
        <w:rPr>
          <w:i/>
          <w:iCs/>
        </w:rPr>
        <w:t xml:space="preserve"> in respect of development pursuant to a new planning permission reference [                           </w:t>
      </w:r>
      <w:proofErr w:type="gramStart"/>
      <w:r w:rsidR="00E030EB" w:rsidRPr="00E030EB">
        <w:rPr>
          <w:i/>
          <w:iCs/>
        </w:rPr>
        <w:t xml:space="preserve">  ]</w:t>
      </w:r>
      <w:proofErr w:type="gramEnd"/>
      <w:r w:rsidR="00E030EB" w:rsidRPr="00E030EB">
        <w:rPr>
          <w:i/>
          <w:iCs/>
        </w:rPr>
        <w:t xml:space="preserve"> granted on [          </w:t>
      </w:r>
      <w:proofErr w:type="gramStart"/>
      <w:r w:rsidR="00E030EB" w:rsidRPr="00E030EB">
        <w:rPr>
          <w:i/>
          <w:iCs/>
        </w:rPr>
        <w:t xml:space="preserve">  ]</w:t>
      </w:r>
      <w:proofErr w:type="gramEnd"/>
      <w:r w:rsidR="00E030EB" w:rsidRPr="00E030EB">
        <w:rPr>
          <w:i/>
          <w:iCs/>
        </w:rPr>
        <w:t xml:space="preserve"> 20[  </w:t>
      </w:r>
      <w:proofErr w:type="gramStart"/>
      <w:r w:rsidR="00E030EB" w:rsidRPr="00E030EB">
        <w:rPr>
          <w:i/>
          <w:iCs/>
        </w:rPr>
        <w:t xml:space="preserve">  ]</w:t>
      </w:r>
      <w:proofErr w:type="gramEnd"/>
      <w:r w:rsidR="00E030EB" w:rsidRPr="00E030EB">
        <w:rPr>
          <w:i/>
          <w:iCs/>
        </w:rPr>
        <w:t xml:space="preserve"> pursuant to section 73 of the Town and Country Planning Act 1990 (as amended).</w:t>
      </w:r>
      <w:r>
        <w:rPr>
          <w:i/>
          <w:iCs/>
        </w:rPr>
        <w:t>’</w:t>
      </w:r>
    </w:p>
    <w:p w14:paraId="79C61334" w14:textId="010DE6D2" w:rsidR="00E030EB" w:rsidRPr="000366A7" w:rsidRDefault="00E030EB" w:rsidP="000366A7">
      <w:pPr>
        <w:pStyle w:val="Heading3"/>
        <w:numPr>
          <w:ilvl w:val="0"/>
          <w:numId w:val="0"/>
        </w:numPr>
        <w:ind w:left="907"/>
      </w:pPr>
      <w:r w:rsidRPr="00E030EB">
        <w:t xml:space="preserve">PROVIDED THAT nothing in this </w:t>
      </w:r>
      <w:r w:rsidR="00E23127">
        <w:t>C</w:t>
      </w:r>
      <w:r w:rsidRPr="00E030EB">
        <w:t xml:space="preserve">lause shall fetter the </w:t>
      </w:r>
      <w:r w:rsidR="00E23127">
        <w:t xml:space="preserve">general </w:t>
      </w:r>
      <w:r w:rsidRPr="00E030EB">
        <w:t xml:space="preserve">discretion of the Council in determining any application(s) under section 73 of the 1990 Act </w:t>
      </w:r>
      <w:r w:rsidR="00E23127">
        <w:t xml:space="preserve">including a requirement for a new deed </w:t>
      </w:r>
      <w:r w:rsidRPr="00E030EB">
        <w:t xml:space="preserve">or </w:t>
      </w:r>
      <w:r w:rsidR="00E23127">
        <w:t xml:space="preserve">a </w:t>
      </w:r>
      <w:r w:rsidRPr="00E030EB">
        <w:t xml:space="preserve">supplemental deed </w:t>
      </w:r>
      <w:r w:rsidR="00E23127">
        <w:t xml:space="preserve">to be entered into </w:t>
      </w:r>
      <w:r w:rsidRPr="00E030EB">
        <w:t>pursuant to section 106 and/or section 106A of the 1990 Act</w:t>
      </w:r>
      <w:r w:rsidR="00E23127">
        <w:t xml:space="preserve"> before that application is determined by the Council</w:t>
      </w:r>
      <w:r w:rsidRPr="00E030EB">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23"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23"/>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lastRenderedPageBreak/>
        <w:t>Change of Ownership</w:t>
      </w:r>
    </w:p>
    <w:p w14:paraId="74AB6058" w14:textId="79D3C591" w:rsidR="005E26AB" w:rsidRPr="00EF2F0F" w:rsidRDefault="005E26AB" w:rsidP="00F87F25">
      <w:pPr>
        <w:pStyle w:val="Heading3"/>
        <w:rPr>
          <w:b/>
          <w:bCs/>
        </w:rPr>
      </w:pPr>
      <w:r w:rsidRPr="002B35D8">
        <w:t>Save for any disposal to a statutory undertaker</w:t>
      </w:r>
      <w:r w:rsidR="006F6533">
        <w:t>,</w:t>
      </w:r>
      <w:r w:rsidRPr="002B35D8">
        <w:t xml:space="preserve"> the </w:t>
      </w:r>
      <w:r w:rsidR="00614FD6">
        <w:t xml:space="preserve">First </w:t>
      </w:r>
      <w:r w:rsidRPr="002B35D8">
        <w:t xml:space="preserve">Owner </w:t>
      </w:r>
      <w:r>
        <w:t xml:space="preserve">shall provide </w:t>
      </w:r>
      <w:r w:rsidRPr="002B35D8">
        <w:t xml:space="preserve">the Council </w:t>
      </w:r>
      <w:r>
        <w:t xml:space="preserve">with </w:t>
      </w:r>
      <w:r w:rsidRPr="002B35D8">
        <w:t xml:space="preserve">written notice of any change in ownership of </w:t>
      </w:r>
      <w:r>
        <w:t xml:space="preserve">its </w:t>
      </w:r>
      <w:r w:rsidRPr="002B35D8">
        <w:t xml:space="preserve">interest in the </w:t>
      </w:r>
      <w:r>
        <w:t xml:space="preserve">Application Land </w:t>
      </w:r>
      <w:r w:rsidRPr="002B35D8">
        <w:t xml:space="preserve">before all the obligations under this </w:t>
      </w:r>
      <w:r>
        <w:t xml:space="preserve">Agreement </w:t>
      </w:r>
      <w:r w:rsidRPr="002B35D8">
        <w:t>have been discharged within ten (10) Working Days of any such change occurring</w:t>
      </w:r>
      <w:r>
        <w:t xml:space="preserve"> PROVIDED THAT s</w:t>
      </w:r>
      <w:r w:rsidRPr="002B35D8">
        <w:t xml:space="preserve">uch written notice </w:t>
      </w:r>
      <w:r>
        <w:t xml:space="preserve">shall include </w:t>
      </w:r>
      <w:r w:rsidRPr="002B35D8">
        <w:t>details of the name and address of the current and new owner of such interest</w:t>
      </w:r>
      <w:r>
        <w:t>(</w:t>
      </w:r>
      <w:r w:rsidRPr="002B35D8">
        <w:t>s</w:t>
      </w:r>
      <w:r>
        <w:t>)</w:t>
      </w:r>
      <w:r w:rsidRPr="002B35D8">
        <w:t xml:space="preserve"> together with details of that part of the </w:t>
      </w:r>
      <w:r>
        <w:t xml:space="preserve">Application Land </w:t>
      </w:r>
      <w:r w:rsidRPr="002B35D8">
        <w:t>to which each of their interests apply.</w:t>
      </w:r>
    </w:p>
    <w:p w14:paraId="7A9C204B" w14:textId="5BD632CE" w:rsidR="00EF2F0F" w:rsidRPr="00D27B89" w:rsidRDefault="00EF2F0F" w:rsidP="00F87F25">
      <w:pPr>
        <w:pStyle w:val="Heading3"/>
      </w:pPr>
      <w:r w:rsidRPr="00EF2F0F">
        <w:t xml:space="preserve">Save for any disposal to a statutory undertaker, the </w:t>
      </w:r>
      <w:r>
        <w:t>Second</w:t>
      </w:r>
      <w:r w:rsidRPr="00EF2F0F">
        <w:t xml:space="preserve"> Owner shall provide the Council with written notice of any change in ownership of its interest in the </w:t>
      </w:r>
      <w:r w:rsidR="004A2299">
        <w:t xml:space="preserve">Adjoining </w:t>
      </w:r>
      <w:r w:rsidR="0070643B">
        <w:t>Land</w:t>
      </w:r>
      <w:r w:rsidRPr="00EF2F0F">
        <w:t xml:space="preserve"> before all the obligations under this Agreement have been discharged within ten (10) Working Days of any such change occurring PROVIDED THAT such written notice shall include details of the name and address of the current and new owner of such interest(s) together with details of that part of the </w:t>
      </w:r>
      <w:r w:rsidR="00E53E3D">
        <w:t>Adjoining Land</w:t>
      </w:r>
      <w:r w:rsidRPr="00EF2F0F">
        <w:t xml:space="preserve"> 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6EBB6A2A" w:rsidR="00E2501B" w:rsidRDefault="00E2501B" w:rsidP="00716984">
      <w:pPr>
        <w:pStyle w:val="Heading3"/>
      </w:pPr>
      <w:r>
        <w:t>The</w:t>
      </w:r>
      <w:r w:rsidR="000359B9">
        <w:t xml:space="preserve"> First</w:t>
      </w:r>
      <w:r>
        <w:t xml:space="preserve"> Owner warrants that:</w:t>
      </w:r>
    </w:p>
    <w:p w14:paraId="5172F4C4" w14:textId="6E15F1B3" w:rsidR="00E2501B" w:rsidRDefault="00E2501B" w:rsidP="00716984">
      <w:pPr>
        <w:pStyle w:val="Heading4"/>
      </w:pPr>
      <w:r>
        <w:t xml:space="preserve">it has full power to enter into this </w:t>
      </w:r>
      <w:proofErr w:type="gramStart"/>
      <w:r w:rsidR="00386C79">
        <w:t>Agreement</w:t>
      </w:r>
      <w:r>
        <w:t>;</w:t>
      </w:r>
      <w:proofErr w:type="gramEnd"/>
    </w:p>
    <w:p w14:paraId="7E7D2693" w14:textId="5CC7A3C7" w:rsidR="00A87362" w:rsidRDefault="00E2501B" w:rsidP="00716984">
      <w:pPr>
        <w:pStyle w:val="Heading4"/>
      </w:pPr>
      <w:r>
        <w:t xml:space="preserve">no person other than the </w:t>
      </w:r>
      <w:r w:rsidR="000359B9">
        <w:t xml:space="preserve">First </w:t>
      </w:r>
      <w:r>
        <w:t xml:space="preserve">Owner </w:t>
      </w:r>
      <w:r w:rsidR="00A87362">
        <w:t xml:space="preserve">and the </w:t>
      </w:r>
      <w:r w:rsidR="000359B9">
        <w:t xml:space="preserve">First </w:t>
      </w:r>
      <w:r w:rsidR="00A87362">
        <w:t xml:space="preserve">Mortgagee </w:t>
      </w:r>
      <w:r>
        <w:t xml:space="preserve">has any legal or equitable interest in the </w:t>
      </w:r>
      <w:r w:rsidR="00D435C9">
        <w:t>Application Land</w:t>
      </w:r>
      <w:r w:rsidR="00A87362">
        <w:t>; and</w:t>
      </w:r>
    </w:p>
    <w:p w14:paraId="405240EB" w14:textId="11FB1FA6" w:rsidR="00E250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CF295FD" w14:textId="3DD2AE9E" w:rsidR="0018698A" w:rsidRDefault="00576056" w:rsidP="0018698A">
      <w:pPr>
        <w:pStyle w:val="Heading3"/>
      </w:pPr>
      <w:r>
        <w:t>The Second Owner warrants that:</w:t>
      </w:r>
    </w:p>
    <w:p w14:paraId="47AABCD6" w14:textId="0BBFB95A" w:rsidR="00576056" w:rsidRDefault="003E0030" w:rsidP="00576056">
      <w:pPr>
        <w:pStyle w:val="Heading4"/>
      </w:pPr>
      <w:r>
        <w:t xml:space="preserve">it </w:t>
      </w:r>
      <w:r w:rsidR="00EC6239">
        <w:t xml:space="preserve">has full power to enter into this </w:t>
      </w:r>
      <w:proofErr w:type="gramStart"/>
      <w:r w:rsidR="00EC6239">
        <w:t>Agreement</w:t>
      </w:r>
      <w:r w:rsidR="00900E24">
        <w:t>;</w:t>
      </w:r>
      <w:proofErr w:type="gramEnd"/>
    </w:p>
    <w:p w14:paraId="234FB519" w14:textId="4367E812" w:rsidR="00900E24" w:rsidRDefault="00900E24" w:rsidP="00576056">
      <w:pPr>
        <w:pStyle w:val="Heading4"/>
      </w:pPr>
      <w:r>
        <w:t>no person other than the Second Owner and the Second Mortgagee has an</w:t>
      </w:r>
      <w:r w:rsidR="00392AE8">
        <w:t xml:space="preserve">y legal or equitable interest in the </w:t>
      </w:r>
      <w:r w:rsidR="00E53E3D">
        <w:t>Adjoining Land</w:t>
      </w:r>
      <w:r w:rsidR="00392AE8">
        <w:t>; and</w:t>
      </w:r>
    </w:p>
    <w:p w14:paraId="5E052D2F" w14:textId="043ECF36" w:rsidR="00392AE8" w:rsidRPr="0045131B" w:rsidRDefault="0003383D" w:rsidP="00576056">
      <w:pPr>
        <w:pStyle w:val="Heading4"/>
      </w:pPr>
      <w:r>
        <w:t xml:space="preserve">no consent is necessary to make this Agreement binding on the </w:t>
      </w:r>
      <w:r w:rsidR="00E53E3D">
        <w:t>Adjoining Land</w:t>
      </w:r>
      <w:r>
        <w:t xml:space="preserve"> and any estates and interests therein</w:t>
      </w:r>
      <w:r w:rsidR="00BB1064">
        <w:t xml:space="preserve">. </w:t>
      </w:r>
    </w:p>
    <w:p w14:paraId="6E8C7196" w14:textId="7BD45DFE" w:rsidR="00076341" w:rsidRPr="00066F8B" w:rsidRDefault="00E2399F" w:rsidP="00076341">
      <w:pPr>
        <w:pStyle w:val="Heading2"/>
        <w:rPr>
          <w:b/>
          <w:bCs/>
        </w:rPr>
      </w:pPr>
      <w:r>
        <w:rPr>
          <w:b/>
          <w:bCs/>
        </w:rPr>
        <w:t xml:space="preserve">First </w:t>
      </w:r>
      <w:r w:rsidR="00076341" w:rsidRPr="00066F8B">
        <w:rPr>
          <w:b/>
          <w:bCs/>
        </w:rPr>
        <w:t>Mortgagee</w:t>
      </w:r>
    </w:p>
    <w:p w14:paraId="22E1802D" w14:textId="77F0EA78" w:rsidR="007E1500" w:rsidRPr="007E1500" w:rsidRDefault="00076341" w:rsidP="00076341">
      <w:pPr>
        <w:pStyle w:val="Heading3"/>
        <w:rPr>
          <w:b/>
          <w:bCs/>
        </w:rPr>
      </w:pPr>
      <w:r>
        <w:t xml:space="preserve">The </w:t>
      </w:r>
      <w:r w:rsidR="00F735B8">
        <w:t xml:space="preserve">First </w:t>
      </w:r>
      <w:r>
        <w:t>Mortgagee acknowledges and declares that</w:t>
      </w:r>
      <w:r w:rsidR="007E1500">
        <w:t>:</w:t>
      </w:r>
    </w:p>
    <w:p w14:paraId="437596C5" w14:textId="730D0822" w:rsidR="00CC14F2" w:rsidRPr="00CC14F2" w:rsidRDefault="00076341" w:rsidP="007E1500">
      <w:pPr>
        <w:pStyle w:val="Heading4"/>
        <w:rPr>
          <w:b/>
          <w:bCs/>
        </w:rPr>
      </w:pPr>
      <w:r>
        <w:t xml:space="preserve">this </w:t>
      </w:r>
      <w:r w:rsidR="00CC14F2">
        <w:t>Agreement</w:t>
      </w:r>
      <w:r>
        <w:t xml:space="preserve"> has been entered into by the </w:t>
      </w:r>
      <w:r w:rsidR="00F735B8">
        <w:t xml:space="preserve">First </w:t>
      </w:r>
      <w:r>
        <w:t>Owner with its consent</w:t>
      </w:r>
      <w:r w:rsidR="00CC14F2">
        <w:t>;</w:t>
      </w:r>
      <w:r w:rsidR="00281D0E">
        <w:t xml:space="preserve"> and</w:t>
      </w:r>
    </w:p>
    <w:p w14:paraId="1CEE7005" w14:textId="1B78FC11" w:rsidR="00076341" w:rsidRPr="00D01072" w:rsidRDefault="00076341" w:rsidP="007E1500">
      <w:pPr>
        <w:pStyle w:val="Heading4"/>
        <w:rPr>
          <w:b/>
          <w:bCs/>
        </w:rPr>
      </w:pPr>
      <w:r>
        <w:t xml:space="preserve">the security of its charge over the Application Land shall take effect subject to this Agreement PROVIDED THAT the </w:t>
      </w:r>
      <w:r w:rsidR="002C17C0">
        <w:t xml:space="preserve">First </w:t>
      </w:r>
      <w:r>
        <w:t xml:space="preserve">Mortgagee shall have no liability under this Agreement unless it takes possession of the Application Land in which case it shall be deemed to be a successor in title to the </w:t>
      </w:r>
      <w:r w:rsidR="00F6479A">
        <w:t xml:space="preserve">First </w:t>
      </w:r>
      <w:r>
        <w:t>Owner.</w:t>
      </w:r>
    </w:p>
    <w:p w14:paraId="3404F4DC" w14:textId="5B911655" w:rsidR="00D01072" w:rsidRDefault="00D01072" w:rsidP="00D01072">
      <w:pPr>
        <w:pStyle w:val="Heading2"/>
        <w:rPr>
          <w:b/>
          <w:bCs/>
        </w:rPr>
      </w:pPr>
      <w:r w:rsidRPr="00BE3C2D">
        <w:rPr>
          <w:b/>
          <w:bCs/>
        </w:rPr>
        <w:t>Se</w:t>
      </w:r>
      <w:r w:rsidR="00BD4FB8" w:rsidRPr="00BE3C2D">
        <w:rPr>
          <w:b/>
          <w:bCs/>
        </w:rPr>
        <w:t>cond M</w:t>
      </w:r>
      <w:r w:rsidR="006E3C46" w:rsidRPr="00BE3C2D">
        <w:rPr>
          <w:b/>
          <w:bCs/>
        </w:rPr>
        <w:t>ortgagee</w:t>
      </w:r>
    </w:p>
    <w:p w14:paraId="489E451A" w14:textId="704F5BE1" w:rsidR="00BE3C2D" w:rsidRDefault="00815CD4" w:rsidP="00BE3C2D">
      <w:pPr>
        <w:pStyle w:val="Heading3"/>
      </w:pPr>
      <w:r>
        <w:t>The Second Mortgagee ac</w:t>
      </w:r>
      <w:r w:rsidR="002607A4">
        <w:t>knowledges and declares that:</w:t>
      </w:r>
    </w:p>
    <w:p w14:paraId="1197B6E8" w14:textId="1E89D232" w:rsidR="002607A4" w:rsidRDefault="00E44DDA" w:rsidP="002607A4">
      <w:pPr>
        <w:pStyle w:val="Heading4"/>
      </w:pPr>
      <w:r>
        <w:lastRenderedPageBreak/>
        <w:t>t</w:t>
      </w:r>
      <w:r w:rsidR="002607A4">
        <w:t>his A</w:t>
      </w:r>
      <w:r w:rsidR="0071335B">
        <w:t>greement has been entered into by the Second Owner with its consent;</w:t>
      </w:r>
      <w:r w:rsidR="000A47BB">
        <w:t xml:space="preserve"> and</w:t>
      </w:r>
    </w:p>
    <w:p w14:paraId="1D029A96" w14:textId="2E595F94" w:rsidR="000A47BB" w:rsidRPr="00BE3C2D" w:rsidRDefault="00B217DA" w:rsidP="002607A4">
      <w:pPr>
        <w:pStyle w:val="Heading4"/>
      </w:pPr>
      <w:r>
        <w:t>t</w:t>
      </w:r>
      <w:r w:rsidR="000A47BB">
        <w:t xml:space="preserve">he security of its charge over the </w:t>
      </w:r>
      <w:r w:rsidR="004A2299">
        <w:t xml:space="preserve">Adjoining </w:t>
      </w:r>
      <w:r w:rsidR="0070643B">
        <w:t>Land</w:t>
      </w:r>
      <w:r w:rsidR="002C17C0">
        <w:t xml:space="preserve"> </w:t>
      </w:r>
      <w:r w:rsidR="00CB0E1E">
        <w:t>shall take effect subject to this Agreement PROVIDED THAT the Sec</w:t>
      </w:r>
      <w:r w:rsidR="00171938">
        <w:t xml:space="preserve">ond Mortgagee shall have no </w:t>
      </w:r>
      <w:r w:rsidR="00F6479A">
        <w:t xml:space="preserve">liability under this agreement unless it takes possession of the </w:t>
      </w:r>
      <w:r w:rsidR="004A2299">
        <w:t xml:space="preserve">Adjoining </w:t>
      </w:r>
      <w:r w:rsidR="0070643B">
        <w:t>Land</w:t>
      </w:r>
      <w:r w:rsidR="00F6479A">
        <w:t xml:space="preserve"> </w:t>
      </w:r>
      <w:r w:rsidR="00564487">
        <w:t xml:space="preserve">in which case it shall be deemed to </w:t>
      </w:r>
      <w:r w:rsidR="00AE5602">
        <w:t>be a success</w:t>
      </w:r>
      <w:r w:rsidR="00B14F27">
        <w:t>or in title to the Second Owner.</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24" w:name="_Toc179442526"/>
      <w:r>
        <w:t xml:space="preserve">- </w:t>
      </w:r>
      <w:r w:rsidRPr="00CB24E1">
        <w:t>Plans and Drawings</w:t>
      </w:r>
      <w:bookmarkEnd w:id="24"/>
    </w:p>
    <w:p w14:paraId="449C5CDD" w14:textId="66DBC642" w:rsidR="00C40B30" w:rsidRPr="00611885" w:rsidRDefault="00EF4EB6" w:rsidP="00C40B30">
      <w:pPr>
        <w:pStyle w:val="Heading4"/>
        <w:numPr>
          <w:ilvl w:val="0"/>
          <w:numId w:val="0"/>
        </w:numPr>
      </w:pPr>
      <w:r w:rsidRPr="00EF4EB6">
        <w:t>PP-13792337v7</w:t>
      </w:r>
      <w:r w:rsidRPr="003D7B7F" w:rsidDel="00EF4EB6">
        <w:t xml:space="preserve"> </w:t>
      </w:r>
      <w:r w:rsidR="00C40B30">
        <w:t>(</w:t>
      </w:r>
      <w:r>
        <w:t>Location plan</w:t>
      </w:r>
      <w:r w:rsidR="00C40B30">
        <w:t>)</w:t>
      </w:r>
    </w:p>
    <w:p w14:paraId="3DA35EA8" w14:textId="206F3D61" w:rsidR="00C40B30" w:rsidRPr="00611885" w:rsidRDefault="00EF4EB6" w:rsidP="00C40B30">
      <w:pPr>
        <w:pStyle w:val="Heading4"/>
        <w:numPr>
          <w:ilvl w:val="0"/>
          <w:numId w:val="0"/>
        </w:numPr>
      </w:pPr>
      <w:r w:rsidRPr="001D1DE6">
        <w:t>3.50.MNT.P.</w:t>
      </w:r>
      <w:r w:rsidRPr="00EF4EB6">
        <w:t>05</w:t>
      </w:r>
      <w:r w:rsidRPr="003D7B7F" w:rsidDel="00EF4EB6">
        <w:t xml:space="preserve"> </w:t>
      </w:r>
      <w:r w:rsidR="00873A39" w:rsidRPr="00EF4EB6">
        <w:t>(</w:t>
      </w:r>
      <w:r w:rsidR="004A2299">
        <w:t>Drawing depicting the location of the Access Gate</w:t>
      </w:r>
      <w:r w:rsidR="00873A39">
        <w:t>)</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25" w:name="_Toc179442527"/>
      <w:bookmarkStart w:id="26" w:name="_Toc77687798"/>
      <w:r w:rsidR="00E5582D">
        <w:t>–</w:t>
      </w:r>
      <w:r w:rsidR="00611885">
        <w:t xml:space="preserve"> </w:t>
      </w:r>
      <w:r w:rsidR="002A4B5D">
        <w:t>T</w:t>
      </w:r>
      <w:r w:rsidR="0039736B">
        <w:t>he Development</w:t>
      </w:r>
      <w:bookmarkEnd w:id="25"/>
    </w:p>
    <w:p w14:paraId="36D9B19F" w14:textId="31791C93" w:rsidR="0039736B" w:rsidRDefault="0039736B" w:rsidP="0039736B">
      <w:pPr>
        <w:pStyle w:val="BodyText"/>
      </w:pPr>
    </w:p>
    <w:p w14:paraId="61A803DE" w14:textId="77777777" w:rsidR="00A34E7A" w:rsidRDefault="00A34E7A" w:rsidP="00A34E7A">
      <w:pPr>
        <w:rPr>
          <w:rFonts w:cs="Arial"/>
        </w:rPr>
      </w:pPr>
      <w:r w:rsidRPr="00A04741">
        <w:rPr>
          <w:rFonts w:cs="Arial"/>
        </w:rPr>
        <w:t>Demolition of C20th rear wing, conversion of offices to 4 No. Flats</w:t>
      </w:r>
      <w:r>
        <w:rPr>
          <w:rFonts w:cs="Arial"/>
        </w:rPr>
        <w:t xml:space="preserve"> </w:t>
      </w:r>
      <w:r w:rsidRPr="00A04741">
        <w:rPr>
          <w:rFonts w:cs="Arial"/>
        </w:rPr>
        <w:t>(</w:t>
      </w:r>
      <w:r>
        <w:rPr>
          <w:rFonts w:cs="Arial"/>
        </w:rPr>
        <w:t>4</w:t>
      </w:r>
      <w:r w:rsidRPr="00A04741">
        <w:rPr>
          <w:rFonts w:cs="Arial"/>
        </w:rPr>
        <w:t xml:space="preserve"> x </w:t>
      </w:r>
      <w:r>
        <w:rPr>
          <w:rFonts w:cs="Arial"/>
        </w:rPr>
        <w:t>1Bed)</w:t>
      </w:r>
      <w:r w:rsidRPr="00A04741">
        <w:rPr>
          <w:rFonts w:cs="Arial"/>
        </w:rPr>
        <w:t xml:space="preserve"> with bike storage, amenity space and bins/recycling facilities.</w:t>
      </w:r>
    </w:p>
    <w:p w14:paraId="27F0BF21" w14:textId="06B19DFA" w:rsidR="0062160D" w:rsidRDefault="0039736B" w:rsidP="005A51B3">
      <w:pPr>
        <w:pStyle w:val="SchTitle1"/>
      </w:pPr>
      <w:r>
        <w:lastRenderedPageBreak/>
        <w:t xml:space="preserve"> </w:t>
      </w:r>
      <w:bookmarkStart w:id="27" w:name="_Toc179442528"/>
      <w:r w:rsidR="005E26AB">
        <w:t>–</w:t>
      </w:r>
      <w:bookmarkEnd w:id="26"/>
      <w:r w:rsidR="00D91E8F">
        <w:t xml:space="preserve"> </w:t>
      </w:r>
      <w:r w:rsidR="0062160D">
        <w:t>Affordable Housing</w:t>
      </w:r>
      <w:bookmarkEnd w:id="27"/>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8" w:name="_Hlk179441870"/>
      <w:r w:rsidRPr="0045131B">
        <w:t>The following expressions shall have the following meanings which for the avoidance of doubt shall apply to all parts of this Agreement:</w:t>
      </w:r>
    </w:p>
    <w:bookmarkEnd w:id="28"/>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 xml:space="preserve">for the benefit of Eligible </w:t>
      </w:r>
      <w:proofErr w:type="gramStart"/>
      <w:r w:rsidRPr="0045131B">
        <w:t>Persons;</w:t>
      </w:r>
      <w:proofErr w:type="gramEnd"/>
    </w:p>
    <w:p w14:paraId="6DC997E0" w14:textId="07ADB3DB"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86601E">
        <w:t>FIFTY</w:t>
      </w:r>
      <w:r w:rsidR="002266F5">
        <w:t xml:space="preserve"> </w:t>
      </w:r>
      <w:r w:rsidR="0086601E">
        <w:t>THOUSAND</w:t>
      </w:r>
      <w:r w:rsidR="002A4B5D" w:rsidRPr="002A4B5D">
        <w:t xml:space="preserve"> POUNDS (£</w:t>
      </w:r>
      <w:r w:rsidR="002266F5">
        <w:t>5</w:t>
      </w:r>
      <w:r w:rsidR="00A65C9D">
        <w:t>0</w:t>
      </w:r>
      <w:r w:rsidR="002266F5">
        <w:t>,000</w:t>
      </w:r>
      <w:r w:rsidR="002A4B5D" w:rsidRPr="002A4B5D">
        <w:t xml:space="preserve">) </w:t>
      </w:r>
      <w:r w:rsidRPr="002A4B5D">
        <w:t xml:space="preserve">to be used by the Council (if received) towards the provision of Affordable Housing within the Local </w:t>
      </w:r>
      <w:proofErr w:type="gramStart"/>
      <w:r w:rsidRPr="002A4B5D">
        <w:t>Area</w:t>
      </w:r>
      <w:r w:rsidR="00BF6BA0">
        <w:t>;</w:t>
      </w:r>
      <w:proofErr w:type="gramEnd"/>
    </w:p>
    <w:p w14:paraId="077B7DEA" w14:textId="7D889A09" w:rsidR="004D0273" w:rsidRPr="0045131B" w:rsidRDefault="004D0273" w:rsidP="004D0273">
      <w:pPr>
        <w:pStyle w:val="BodyTextIndent1"/>
      </w:pPr>
      <w:r>
        <w:rPr>
          <w:b/>
        </w:rPr>
        <w:t xml:space="preserve">Occupation Notice </w:t>
      </w:r>
      <w:r w:rsidRPr="003F1B7D">
        <w:rPr>
          <w:bCs/>
        </w:rPr>
        <w:t>means</w:t>
      </w:r>
      <w:r>
        <w:rPr>
          <w:bCs/>
        </w:rPr>
        <w:t xml:space="preserve"> a notice to be served by the </w:t>
      </w:r>
      <w:r w:rsidR="00BF6BA0">
        <w:rPr>
          <w:bCs/>
        </w:rPr>
        <w:t xml:space="preserve">First </w:t>
      </w:r>
      <w:r>
        <w:rPr>
          <w:bCs/>
        </w:rPr>
        <w:t>Owner upon the Monitoring Officer confirming the date upon which the Development will be Occupied</w:t>
      </w:r>
      <w:r w:rsidR="00BF6BA0">
        <w:rPr>
          <w:bCs/>
        </w:rPr>
        <w:t>.</w:t>
      </w:r>
    </w:p>
    <w:p w14:paraId="6B84A0E5" w14:textId="77777777" w:rsidR="00882F0A" w:rsidRPr="00AD007B" w:rsidRDefault="00882F0A" w:rsidP="00AD007B">
      <w:pPr>
        <w:pStyle w:val="BodyTextIndent1"/>
        <w:rPr>
          <w:b/>
          <w:bCs/>
        </w:rPr>
      </w:pP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82044F0" w14:textId="77777777" w:rsidR="001969C8" w:rsidRDefault="001969C8" w:rsidP="001969C8">
      <w:pPr>
        <w:pStyle w:val="SchLevel2"/>
      </w:pPr>
      <w:r>
        <w:t xml:space="preserve">To serve an Occupation Notice no less than 5 Working Days prior to Occupation of the </w:t>
      </w:r>
      <w:r w:rsidRPr="00861D2D">
        <w:t>Development</w:t>
      </w:r>
      <w:r w:rsidRPr="002453B3">
        <w:rPr>
          <w:b/>
          <w:bCs/>
        </w:rPr>
        <w:t>.</w:t>
      </w:r>
    </w:p>
    <w:p w14:paraId="7948FD0C" w14:textId="6B6BCE03" w:rsidR="001969C8" w:rsidRDefault="004549C0" w:rsidP="009C1430">
      <w:pPr>
        <w:pStyle w:val="SchLevel2"/>
      </w:pPr>
      <w:r>
        <w:t xml:space="preserve">Not to Occupy the </w:t>
      </w:r>
      <w:r w:rsidRPr="00861D2D">
        <w:t>Development</w:t>
      </w:r>
      <w:r>
        <w:t xml:space="preserve"> unless and until the Occupation Notice has been served upon the Council. </w:t>
      </w:r>
    </w:p>
    <w:p w14:paraId="09F29B5B" w14:textId="3D79FC36" w:rsidR="00E876C8" w:rsidRDefault="00864CF2" w:rsidP="00864CF2">
      <w:pPr>
        <w:pStyle w:val="SchLevel2"/>
      </w:pPr>
      <w:r>
        <w:t xml:space="preserve">Not to </w:t>
      </w:r>
      <w:r w:rsidR="00932700">
        <w:t>Occupy</w:t>
      </w:r>
      <w:r w:rsidR="00021975">
        <w:t xml:space="preserve"> the Development</w:t>
      </w:r>
      <w:r>
        <w:t xml:space="preserve"> unless and until the Affordable Housing Contribution has been paid to the Council in full.</w:t>
      </w:r>
    </w:p>
    <w:p w14:paraId="798C9A42" w14:textId="77777777" w:rsidR="00E876C8" w:rsidRDefault="00E876C8">
      <w:pPr>
        <w:spacing w:after="180"/>
      </w:pPr>
      <w:r>
        <w:br w:type="page"/>
      </w:r>
    </w:p>
    <w:p w14:paraId="212B2DE6" w14:textId="6692833C" w:rsidR="00081E22" w:rsidRDefault="004B5A5E" w:rsidP="00E876C8">
      <w:pPr>
        <w:pStyle w:val="SchTitle1"/>
      </w:pPr>
      <w:r>
        <w:lastRenderedPageBreak/>
        <w:t xml:space="preserve"> – </w:t>
      </w:r>
      <w:r w:rsidR="0070643B">
        <w:t xml:space="preserve">Access </w:t>
      </w:r>
    </w:p>
    <w:p w14:paraId="44466ADB" w14:textId="1DC17C33" w:rsidR="00E5298F" w:rsidRDefault="00BB282A" w:rsidP="001C0141">
      <w:pPr>
        <w:pStyle w:val="SchLevel1Bold"/>
      </w:pPr>
      <w:r>
        <w:t>Definitions</w:t>
      </w:r>
    </w:p>
    <w:p w14:paraId="75128E7A" w14:textId="55F4B9C3" w:rsidR="00BB282A" w:rsidRDefault="00BB282A" w:rsidP="00BB282A">
      <w:pPr>
        <w:pStyle w:val="SchLevel2"/>
        <w:rPr>
          <w:bCs/>
        </w:rPr>
      </w:pPr>
      <w:r w:rsidRPr="00BB282A">
        <w:rPr>
          <w:bCs/>
        </w:rPr>
        <w:t>The following expression</w:t>
      </w:r>
      <w:r w:rsidR="00DC2DDC">
        <w:rPr>
          <w:bCs/>
        </w:rPr>
        <w:t xml:space="preserve"> </w:t>
      </w:r>
      <w:r w:rsidRPr="00BB282A">
        <w:rPr>
          <w:bCs/>
        </w:rPr>
        <w:t>shall have the following meaning</w:t>
      </w:r>
      <w:r w:rsidR="00DC2DDC">
        <w:rPr>
          <w:bCs/>
        </w:rPr>
        <w:t xml:space="preserve"> </w:t>
      </w:r>
      <w:r w:rsidRPr="00BB282A">
        <w:rPr>
          <w:bCs/>
        </w:rPr>
        <w:t>which for the avoidance of doubt shall apply to all parts of this Agreement:</w:t>
      </w:r>
    </w:p>
    <w:p w14:paraId="678BC988" w14:textId="1A4F4A69" w:rsidR="00DC2DDC" w:rsidRDefault="00DC2DDC" w:rsidP="00DC2DDC">
      <w:pPr>
        <w:pStyle w:val="BodyTextIndent1"/>
      </w:pPr>
      <w:r w:rsidRPr="003D7B7F">
        <w:rPr>
          <w:b/>
          <w:bCs/>
        </w:rPr>
        <w:t>Access Gate</w:t>
      </w:r>
      <w:r>
        <w:rPr>
          <w:b/>
          <w:bCs/>
        </w:rPr>
        <w:t xml:space="preserve"> </w:t>
      </w:r>
      <w:r w:rsidRPr="00DC2DDC">
        <w:t>means the gate at the Development as shown on drawing number 3.50.MNT.P.05 a copy of which is appended at Schedule 1 to this Agreement</w:t>
      </w:r>
      <w:r>
        <w:t>.</w:t>
      </w:r>
    </w:p>
    <w:p w14:paraId="11F593C7" w14:textId="5C1FA558" w:rsidR="00DC2DDC" w:rsidRPr="003D7B7F" w:rsidRDefault="00DC2DDC" w:rsidP="003D7B7F">
      <w:pPr>
        <w:pStyle w:val="SchLevel1"/>
        <w:rPr>
          <w:b/>
          <w:bCs/>
        </w:rPr>
      </w:pPr>
      <w:r w:rsidRPr="003D7B7F">
        <w:rPr>
          <w:b/>
          <w:bCs/>
        </w:rPr>
        <w:t>Access</w:t>
      </w:r>
    </w:p>
    <w:p w14:paraId="45BCD841" w14:textId="478CD28D" w:rsidR="00DC2DDC" w:rsidRPr="00822554" w:rsidRDefault="00DC2DDC" w:rsidP="003D7B7F">
      <w:pPr>
        <w:pStyle w:val="SchLevel2"/>
      </w:pPr>
      <w:r w:rsidRPr="00822554">
        <w:t xml:space="preserve">To allow occupiers of the Development </w:t>
      </w:r>
      <w:r w:rsidR="00E16779">
        <w:t xml:space="preserve">reasonable </w:t>
      </w:r>
      <w:r w:rsidR="00822554" w:rsidRPr="00822554">
        <w:t xml:space="preserve">access between the Access Gate and the highway </w:t>
      </w:r>
      <w:proofErr w:type="gramStart"/>
      <w:r w:rsidR="00822554" w:rsidRPr="00822554">
        <w:t>known as Mount Pleasant</w:t>
      </w:r>
      <w:r w:rsidR="00822554">
        <w:t xml:space="preserve"> at all times</w:t>
      </w:r>
      <w:proofErr w:type="gramEnd"/>
      <w:r w:rsidR="00822554">
        <w:t>.</w:t>
      </w:r>
    </w:p>
    <w:p w14:paraId="5B8C32CB" w14:textId="0AFF96D9" w:rsidR="00492EE2" w:rsidRDefault="00492EE2" w:rsidP="007B7A2D">
      <w:pPr>
        <w:pStyle w:val="SchLevel2"/>
        <w:numPr>
          <w:ilvl w:val="0"/>
          <w:numId w:val="0"/>
        </w:numPr>
        <w:rPr>
          <w:bCs/>
        </w:rPr>
      </w:pPr>
    </w:p>
    <w:p w14:paraId="0A4AC9F1" w14:textId="77777777" w:rsidR="00492EE2" w:rsidRDefault="00492EE2">
      <w:pPr>
        <w:spacing w:after="180"/>
        <w:rPr>
          <w:bCs/>
        </w:rPr>
      </w:pPr>
      <w:r>
        <w:rPr>
          <w:bCs/>
        </w:rPr>
        <w:br w:type="page"/>
      </w:r>
    </w:p>
    <w:p w14:paraId="73F7F85A" w14:textId="397C11F8" w:rsidR="00DC6595" w:rsidRDefault="00492EE2" w:rsidP="00492EE2">
      <w:pPr>
        <w:pStyle w:val="SchTitle1"/>
      </w:pPr>
      <w:r>
        <w:lastRenderedPageBreak/>
        <w:t xml:space="preserve"> </w:t>
      </w:r>
      <w:r w:rsidR="00477BEB">
        <w:t>–</w:t>
      </w:r>
      <w:r>
        <w:t xml:space="preserve"> </w:t>
      </w:r>
      <w:r w:rsidR="00477BEB">
        <w:t>Bin</w:t>
      </w:r>
      <w:r w:rsidR="00882222">
        <w:t>s</w:t>
      </w:r>
      <w:r w:rsidR="00477BEB">
        <w:t xml:space="preserve"> </w:t>
      </w:r>
    </w:p>
    <w:p w14:paraId="7E7BF1B8" w14:textId="77777777" w:rsidR="00BC1C74" w:rsidRDefault="00BC1C74" w:rsidP="00BC1C74">
      <w:pPr>
        <w:pStyle w:val="BodyText"/>
      </w:pPr>
    </w:p>
    <w:p w14:paraId="20060513" w14:textId="3FEA07A2" w:rsidR="00BC1C74" w:rsidRDefault="0036185E" w:rsidP="00E32133">
      <w:pPr>
        <w:pStyle w:val="SchLevel1Bold"/>
      </w:pPr>
      <w:r>
        <w:t xml:space="preserve">Placement of </w:t>
      </w:r>
      <w:r w:rsidR="00842997">
        <w:t>bins</w:t>
      </w:r>
    </w:p>
    <w:p w14:paraId="6A940D4A" w14:textId="7DB43A7D" w:rsidR="00F077F5" w:rsidRDefault="00C55E0C" w:rsidP="00F11126">
      <w:pPr>
        <w:pStyle w:val="SchLevel2"/>
      </w:pPr>
      <w:r>
        <w:t xml:space="preserve">To ensure that </w:t>
      </w:r>
      <w:r w:rsidR="005B1F2A">
        <w:t>no bins are</w:t>
      </w:r>
      <w:r w:rsidR="00C61ED2">
        <w:t xml:space="preserve"> stored on the </w:t>
      </w:r>
      <w:r w:rsidR="00A55C64">
        <w:t xml:space="preserve">front </w:t>
      </w:r>
      <w:r w:rsidR="006D5639">
        <w:t xml:space="preserve">highway known as Mount Pleasant </w:t>
      </w:r>
      <w:r w:rsidR="00A27270">
        <w:t xml:space="preserve">or </w:t>
      </w:r>
      <w:r w:rsidR="00473E7D">
        <w:t>in the forecourt / garden area of 50 Mount Pleasant</w:t>
      </w:r>
      <w:r w:rsidR="00FF29F2">
        <w:t>.</w:t>
      </w:r>
      <w:r w:rsidR="008B2A5B">
        <w:t xml:space="preserve"> </w:t>
      </w:r>
    </w:p>
    <w:p w14:paraId="701AF666" w14:textId="50B94A0B" w:rsidR="002D5660" w:rsidRDefault="00F077F5" w:rsidP="00F11126">
      <w:pPr>
        <w:pStyle w:val="SchLevel2"/>
      </w:pPr>
      <w:r>
        <w:t>Parag</w:t>
      </w:r>
      <w:r w:rsidR="002040C9">
        <w:t xml:space="preserve">raph 1.1 will not apply to bins placed </w:t>
      </w:r>
      <w:r w:rsidR="005B1F39">
        <w:t xml:space="preserve">for collection </w:t>
      </w:r>
      <w:r w:rsidR="002040C9">
        <w:t>in accordance with the Council’s household waste management policies</w:t>
      </w:r>
      <w:r w:rsidR="0046140D">
        <w:t xml:space="preserve">, </w:t>
      </w:r>
      <w:r w:rsidR="00D6029E">
        <w:t xml:space="preserve">which for the avoidance of doubt shall include </w:t>
      </w:r>
      <w:r w:rsidR="0046140D">
        <w:t xml:space="preserve">any amended or replacement policies </w:t>
      </w:r>
      <w:r w:rsidR="00D6029E">
        <w:t xml:space="preserve">the Council may adopt </w:t>
      </w:r>
      <w:r w:rsidR="0046140D">
        <w:t>in future</w:t>
      </w:r>
      <w:r w:rsidR="002040C9">
        <w:t xml:space="preserve">. </w:t>
      </w:r>
    </w:p>
    <w:p w14:paraId="3B54FA01" w14:textId="02A2D166" w:rsidR="00F11126" w:rsidRPr="00842997" w:rsidRDefault="00F11126" w:rsidP="003D7B7F">
      <w:pPr>
        <w:pStyle w:val="SchLevel2"/>
        <w:numPr>
          <w:ilvl w:val="0"/>
          <w:numId w:val="0"/>
        </w:numPr>
        <w:ind w:left="907"/>
      </w:pPr>
    </w:p>
    <w:p w14:paraId="61ACE0E8" w14:textId="77777777" w:rsidR="00DC6595" w:rsidRPr="00DC6595" w:rsidRDefault="00DC6595" w:rsidP="00DC6595">
      <w:pPr>
        <w:pStyle w:val="BodyTextIndent1"/>
      </w:pPr>
    </w:p>
    <w:p w14:paraId="1FFC8670" w14:textId="77777777" w:rsidR="00DC6595" w:rsidRPr="00DC6595" w:rsidRDefault="00DC6595" w:rsidP="00DC6595">
      <w:pPr>
        <w:pStyle w:val="BodyTextIndent1"/>
      </w:pPr>
    </w:p>
    <w:p w14:paraId="7C05205C" w14:textId="77777777" w:rsidR="0027400F" w:rsidRPr="0027400F" w:rsidRDefault="0027400F" w:rsidP="0027400F">
      <w:pPr>
        <w:pStyle w:val="BodyTextIndent1"/>
      </w:pPr>
    </w:p>
    <w:p w14:paraId="0A12B401" w14:textId="77777777" w:rsidR="002C62AC" w:rsidRPr="002C62AC" w:rsidRDefault="002C62AC" w:rsidP="002C62AC">
      <w:pPr>
        <w:pStyle w:val="BodyTextIndent1"/>
      </w:pPr>
    </w:p>
    <w:p w14:paraId="0F756A86" w14:textId="77777777" w:rsidR="00081E22" w:rsidRDefault="00081E22">
      <w:pPr>
        <w:spacing w:after="180"/>
      </w:pPr>
      <w:r>
        <w:br w:type="page"/>
      </w:r>
    </w:p>
    <w:p w14:paraId="78C49E2F" w14:textId="0EFA9C2F" w:rsidR="00447397" w:rsidRPr="0045131B" w:rsidRDefault="00D85088" w:rsidP="00021975">
      <w:pPr>
        <w:pStyle w:val="SchTitle1"/>
      </w:pPr>
      <w:bookmarkStart w:id="29" w:name="_Toc179442529"/>
      <w:r w:rsidRPr="122DBC37">
        <w:lastRenderedPageBreak/>
        <w:t>–</w:t>
      </w:r>
      <w:bookmarkStart w:id="30" w:name="_Toc77687805"/>
      <w:bookmarkStart w:id="31" w:name="_Toc107323912"/>
      <w:r w:rsidR="00231D38">
        <w:t xml:space="preserve"> </w:t>
      </w:r>
      <w:r w:rsidR="00447397" w:rsidRPr="0045131B">
        <w:t xml:space="preserve">Council's </w:t>
      </w:r>
      <w:r w:rsidR="00BE17CE" w:rsidRPr="0045131B">
        <w:t>o</w:t>
      </w:r>
      <w:r w:rsidR="00447397" w:rsidRPr="0045131B">
        <w:t>bligations</w:t>
      </w:r>
      <w:bookmarkEnd w:id="29"/>
      <w:bookmarkEnd w:id="30"/>
      <w:bookmarkEnd w:id="31"/>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0449C37" w14:textId="1E0B3AB9" w:rsidR="00167EE1" w:rsidRDefault="00167EE1" w:rsidP="00167EE1">
      <w:pPr>
        <w:pStyle w:val="SchLevel4"/>
      </w:pPr>
      <w:r w:rsidRPr="00167EE1">
        <w:t xml:space="preserve">the Due </w:t>
      </w:r>
      <w:proofErr w:type="gramStart"/>
      <w:r w:rsidRPr="00167EE1">
        <w:t>Date;</w:t>
      </w:r>
      <w:proofErr w:type="gramEnd"/>
      <w:r w:rsidRPr="00167EE1">
        <w:t xml:space="preserve"> </w:t>
      </w:r>
    </w:p>
    <w:p w14:paraId="1E60E769" w14:textId="5B6D6EE8" w:rsidR="00167EE1" w:rsidRDefault="00167EE1" w:rsidP="00167EE1">
      <w:pPr>
        <w:pStyle w:val="SchLevel4"/>
      </w:pPr>
      <w:r w:rsidRPr="00167EE1">
        <w:t>where payment of a Contribution is received by the Council after the Due Date, the date of actual receipt of the relevant payment; and</w:t>
      </w:r>
    </w:p>
    <w:p w14:paraId="20D6E1DC" w14:textId="226D8FD5" w:rsidR="00167EE1" w:rsidRDefault="00167EE1" w:rsidP="00167EE1">
      <w:pPr>
        <w:pStyle w:val="SchLevel4"/>
      </w:pPr>
      <w:r>
        <w:t>Occupation,</w:t>
      </w:r>
    </w:p>
    <w:p w14:paraId="2B49E46B" w14:textId="6DEA1535"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the</w:t>
      </w:r>
      <w:r w:rsidRPr="0045131B">
        <w:t xml:space="preserve"> financial year </w:t>
      </w:r>
      <w:r w:rsidR="00681695" w:rsidRPr="00681695">
        <w:t>in which the period starts</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4ABA44F6"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 xml:space="preserve">by the </w:t>
      </w:r>
      <w:r w:rsidR="00EF4E05">
        <w:t xml:space="preserve">First </w:t>
      </w:r>
      <w:r w:rsidR="00764059">
        <w:t>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bookmarkStart w:id="32" w:name="_Hlk181277739"/>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bookmarkEnd w:id="32"/>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33" w:name="_Toc77687806"/>
      <w:bookmarkStart w:id="34" w:name="_Toc107323913"/>
      <w:bookmarkStart w:id="35" w:name="_Toc179442530"/>
      <w:r w:rsidRPr="0045131B">
        <w:lastRenderedPageBreak/>
        <w:t>Execution Page</w:t>
      </w:r>
      <w:bookmarkEnd w:id="33"/>
      <w:bookmarkEnd w:id="34"/>
      <w:bookmarkEnd w:id="35"/>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w:t>
      </w:r>
      <w:proofErr w:type="gramStart"/>
      <w:r w:rsidRPr="002C6702">
        <w:rPr>
          <w:rFonts w:cstheme="minorHAnsi"/>
        </w:rPr>
        <w:t>of:-</w:t>
      </w:r>
      <w:proofErr w:type="gramEnd"/>
      <w:r w:rsidRPr="002C6702">
        <w:rPr>
          <w:rFonts w:cstheme="minorHAnsi"/>
        </w:rPr>
        <w:t xml:space="preserve">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007CC97A" w:rsidR="00132922" w:rsidRPr="00132922" w:rsidRDefault="00132922">
            <w:pPr>
              <w:spacing w:line="360" w:lineRule="auto"/>
              <w:rPr>
                <w:rFonts w:cstheme="minorHAnsi"/>
                <w:b/>
                <w:bCs/>
                <w:sz w:val="20"/>
                <w:szCs w:val="20"/>
              </w:rPr>
            </w:pPr>
            <w:r w:rsidRPr="00132922">
              <w:rPr>
                <w:rFonts w:cstheme="minorHAnsi"/>
                <w:b/>
                <w:bCs/>
                <w:sz w:val="20"/>
                <w:szCs w:val="20"/>
              </w:rPr>
              <w:t xml:space="preserve">PAC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498644A8" w:rsidR="002C6702" w:rsidRPr="00132922" w:rsidRDefault="00443A10">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Look w:val="01E0" w:firstRow="1" w:lastRow="1" w:firstColumn="1" w:lastColumn="1" w:noHBand="0" w:noVBand="0"/>
      </w:tblPr>
      <w:tblGrid>
        <w:gridCol w:w="3893"/>
        <w:gridCol w:w="478"/>
        <w:gridCol w:w="4157"/>
      </w:tblGrid>
      <w:tr w:rsidR="000C74C8" w:rsidRPr="0045131B" w14:paraId="0B2CEF27" w14:textId="77777777" w:rsidTr="00F3725E">
        <w:tc>
          <w:tcPr>
            <w:tcW w:w="3893" w:type="dxa"/>
            <w:tcBorders>
              <w:top w:val="nil"/>
              <w:left w:val="nil"/>
              <w:bottom w:val="nil"/>
              <w:right w:val="nil"/>
            </w:tcBorders>
          </w:tcPr>
          <w:p w14:paraId="416239E7" w14:textId="77777777" w:rsidR="000C74C8" w:rsidRPr="0045131B" w:rsidRDefault="000C74C8" w:rsidP="0039190B">
            <w:r w:rsidRPr="0045131B">
              <w:rPr>
                <w:b/>
              </w:rPr>
              <w:t>Executed</w:t>
            </w:r>
            <w:r w:rsidRPr="0045131B">
              <w:t xml:space="preserve"> as a </w:t>
            </w:r>
            <w:r w:rsidRPr="0045131B">
              <w:rPr>
                <w:b/>
              </w:rPr>
              <w:t>Deed</w:t>
            </w:r>
            <w:r w:rsidRPr="0045131B">
              <w:t xml:space="preserve"> by</w:t>
            </w:r>
          </w:p>
          <w:p w14:paraId="37A82EEA" w14:textId="0381E1DD" w:rsidR="000C74C8" w:rsidRPr="0045131B" w:rsidRDefault="002D0593" w:rsidP="000C74C8">
            <w:pPr>
              <w:keepNext/>
              <w:rPr>
                <w:b/>
              </w:rPr>
            </w:pPr>
            <w:r>
              <w:rPr>
                <w:b/>
              </w:rPr>
              <w:t>TH ESTATES LTD</w:t>
            </w:r>
          </w:p>
          <w:p w14:paraId="67AD8700" w14:textId="64D96B66" w:rsidR="000C74C8" w:rsidRPr="0045131B" w:rsidRDefault="000C74C8" w:rsidP="0039190B">
            <w:r w:rsidRPr="0045131B">
              <w:t>acting by a director:</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Borders>
              <w:top w:val="nil"/>
              <w:left w:val="nil"/>
              <w:bottom w:val="nil"/>
              <w:right w:val="nil"/>
            </w:tcBorders>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843CF9">
            <w:pPr>
              <w:pBdr>
                <w:right w:val="single" w:sz="4" w:space="4" w:color="auto"/>
              </w:pBdr>
            </w:pPr>
          </w:p>
          <w:p w14:paraId="7B5FC78C" w14:textId="77777777" w:rsidR="000C74C8" w:rsidRPr="0045131B" w:rsidRDefault="000C74C8" w:rsidP="00843CF9">
            <w:pPr>
              <w:pBdr>
                <w:right w:val="single" w:sz="4" w:space="4" w:color="auto"/>
              </w:pBdr>
            </w:pPr>
          </w:p>
          <w:p w14:paraId="24772E03" w14:textId="77777777" w:rsidR="000C74C8" w:rsidRPr="0045131B" w:rsidRDefault="000C74C8" w:rsidP="00843CF9">
            <w:pPr>
              <w:pStyle w:val="NormalGreySmall"/>
              <w:pBdr>
                <w:right w:val="single" w:sz="4" w:space="4" w:color="auto"/>
              </w:pBdr>
            </w:pPr>
            <w:r w:rsidRPr="0045131B">
              <w:t>sign here:</w:t>
            </w:r>
          </w:p>
        </w:tc>
      </w:tr>
      <w:tr w:rsidR="000C74C8" w:rsidRPr="0045131B" w14:paraId="26C3717B" w14:textId="77777777" w:rsidTr="00F3725E">
        <w:tc>
          <w:tcPr>
            <w:tcW w:w="3893" w:type="dxa"/>
            <w:tcBorders>
              <w:top w:val="nil"/>
              <w:left w:val="nil"/>
              <w:bottom w:val="nil"/>
              <w:right w:val="nil"/>
            </w:tcBorders>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Borders>
              <w:top w:val="nil"/>
              <w:left w:val="nil"/>
              <w:bottom w:val="nil"/>
              <w:right w:val="nil"/>
            </w:tcBorders>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77777777" w:rsidR="000C74C8" w:rsidRPr="0045131B" w:rsidRDefault="000C74C8" w:rsidP="0039190B">
            <w:r w:rsidRPr="0045131B">
              <w:t>Director</w:t>
            </w:r>
          </w:p>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F3725E">
        <w:tc>
          <w:tcPr>
            <w:tcW w:w="3893" w:type="dxa"/>
            <w:tcBorders>
              <w:top w:val="nil"/>
              <w:left w:val="nil"/>
              <w:bottom w:val="nil"/>
              <w:right w:val="nil"/>
            </w:tcBorders>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Borders>
              <w:top w:val="nil"/>
              <w:left w:val="nil"/>
              <w:bottom w:val="nil"/>
              <w:right w:val="nil"/>
            </w:tcBorders>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F3725E">
        <w:tc>
          <w:tcPr>
            <w:tcW w:w="3893" w:type="dxa"/>
            <w:tcBorders>
              <w:top w:val="nil"/>
              <w:left w:val="nil"/>
              <w:bottom w:val="nil"/>
              <w:right w:val="nil"/>
            </w:tcBorders>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Borders>
              <w:top w:val="nil"/>
              <w:left w:val="nil"/>
              <w:bottom w:val="nil"/>
              <w:right w:val="nil"/>
            </w:tcBorders>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F3725E">
        <w:tc>
          <w:tcPr>
            <w:tcW w:w="3893" w:type="dxa"/>
            <w:tcBorders>
              <w:top w:val="nil"/>
              <w:left w:val="nil"/>
              <w:bottom w:val="nil"/>
              <w:right w:val="nil"/>
            </w:tcBorders>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Borders>
              <w:top w:val="nil"/>
              <w:left w:val="nil"/>
              <w:bottom w:val="nil"/>
              <w:right w:val="nil"/>
            </w:tcBorders>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F3725E">
        <w:tc>
          <w:tcPr>
            <w:tcW w:w="3893" w:type="dxa"/>
            <w:tcBorders>
              <w:top w:val="nil"/>
              <w:left w:val="nil"/>
              <w:bottom w:val="nil"/>
              <w:right w:val="nil"/>
            </w:tcBorders>
          </w:tcPr>
          <w:p w14:paraId="543E3001" w14:textId="77777777" w:rsidR="000C74C8" w:rsidRPr="0045131B" w:rsidRDefault="000C74C8" w:rsidP="0039190B"/>
        </w:tc>
        <w:tc>
          <w:tcPr>
            <w:tcW w:w="478" w:type="dxa"/>
            <w:tcBorders>
              <w:top w:val="nil"/>
              <w:left w:val="nil"/>
              <w:bottom w:val="nil"/>
              <w:right w:val="nil"/>
            </w:tcBorders>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F3725E">
        <w:tc>
          <w:tcPr>
            <w:tcW w:w="3893" w:type="dxa"/>
            <w:tcBorders>
              <w:top w:val="nil"/>
              <w:left w:val="nil"/>
              <w:bottom w:val="nil"/>
              <w:right w:val="nil"/>
            </w:tcBorders>
          </w:tcPr>
          <w:p w14:paraId="7D7A9CDF" w14:textId="77777777" w:rsidR="000C74C8" w:rsidRPr="0045131B" w:rsidRDefault="000C74C8" w:rsidP="0039190B"/>
        </w:tc>
        <w:tc>
          <w:tcPr>
            <w:tcW w:w="478" w:type="dxa"/>
            <w:tcBorders>
              <w:top w:val="nil"/>
              <w:left w:val="nil"/>
              <w:bottom w:val="nil"/>
              <w:right w:val="nil"/>
            </w:tcBorders>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E02731">
        <w:tc>
          <w:tcPr>
            <w:tcW w:w="3893" w:type="dxa"/>
            <w:tcBorders>
              <w:top w:val="nil"/>
              <w:left w:val="nil"/>
              <w:bottom w:val="nil"/>
              <w:right w:val="nil"/>
            </w:tcBorders>
          </w:tcPr>
          <w:p w14:paraId="5D869B42" w14:textId="77777777" w:rsidR="000C74C8" w:rsidRPr="0045131B" w:rsidRDefault="000C74C8" w:rsidP="0039190B"/>
        </w:tc>
        <w:tc>
          <w:tcPr>
            <w:tcW w:w="478" w:type="dxa"/>
            <w:tcBorders>
              <w:top w:val="nil"/>
              <w:left w:val="nil"/>
              <w:bottom w:val="nil"/>
              <w:right w:val="nil"/>
            </w:tcBorders>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E02731">
        <w:tc>
          <w:tcPr>
            <w:tcW w:w="3893" w:type="dxa"/>
            <w:tcBorders>
              <w:top w:val="nil"/>
              <w:left w:val="nil"/>
              <w:bottom w:val="nil"/>
              <w:right w:val="nil"/>
            </w:tcBorders>
          </w:tcPr>
          <w:p w14:paraId="29B5D0BC" w14:textId="77777777" w:rsidR="000C74C8" w:rsidRPr="0045131B" w:rsidRDefault="000C74C8" w:rsidP="0039190B"/>
        </w:tc>
        <w:tc>
          <w:tcPr>
            <w:tcW w:w="478" w:type="dxa"/>
            <w:tcBorders>
              <w:top w:val="nil"/>
              <w:left w:val="nil"/>
              <w:bottom w:val="nil"/>
              <w:right w:val="nil"/>
            </w:tcBorders>
          </w:tcPr>
          <w:p w14:paraId="3F158C8C" w14:textId="77777777" w:rsidR="000C74C8" w:rsidRPr="0045131B" w:rsidRDefault="000C74C8" w:rsidP="0039190B"/>
        </w:tc>
        <w:tc>
          <w:tcPr>
            <w:tcW w:w="4157" w:type="dxa"/>
            <w:tcBorders>
              <w:top w:val="single" w:sz="4" w:space="0" w:color="auto"/>
              <w:left w:val="nil"/>
              <w:bottom w:val="nil"/>
              <w:right w:val="nil"/>
            </w:tcBorders>
          </w:tcPr>
          <w:p w14:paraId="38BD9EF1" w14:textId="77777777" w:rsidR="000C74C8" w:rsidRPr="0045131B" w:rsidRDefault="000C74C8" w:rsidP="0039190B"/>
        </w:tc>
      </w:tr>
      <w:tr w:rsidR="000C74C8" w:rsidRPr="0045131B" w14:paraId="38BA0DE5" w14:textId="77777777" w:rsidTr="00E02731">
        <w:tc>
          <w:tcPr>
            <w:tcW w:w="3893" w:type="dxa"/>
            <w:tcBorders>
              <w:top w:val="nil"/>
              <w:left w:val="nil"/>
              <w:bottom w:val="nil"/>
              <w:right w:val="nil"/>
            </w:tcBorders>
          </w:tcPr>
          <w:p w14:paraId="2B956855" w14:textId="77777777" w:rsidR="000C74C8" w:rsidRPr="0045131B" w:rsidRDefault="000C74C8" w:rsidP="0039190B">
            <w:pPr>
              <w:rPr>
                <w:sz w:val="18"/>
              </w:rPr>
            </w:pPr>
            <w:r w:rsidRPr="0045131B">
              <w:rPr>
                <w:sz w:val="18"/>
              </w:rPr>
              <w:t>Witness occupation:</w:t>
            </w:r>
          </w:p>
        </w:tc>
        <w:tc>
          <w:tcPr>
            <w:tcW w:w="478" w:type="dxa"/>
            <w:tcBorders>
              <w:top w:val="nil"/>
              <w:left w:val="nil"/>
              <w:bottom w:val="nil"/>
              <w:right w:val="nil"/>
            </w:tcBorders>
          </w:tcPr>
          <w:p w14:paraId="1DD0470B" w14:textId="77777777" w:rsidR="000C74C8" w:rsidRPr="0045131B" w:rsidRDefault="000C74C8" w:rsidP="0039190B">
            <w:pPr>
              <w:rPr>
                <w:sz w:val="18"/>
              </w:rPr>
            </w:pPr>
          </w:p>
        </w:tc>
        <w:tc>
          <w:tcPr>
            <w:tcW w:w="4157" w:type="dxa"/>
            <w:tcBorders>
              <w:top w:val="nil"/>
              <w:left w:val="nil"/>
              <w:bottom w:val="single" w:sz="4" w:space="0" w:color="auto"/>
              <w:right w:val="nil"/>
            </w:tcBorders>
          </w:tcPr>
          <w:p w14:paraId="5A423362" w14:textId="77777777" w:rsidR="000C74C8" w:rsidRPr="0045131B" w:rsidRDefault="000C74C8" w:rsidP="0039190B">
            <w:pPr>
              <w:rPr>
                <w:sz w:val="18"/>
              </w:rPr>
            </w:pPr>
          </w:p>
        </w:tc>
      </w:tr>
      <w:tr w:rsidR="006412FE" w:rsidRPr="0045131B" w14:paraId="60AD4426" w14:textId="77777777" w:rsidTr="006B3D50">
        <w:tc>
          <w:tcPr>
            <w:tcW w:w="3893" w:type="dxa"/>
            <w:tcBorders>
              <w:top w:val="nil"/>
              <w:left w:val="nil"/>
              <w:bottom w:val="nil"/>
              <w:right w:val="nil"/>
            </w:tcBorders>
          </w:tcPr>
          <w:p w14:paraId="6BB9ABBF" w14:textId="77777777" w:rsidR="006412FE" w:rsidRPr="0045131B" w:rsidRDefault="006412FE" w:rsidP="0039190B">
            <w:pPr>
              <w:rPr>
                <w:sz w:val="18"/>
              </w:rPr>
            </w:pPr>
          </w:p>
        </w:tc>
        <w:tc>
          <w:tcPr>
            <w:tcW w:w="478" w:type="dxa"/>
            <w:tcBorders>
              <w:top w:val="nil"/>
              <w:left w:val="nil"/>
              <w:bottom w:val="nil"/>
              <w:right w:val="nil"/>
            </w:tcBorders>
          </w:tcPr>
          <w:p w14:paraId="4CFEC170" w14:textId="77777777" w:rsidR="006412FE" w:rsidRPr="0045131B" w:rsidRDefault="006412FE" w:rsidP="0039190B">
            <w:pPr>
              <w:rPr>
                <w:sz w:val="18"/>
              </w:rPr>
            </w:pPr>
          </w:p>
        </w:tc>
        <w:tc>
          <w:tcPr>
            <w:tcW w:w="4157" w:type="dxa"/>
            <w:tcBorders>
              <w:top w:val="single" w:sz="4" w:space="0" w:color="auto"/>
              <w:left w:val="nil"/>
              <w:bottom w:val="nil"/>
              <w:right w:val="nil"/>
            </w:tcBorders>
          </w:tcPr>
          <w:p w14:paraId="644FB3B0" w14:textId="77777777" w:rsidR="006412FE" w:rsidRPr="0045131B" w:rsidRDefault="006412FE" w:rsidP="0039190B">
            <w:pPr>
              <w:rPr>
                <w:sz w:val="18"/>
              </w:rPr>
            </w:pPr>
          </w:p>
        </w:tc>
      </w:tr>
      <w:tr w:rsidR="006412FE" w:rsidRPr="0045131B" w14:paraId="40A6FB02" w14:textId="77777777" w:rsidTr="004A1D2B">
        <w:tc>
          <w:tcPr>
            <w:tcW w:w="3893" w:type="dxa"/>
            <w:tcBorders>
              <w:top w:val="nil"/>
              <w:left w:val="nil"/>
              <w:bottom w:val="nil"/>
              <w:right w:val="nil"/>
            </w:tcBorders>
          </w:tcPr>
          <w:p w14:paraId="566EB0D5" w14:textId="77777777" w:rsidR="006412FE" w:rsidRDefault="006412FE" w:rsidP="0039190B">
            <w:pPr>
              <w:rPr>
                <w:sz w:val="18"/>
              </w:rPr>
            </w:pPr>
          </w:p>
          <w:p w14:paraId="03BF9EE9" w14:textId="77777777" w:rsidR="0048706F" w:rsidRDefault="0048706F" w:rsidP="0039190B">
            <w:pPr>
              <w:rPr>
                <w:sz w:val="18"/>
              </w:rPr>
            </w:pPr>
          </w:p>
          <w:p w14:paraId="336D9F01" w14:textId="77777777" w:rsidR="00C3044D" w:rsidRDefault="00C3044D" w:rsidP="0039190B">
            <w:pPr>
              <w:rPr>
                <w:sz w:val="18"/>
              </w:rPr>
            </w:pPr>
          </w:p>
          <w:p w14:paraId="1181DD83" w14:textId="77777777" w:rsidR="0048706F" w:rsidRPr="0045131B" w:rsidRDefault="0048706F" w:rsidP="0039190B">
            <w:pPr>
              <w:rPr>
                <w:sz w:val="18"/>
              </w:rPr>
            </w:pPr>
          </w:p>
        </w:tc>
        <w:tc>
          <w:tcPr>
            <w:tcW w:w="478" w:type="dxa"/>
            <w:tcBorders>
              <w:top w:val="nil"/>
              <w:left w:val="nil"/>
              <w:bottom w:val="nil"/>
              <w:right w:val="nil"/>
            </w:tcBorders>
          </w:tcPr>
          <w:p w14:paraId="3E1BA7CF" w14:textId="77777777" w:rsidR="006412FE" w:rsidRPr="0045131B" w:rsidRDefault="006412FE" w:rsidP="0039190B">
            <w:pPr>
              <w:rPr>
                <w:sz w:val="18"/>
              </w:rPr>
            </w:pPr>
          </w:p>
        </w:tc>
        <w:tc>
          <w:tcPr>
            <w:tcW w:w="4157" w:type="dxa"/>
            <w:tcBorders>
              <w:top w:val="nil"/>
              <w:left w:val="nil"/>
              <w:bottom w:val="nil"/>
              <w:right w:val="nil"/>
            </w:tcBorders>
          </w:tcPr>
          <w:p w14:paraId="46017309" w14:textId="77777777" w:rsidR="006412FE" w:rsidRPr="0045131B" w:rsidRDefault="006412FE" w:rsidP="0039190B">
            <w:pPr>
              <w:rPr>
                <w:sz w:val="18"/>
              </w:rPr>
            </w:pPr>
          </w:p>
        </w:tc>
      </w:tr>
      <w:tr w:rsidR="006412FE" w:rsidRPr="0045131B" w14:paraId="37146A9B" w14:textId="77777777" w:rsidTr="004A1D2B">
        <w:tc>
          <w:tcPr>
            <w:tcW w:w="3893" w:type="dxa"/>
            <w:tcBorders>
              <w:top w:val="nil"/>
              <w:left w:val="nil"/>
              <w:bottom w:val="nil"/>
              <w:right w:val="nil"/>
            </w:tcBorders>
          </w:tcPr>
          <w:p w14:paraId="39F32503" w14:textId="77777777" w:rsidR="006412FE" w:rsidRPr="0045131B" w:rsidRDefault="006412FE" w:rsidP="00D47535">
            <w:r w:rsidRPr="0045131B">
              <w:rPr>
                <w:b/>
              </w:rPr>
              <w:lastRenderedPageBreak/>
              <w:t>Executed</w:t>
            </w:r>
            <w:r w:rsidRPr="0045131B">
              <w:t xml:space="preserve"> as a </w:t>
            </w:r>
            <w:r w:rsidRPr="0045131B">
              <w:rPr>
                <w:b/>
              </w:rPr>
              <w:t>Deed</w:t>
            </w:r>
            <w:r w:rsidRPr="0045131B">
              <w:t xml:space="preserve"> by</w:t>
            </w:r>
          </w:p>
          <w:p w14:paraId="3CCC85B1" w14:textId="2EC0E54A" w:rsidR="0048706F" w:rsidRDefault="00B36CB7" w:rsidP="00D47535">
            <w:pPr>
              <w:rPr>
                <w:b/>
              </w:rPr>
            </w:pPr>
            <w:r>
              <w:rPr>
                <w:b/>
              </w:rPr>
              <w:t>BLOOMFIELD HOMES LTD</w:t>
            </w:r>
          </w:p>
          <w:p w14:paraId="039D7B1F" w14:textId="008D0384" w:rsidR="006412FE" w:rsidRPr="0045131B" w:rsidRDefault="006412FE" w:rsidP="00D47535">
            <w:r w:rsidRPr="0045131B">
              <w:t>acting by a director:</w:t>
            </w:r>
          </w:p>
          <w:p w14:paraId="4B891154" w14:textId="77777777" w:rsidR="006412FE" w:rsidRPr="0045131B" w:rsidRDefault="006412FE" w:rsidP="00D47535">
            <w:pPr>
              <w:rPr>
                <w:b/>
              </w:rPr>
            </w:pPr>
          </w:p>
          <w:p w14:paraId="646A9EC7" w14:textId="77777777" w:rsidR="006412FE" w:rsidRPr="0045131B" w:rsidRDefault="006412FE" w:rsidP="00D47535"/>
        </w:tc>
        <w:tc>
          <w:tcPr>
            <w:tcW w:w="478" w:type="dxa"/>
            <w:tcBorders>
              <w:top w:val="nil"/>
              <w:left w:val="nil"/>
              <w:bottom w:val="nil"/>
              <w:right w:val="nil"/>
            </w:tcBorders>
          </w:tcPr>
          <w:p w14:paraId="695A1B45" w14:textId="77777777" w:rsidR="006412FE" w:rsidRPr="0045131B" w:rsidRDefault="006412FE" w:rsidP="00D47535">
            <w:r w:rsidRPr="0045131B">
              <w:t>)</w:t>
            </w:r>
          </w:p>
          <w:p w14:paraId="40D5243F" w14:textId="77777777" w:rsidR="006412FE" w:rsidRPr="0045131B" w:rsidRDefault="006412FE" w:rsidP="00D47535">
            <w:r w:rsidRPr="0045131B">
              <w:t>)</w:t>
            </w:r>
          </w:p>
          <w:p w14:paraId="4BDC5A3B" w14:textId="77777777" w:rsidR="006412FE" w:rsidRPr="0045131B" w:rsidRDefault="006412FE" w:rsidP="00D47535">
            <w:r w:rsidRPr="0045131B">
              <w:t>)</w:t>
            </w:r>
          </w:p>
          <w:p w14:paraId="5F7E5F00" w14:textId="77777777" w:rsidR="006412FE" w:rsidRPr="0045131B" w:rsidRDefault="006412FE" w:rsidP="00D47535"/>
        </w:tc>
        <w:tc>
          <w:tcPr>
            <w:tcW w:w="4157" w:type="dxa"/>
            <w:tcBorders>
              <w:top w:val="nil"/>
              <w:left w:val="nil"/>
              <w:bottom w:val="nil"/>
              <w:right w:val="nil"/>
            </w:tcBorders>
          </w:tcPr>
          <w:p w14:paraId="0E0F6D7A" w14:textId="77777777" w:rsidR="006412FE" w:rsidRPr="0045131B" w:rsidRDefault="006412FE" w:rsidP="00D47535"/>
          <w:p w14:paraId="00E79912" w14:textId="77777777" w:rsidR="006412FE" w:rsidRPr="0045131B" w:rsidRDefault="006412FE" w:rsidP="00D47535"/>
          <w:p w14:paraId="4FE80069" w14:textId="77777777" w:rsidR="006412FE" w:rsidRPr="0045131B" w:rsidRDefault="006412FE" w:rsidP="00D47535"/>
          <w:p w14:paraId="126490D1" w14:textId="77777777" w:rsidR="006412FE" w:rsidRPr="0045131B" w:rsidRDefault="006412FE" w:rsidP="00D47535">
            <w:pPr>
              <w:pStyle w:val="NormalGreySmall"/>
            </w:pPr>
            <w:r w:rsidRPr="0045131B">
              <w:t>sign here:</w:t>
            </w:r>
          </w:p>
        </w:tc>
      </w:tr>
      <w:tr w:rsidR="006412FE" w:rsidRPr="0045131B" w14:paraId="52646AFD" w14:textId="77777777" w:rsidTr="004A1D2B">
        <w:tc>
          <w:tcPr>
            <w:tcW w:w="3893" w:type="dxa"/>
            <w:tcBorders>
              <w:top w:val="nil"/>
              <w:left w:val="nil"/>
              <w:bottom w:val="nil"/>
              <w:right w:val="nil"/>
            </w:tcBorders>
          </w:tcPr>
          <w:p w14:paraId="254A9D7E" w14:textId="77777777" w:rsidR="006412FE" w:rsidRPr="0045131B" w:rsidRDefault="006412FE" w:rsidP="00D47535"/>
          <w:p w14:paraId="3A88B4CE" w14:textId="77777777" w:rsidR="006412FE" w:rsidRPr="0045131B" w:rsidRDefault="006412FE" w:rsidP="00D47535"/>
          <w:p w14:paraId="298D07FF" w14:textId="77777777" w:rsidR="006412FE" w:rsidRPr="0045131B" w:rsidRDefault="006412FE" w:rsidP="00D47535"/>
        </w:tc>
        <w:tc>
          <w:tcPr>
            <w:tcW w:w="478" w:type="dxa"/>
            <w:tcBorders>
              <w:top w:val="nil"/>
              <w:left w:val="nil"/>
              <w:bottom w:val="nil"/>
              <w:right w:val="nil"/>
            </w:tcBorders>
          </w:tcPr>
          <w:p w14:paraId="22788E37" w14:textId="77777777" w:rsidR="006412FE" w:rsidRPr="0045131B" w:rsidRDefault="006412FE" w:rsidP="00D47535"/>
        </w:tc>
        <w:tc>
          <w:tcPr>
            <w:tcW w:w="4157" w:type="dxa"/>
            <w:tcBorders>
              <w:top w:val="nil"/>
              <w:left w:val="nil"/>
              <w:right w:val="nil"/>
            </w:tcBorders>
          </w:tcPr>
          <w:p w14:paraId="05F49FE3" w14:textId="77777777" w:rsidR="006412FE" w:rsidRPr="0045131B" w:rsidRDefault="006412FE" w:rsidP="00D47535">
            <w:r w:rsidRPr="0045131B">
              <w:t>Director</w:t>
            </w:r>
          </w:p>
          <w:p w14:paraId="14A67B05" w14:textId="77777777" w:rsidR="006412FE" w:rsidRPr="0045131B" w:rsidRDefault="006412FE" w:rsidP="00D47535"/>
          <w:p w14:paraId="51CA2118" w14:textId="77777777" w:rsidR="006412FE" w:rsidRPr="0045131B" w:rsidRDefault="006412FE" w:rsidP="00D47535">
            <w:pPr>
              <w:pStyle w:val="NormalGreySmall"/>
            </w:pPr>
            <w:r w:rsidRPr="0045131B">
              <w:t>print name:</w:t>
            </w:r>
          </w:p>
        </w:tc>
      </w:tr>
      <w:tr w:rsidR="006412FE" w:rsidRPr="0045131B" w14:paraId="177A5446" w14:textId="77777777" w:rsidTr="00200218">
        <w:tc>
          <w:tcPr>
            <w:tcW w:w="3893" w:type="dxa"/>
            <w:tcBorders>
              <w:top w:val="nil"/>
              <w:left w:val="nil"/>
              <w:bottom w:val="nil"/>
              <w:right w:val="nil"/>
            </w:tcBorders>
          </w:tcPr>
          <w:p w14:paraId="71693A82" w14:textId="77777777" w:rsidR="006412FE" w:rsidRPr="0045131B" w:rsidRDefault="006412FE" w:rsidP="00D47535">
            <w:pPr>
              <w:rPr>
                <w:sz w:val="18"/>
              </w:rPr>
            </w:pPr>
            <w:r w:rsidRPr="0045131B">
              <w:t>In the presence of:</w:t>
            </w:r>
          </w:p>
          <w:p w14:paraId="6CF67BD1" w14:textId="77777777" w:rsidR="006412FE" w:rsidRPr="0045131B" w:rsidRDefault="006412FE" w:rsidP="00D47535">
            <w:pPr>
              <w:rPr>
                <w:sz w:val="18"/>
              </w:rPr>
            </w:pPr>
          </w:p>
          <w:p w14:paraId="46F90506" w14:textId="77777777" w:rsidR="006412FE" w:rsidRPr="0045131B" w:rsidRDefault="006412FE" w:rsidP="00D47535">
            <w:pPr>
              <w:rPr>
                <w:sz w:val="18"/>
              </w:rPr>
            </w:pPr>
          </w:p>
          <w:p w14:paraId="5A429A02" w14:textId="77777777" w:rsidR="006412FE" w:rsidRPr="0045131B" w:rsidRDefault="006412FE" w:rsidP="00D47535">
            <w:pPr>
              <w:rPr>
                <w:sz w:val="18"/>
              </w:rPr>
            </w:pPr>
            <w:r w:rsidRPr="0045131B">
              <w:rPr>
                <w:sz w:val="18"/>
              </w:rPr>
              <w:t>Witness signature:</w:t>
            </w:r>
          </w:p>
        </w:tc>
        <w:tc>
          <w:tcPr>
            <w:tcW w:w="478" w:type="dxa"/>
            <w:tcBorders>
              <w:top w:val="nil"/>
              <w:left w:val="nil"/>
              <w:bottom w:val="nil"/>
              <w:right w:val="nil"/>
            </w:tcBorders>
          </w:tcPr>
          <w:p w14:paraId="481B2EF8" w14:textId="77777777" w:rsidR="006412FE" w:rsidRPr="0045131B" w:rsidRDefault="006412FE" w:rsidP="00D47535">
            <w:pPr>
              <w:rPr>
                <w:sz w:val="18"/>
              </w:rPr>
            </w:pPr>
          </w:p>
        </w:tc>
        <w:tc>
          <w:tcPr>
            <w:tcW w:w="4157" w:type="dxa"/>
            <w:tcBorders>
              <w:left w:val="nil"/>
              <w:right w:val="nil"/>
            </w:tcBorders>
          </w:tcPr>
          <w:p w14:paraId="55E5BDAE" w14:textId="77777777" w:rsidR="006412FE" w:rsidRPr="0045131B" w:rsidRDefault="006412FE" w:rsidP="00D47535">
            <w:pPr>
              <w:rPr>
                <w:sz w:val="18"/>
              </w:rPr>
            </w:pPr>
          </w:p>
          <w:p w14:paraId="69AA9107" w14:textId="77777777" w:rsidR="006412FE" w:rsidRPr="0045131B" w:rsidRDefault="006412FE" w:rsidP="00D47535">
            <w:pPr>
              <w:rPr>
                <w:sz w:val="18"/>
              </w:rPr>
            </w:pPr>
          </w:p>
          <w:p w14:paraId="4F8AAB0F" w14:textId="77777777" w:rsidR="006412FE" w:rsidRPr="0045131B" w:rsidRDefault="006412FE" w:rsidP="00D47535">
            <w:pPr>
              <w:rPr>
                <w:sz w:val="18"/>
              </w:rPr>
            </w:pPr>
          </w:p>
          <w:p w14:paraId="15D13F69" w14:textId="77777777" w:rsidR="006412FE" w:rsidRPr="0045131B" w:rsidRDefault="006412FE" w:rsidP="00D47535">
            <w:pPr>
              <w:pStyle w:val="NormalGreySmall"/>
            </w:pPr>
            <w:r w:rsidRPr="0045131B">
              <w:t>Witness sign here:</w:t>
            </w:r>
          </w:p>
        </w:tc>
      </w:tr>
      <w:tr w:rsidR="006412FE" w:rsidRPr="0045131B" w14:paraId="0E49CD2D" w14:textId="77777777" w:rsidTr="00200218">
        <w:tc>
          <w:tcPr>
            <w:tcW w:w="3893" w:type="dxa"/>
            <w:tcBorders>
              <w:top w:val="nil"/>
              <w:left w:val="nil"/>
              <w:bottom w:val="nil"/>
              <w:right w:val="nil"/>
            </w:tcBorders>
          </w:tcPr>
          <w:p w14:paraId="4AFFAC97" w14:textId="77777777" w:rsidR="006412FE" w:rsidRPr="0045131B" w:rsidRDefault="006412FE" w:rsidP="00D47535">
            <w:pPr>
              <w:rPr>
                <w:sz w:val="18"/>
              </w:rPr>
            </w:pPr>
          </w:p>
          <w:p w14:paraId="4D8CE84F" w14:textId="77777777" w:rsidR="006412FE" w:rsidRPr="0045131B" w:rsidRDefault="006412FE" w:rsidP="00D47535">
            <w:pPr>
              <w:rPr>
                <w:sz w:val="18"/>
              </w:rPr>
            </w:pPr>
            <w:r w:rsidRPr="0045131B">
              <w:rPr>
                <w:sz w:val="18"/>
              </w:rPr>
              <w:t>Witness name:</w:t>
            </w:r>
          </w:p>
        </w:tc>
        <w:tc>
          <w:tcPr>
            <w:tcW w:w="478" w:type="dxa"/>
            <w:tcBorders>
              <w:top w:val="nil"/>
              <w:left w:val="nil"/>
              <w:bottom w:val="nil"/>
              <w:right w:val="nil"/>
            </w:tcBorders>
          </w:tcPr>
          <w:p w14:paraId="31B8F52B" w14:textId="77777777" w:rsidR="006412FE" w:rsidRPr="0045131B" w:rsidRDefault="006412FE" w:rsidP="00D47535">
            <w:pPr>
              <w:rPr>
                <w:sz w:val="18"/>
              </w:rPr>
            </w:pPr>
          </w:p>
        </w:tc>
        <w:tc>
          <w:tcPr>
            <w:tcW w:w="4157" w:type="dxa"/>
            <w:tcBorders>
              <w:left w:val="nil"/>
              <w:right w:val="nil"/>
            </w:tcBorders>
          </w:tcPr>
          <w:p w14:paraId="1FA23DA0" w14:textId="77777777" w:rsidR="006412FE" w:rsidRPr="0045131B" w:rsidRDefault="006412FE" w:rsidP="00D47535">
            <w:pPr>
              <w:rPr>
                <w:sz w:val="18"/>
              </w:rPr>
            </w:pPr>
          </w:p>
          <w:p w14:paraId="2E22F626" w14:textId="77777777" w:rsidR="006412FE" w:rsidRPr="0045131B" w:rsidRDefault="006412FE" w:rsidP="00D47535">
            <w:pPr>
              <w:pStyle w:val="NormalGreySmall"/>
            </w:pPr>
            <w:r w:rsidRPr="0045131B">
              <w:t>print name:</w:t>
            </w:r>
          </w:p>
        </w:tc>
      </w:tr>
      <w:tr w:rsidR="006412FE" w:rsidRPr="0045131B" w14:paraId="4ACCAEAA" w14:textId="77777777" w:rsidTr="00200218">
        <w:tc>
          <w:tcPr>
            <w:tcW w:w="3893" w:type="dxa"/>
            <w:tcBorders>
              <w:top w:val="nil"/>
              <w:left w:val="nil"/>
              <w:bottom w:val="nil"/>
              <w:right w:val="nil"/>
            </w:tcBorders>
          </w:tcPr>
          <w:p w14:paraId="4050E1C2" w14:textId="77777777" w:rsidR="006412FE" w:rsidRPr="0045131B" w:rsidRDefault="006412FE" w:rsidP="00D47535">
            <w:pPr>
              <w:rPr>
                <w:sz w:val="18"/>
              </w:rPr>
            </w:pPr>
          </w:p>
          <w:p w14:paraId="79F1A1F8" w14:textId="77777777" w:rsidR="006412FE" w:rsidRPr="0045131B" w:rsidRDefault="006412FE" w:rsidP="00D47535">
            <w:pPr>
              <w:rPr>
                <w:sz w:val="18"/>
              </w:rPr>
            </w:pPr>
            <w:r w:rsidRPr="0045131B">
              <w:rPr>
                <w:sz w:val="18"/>
              </w:rPr>
              <w:t>Witness address:</w:t>
            </w:r>
          </w:p>
        </w:tc>
        <w:tc>
          <w:tcPr>
            <w:tcW w:w="478" w:type="dxa"/>
            <w:tcBorders>
              <w:top w:val="nil"/>
              <w:left w:val="nil"/>
              <w:bottom w:val="nil"/>
              <w:right w:val="nil"/>
            </w:tcBorders>
          </w:tcPr>
          <w:p w14:paraId="45DFA6C6" w14:textId="77777777" w:rsidR="006412FE" w:rsidRPr="0045131B" w:rsidRDefault="006412FE" w:rsidP="00D47535">
            <w:pPr>
              <w:rPr>
                <w:sz w:val="18"/>
              </w:rPr>
            </w:pPr>
          </w:p>
        </w:tc>
        <w:tc>
          <w:tcPr>
            <w:tcW w:w="4157" w:type="dxa"/>
            <w:tcBorders>
              <w:left w:val="nil"/>
              <w:right w:val="nil"/>
            </w:tcBorders>
          </w:tcPr>
          <w:p w14:paraId="300DC130" w14:textId="77777777" w:rsidR="006412FE" w:rsidRPr="0045131B" w:rsidRDefault="006412FE" w:rsidP="00D47535">
            <w:pPr>
              <w:rPr>
                <w:sz w:val="18"/>
              </w:rPr>
            </w:pPr>
          </w:p>
          <w:p w14:paraId="1AB91E50" w14:textId="77777777" w:rsidR="006412FE" w:rsidRPr="0045131B" w:rsidRDefault="006412FE" w:rsidP="00D47535">
            <w:pPr>
              <w:rPr>
                <w:sz w:val="18"/>
              </w:rPr>
            </w:pPr>
          </w:p>
        </w:tc>
      </w:tr>
      <w:tr w:rsidR="006412FE" w:rsidRPr="0045131B" w14:paraId="5E7BA02D" w14:textId="77777777" w:rsidTr="00200218">
        <w:tc>
          <w:tcPr>
            <w:tcW w:w="3893" w:type="dxa"/>
            <w:tcBorders>
              <w:top w:val="nil"/>
              <w:left w:val="nil"/>
              <w:bottom w:val="nil"/>
              <w:right w:val="nil"/>
            </w:tcBorders>
          </w:tcPr>
          <w:p w14:paraId="2955942A" w14:textId="77777777" w:rsidR="006412FE" w:rsidRPr="0045131B" w:rsidRDefault="006412FE" w:rsidP="00D47535"/>
        </w:tc>
        <w:tc>
          <w:tcPr>
            <w:tcW w:w="478" w:type="dxa"/>
            <w:tcBorders>
              <w:top w:val="nil"/>
              <w:left w:val="nil"/>
              <w:bottom w:val="nil"/>
              <w:right w:val="nil"/>
            </w:tcBorders>
          </w:tcPr>
          <w:p w14:paraId="5321D205" w14:textId="77777777" w:rsidR="006412FE" w:rsidRPr="0045131B" w:rsidRDefault="006412FE" w:rsidP="00D47535"/>
        </w:tc>
        <w:tc>
          <w:tcPr>
            <w:tcW w:w="4157" w:type="dxa"/>
            <w:tcBorders>
              <w:left w:val="nil"/>
              <w:right w:val="nil"/>
            </w:tcBorders>
          </w:tcPr>
          <w:p w14:paraId="5382DD96" w14:textId="77777777" w:rsidR="006412FE" w:rsidRPr="0045131B" w:rsidRDefault="006412FE" w:rsidP="00D47535"/>
        </w:tc>
      </w:tr>
      <w:tr w:rsidR="006412FE" w:rsidRPr="0045131B" w14:paraId="488CEC1D" w14:textId="77777777" w:rsidTr="00200218">
        <w:tc>
          <w:tcPr>
            <w:tcW w:w="3893" w:type="dxa"/>
            <w:tcBorders>
              <w:top w:val="nil"/>
              <w:left w:val="nil"/>
              <w:bottom w:val="nil"/>
              <w:right w:val="nil"/>
            </w:tcBorders>
          </w:tcPr>
          <w:p w14:paraId="47BCD2A3" w14:textId="77777777" w:rsidR="006412FE" w:rsidRPr="0045131B" w:rsidRDefault="006412FE" w:rsidP="00D47535"/>
        </w:tc>
        <w:tc>
          <w:tcPr>
            <w:tcW w:w="478" w:type="dxa"/>
            <w:tcBorders>
              <w:top w:val="nil"/>
              <w:left w:val="nil"/>
              <w:bottom w:val="nil"/>
              <w:right w:val="nil"/>
            </w:tcBorders>
          </w:tcPr>
          <w:p w14:paraId="31E98D75" w14:textId="77777777" w:rsidR="006412FE" w:rsidRPr="0045131B" w:rsidRDefault="006412FE" w:rsidP="00D47535"/>
        </w:tc>
        <w:tc>
          <w:tcPr>
            <w:tcW w:w="4157" w:type="dxa"/>
            <w:tcBorders>
              <w:left w:val="nil"/>
              <w:right w:val="nil"/>
            </w:tcBorders>
          </w:tcPr>
          <w:p w14:paraId="67E49DF7" w14:textId="77777777" w:rsidR="006412FE" w:rsidRPr="0045131B" w:rsidRDefault="006412FE" w:rsidP="00D47535"/>
        </w:tc>
      </w:tr>
      <w:tr w:rsidR="006412FE" w:rsidRPr="0045131B" w14:paraId="41DF8B33" w14:textId="77777777" w:rsidTr="00200218">
        <w:tc>
          <w:tcPr>
            <w:tcW w:w="3893" w:type="dxa"/>
            <w:tcBorders>
              <w:top w:val="nil"/>
              <w:left w:val="nil"/>
              <w:bottom w:val="nil"/>
              <w:right w:val="nil"/>
            </w:tcBorders>
          </w:tcPr>
          <w:p w14:paraId="614AF724" w14:textId="77777777" w:rsidR="006412FE" w:rsidRPr="0045131B" w:rsidRDefault="006412FE" w:rsidP="00D47535"/>
        </w:tc>
        <w:tc>
          <w:tcPr>
            <w:tcW w:w="478" w:type="dxa"/>
            <w:tcBorders>
              <w:top w:val="nil"/>
              <w:left w:val="nil"/>
              <w:bottom w:val="nil"/>
              <w:right w:val="nil"/>
            </w:tcBorders>
          </w:tcPr>
          <w:p w14:paraId="13F7FB6B" w14:textId="77777777" w:rsidR="006412FE" w:rsidRPr="0045131B" w:rsidRDefault="006412FE" w:rsidP="00D47535"/>
        </w:tc>
        <w:tc>
          <w:tcPr>
            <w:tcW w:w="4157" w:type="dxa"/>
            <w:tcBorders>
              <w:left w:val="nil"/>
              <w:right w:val="nil"/>
            </w:tcBorders>
          </w:tcPr>
          <w:p w14:paraId="2B74FB75" w14:textId="77777777" w:rsidR="006412FE" w:rsidRPr="0045131B" w:rsidRDefault="006412FE" w:rsidP="00D47535"/>
        </w:tc>
      </w:tr>
      <w:tr w:rsidR="006412FE" w:rsidRPr="0045131B" w14:paraId="52CF636F" w14:textId="77777777" w:rsidTr="00200218">
        <w:tc>
          <w:tcPr>
            <w:tcW w:w="3893" w:type="dxa"/>
            <w:tcBorders>
              <w:top w:val="nil"/>
              <w:left w:val="nil"/>
              <w:bottom w:val="nil"/>
              <w:right w:val="nil"/>
            </w:tcBorders>
          </w:tcPr>
          <w:p w14:paraId="37EBF93F" w14:textId="77777777" w:rsidR="006412FE" w:rsidRPr="0045131B" w:rsidRDefault="006412FE" w:rsidP="00D47535"/>
        </w:tc>
        <w:tc>
          <w:tcPr>
            <w:tcW w:w="478" w:type="dxa"/>
            <w:tcBorders>
              <w:top w:val="nil"/>
              <w:left w:val="nil"/>
              <w:bottom w:val="nil"/>
              <w:right w:val="nil"/>
            </w:tcBorders>
          </w:tcPr>
          <w:p w14:paraId="72C5B7EE" w14:textId="77777777" w:rsidR="006412FE" w:rsidRPr="0045131B" w:rsidRDefault="006412FE" w:rsidP="00D47535"/>
        </w:tc>
        <w:tc>
          <w:tcPr>
            <w:tcW w:w="4157" w:type="dxa"/>
            <w:tcBorders>
              <w:left w:val="nil"/>
              <w:right w:val="nil"/>
            </w:tcBorders>
          </w:tcPr>
          <w:p w14:paraId="262E21B2" w14:textId="77777777" w:rsidR="006412FE" w:rsidRPr="0045131B" w:rsidRDefault="006412FE" w:rsidP="00D47535"/>
        </w:tc>
      </w:tr>
      <w:tr w:rsidR="006412FE" w:rsidRPr="0045131B" w14:paraId="6D625FF4" w14:textId="77777777" w:rsidTr="00200218">
        <w:tc>
          <w:tcPr>
            <w:tcW w:w="3893" w:type="dxa"/>
            <w:tcBorders>
              <w:top w:val="nil"/>
              <w:left w:val="nil"/>
              <w:bottom w:val="nil"/>
              <w:right w:val="nil"/>
            </w:tcBorders>
          </w:tcPr>
          <w:p w14:paraId="792674E2" w14:textId="77777777" w:rsidR="006412FE" w:rsidRPr="0045131B" w:rsidRDefault="006412FE" w:rsidP="00D47535">
            <w:pPr>
              <w:rPr>
                <w:sz w:val="18"/>
              </w:rPr>
            </w:pPr>
            <w:r w:rsidRPr="0045131B">
              <w:rPr>
                <w:sz w:val="18"/>
              </w:rPr>
              <w:t>Witness occupation:</w:t>
            </w:r>
          </w:p>
        </w:tc>
        <w:tc>
          <w:tcPr>
            <w:tcW w:w="478" w:type="dxa"/>
            <w:tcBorders>
              <w:top w:val="nil"/>
              <w:left w:val="nil"/>
              <w:bottom w:val="nil"/>
              <w:right w:val="nil"/>
            </w:tcBorders>
          </w:tcPr>
          <w:p w14:paraId="535F00F4" w14:textId="77777777" w:rsidR="006412FE" w:rsidRPr="0045131B" w:rsidRDefault="006412FE" w:rsidP="00D47535">
            <w:pPr>
              <w:rPr>
                <w:sz w:val="18"/>
              </w:rPr>
            </w:pPr>
          </w:p>
        </w:tc>
        <w:tc>
          <w:tcPr>
            <w:tcW w:w="4157" w:type="dxa"/>
            <w:tcBorders>
              <w:left w:val="nil"/>
              <w:bottom w:val="nil"/>
              <w:right w:val="nil"/>
            </w:tcBorders>
          </w:tcPr>
          <w:p w14:paraId="7EB47E68" w14:textId="77777777" w:rsidR="006412FE" w:rsidRPr="0045131B" w:rsidRDefault="006412FE" w:rsidP="00D47535">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tbl>
      <w:tblPr>
        <w:tblStyle w:val="TableGrid"/>
        <w:tblW w:w="0" w:type="auto"/>
        <w:tblLook w:val="01E0" w:firstRow="1" w:lastRow="1" w:firstColumn="1" w:lastColumn="1" w:noHBand="0" w:noVBand="0"/>
      </w:tblPr>
      <w:tblGrid>
        <w:gridCol w:w="3893"/>
        <w:gridCol w:w="478"/>
        <w:gridCol w:w="4157"/>
      </w:tblGrid>
      <w:tr w:rsidR="00E864AA" w:rsidRPr="0045131B" w14:paraId="3B088F19" w14:textId="77777777" w:rsidTr="003C0C2C">
        <w:tc>
          <w:tcPr>
            <w:tcW w:w="3893" w:type="dxa"/>
            <w:tcBorders>
              <w:top w:val="nil"/>
              <w:left w:val="nil"/>
              <w:bottom w:val="nil"/>
              <w:right w:val="nil"/>
            </w:tcBorders>
          </w:tcPr>
          <w:p w14:paraId="081AC99E" w14:textId="77777777" w:rsidR="00E864AA" w:rsidRPr="0045131B" w:rsidRDefault="00E864AA" w:rsidP="009060A6">
            <w:r w:rsidRPr="0045131B">
              <w:rPr>
                <w:b/>
              </w:rPr>
              <w:t>Executed</w:t>
            </w:r>
            <w:r w:rsidRPr="0045131B">
              <w:t xml:space="preserve"> as a </w:t>
            </w:r>
            <w:r w:rsidRPr="0045131B">
              <w:rPr>
                <w:b/>
              </w:rPr>
              <w:t>Deed</w:t>
            </w:r>
            <w:r w:rsidRPr="0045131B">
              <w:t xml:space="preserve"> by</w:t>
            </w:r>
          </w:p>
          <w:p w14:paraId="65AAE255" w14:textId="21EBEDA6" w:rsidR="00FB15D3" w:rsidRDefault="00DD7F74" w:rsidP="009060A6">
            <w:r w:rsidRPr="005D69EA">
              <w:rPr>
                <w:b/>
                <w:bCs/>
              </w:rPr>
              <w:t>MATHOURA CAPITAL TRUST</w:t>
            </w:r>
            <w:r w:rsidR="00D60F26">
              <w:t>, a company in</w:t>
            </w:r>
            <w:r w:rsidR="00A5407D">
              <w:t>corporated in Delaware, U</w:t>
            </w:r>
            <w:r w:rsidR="009C2884">
              <w:t>nited Stat</w:t>
            </w:r>
            <w:r w:rsidR="009938EA">
              <w:t>es of America</w:t>
            </w:r>
            <w:r w:rsidR="00A5407D">
              <w:t>.</w:t>
            </w:r>
            <w:r w:rsidR="00210D1D">
              <w:t xml:space="preserve">, acting by </w:t>
            </w:r>
            <w:r w:rsidR="00210D1D" w:rsidRPr="00B7403A">
              <w:rPr>
                <w:highlight w:val="yellow"/>
              </w:rPr>
              <w:t>[FULL NAME OF</w:t>
            </w:r>
            <w:r w:rsidR="00B7403A" w:rsidRPr="00B7403A">
              <w:rPr>
                <w:highlight w:val="yellow"/>
              </w:rPr>
              <w:t xml:space="preserve"> PERSON SIGNING]</w:t>
            </w:r>
            <w:r w:rsidR="00D60F26">
              <w:t xml:space="preserve"> </w:t>
            </w:r>
            <w:r w:rsidR="00E8336B">
              <w:t xml:space="preserve">who, in accordance with the laws of that </w:t>
            </w:r>
            <w:r w:rsidR="0068114D">
              <w:t xml:space="preserve">territory, is authorised to sign on behalf of that </w:t>
            </w:r>
            <w:r w:rsidR="00FA7D5A">
              <w:t>company</w:t>
            </w:r>
          </w:p>
          <w:p w14:paraId="5BFC3AA6" w14:textId="77777777" w:rsidR="00FB15D3" w:rsidRDefault="00FB15D3" w:rsidP="009060A6"/>
          <w:p w14:paraId="78291302" w14:textId="36996613" w:rsidR="00E864AA" w:rsidRPr="0045131B" w:rsidRDefault="00E864AA" w:rsidP="009060A6"/>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Borders>
              <w:top w:val="nil"/>
              <w:left w:val="nil"/>
              <w:bottom w:val="nil"/>
              <w:right w:val="nil"/>
            </w:tcBorders>
          </w:tcPr>
          <w:p w14:paraId="77733564" w14:textId="77777777" w:rsidR="00E864AA" w:rsidRPr="0045131B" w:rsidRDefault="00E864AA" w:rsidP="009060A6">
            <w:r w:rsidRPr="0045131B">
              <w:t>)</w:t>
            </w:r>
          </w:p>
          <w:p w14:paraId="19D44686" w14:textId="77777777" w:rsidR="00E864AA" w:rsidRPr="0045131B" w:rsidRDefault="00E864AA" w:rsidP="009060A6">
            <w:r w:rsidRPr="0045131B">
              <w:t>)</w:t>
            </w:r>
          </w:p>
          <w:p w14:paraId="7FA24CA1" w14:textId="77777777" w:rsidR="00E864AA" w:rsidRPr="0045131B" w:rsidRDefault="00E864AA" w:rsidP="009060A6">
            <w:r w:rsidRPr="0045131B">
              <w:t>)</w:t>
            </w:r>
          </w:p>
          <w:p w14:paraId="1062C769" w14:textId="77777777" w:rsidR="00E864AA" w:rsidRPr="0045131B" w:rsidRDefault="00E864AA" w:rsidP="009060A6"/>
        </w:tc>
        <w:tc>
          <w:tcPr>
            <w:tcW w:w="4157" w:type="dxa"/>
            <w:tcBorders>
              <w:top w:val="nil"/>
              <w:left w:val="nil"/>
              <w:bottom w:val="nil"/>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77777777" w:rsidR="00E864AA" w:rsidRPr="0045131B" w:rsidRDefault="00E864AA" w:rsidP="009060A6">
            <w:pPr>
              <w:pStyle w:val="NormalGreySmall"/>
            </w:pPr>
            <w:r w:rsidRPr="0045131B">
              <w:t>sign here:</w:t>
            </w:r>
          </w:p>
        </w:tc>
      </w:tr>
      <w:tr w:rsidR="00E864AA" w:rsidRPr="0045131B" w14:paraId="2B0A1462" w14:textId="77777777" w:rsidTr="003C0C2C">
        <w:tc>
          <w:tcPr>
            <w:tcW w:w="3893" w:type="dxa"/>
            <w:tcBorders>
              <w:top w:val="nil"/>
              <w:left w:val="nil"/>
              <w:bottom w:val="nil"/>
              <w:right w:val="nil"/>
            </w:tcBorders>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Borders>
              <w:top w:val="nil"/>
              <w:left w:val="nil"/>
              <w:bottom w:val="nil"/>
              <w:right w:val="nil"/>
            </w:tcBorders>
          </w:tcPr>
          <w:p w14:paraId="589FD596" w14:textId="77777777" w:rsidR="00E864AA" w:rsidRPr="0045131B" w:rsidRDefault="00E864AA" w:rsidP="009060A6"/>
        </w:tc>
        <w:tc>
          <w:tcPr>
            <w:tcW w:w="4157" w:type="dxa"/>
            <w:tcBorders>
              <w:top w:val="nil"/>
              <w:left w:val="nil"/>
              <w:bottom w:val="single" w:sz="4" w:space="0" w:color="auto"/>
              <w:right w:val="nil"/>
            </w:tcBorders>
          </w:tcPr>
          <w:p w14:paraId="06D1C36C" w14:textId="5C55C8B4" w:rsidR="00E864AA" w:rsidRPr="0045131B" w:rsidRDefault="008B36AF" w:rsidP="009060A6">
            <w:r>
              <w:t>Signature in the name of the c</w:t>
            </w:r>
            <w:r w:rsidR="0086051F">
              <w:t>ompany</w:t>
            </w:r>
          </w:p>
          <w:p w14:paraId="3842B73D" w14:textId="77777777" w:rsidR="00E864AA" w:rsidRPr="0045131B" w:rsidRDefault="00E864AA" w:rsidP="009060A6"/>
          <w:p w14:paraId="727C710E" w14:textId="43723BDE" w:rsidR="00E864AA" w:rsidRPr="0045131B" w:rsidRDefault="00E864AA" w:rsidP="009060A6">
            <w:pPr>
              <w:pStyle w:val="NormalGreySmall"/>
            </w:pPr>
          </w:p>
        </w:tc>
      </w:tr>
      <w:tr w:rsidR="000B15C9" w:rsidRPr="0045131B" w14:paraId="33D60CC5" w14:textId="77777777" w:rsidTr="00CA4A82">
        <w:tc>
          <w:tcPr>
            <w:tcW w:w="3893" w:type="dxa"/>
            <w:tcBorders>
              <w:top w:val="nil"/>
              <w:left w:val="nil"/>
              <w:bottom w:val="nil"/>
              <w:right w:val="nil"/>
            </w:tcBorders>
          </w:tcPr>
          <w:p w14:paraId="2F7582C1" w14:textId="77777777" w:rsidR="000B15C9" w:rsidRPr="0045131B" w:rsidRDefault="000B15C9" w:rsidP="009060A6"/>
        </w:tc>
        <w:tc>
          <w:tcPr>
            <w:tcW w:w="478" w:type="dxa"/>
            <w:tcBorders>
              <w:top w:val="nil"/>
              <w:left w:val="nil"/>
              <w:bottom w:val="nil"/>
              <w:right w:val="nil"/>
            </w:tcBorders>
          </w:tcPr>
          <w:p w14:paraId="4A25E7C0" w14:textId="77777777" w:rsidR="000B15C9" w:rsidRPr="0045131B" w:rsidRDefault="000B15C9" w:rsidP="009060A6"/>
        </w:tc>
        <w:tc>
          <w:tcPr>
            <w:tcW w:w="4157" w:type="dxa"/>
            <w:tcBorders>
              <w:left w:val="nil"/>
              <w:bottom w:val="nil"/>
              <w:right w:val="nil"/>
            </w:tcBorders>
          </w:tcPr>
          <w:p w14:paraId="2B388F16" w14:textId="5D45B9BE" w:rsidR="000B15C9" w:rsidRDefault="00817D1E" w:rsidP="009060A6">
            <w:r>
              <w:t xml:space="preserve">Signature of </w:t>
            </w:r>
            <w:r w:rsidRPr="00817D1E">
              <w:rPr>
                <w:highlight w:val="yellow"/>
              </w:rPr>
              <w:t>[NAME</w:t>
            </w:r>
            <w:proofErr w:type="gramStart"/>
            <w:r w:rsidRPr="00817D1E">
              <w:rPr>
                <w:highlight w:val="yellow"/>
              </w:rPr>
              <w:t>]</w:t>
            </w:r>
            <w:r>
              <w:t xml:space="preserve"> </w:t>
            </w:r>
            <w:r w:rsidR="004E4CC8">
              <w:t>,</w:t>
            </w:r>
            <w:proofErr w:type="gramEnd"/>
            <w:r w:rsidR="004E4CC8">
              <w:t xml:space="preserve"> </w:t>
            </w:r>
            <w:r w:rsidR="00683B5A">
              <w:t>Authorised Signatory</w:t>
            </w:r>
          </w:p>
        </w:tc>
      </w:tr>
      <w:tr w:rsidR="00921D55" w:rsidRPr="0045131B" w14:paraId="1A2BF92F" w14:textId="77777777" w:rsidTr="00CA4A82">
        <w:tc>
          <w:tcPr>
            <w:tcW w:w="3893" w:type="dxa"/>
            <w:tcBorders>
              <w:top w:val="nil"/>
              <w:left w:val="nil"/>
              <w:bottom w:val="nil"/>
              <w:right w:val="nil"/>
            </w:tcBorders>
          </w:tcPr>
          <w:p w14:paraId="32F18E44" w14:textId="77777777" w:rsidR="00921D55" w:rsidRPr="0045131B" w:rsidRDefault="00921D55" w:rsidP="009060A6"/>
        </w:tc>
        <w:tc>
          <w:tcPr>
            <w:tcW w:w="478" w:type="dxa"/>
            <w:tcBorders>
              <w:top w:val="nil"/>
              <w:left w:val="nil"/>
              <w:bottom w:val="nil"/>
              <w:right w:val="nil"/>
            </w:tcBorders>
          </w:tcPr>
          <w:p w14:paraId="77EB83B1" w14:textId="77777777" w:rsidR="00921D55" w:rsidRPr="0045131B" w:rsidRDefault="00921D55" w:rsidP="009060A6"/>
        </w:tc>
        <w:tc>
          <w:tcPr>
            <w:tcW w:w="4157" w:type="dxa"/>
            <w:tcBorders>
              <w:top w:val="nil"/>
              <w:left w:val="nil"/>
              <w:bottom w:val="nil"/>
              <w:right w:val="nil"/>
            </w:tcBorders>
          </w:tcPr>
          <w:p w14:paraId="212817F6" w14:textId="77777777" w:rsidR="00921D55" w:rsidRDefault="00921D55" w:rsidP="009060A6"/>
        </w:tc>
      </w:tr>
      <w:tr w:rsidR="000B15C9" w:rsidRPr="0045131B" w14:paraId="7060EB5A" w14:textId="77777777" w:rsidTr="00CA4A82">
        <w:tc>
          <w:tcPr>
            <w:tcW w:w="3893" w:type="dxa"/>
            <w:tcBorders>
              <w:top w:val="nil"/>
              <w:left w:val="nil"/>
              <w:bottom w:val="nil"/>
              <w:right w:val="nil"/>
            </w:tcBorders>
          </w:tcPr>
          <w:p w14:paraId="6814D542" w14:textId="77777777" w:rsidR="000B15C9" w:rsidRPr="0045131B" w:rsidRDefault="000B15C9" w:rsidP="009060A6"/>
        </w:tc>
        <w:tc>
          <w:tcPr>
            <w:tcW w:w="478" w:type="dxa"/>
            <w:tcBorders>
              <w:top w:val="nil"/>
              <w:left w:val="nil"/>
              <w:bottom w:val="nil"/>
              <w:right w:val="nil"/>
            </w:tcBorders>
          </w:tcPr>
          <w:p w14:paraId="02462A35" w14:textId="77777777" w:rsidR="000B15C9" w:rsidRPr="0045131B" w:rsidRDefault="000B15C9" w:rsidP="009060A6"/>
        </w:tc>
        <w:tc>
          <w:tcPr>
            <w:tcW w:w="4157" w:type="dxa"/>
            <w:tcBorders>
              <w:top w:val="nil"/>
              <w:left w:val="nil"/>
              <w:bottom w:val="single" w:sz="4" w:space="0" w:color="auto"/>
              <w:right w:val="nil"/>
            </w:tcBorders>
          </w:tcPr>
          <w:p w14:paraId="58CDF5F0" w14:textId="7602D2BA" w:rsidR="000B15C9" w:rsidRPr="00207D1B" w:rsidRDefault="00683B5A" w:rsidP="007E4E2F">
            <w:pPr>
              <w:pStyle w:val="NormalGreySmall"/>
              <w:rPr>
                <w:szCs w:val="18"/>
              </w:rPr>
            </w:pPr>
            <w:r w:rsidRPr="007E4E2F">
              <w:t>print name:</w:t>
            </w:r>
          </w:p>
        </w:tc>
      </w:tr>
      <w:tr w:rsidR="00E864AA" w:rsidRPr="0045131B" w14:paraId="2F2524B9" w14:textId="77777777" w:rsidTr="00CA4A82">
        <w:tc>
          <w:tcPr>
            <w:tcW w:w="3893" w:type="dxa"/>
            <w:tcBorders>
              <w:top w:val="nil"/>
              <w:left w:val="nil"/>
              <w:bottom w:val="nil"/>
              <w:right w:val="nil"/>
            </w:tcBorders>
          </w:tcPr>
          <w:p w14:paraId="58A53D38" w14:textId="77777777" w:rsidR="00D255A2" w:rsidRDefault="00D255A2" w:rsidP="009060A6"/>
          <w:p w14:paraId="3831D4CB" w14:textId="77777777" w:rsidR="00D255A2" w:rsidRDefault="00D255A2" w:rsidP="009060A6"/>
          <w:p w14:paraId="78CE6768" w14:textId="77777777" w:rsidR="00D255A2" w:rsidRDefault="00D255A2" w:rsidP="009060A6"/>
          <w:p w14:paraId="44B8F8BB" w14:textId="77777777" w:rsidR="00D255A2" w:rsidRDefault="00D255A2" w:rsidP="009060A6"/>
          <w:p w14:paraId="1428B2DC" w14:textId="77777777" w:rsidR="00D255A2" w:rsidRDefault="00D255A2" w:rsidP="009060A6"/>
          <w:p w14:paraId="6E45294E" w14:textId="77777777" w:rsidR="00D255A2" w:rsidRDefault="00D255A2" w:rsidP="009060A6"/>
          <w:p w14:paraId="3CBCB577" w14:textId="78624D87" w:rsidR="00E864AA" w:rsidRPr="0045131B" w:rsidRDefault="00E864AA"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E864AA" w:rsidP="009060A6">
            <w:pPr>
              <w:rPr>
                <w:sz w:val="18"/>
              </w:rPr>
            </w:pPr>
            <w:r w:rsidRPr="0045131B">
              <w:rPr>
                <w:sz w:val="18"/>
              </w:rPr>
              <w:t>Witness signature:</w:t>
            </w:r>
          </w:p>
        </w:tc>
        <w:tc>
          <w:tcPr>
            <w:tcW w:w="478" w:type="dxa"/>
            <w:tcBorders>
              <w:top w:val="nil"/>
              <w:left w:val="nil"/>
              <w:bottom w:val="nil"/>
              <w:right w:val="nil"/>
            </w:tcBorders>
          </w:tcPr>
          <w:p w14:paraId="62B348DF" w14:textId="77777777" w:rsidR="00E864AA" w:rsidRPr="0045131B" w:rsidRDefault="00E864AA" w:rsidP="009060A6">
            <w:pPr>
              <w:rPr>
                <w:sz w:val="18"/>
              </w:rPr>
            </w:pPr>
          </w:p>
        </w:tc>
        <w:tc>
          <w:tcPr>
            <w:tcW w:w="4157" w:type="dxa"/>
            <w:tcBorders>
              <w:top w:val="single" w:sz="4" w:space="0" w:color="auto"/>
              <w:left w:val="nil"/>
              <w:bottom w:val="nil"/>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5398913F" w14:textId="77777777" w:rsidR="00D255A2" w:rsidRDefault="00D255A2" w:rsidP="009060A6">
            <w:pPr>
              <w:pStyle w:val="NormalGreySmall"/>
            </w:pPr>
          </w:p>
          <w:p w14:paraId="38141539" w14:textId="77777777" w:rsidR="00D255A2" w:rsidRDefault="00D255A2" w:rsidP="009060A6">
            <w:pPr>
              <w:pStyle w:val="NormalGreySmall"/>
            </w:pPr>
          </w:p>
          <w:p w14:paraId="24412654" w14:textId="77777777" w:rsidR="00D255A2" w:rsidRDefault="00D255A2" w:rsidP="009060A6">
            <w:pPr>
              <w:pStyle w:val="NormalGreySmall"/>
            </w:pPr>
          </w:p>
          <w:p w14:paraId="2022294A" w14:textId="77777777" w:rsidR="00D255A2" w:rsidRDefault="00D255A2" w:rsidP="009060A6">
            <w:pPr>
              <w:pStyle w:val="NormalGreySmall"/>
            </w:pPr>
          </w:p>
          <w:p w14:paraId="08A38220" w14:textId="77777777" w:rsidR="00D255A2" w:rsidRDefault="00D255A2" w:rsidP="009060A6">
            <w:pPr>
              <w:pStyle w:val="NormalGreySmall"/>
            </w:pPr>
          </w:p>
          <w:p w14:paraId="15491130" w14:textId="5996C8D5" w:rsidR="00E864AA" w:rsidRPr="0045131B" w:rsidRDefault="00E864AA" w:rsidP="009060A6">
            <w:pPr>
              <w:pStyle w:val="NormalGreySmall"/>
            </w:pPr>
            <w:r w:rsidRPr="0045131B">
              <w:t>Witness sign here:</w:t>
            </w:r>
          </w:p>
        </w:tc>
      </w:tr>
      <w:tr w:rsidR="00E864AA" w:rsidRPr="0045131B" w14:paraId="58EA4EDD" w14:textId="77777777" w:rsidTr="00DA230F">
        <w:tc>
          <w:tcPr>
            <w:tcW w:w="3893" w:type="dxa"/>
            <w:tcBorders>
              <w:top w:val="nil"/>
              <w:left w:val="nil"/>
              <w:bottom w:val="nil"/>
              <w:right w:val="nil"/>
            </w:tcBorders>
          </w:tcPr>
          <w:p w14:paraId="3EFE8F38" w14:textId="77777777" w:rsidR="00E864AA" w:rsidRPr="0045131B" w:rsidRDefault="00E864AA" w:rsidP="009060A6">
            <w:pPr>
              <w:rPr>
                <w:sz w:val="18"/>
              </w:rPr>
            </w:pPr>
          </w:p>
          <w:p w14:paraId="46C93228" w14:textId="77777777" w:rsidR="00E864AA" w:rsidRPr="0045131B" w:rsidRDefault="00E864AA" w:rsidP="009060A6">
            <w:pPr>
              <w:rPr>
                <w:sz w:val="18"/>
              </w:rPr>
            </w:pPr>
            <w:r w:rsidRPr="0045131B">
              <w:rPr>
                <w:sz w:val="18"/>
              </w:rPr>
              <w:t>Witness name:</w:t>
            </w:r>
          </w:p>
        </w:tc>
        <w:tc>
          <w:tcPr>
            <w:tcW w:w="478" w:type="dxa"/>
            <w:tcBorders>
              <w:top w:val="nil"/>
              <w:left w:val="nil"/>
              <w:bottom w:val="nil"/>
              <w:right w:val="nil"/>
            </w:tcBorders>
          </w:tcPr>
          <w:p w14:paraId="2F960811" w14:textId="77777777" w:rsidR="00E864AA" w:rsidRPr="0045131B" w:rsidRDefault="00E864AA" w:rsidP="009060A6">
            <w:pPr>
              <w:rPr>
                <w:sz w:val="18"/>
              </w:rPr>
            </w:pPr>
          </w:p>
        </w:tc>
        <w:tc>
          <w:tcPr>
            <w:tcW w:w="4157" w:type="dxa"/>
            <w:tcBorders>
              <w:top w:val="nil"/>
              <w:left w:val="nil"/>
              <w:bottom w:val="single" w:sz="4" w:space="0" w:color="auto"/>
              <w:right w:val="nil"/>
            </w:tcBorders>
          </w:tcPr>
          <w:p w14:paraId="29C03E5B" w14:textId="77777777" w:rsidR="00E864AA" w:rsidRPr="0045131B" w:rsidRDefault="00E864AA" w:rsidP="009060A6">
            <w:pPr>
              <w:rPr>
                <w:sz w:val="18"/>
              </w:rPr>
            </w:pPr>
          </w:p>
          <w:p w14:paraId="4F24FC27" w14:textId="77777777" w:rsidR="00E864AA" w:rsidRPr="0045131B" w:rsidRDefault="00E864AA" w:rsidP="009060A6">
            <w:pPr>
              <w:pStyle w:val="NormalGreySmall"/>
            </w:pPr>
            <w:r w:rsidRPr="0045131B">
              <w:t>print name:</w:t>
            </w:r>
          </w:p>
        </w:tc>
      </w:tr>
      <w:tr w:rsidR="00E864AA" w:rsidRPr="0045131B" w14:paraId="295B9932" w14:textId="77777777" w:rsidTr="00033665">
        <w:tc>
          <w:tcPr>
            <w:tcW w:w="3893" w:type="dxa"/>
            <w:tcBorders>
              <w:top w:val="nil"/>
              <w:left w:val="nil"/>
              <w:bottom w:val="nil"/>
              <w:right w:val="nil"/>
            </w:tcBorders>
          </w:tcPr>
          <w:p w14:paraId="2FE0674D" w14:textId="77777777" w:rsidR="00E864AA" w:rsidRPr="0045131B" w:rsidRDefault="00E864AA" w:rsidP="009060A6">
            <w:pPr>
              <w:rPr>
                <w:sz w:val="18"/>
              </w:rPr>
            </w:pPr>
          </w:p>
          <w:p w14:paraId="4EE7C7D8" w14:textId="77777777" w:rsidR="00E864AA" w:rsidRPr="0045131B" w:rsidRDefault="00E864AA" w:rsidP="009060A6">
            <w:pPr>
              <w:rPr>
                <w:sz w:val="18"/>
              </w:rPr>
            </w:pPr>
            <w:r w:rsidRPr="0045131B">
              <w:rPr>
                <w:sz w:val="18"/>
              </w:rPr>
              <w:lastRenderedPageBreak/>
              <w:t>Witness address:</w:t>
            </w:r>
          </w:p>
        </w:tc>
        <w:tc>
          <w:tcPr>
            <w:tcW w:w="478" w:type="dxa"/>
            <w:tcBorders>
              <w:top w:val="nil"/>
              <w:left w:val="nil"/>
              <w:bottom w:val="nil"/>
              <w:right w:val="nil"/>
            </w:tcBorders>
          </w:tcPr>
          <w:p w14:paraId="2CEA7F43" w14:textId="77777777" w:rsidR="00E864AA" w:rsidRPr="0045131B" w:rsidRDefault="00E864AA" w:rsidP="009060A6">
            <w:pPr>
              <w:rPr>
                <w:sz w:val="18"/>
              </w:rPr>
            </w:pPr>
          </w:p>
        </w:tc>
        <w:tc>
          <w:tcPr>
            <w:tcW w:w="4157" w:type="dxa"/>
            <w:tcBorders>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E864AA" w:rsidRPr="0045131B" w14:paraId="677C7A71" w14:textId="77777777" w:rsidTr="00033665">
        <w:tc>
          <w:tcPr>
            <w:tcW w:w="3893" w:type="dxa"/>
            <w:tcBorders>
              <w:top w:val="nil"/>
              <w:left w:val="nil"/>
              <w:bottom w:val="nil"/>
              <w:right w:val="nil"/>
            </w:tcBorders>
          </w:tcPr>
          <w:p w14:paraId="3A10DD6B" w14:textId="77777777" w:rsidR="00E864AA" w:rsidRPr="0045131B" w:rsidRDefault="00E864AA" w:rsidP="009060A6"/>
        </w:tc>
        <w:tc>
          <w:tcPr>
            <w:tcW w:w="478" w:type="dxa"/>
            <w:tcBorders>
              <w:top w:val="nil"/>
              <w:left w:val="nil"/>
              <w:bottom w:val="nil"/>
              <w:right w:val="nil"/>
            </w:tcBorders>
          </w:tcPr>
          <w:p w14:paraId="340B2BF0" w14:textId="77777777" w:rsidR="00E864AA" w:rsidRPr="0045131B" w:rsidRDefault="00E864AA" w:rsidP="009060A6"/>
        </w:tc>
        <w:tc>
          <w:tcPr>
            <w:tcW w:w="4157" w:type="dxa"/>
            <w:tcBorders>
              <w:left w:val="nil"/>
              <w:right w:val="nil"/>
            </w:tcBorders>
          </w:tcPr>
          <w:p w14:paraId="2BA15667" w14:textId="77777777" w:rsidR="00E864AA" w:rsidRPr="0045131B" w:rsidRDefault="00E864AA" w:rsidP="009060A6"/>
        </w:tc>
      </w:tr>
      <w:tr w:rsidR="00E864AA" w:rsidRPr="0045131B" w14:paraId="033A6D7D" w14:textId="77777777" w:rsidTr="00033665">
        <w:tc>
          <w:tcPr>
            <w:tcW w:w="3893" w:type="dxa"/>
            <w:tcBorders>
              <w:top w:val="nil"/>
              <w:left w:val="nil"/>
              <w:bottom w:val="nil"/>
              <w:right w:val="nil"/>
            </w:tcBorders>
          </w:tcPr>
          <w:p w14:paraId="2D7236C4" w14:textId="77777777" w:rsidR="00E864AA" w:rsidRPr="0045131B" w:rsidRDefault="00E864AA" w:rsidP="009060A6"/>
        </w:tc>
        <w:tc>
          <w:tcPr>
            <w:tcW w:w="478" w:type="dxa"/>
            <w:tcBorders>
              <w:top w:val="nil"/>
              <w:left w:val="nil"/>
              <w:bottom w:val="nil"/>
              <w:right w:val="nil"/>
            </w:tcBorders>
          </w:tcPr>
          <w:p w14:paraId="11ABBE65" w14:textId="77777777" w:rsidR="00E864AA" w:rsidRPr="0045131B" w:rsidRDefault="00E864AA" w:rsidP="009060A6"/>
        </w:tc>
        <w:tc>
          <w:tcPr>
            <w:tcW w:w="4157" w:type="dxa"/>
            <w:tcBorders>
              <w:left w:val="nil"/>
              <w:right w:val="nil"/>
            </w:tcBorders>
          </w:tcPr>
          <w:p w14:paraId="04B3DD38" w14:textId="77777777" w:rsidR="00E864AA" w:rsidRPr="0045131B" w:rsidRDefault="00E864AA" w:rsidP="009060A6"/>
        </w:tc>
      </w:tr>
      <w:tr w:rsidR="00E864AA" w:rsidRPr="0045131B" w14:paraId="56D55DAC" w14:textId="77777777" w:rsidTr="00033665">
        <w:tc>
          <w:tcPr>
            <w:tcW w:w="3893" w:type="dxa"/>
            <w:tcBorders>
              <w:top w:val="nil"/>
              <w:left w:val="nil"/>
              <w:bottom w:val="nil"/>
              <w:right w:val="nil"/>
            </w:tcBorders>
          </w:tcPr>
          <w:p w14:paraId="7386F41A" w14:textId="77777777" w:rsidR="00E864AA" w:rsidRPr="0045131B" w:rsidRDefault="00E864AA" w:rsidP="009060A6"/>
        </w:tc>
        <w:tc>
          <w:tcPr>
            <w:tcW w:w="478" w:type="dxa"/>
            <w:tcBorders>
              <w:top w:val="nil"/>
              <w:left w:val="nil"/>
              <w:bottom w:val="nil"/>
              <w:right w:val="nil"/>
            </w:tcBorders>
          </w:tcPr>
          <w:p w14:paraId="1B4F8349" w14:textId="77777777" w:rsidR="00E864AA" w:rsidRPr="0045131B" w:rsidRDefault="00E864AA" w:rsidP="009060A6"/>
        </w:tc>
        <w:tc>
          <w:tcPr>
            <w:tcW w:w="4157" w:type="dxa"/>
            <w:tcBorders>
              <w:left w:val="nil"/>
              <w:right w:val="nil"/>
            </w:tcBorders>
          </w:tcPr>
          <w:p w14:paraId="546C390C" w14:textId="77777777" w:rsidR="00E864AA" w:rsidRPr="0045131B" w:rsidRDefault="00E864AA" w:rsidP="009060A6"/>
        </w:tc>
      </w:tr>
      <w:tr w:rsidR="00E864AA" w:rsidRPr="0045131B" w14:paraId="7ED10B82" w14:textId="77777777" w:rsidTr="00033665">
        <w:tc>
          <w:tcPr>
            <w:tcW w:w="3893" w:type="dxa"/>
            <w:tcBorders>
              <w:top w:val="nil"/>
              <w:left w:val="nil"/>
              <w:bottom w:val="nil"/>
              <w:right w:val="nil"/>
            </w:tcBorders>
          </w:tcPr>
          <w:p w14:paraId="527760EE" w14:textId="77777777" w:rsidR="00E864AA" w:rsidRPr="0045131B" w:rsidRDefault="00E864AA" w:rsidP="009060A6"/>
        </w:tc>
        <w:tc>
          <w:tcPr>
            <w:tcW w:w="478" w:type="dxa"/>
            <w:tcBorders>
              <w:top w:val="nil"/>
              <w:left w:val="nil"/>
              <w:bottom w:val="nil"/>
              <w:right w:val="nil"/>
            </w:tcBorders>
          </w:tcPr>
          <w:p w14:paraId="48CE754F" w14:textId="77777777" w:rsidR="00E864AA" w:rsidRPr="0045131B" w:rsidRDefault="00E864AA" w:rsidP="009060A6"/>
        </w:tc>
        <w:tc>
          <w:tcPr>
            <w:tcW w:w="4157" w:type="dxa"/>
            <w:tcBorders>
              <w:left w:val="nil"/>
              <w:right w:val="nil"/>
            </w:tcBorders>
          </w:tcPr>
          <w:p w14:paraId="3377324A" w14:textId="77777777" w:rsidR="00E864AA" w:rsidRPr="0045131B" w:rsidRDefault="00E864AA" w:rsidP="009060A6"/>
        </w:tc>
      </w:tr>
      <w:tr w:rsidR="00E864AA" w:rsidRPr="0045131B" w14:paraId="032730B9" w14:textId="77777777" w:rsidTr="00033665">
        <w:tc>
          <w:tcPr>
            <w:tcW w:w="3893" w:type="dxa"/>
            <w:tcBorders>
              <w:top w:val="nil"/>
              <w:left w:val="nil"/>
              <w:bottom w:val="nil"/>
              <w:right w:val="nil"/>
            </w:tcBorders>
          </w:tcPr>
          <w:p w14:paraId="34B37722" w14:textId="77777777" w:rsidR="00E864AA" w:rsidRPr="0045131B" w:rsidRDefault="00E864AA" w:rsidP="009060A6">
            <w:pPr>
              <w:rPr>
                <w:sz w:val="18"/>
              </w:rPr>
            </w:pPr>
            <w:r w:rsidRPr="0045131B">
              <w:rPr>
                <w:sz w:val="18"/>
              </w:rPr>
              <w:t>Witness occupation:</w:t>
            </w:r>
          </w:p>
        </w:tc>
        <w:tc>
          <w:tcPr>
            <w:tcW w:w="478" w:type="dxa"/>
            <w:tcBorders>
              <w:top w:val="nil"/>
              <w:left w:val="nil"/>
              <w:bottom w:val="nil"/>
              <w:right w:val="nil"/>
            </w:tcBorders>
          </w:tcPr>
          <w:p w14:paraId="63EE2565" w14:textId="77777777" w:rsidR="00E864AA" w:rsidRPr="0045131B" w:rsidRDefault="00E864AA" w:rsidP="009060A6">
            <w:pPr>
              <w:rPr>
                <w:sz w:val="18"/>
              </w:rPr>
            </w:pPr>
          </w:p>
        </w:tc>
        <w:tc>
          <w:tcPr>
            <w:tcW w:w="4157" w:type="dxa"/>
            <w:tcBorders>
              <w:left w:val="nil"/>
              <w:bottom w:val="nil"/>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FB15D3" w:rsidRPr="0045131B" w14:paraId="3DC4237A" w14:textId="77777777" w:rsidTr="40C1FA22">
        <w:tc>
          <w:tcPr>
            <w:tcW w:w="3893" w:type="dxa"/>
          </w:tcPr>
          <w:p w14:paraId="4CF14446" w14:textId="77777777" w:rsidR="00FB15D3" w:rsidRPr="0045131B" w:rsidRDefault="00FB15D3" w:rsidP="009060A6">
            <w:r w:rsidRPr="0045131B">
              <w:rPr>
                <w:b/>
              </w:rPr>
              <w:t>Executed</w:t>
            </w:r>
            <w:r w:rsidRPr="0045131B">
              <w:t xml:space="preserve"> as a </w:t>
            </w:r>
            <w:r w:rsidRPr="0045131B">
              <w:rPr>
                <w:b/>
              </w:rPr>
              <w:t>Deed</w:t>
            </w:r>
            <w:r w:rsidRPr="0045131B">
              <w:t xml:space="preserve"> by</w:t>
            </w:r>
          </w:p>
          <w:p w14:paraId="5ED51409" w14:textId="0913775F" w:rsidR="00FB15D3" w:rsidRPr="0069530A" w:rsidRDefault="0069530A" w:rsidP="009060A6">
            <w:pPr>
              <w:rPr>
                <w:b/>
                <w:bCs/>
              </w:rPr>
            </w:pPr>
            <w:r w:rsidRPr="0069530A">
              <w:rPr>
                <w:b/>
                <w:bCs/>
              </w:rPr>
              <w:t>LENDINVEST SECURITY TRUSTEES LIMITED</w:t>
            </w:r>
          </w:p>
          <w:p w14:paraId="2F6E8F9D" w14:textId="77777777" w:rsidR="00FB15D3" w:rsidRDefault="00FB15D3" w:rsidP="009060A6"/>
          <w:p w14:paraId="3F88348E" w14:textId="77777777" w:rsidR="00FB15D3" w:rsidRPr="0045131B" w:rsidRDefault="00FB15D3" w:rsidP="009060A6">
            <w:r w:rsidRPr="0045131B">
              <w:t>acting by a director:</w:t>
            </w:r>
          </w:p>
          <w:p w14:paraId="6755001A" w14:textId="77777777" w:rsidR="00FB15D3" w:rsidRPr="0045131B" w:rsidRDefault="00FB15D3" w:rsidP="009060A6">
            <w:pPr>
              <w:rPr>
                <w:b/>
              </w:rPr>
            </w:pPr>
          </w:p>
          <w:p w14:paraId="42F1E174" w14:textId="77777777" w:rsidR="00FB15D3" w:rsidRPr="0045131B" w:rsidRDefault="00FB15D3" w:rsidP="009060A6"/>
        </w:tc>
        <w:tc>
          <w:tcPr>
            <w:tcW w:w="478" w:type="dxa"/>
          </w:tcPr>
          <w:p w14:paraId="5462EA38" w14:textId="77777777" w:rsidR="00FB15D3" w:rsidRPr="0045131B" w:rsidRDefault="00FB15D3" w:rsidP="009060A6">
            <w:r w:rsidRPr="0045131B">
              <w:t>)</w:t>
            </w:r>
          </w:p>
          <w:p w14:paraId="71C04054" w14:textId="77777777" w:rsidR="00FB15D3" w:rsidRPr="0045131B" w:rsidRDefault="00FB15D3" w:rsidP="009060A6">
            <w:r w:rsidRPr="0045131B">
              <w:t>)</w:t>
            </w:r>
          </w:p>
          <w:p w14:paraId="7770DC7C" w14:textId="77777777" w:rsidR="00FB15D3" w:rsidRPr="0045131B" w:rsidRDefault="00FB15D3" w:rsidP="009060A6">
            <w:r w:rsidRPr="0045131B">
              <w:t>)</w:t>
            </w:r>
          </w:p>
          <w:p w14:paraId="3FC7788F" w14:textId="77777777" w:rsidR="00FB15D3" w:rsidRPr="0045131B" w:rsidRDefault="00FB15D3" w:rsidP="009060A6"/>
        </w:tc>
        <w:tc>
          <w:tcPr>
            <w:tcW w:w="4157" w:type="dxa"/>
            <w:tcBorders>
              <w:top w:val="nil"/>
              <w:left w:val="nil"/>
              <w:bottom w:val="single" w:sz="4" w:space="0" w:color="auto"/>
              <w:right w:val="nil"/>
            </w:tcBorders>
          </w:tcPr>
          <w:p w14:paraId="6268D4FF" w14:textId="77777777" w:rsidR="00FB15D3" w:rsidRPr="0045131B" w:rsidRDefault="00FB15D3" w:rsidP="009060A6"/>
          <w:p w14:paraId="6AC02CAD" w14:textId="77777777" w:rsidR="00FB15D3" w:rsidRPr="0045131B" w:rsidRDefault="00FB15D3" w:rsidP="009060A6"/>
          <w:p w14:paraId="697ED438" w14:textId="77777777" w:rsidR="00FB15D3" w:rsidRPr="0045131B" w:rsidRDefault="00FB15D3" w:rsidP="009060A6"/>
          <w:p w14:paraId="41A04D59" w14:textId="77777777" w:rsidR="00FB15D3" w:rsidRPr="0045131B" w:rsidRDefault="00FB15D3" w:rsidP="009060A6">
            <w:pPr>
              <w:pStyle w:val="NormalGreySmall"/>
            </w:pPr>
            <w:r w:rsidRPr="0045131B">
              <w:t>sign here:</w:t>
            </w:r>
          </w:p>
        </w:tc>
      </w:tr>
      <w:tr w:rsidR="00FB15D3" w:rsidRPr="0045131B" w14:paraId="31DD9076" w14:textId="77777777" w:rsidTr="40C1FA22">
        <w:tc>
          <w:tcPr>
            <w:tcW w:w="3893" w:type="dxa"/>
          </w:tcPr>
          <w:p w14:paraId="2891D87D" w14:textId="77777777" w:rsidR="00FB15D3" w:rsidRPr="0045131B" w:rsidRDefault="00FB15D3" w:rsidP="009060A6"/>
          <w:p w14:paraId="7E2AECBA" w14:textId="77777777" w:rsidR="00FB15D3" w:rsidRPr="0045131B" w:rsidRDefault="00FB15D3" w:rsidP="009060A6"/>
          <w:p w14:paraId="4FC89A0C" w14:textId="77777777" w:rsidR="00FB15D3" w:rsidRPr="0045131B" w:rsidRDefault="00FB15D3" w:rsidP="009060A6"/>
        </w:tc>
        <w:tc>
          <w:tcPr>
            <w:tcW w:w="478" w:type="dxa"/>
          </w:tcPr>
          <w:p w14:paraId="5DCAAF93" w14:textId="77777777" w:rsidR="00FB15D3" w:rsidRPr="0045131B" w:rsidRDefault="00FB15D3" w:rsidP="009060A6"/>
        </w:tc>
        <w:tc>
          <w:tcPr>
            <w:tcW w:w="4157" w:type="dxa"/>
            <w:tcBorders>
              <w:top w:val="single" w:sz="4" w:space="0" w:color="auto"/>
              <w:left w:val="nil"/>
              <w:bottom w:val="single" w:sz="4" w:space="0" w:color="auto"/>
              <w:right w:val="nil"/>
            </w:tcBorders>
          </w:tcPr>
          <w:p w14:paraId="43BE85DA" w14:textId="77777777" w:rsidR="00FB15D3" w:rsidRPr="0045131B" w:rsidRDefault="00FB15D3" w:rsidP="009060A6">
            <w:r w:rsidRPr="0045131B">
              <w:t>Director</w:t>
            </w:r>
          </w:p>
          <w:p w14:paraId="7F21C1CD" w14:textId="77777777" w:rsidR="00FB15D3" w:rsidRPr="0045131B" w:rsidRDefault="00FB15D3" w:rsidP="009060A6"/>
          <w:p w14:paraId="4D14CBDC" w14:textId="77777777" w:rsidR="00FB15D3" w:rsidRPr="0045131B" w:rsidRDefault="00FB15D3" w:rsidP="009060A6">
            <w:pPr>
              <w:pStyle w:val="NormalGreySmall"/>
            </w:pPr>
            <w:r w:rsidRPr="0045131B">
              <w:t>print name:</w:t>
            </w:r>
          </w:p>
        </w:tc>
      </w:tr>
      <w:tr w:rsidR="00FB15D3" w:rsidRPr="0045131B" w14:paraId="5CE75FCA" w14:textId="77777777" w:rsidTr="40C1FA22">
        <w:tc>
          <w:tcPr>
            <w:tcW w:w="3893" w:type="dxa"/>
          </w:tcPr>
          <w:p w14:paraId="1BFBDB08" w14:textId="77777777" w:rsidR="00FB15D3" w:rsidRPr="0045131B" w:rsidRDefault="00FB15D3" w:rsidP="009060A6">
            <w:pPr>
              <w:rPr>
                <w:sz w:val="18"/>
              </w:rPr>
            </w:pPr>
            <w:r w:rsidRPr="0045131B">
              <w:t>In the presence of:</w:t>
            </w:r>
          </w:p>
          <w:p w14:paraId="280E856B" w14:textId="77777777" w:rsidR="00FB15D3" w:rsidRPr="0045131B" w:rsidRDefault="00FB15D3" w:rsidP="009060A6">
            <w:pPr>
              <w:rPr>
                <w:sz w:val="18"/>
              </w:rPr>
            </w:pPr>
          </w:p>
          <w:p w14:paraId="50212699" w14:textId="77777777" w:rsidR="00FB15D3" w:rsidRPr="0045131B" w:rsidRDefault="00FB15D3" w:rsidP="009060A6">
            <w:pPr>
              <w:rPr>
                <w:sz w:val="18"/>
              </w:rPr>
            </w:pPr>
          </w:p>
          <w:p w14:paraId="22D2956C" w14:textId="77777777" w:rsidR="00FB15D3" w:rsidRPr="0045131B" w:rsidRDefault="00FB15D3" w:rsidP="009060A6">
            <w:pPr>
              <w:rPr>
                <w:sz w:val="18"/>
              </w:rPr>
            </w:pPr>
            <w:r w:rsidRPr="0045131B">
              <w:rPr>
                <w:sz w:val="18"/>
              </w:rPr>
              <w:t>Witness signature:</w:t>
            </w:r>
          </w:p>
        </w:tc>
        <w:tc>
          <w:tcPr>
            <w:tcW w:w="478" w:type="dxa"/>
          </w:tcPr>
          <w:p w14:paraId="03BB21E9"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3D109AAC" w14:textId="77777777" w:rsidR="00FB15D3" w:rsidRPr="0045131B" w:rsidRDefault="00FB15D3" w:rsidP="009060A6">
            <w:pPr>
              <w:rPr>
                <w:sz w:val="18"/>
              </w:rPr>
            </w:pPr>
          </w:p>
          <w:p w14:paraId="410A86B6" w14:textId="77777777" w:rsidR="00FB15D3" w:rsidRPr="0045131B" w:rsidRDefault="00FB15D3" w:rsidP="009060A6">
            <w:pPr>
              <w:rPr>
                <w:sz w:val="18"/>
              </w:rPr>
            </w:pPr>
          </w:p>
          <w:p w14:paraId="4BDEBFDF" w14:textId="77777777" w:rsidR="00FB15D3" w:rsidRPr="0045131B" w:rsidRDefault="00FB15D3" w:rsidP="009060A6">
            <w:pPr>
              <w:rPr>
                <w:sz w:val="18"/>
              </w:rPr>
            </w:pPr>
          </w:p>
          <w:p w14:paraId="3B7399FD" w14:textId="77777777" w:rsidR="00FB15D3" w:rsidRPr="0045131B" w:rsidRDefault="00FB15D3" w:rsidP="009060A6">
            <w:pPr>
              <w:pStyle w:val="NormalGreySmall"/>
            </w:pPr>
            <w:r w:rsidRPr="0045131B">
              <w:t>Witness sign here:</w:t>
            </w:r>
          </w:p>
        </w:tc>
      </w:tr>
      <w:tr w:rsidR="00FB15D3" w:rsidRPr="0045131B" w14:paraId="03E54185" w14:textId="77777777" w:rsidTr="40C1FA22">
        <w:tc>
          <w:tcPr>
            <w:tcW w:w="3893" w:type="dxa"/>
          </w:tcPr>
          <w:p w14:paraId="3352C344" w14:textId="77777777" w:rsidR="00FB15D3" w:rsidRPr="0045131B" w:rsidRDefault="00FB15D3" w:rsidP="009060A6">
            <w:pPr>
              <w:rPr>
                <w:sz w:val="18"/>
              </w:rPr>
            </w:pPr>
          </w:p>
          <w:p w14:paraId="0919DD5A" w14:textId="77777777" w:rsidR="00FB15D3" w:rsidRPr="0045131B" w:rsidRDefault="00FB15D3" w:rsidP="009060A6">
            <w:pPr>
              <w:rPr>
                <w:sz w:val="18"/>
              </w:rPr>
            </w:pPr>
            <w:r w:rsidRPr="0045131B">
              <w:rPr>
                <w:sz w:val="18"/>
              </w:rPr>
              <w:t>Witness name:</w:t>
            </w:r>
          </w:p>
        </w:tc>
        <w:tc>
          <w:tcPr>
            <w:tcW w:w="478" w:type="dxa"/>
          </w:tcPr>
          <w:p w14:paraId="404D6A69"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74F81821" w14:textId="77777777" w:rsidR="00FB15D3" w:rsidRPr="0045131B" w:rsidRDefault="00FB15D3" w:rsidP="009060A6">
            <w:pPr>
              <w:rPr>
                <w:sz w:val="18"/>
              </w:rPr>
            </w:pPr>
          </w:p>
          <w:p w14:paraId="6CC2AFF5" w14:textId="77777777" w:rsidR="00FB15D3" w:rsidRPr="0045131B" w:rsidRDefault="00FB15D3" w:rsidP="009060A6">
            <w:pPr>
              <w:pStyle w:val="NormalGreySmall"/>
            </w:pPr>
            <w:r w:rsidRPr="0045131B">
              <w:t>print name:</w:t>
            </w:r>
          </w:p>
        </w:tc>
      </w:tr>
      <w:tr w:rsidR="00FB15D3" w:rsidRPr="0045131B" w14:paraId="260A887D" w14:textId="77777777" w:rsidTr="40C1FA22">
        <w:tc>
          <w:tcPr>
            <w:tcW w:w="3893" w:type="dxa"/>
          </w:tcPr>
          <w:p w14:paraId="0D0F3402" w14:textId="77777777" w:rsidR="00FB15D3" w:rsidRPr="0045131B" w:rsidRDefault="00FB15D3" w:rsidP="009060A6">
            <w:pPr>
              <w:rPr>
                <w:sz w:val="18"/>
              </w:rPr>
            </w:pPr>
          </w:p>
          <w:p w14:paraId="1B4AD60B" w14:textId="77777777" w:rsidR="00FB15D3" w:rsidRPr="0045131B" w:rsidRDefault="00FB15D3" w:rsidP="009060A6">
            <w:pPr>
              <w:rPr>
                <w:sz w:val="18"/>
              </w:rPr>
            </w:pPr>
            <w:r w:rsidRPr="0045131B">
              <w:rPr>
                <w:sz w:val="18"/>
              </w:rPr>
              <w:t>Witness address:</w:t>
            </w:r>
          </w:p>
        </w:tc>
        <w:tc>
          <w:tcPr>
            <w:tcW w:w="478" w:type="dxa"/>
          </w:tcPr>
          <w:p w14:paraId="21022902"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6AEBF05D" w14:textId="77777777" w:rsidR="00FB15D3" w:rsidRPr="0045131B" w:rsidRDefault="00FB15D3" w:rsidP="009060A6">
            <w:pPr>
              <w:rPr>
                <w:sz w:val="18"/>
              </w:rPr>
            </w:pPr>
          </w:p>
          <w:p w14:paraId="78711A4A" w14:textId="77777777" w:rsidR="00FB15D3" w:rsidRPr="0045131B" w:rsidRDefault="00FB15D3" w:rsidP="009060A6">
            <w:pPr>
              <w:rPr>
                <w:sz w:val="18"/>
              </w:rPr>
            </w:pPr>
          </w:p>
        </w:tc>
      </w:tr>
      <w:tr w:rsidR="00FB15D3" w:rsidRPr="0045131B" w14:paraId="782168A6" w14:textId="77777777" w:rsidTr="40C1FA22">
        <w:tc>
          <w:tcPr>
            <w:tcW w:w="3893" w:type="dxa"/>
          </w:tcPr>
          <w:p w14:paraId="7D22E3C5" w14:textId="77777777" w:rsidR="00FB15D3" w:rsidRPr="0045131B" w:rsidRDefault="00FB15D3" w:rsidP="009060A6"/>
        </w:tc>
        <w:tc>
          <w:tcPr>
            <w:tcW w:w="478" w:type="dxa"/>
          </w:tcPr>
          <w:p w14:paraId="3E88FDE5" w14:textId="77777777" w:rsidR="00FB15D3" w:rsidRPr="0045131B" w:rsidRDefault="00FB15D3" w:rsidP="009060A6"/>
        </w:tc>
        <w:tc>
          <w:tcPr>
            <w:tcW w:w="4157" w:type="dxa"/>
            <w:tcBorders>
              <w:top w:val="single" w:sz="4" w:space="0" w:color="auto"/>
              <w:left w:val="nil"/>
              <w:bottom w:val="single" w:sz="4" w:space="0" w:color="auto"/>
              <w:right w:val="nil"/>
            </w:tcBorders>
          </w:tcPr>
          <w:p w14:paraId="28810173" w14:textId="77777777" w:rsidR="00FB15D3" w:rsidRPr="0045131B" w:rsidRDefault="00FB15D3" w:rsidP="009060A6"/>
        </w:tc>
      </w:tr>
      <w:tr w:rsidR="00FB15D3" w:rsidRPr="0045131B" w14:paraId="1836F982" w14:textId="77777777" w:rsidTr="40C1FA22">
        <w:tc>
          <w:tcPr>
            <w:tcW w:w="3893" w:type="dxa"/>
          </w:tcPr>
          <w:p w14:paraId="34B89A46" w14:textId="77777777" w:rsidR="00FB15D3" w:rsidRPr="0045131B" w:rsidRDefault="00FB15D3" w:rsidP="009060A6"/>
        </w:tc>
        <w:tc>
          <w:tcPr>
            <w:tcW w:w="478" w:type="dxa"/>
          </w:tcPr>
          <w:p w14:paraId="29032D8C" w14:textId="77777777" w:rsidR="00FB15D3" w:rsidRPr="0045131B" w:rsidRDefault="00FB15D3" w:rsidP="009060A6"/>
        </w:tc>
        <w:tc>
          <w:tcPr>
            <w:tcW w:w="4157" w:type="dxa"/>
            <w:tcBorders>
              <w:top w:val="single" w:sz="4" w:space="0" w:color="auto"/>
              <w:left w:val="nil"/>
              <w:bottom w:val="single" w:sz="4" w:space="0" w:color="auto"/>
              <w:right w:val="nil"/>
            </w:tcBorders>
          </w:tcPr>
          <w:p w14:paraId="79F71D96" w14:textId="77777777" w:rsidR="00FB15D3" w:rsidRPr="0045131B" w:rsidRDefault="00FB15D3" w:rsidP="009060A6"/>
        </w:tc>
      </w:tr>
      <w:tr w:rsidR="00FB15D3" w:rsidRPr="0045131B" w14:paraId="04D4D70B" w14:textId="77777777" w:rsidTr="40C1FA22">
        <w:tc>
          <w:tcPr>
            <w:tcW w:w="3893" w:type="dxa"/>
          </w:tcPr>
          <w:p w14:paraId="100EA701" w14:textId="77777777" w:rsidR="00FB15D3" w:rsidRPr="0045131B" w:rsidRDefault="00FB15D3" w:rsidP="009060A6"/>
        </w:tc>
        <w:tc>
          <w:tcPr>
            <w:tcW w:w="478" w:type="dxa"/>
          </w:tcPr>
          <w:p w14:paraId="1D297C60" w14:textId="77777777" w:rsidR="00FB15D3" w:rsidRPr="0045131B" w:rsidRDefault="00FB15D3" w:rsidP="009060A6"/>
        </w:tc>
        <w:tc>
          <w:tcPr>
            <w:tcW w:w="4157" w:type="dxa"/>
            <w:tcBorders>
              <w:top w:val="single" w:sz="4" w:space="0" w:color="auto"/>
              <w:left w:val="nil"/>
              <w:bottom w:val="single" w:sz="4" w:space="0" w:color="auto"/>
              <w:right w:val="nil"/>
            </w:tcBorders>
          </w:tcPr>
          <w:p w14:paraId="5B952C64" w14:textId="77777777" w:rsidR="00FB15D3" w:rsidRPr="0045131B" w:rsidRDefault="00FB15D3" w:rsidP="009060A6"/>
        </w:tc>
      </w:tr>
      <w:tr w:rsidR="00FB15D3" w:rsidRPr="0045131B" w14:paraId="445F9F88" w14:textId="77777777" w:rsidTr="40C1FA22">
        <w:tc>
          <w:tcPr>
            <w:tcW w:w="3893" w:type="dxa"/>
          </w:tcPr>
          <w:p w14:paraId="744A64E2" w14:textId="77777777" w:rsidR="00FB15D3" w:rsidRPr="0045131B" w:rsidRDefault="00FB15D3" w:rsidP="009060A6"/>
        </w:tc>
        <w:tc>
          <w:tcPr>
            <w:tcW w:w="478" w:type="dxa"/>
          </w:tcPr>
          <w:p w14:paraId="650D3287" w14:textId="77777777" w:rsidR="00FB15D3" w:rsidRPr="0045131B" w:rsidRDefault="00FB15D3" w:rsidP="009060A6"/>
        </w:tc>
        <w:tc>
          <w:tcPr>
            <w:tcW w:w="4157" w:type="dxa"/>
            <w:tcBorders>
              <w:top w:val="single" w:sz="4" w:space="0" w:color="auto"/>
              <w:left w:val="nil"/>
              <w:bottom w:val="single" w:sz="4" w:space="0" w:color="auto"/>
              <w:right w:val="nil"/>
            </w:tcBorders>
          </w:tcPr>
          <w:p w14:paraId="46584BC5" w14:textId="77777777" w:rsidR="00FB15D3" w:rsidRPr="0045131B" w:rsidRDefault="00FB15D3" w:rsidP="009060A6"/>
        </w:tc>
      </w:tr>
      <w:tr w:rsidR="00FB15D3" w:rsidRPr="0045131B" w14:paraId="0F8D1824" w14:textId="77777777" w:rsidTr="40C1FA22">
        <w:tc>
          <w:tcPr>
            <w:tcW w:w="3893" w:type="dxa"/>
          </w:tcPr>
          <w:p w14:paraId="2377EB84" w14:textId="77777777" w:rsidR="00FB15D3" w:rsidRPr="0045131B" w:rsidRDefault="00FB15D3" w:rsidP="009060A6">
            <w:pPr>
              <w:rPr>
                <w:sz w:val="18"/>
              </w:rPr>
            </w:pPr>
            <w:r w:rsidRPr="0045131B">
              <w:rPr>
                <w:sz w:val="18"/>
              </w:rPr>
              <w:t>Witness occupation:</w:t>
            </w:r>
          </w:p>
        </w:tc>
        <w:tc>
          <w:tcPr>
            <w:tcW w:w="478" w:type="dxa"/>
          </w:tcPr>
          <w:p w14:paraId="4A92E8E4"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00FD46AD" w14:textId="77777777" w:rsidR="00FB15D3" w:rsidRPr="0045131B" w:rsidRDefault="00FB15D3" w:rsidP="009060A6">
            <w:pPr>
              <w:rPr>
                <w:sz w:val="18"/>
              </w:rPr>
            </w:pPr>
          </w:p>
        </w:tc>
      </w:tr>
    </w:tbl>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5767" w14:textId="77777777" w:rsidR="00DE138E" w:rsidRDefault="00DE138E" w:rsidP="00B04144">
      <w:r>
        <w:separator/>
      </w:r>
    </w:p>
  </w:endnote>
  <w:endnote w:type="continuationSeparator" w:id="0">
    <w:p w14:paraId="55546371" w14:textId="77777777" w:rsidR="00DE138E" w:rsidRDefault="00DE138E" w:rsidP="00B04144">
      <w:r>
        <w:continuationSeparator/>
      </w:r>
    </w:p>
  </w:endnote>
  <w:endnote w:type="continuationNotice" w:id="1">
    <w:p w14:paraId="0C2E66CD" w14:textId="77777777" w:rsidR="00DE138E" w:rsidRDefault="00DE1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FF445" w14:textId="77777777" w:rsidR="00B90F93" w:rsidRDefault="00B90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1656" w14:textId="77777777" w:rsidR="00B90F93" w:rsidRDefault="00B90F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C12B" w14:textId="77777777" w:rsidR="00B90F93" w:rsidRDefault="00B90F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42"/>
      <w:gridCol w:w="4153"/>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BC58" w14:textId="77777777" w:rsidR="00DE138E" w:rsidRDefault="00DE138E" w:rsidP="00B04144">
      <w:r>
        <w:separator/>
      </w:r>
    </w:p>
  </w:footnote>
  <w:footnote w:type="continuationSeparator" w:id="0">
    <w:p w14:paraId="3B81AEC4" w14:textId="77777777" w:rsidR="00DE138E" w:rsidRDefault="00DE138E" w:rsidP="00B04144">
      <w:r>
        <w:continuationSeparator/>
      </w:r>
    </w:p>
  </w:footnote>
  <w:footnote w:type="continuationNotice" w:id="1">
    <w:p w14:paraId="069E651C" w14:textId="77777777" w:rsidR="00DE138E" w:rsidRDefault="00DE13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1F6F" w14:textId="77777777" w:rsidR="00B90F93" w:rsidRDefault="00B90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1A43" w14:textId="77777777" w:rsidR="00B90F93" w:rsidRDefault="00B90F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69D0" w14:textId="77777777" w:rsidR="00B90F93" w:rsidRDefault="00B90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3E7602"/>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7"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8"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BA82799"/>
    <w:multiLevelType w:val="multilevel"/>
    <w:tmpl w:val="F54295C6"/>
    <w:numStyleLink w:val="Schedules"/>
  </w:abstractNum>
  <w:abstractNum w:abstractNumId="10"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1"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2"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3"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4"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5" w15:restartNumberingAfterBreak="0">
    <w:nsid w:val="2BBC028D"/>
    <w:multiLevelType w:val="multilevel"/>
    <w:tmpl w:val="3580CE8C"/>
    <w:numStyleLink w:val="CourtHeadings"/>
  </w:abstractNum>
  <w:abstractNum w:abstractNumId="16"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7"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9"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B3135A"/>
    <w:multiLevelType w:val="hybridMultilevel"/>
    <w:tmpl w:val="262601D2"/>
    <w:lvl w:ilvl="0" w:tplc="112E89DE">
      <w:start w:val="1"/>
      <w:numFmt w:val="decimal"/>
      <w:lvlText w:val="%1."/>
      <w:lvlJc w:val="left"/>
      <w:pPr>
        <w:ind w:left="1020" w:hanging="360"/>
      </w:pPr>
    </w:lvl>
    <w:lvl w:ilvl="1" w:tplc="9912C90C">
      <w:start w:val="1"/>
      <w:numFmt w:val="decimal"/>
      <w:lvlText w:val="%2."/>
      <w:lvlJc w:val="left"/>
      <w:pPr>
        <w:ind w:left="1020" w:hanging="360"/>
      </w:pPr>
    </w:lvl>
    <w:lvl w:ilvl="2" w:tplc="87EE4E9A">
      <w:start w:val="1"/>
      <w:numFmt w:val="decimal"/>
      <w:lvlText w:val="%3."/>
      <w:lvlJc w:val="left"/>
      <w:pPr>
        <w:ind w:left="1020" w:hanging="360"/>
      </w:pPr>
    </w:lvl>
    <w:lvl w:ilvl="3" w:tplc="F5CC5860">
      <w:start w:val="1"/>
      <w:numFmt w:val="decimal"/>
      <w:lvlText w:val="%4."/>
      <w:lvlJc w:val="left"/>
      <w:pPr>
        <w:ind w:left="1020" w:hanging="360"/>
      </w:pPr>
    </w:lvl>
    <w:lvl w:ilvl="4" w:tplc="C05C10AC">
      <w:start w:val="1"/>
      <w:numFmt w:val="decimal"/>
      <w:lvlText w:val="%5."/>
      <w:lvlJc w:val="left"/>
      <w:pPr>
        <w:ind w:left="1020" w:hanging="360"/>
      </w:pPr>
    </w:lvl>
    <w:lvl w:ilvl="5" w:tplc="D63A2080">
      <w:start w:val="1"/>
      <w:numFmt w:val="decimal"/>
      <w:lvlText w:val="%6."/>
      <w:lvlJc w:val="left"/>
      <w:pPr>
        <w:ind w:left="1020" w:hanging="360"/>
      </w:pPr>
    </w:lvl>
    <w:lvl w:ilvl="6" w:tplc="14BCD192">
      <w:start w:val="1"/>
      <w:numFmt w:val="decimal"/>
      <w:lvlText w:val="%7."/>
      <w:lvlJc w:val="left"/>
      <w:pPr>
        <w:ind w:left="1020" w:hanging="360"/>
      </w:pPr>
    </w:lvl>
    <w:lvl w:ilvl="7" w:tplc="743EE70C">
      <w:start w:val="1"/>
      <w:numFmt w:val="decimal"/>
      <w:lvlText w:val="%8."/>
      <w:lvlJc w:val="left"/>
      <w:pPr>
        <w:ind w:left="1020" w:hanging="360"/>
      </w:pPr>
    </w:lvl>
    <w:lvl w:ilvl="8" w:tplc="6546A812">
      <w:start w:val="1"/>
      <w:numFmt w:val="decimal"/>
      <w:lvlText w:val="%9."/>
      <w:lvlJc w:val="left"/>
      <w:pPr>
        <w:ind w:left="1020" w:hanging="360"/>
      </w:pPr>
    </w:lvl>
  </w:abstractNum>
  <w:abstractNum w:abstractNumId="22"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3"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274CEC"/>
    <w:multiLevelType w:val="hybridMultilevel"/>
    <w:tmpl w:val="771A91F4"/>
    <w:lvl w:ilvl="0" w:tplc="DD221F84">
      <w:start w:val="1"/>
      <w:numFmt w:val="decimal"/>
      <w:lvlText w:val="%1."/>
      <w:lvlJc w:val="left"/>
      <w:pPr>
        <w:ind w:left="1020" w:hanging="360"/>
      </w:pPr>
    </w:lvl>
    <w:lvl w:ilvl="1" w:tplc="676E4870">
      <w:start w:val="1"/>
      <w:numFmt w:val="decimal"/>
      <w:lvlText w:val="%2."/>
      <w:lvlJc w:val="left"/>
      <w:pPr>
        <w:ind w:left="1020" w:hanging="360"/>
      </w:pPr>
    </w:lvl>
    <w:lvl w:ilvl="2" w:tplc="6402410E">
      <w:start w:val="1"/>
      <w:numFmt w:val="decimal"/>
      <w:lvlText w:val="%3."/>
      <w:lvlJc w:val="left"/>
      <w:pPr>
        <w:ind w:left="1020" w:hanging="360"/>
      </w:pPr>
    </w:lvl>
    <w:lvl w:ilvl="3" w:tplc="050A9F50">
      <w:start w:val="1"/>
      <w:numFmt w:val="decimal"/>
      <w:lvlText w:val="%4."/>
      <w:lvlJc w:val="left"/>
      <w:pPr>
        <w:ind w:left="1020" w:hanging="360"/>
      </w:pPr>
    </w:lvl>
    <w:lvl w:ilvl="4" w:tplc="6302A4A4">
      <w:start w:val="1"/>
      <w:numFmt w:val="decimal"/>
      <w:lvlText w:val="%5."/>
      <w:lvlJc w:val="left"/>
      <w:pPr>
        <w:ind w:left="1020" w:hanging="360"/>
      </w:pPr>
    </w:lvl>
    <w:lvl w:ilvl="5" w:tplc="914C800A">
      <w:start w:val="1"/>
      <w:numFmt w:val="decimal"/>
      <w:lvlText w:val="%6."/>
      <w:lvlJc w:val="left"/>
      <w:pPr>
        <w:ind w:left="1020" w:hanging="360"/>
      </w:pPr>
    </w:lvl>
    <w:lvl w:ilvl="6" w:tplc="861092F4">
      <w:start w:val="1"/>
      <w:numFmt w:val="decimal"/>
      <w:lvlText w:val="%7."/>
      <w:lvlJc w:val="left"/>
      <w:pPr>
        <w:ind w:left="1020" w:hanging="360"/>
      </w:pPr>
    </w:lvl>
    <w:lvl w:ilvl="7" w:tplc="3CFACD22">
      <w:start w:val="1"/>
      <w:numFmt w:val="decimal"/>
      <w:lvlText w:val="%8."/>
      <w:lvlJc w:val="left"/>
      <w:pPr>
        <w:ind w:left="1020" w:hanging="360"/>
      </w:pPr>
    </w:lvl>
    <w:lvl w:ilvl="8" w:tplc="465CCDC2">
      <w:start w:val="1"/>
      <w:numFmt w:val="decimal"/>
      <w:lvlText w:val="%9."/>
      <w:lvlJc w:val="left"/>
      <w:pPr>
        <w:ind w:left="1020" w:hanging="360"/>
      </w:pPr>
    </w:lvl>
  </w:abstractNum>
  <w:abstractNum w:abstractNumId="25"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8"/>
  </w:num>
  <w:num w:numId="2" w16cid:durableId="2069527564">
    <w:abstractNumId w:val="2"/>
  </w:num>
  <w:num w:numId="3" w16cid:durableId="937643362">
    <w:abstractNumId w:val="17"/>
  </w:num>
  <w:num w:numId="4" w16cid:durableId="1860006593">
    <w:abstractNumId w:val="26"/>
  </w:num>
  <w:num w:numId="5" w16cid:durableId="551959723">
    <w:abstractNumId w:val="10"/>
  </w:num>
  <w:num w:numId="6" w16cid:durableId="601455036">
    <w:abstractNumId w:val="16"/>
  </w:num>
  <w:num w:numId="7" w16cid:durableId="80105237">
    <w:abstractNumId w:val="4"/>
  </w:num>
  <w:num w:numId="8" w16cid:durableId="536505785">
    <w:abstractNumId w:val="15"/>
  </w:num>
  <w:num w:numId="9" w16cid:durableId="543323496">
    <w:abstractNumId w:val="13"/>
  </w:num>
  <w:num w:numId="10" w16cid:durableId="1915358180">
    <w:abstractNumId w:val="9"/>
    <w:lvlOverride w:ilvl="0">
      <w:lvl w:ilvl="0">
        <w:start w:val="1"/>
        <w:numFmt w:val="decimal"/>
        <w:pStyle w:val="SchTitle1"/>
        <w:suff w:val="nothing"/>
        <w:lvlText w:val="Schedule %1"/>
        <w:lvlJc w:val="left"/>
        <w:pPr>
          <w:ind w:left="2693"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3"/>
  </w:num>
  <w:num w:numId="13" w16cid:durableId="875704056">
    <w:abstractNumId w:val="19"/>
  </w:num>
  <w:num w:numId="14" w16cid:durableId="177546733">
    <w:abstractNumId w:val="14"/>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2"/>
  </w:num>
  <w:num w:numId="21" w16cid:durableId="2097747587">
    <w:abstractNumId w:val="9"/>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2"/>
  </w:num>
  <w:num w:numId="23" w16cid:durableId="253321382">
    <w:abstractNumId w:val="13"/>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1"/>
  </w:num>
  <w:num w:numId="28" w16cid:durableId="1365861704">
    <w:abstractNumId w:val="1"/>
  </w:num>
  <w:num w:numId="29" w16cid:durableId="1325090788">
    <w:abstractNumId w:val="3"/>
  </w:num>
  <w:num w:numId="30" w16cid:durableId="1025062217">
    <w:abstractNumId w:val="13"/>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3"/>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20"/>
  </w:num>
  <w:num w:numId="33" w16cid:durableId="1447041001">
    <w:abstractNumId w:val="13"/>
  </w:num>
  <w:num w:numId="34" w16cid:durableId="162013766">
    <w:abstractNumId w:val="8"/>
  </w:num>
  <w:num w:numId="35" w16cid:durableId="12924542">
    <w:abstractNumId w:val="7"/>
  </w:num>
  <w:num w:numId="36" w16cid:durableId="1214387150">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 w:numId="38" w16cid:durableId="1827471865">
    <w:abstractNumId w:val="6"/>
  </w:num>
  <w:num w:numId="39" w16cid:durableId="1336879550">
    <w:abstractNumId w:val="26"/>
  </w:num>
  <w:num w:numId="40" w16cid:durableId="340671106">
    <w:abstractNumId w:val="21"/>
  </w:num>
  <w:num w:numId="41" w16cid:durableId="123162377">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23/06/2025 10:28"/>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2D38"/>
    <w:rsid w:val="00003A3B"/>
    <w:rsid w:val="00004B5C"/>
    <w:rsid w:val="00004ED9"/>
    <w:rsid w:val="00006F41"/>
    <w:rsid w:val="000105A8"/>
    <w:rsid w:val="000108D8"/>
    <w:rsid w:val="00010DE2"/>
    <w:rsid w:val="00011206"/>
    <w:rsid w:val="00012473"/>
    <w:rsid w:val="00012606"/>
    <w:rsid w:val="00014CAF"/>
    <w:rsid w:val="000150B7"/>
    <w:rsid w:val="00015FF9"/>
    <w:rsid w:val="000160C3"/>
    <w:rsid w:val="000165E6"/>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3665"/>
    <w:rsid w:val="0003383D"/>
    <w:rsid w:val="00034D8B"/>
    <w:rsid w:val="00035853"/>
    <w:rsid w:val="000359B9"/>
    <w:rsid w:val="000366A7"/>
    <w:rsid w:val="00036AB0"/>
    <w:rsid w:val="00036D07"/>
    <w:rsid w:val="00041A20"/>
    <w:rsid w:val="00041DB6"/>
    <w:rsid w:val="00042EE1"/>
    <w:rsid w:val="0004380B"/>
    <w:rsid w:val="00044ACD"/>
    <w:rsid w:val="00044EBF"/>
    <w:rsid w:val="00045D0A"/>
    <w:rsid w:val="00045DDD"/>
    <w:rsid w:val="00047EE8"/>
    <w:rsid w:val="00050048"/>
    <w:rsid w:val="0005077A"/>
    <w:rsid w:val="0005080A"/>
    <w:rsid w:val="00051953"/>
    <w:rsid w:val="00051A12"/>
    <w:rsid w:val="00051FD4"/>
    <w:rsid w:val="00052536"/>
    <w:rsid w:val="00052A61"/>
    <w:rsid w:val="00054CB7"/>
    <w:rsid w:val="00056EE1"/>
    <w:rsid w:val="00057C61"/>
    <w:rsid w:val="00060771"/>
    <w:rsid w:val="000615C8"/>
    <w:rsid w:val="000617D7"/>
    <w:rsid w:val="0006215A"/>
    <w:rsid w:val="00063EE3"/>
    <w:rsid w:val="000640AC"/>
    <w:rsid w:val="000646F9"/>
    <w:rsid w:val="00064BFC"/>
    <w:rsid w:val="00065126"/>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7B9"/>
    <w:rsid w:val="00076CDB"/>
    <w:rsid w:val="000772B8"/>
    <w:rsid w:val="00077697"/>
    <w:rsid w:val="000777B3"/>
    <w:rsid w:val="00080A26"/>
    <w:rsid w:val="000816EA"/>
    <w:rsid w:val="00081943"/>
    <w:rsid w:val="00081E22"/>
    <w:rsid w:val="000830A4"/>
    <w:rsid w:val="00084A5B"/>
    <w:rsid w:val="00085A19"/>
    <w:rsid w:val="000875F4"/>
    <w:rsid w:val="000909BD"/>
    <w:rsid w:val="00090A21"/>
    <w:rsid w:val="00090E02"/>
    <w:rsid w:val="00091633"/>
    <w:rsid w:val="00091801"/>
    <w:rsid w:val="000945F6"/>
    <w:rsid w:val="0009473D"/>
    <w:rsid w:val="00094B11"/>
    <w:rsid w:val="0009523D"/>
    <w:rsid w:val="00096008"/>
    <w:rsid w:val="00096432"/>
    <w:rsid w:val="00096ADD"/>
    <w:rsid w:val="00097544"/>
    <w:rsid w:val="0009791A"/>
    <w:rsid w:val="000A1ADF"/>
    <w:rsid w:val="000A2121"/>
    <w:rsid w:val="000A2F47"/>
    <w:rsid w:val="000A3E58"/>
    <w:rsid w:val="000A464F"/>
    <w:rsid w:val="000A47BB"/>
    <w:rsid w:val="000A712C"/>
    <w:rsid w:val="000B1329"/>
    <w:rsid w:val="000B15C9"/>
    <w:rsid w:val="000B3D63"/>
    <w:rsid w:val="000B5098"/>
    <w:rsid w:val="000B5A50"/>
    <w:rsid w:val="000B5E70"/>
    <w:rsid w:val="000B698F"/>
    <w:rsid w:val="000C0C4A"/>
    <w:rsid w:val="000C1CF5"/>
    <w:rsid w:val="000C1E38"/>
    <w:rsid w:val="000C3129"/>
    <w:rsid w:val="000C3297"/>
    <w:rsid w:val="000C38E5"/>
    <w:rsid w:val="000C4322"/>
    <w:rsid w:val="000C451E"/>
    <w:rsid w:val="000C5DD8"/>
    <w:rsid w:val="000C6301"/>
    <w:rsid w:val="000C74C8"/>
    <w:rsid w:val="000C764A"/>
    <w:rsid w:val="000D061E"/>
    <w:rsid w:val="000D1236"/>
    <w:rsid w:val="000D197C"/>
    <w:rsid w:val="000D1F71"/>
    <w:rsid w:val="000D546C"/>
    <w:rsid w:val="000D5ADC"/>
    <w:rsid w:val="000D646C"/>
    <w:rsid w:val="000E2E22"/>
    <w:rsid w:val="000E49E8"/>
    <w:rsid w:val="000E56AF"/>
    <w:rsid w:val="000E5D74"/>
    <w:rsid w:val="000E6B38"/>
    <w:rsid w:val="000E6D29"/>
    <w:rsid w:val="000E73E6"/>
    <w:rsid w:val="000E7FA5"/>
    <w:rsid w:val="000F0D4A"/>
    <w:rsid w:val="000F13A6"/>
    <w:rsid w:val="000F3439"/>
    <w:rsid w:val="000F41B6"/>
    <w:rsid w:val="000F511C"/>
    <w:rsid w:val="000F557F"/>
    <w:rsid w:val="000F67E2"/>
    <w:rsid w:val="000F749A"/>
    <w:rsid w:val="00100465"/>
    <w:rsid w:val="0010146D"/>
    <w:rsid w:val="00101E19"/>
    <w:rsid w:val="0010266B"/>
    <w:rsid w:val="00102869"/>
    <w:rsid w:val="0010377B"/>
    <w:rsid w:val="00104407"/>
    <w:rsid w:val="001045E2"/>
    <w:rsid w:val="00104AEC"/>
    <w:rsid w:val="0010639C"/>
    <w:rsid w:val="00107140"/>
    <w:rsid w:val="001078EB"/>
    <w:rsid w:val="001079C7"/>
    <w:rsid w:val="001101C3"/>
    <w:rsid w:val="00110E49"/>
    <w:rsid w:val="0011172E"/>
    <w:rsid w:val="00111730"/>
    <w:rsid w:val="001122A3"/>
    <w:rsid w:val="001127CE"/>
    <w:rsid w:val="00113620"/>
    <w:rsid w:val="00113EBF"/>
    <w:rsid w:val="001143FB"/>
    <w:rsid w:val="00115326"/>
    <w:rsid w:val="00115B87"/>
    <w:rsid w:val="00116C8A"/>
    <w:rsid w:val="00116E32"/>
    <w:rsid w:val="00116FDB"/>
    <w:rsid w:val="001170AD"/>
    <w:rsid w:val="00117572"/>
    <w:rsid w:val="00117D79"/>
    <w:rsid w:val="0012058E"/>
    <w:rsid w:val="00120D01"/>
    <w:rsid w:val="00123ACA"/>
    <w:rsid w:val="001242D4"/>
    <w:rsid w:val="0012431E"/>
    <w:rsid w:val="001260C1"/>
    <w:rsid w:val="001274EC"/>
    <w:rsid w:val="001277ED"/>
    <w:rsid w:val="0012798B"/>
    <w:rsid w:val="00127AA7"/>
    <w:rsid w:val="00127D29"/>
    <w:rsid w:val="00130A47"/>
    <w:rsid w:val="00131673"/>
    <w:rsid w:val="00132905"/>
    <w:rsid w:val="00132922"/>
    <w:rsid w:val="00133640"/>
    <w:rsid w:val="00133CF5"/>
    <w:rsid w:val="00135321"/>
    <w:rsid w:val="0013656B"/>
    <w:rsid w:val="00136DCE"/>
    <w:rsid w:val="001415A2"/>
    <w:rsid w:val="00141BDB"/>
    <w:rsid w:val="00141DD3"/>
    <w:rsid w:val="001421A9"/>
    <w:rsid w:val="001433BA"/>
    <w:rsid w:val="00143B1B"/>
    <w:rsid w:val="001447CC"/>
    <w:rsid w:val="0014518E"/>
    <w:rsid w:val="00145BBA"/>
    <w:rsid w:val="0014667F"/>
    <w:rsid w:val="00146AEC"/>
    <w:rsid w:val="00150091"/>
    <w:rsid w:val="001500C3"/>
    <w:rsid w:val="001506A7"/>
    <w:rsid w:val="00150CAC"/>
    <w:rsid w:val="00150F2D"/>
    <w:rsid w:val="00154DA4"/>
    <w:rsid w:val="00155FB8"/>
    <w:rsid w:val="00157024"/>
    <w:rsid w:val="00160022"/>
    <w:rsid w:val="001605DF"/>
    <w:rsid w:val="00161800"/>
    <w:rsid w:val="001623A0"/>
    <w:rsid w:val="0016380F"/>
    <w:rsid w:val="00163DA1"/>
    <w:rsid w:val="001643A1"/>
    <w:rsid w:val="001649BF"/>
    <w:rsid w:val="00164E86"/>
    <w:rsid w:val="00165BD1"/>
    <w:rsid w:val="00165DED"/>
    <w:rsid w:val="00167EE1"/>
    <w:rsid w:val="00170105"/>
    <w:rsid w:val="00170E42"/>
    <w:rsid w:val="0017158E"/>
    <w:rsid w:val="00171938"/>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230D"/>
    <w:rsid w:val="001823E4"/>
    <w:rsid w:val="00182A37"/>
    <w:rsid w:val="00183551"/>
    <w:rsid w:val="00184956"/>
    <w:rsid w:val="00184C03"/>
    <w:rsid w:val="00184E7D"/>
    <w:rsid w:val="0018698A"/>
    <w:rsid w:val="00186BCE"/>
    <w:rsid w:val="00186BD5"/>
    <w:rsid w:val="001871E2"/>
    <w:rsid w:val="00187E7D"/>
    <w:rsid w:val="001902D3"/>
    <w:rsid w:val="001923EA"/>
    <w:rsid w:val="00195FD9"/>
    <w:rsid w:val="001969C8"/>
    <w:rsid w:val="00196D23"/>
    <w:rsid w:val="00197A20"/>
    <w:rsid w:val="001A02D3"/>
    <w:rsid w:val="001A0697"/>
    <w:rsid w:val="001A07C6"/>
    <w:rsid w:val="001A242C"/>
    <w:rsid w:val="001A2749"/>
    <w:rsid w:val="001A2B50"/>
    <w:rsid w:val="001A3310"/>
    <w:rsid w:val="001A3BB3"/>
    <w:rsid w:val="001A5672"/>
    <w:rsid w:val="001A617F"/>
    <w:rsid w:val="001B0C1E"/>
    <w:rsid w:val="001B265F"/>
    <w:rsid w:val="001B3A5D"/>
    <w:rsid w:val="001B4F3E"/>
    <w:rsid w:val="001C0141"/>
    <w:rsid w:val="001C4479"/>
    <w:rsid w:val="001C495A"/>
    <w:rsid w:val="001C52BA"/>
    <w:rsid w:val="001C5C31"/>
    <w:rsid w:val="001C7BB9"/>
    <w:rsid w:val="001D09C0"/>
    <w:rsid w:val="001D0CFD"/>
    <w:rsid w:val="001D0E12"/>
    <w:rsid w:val="001D1894"/>
    <w:rsid w:val="001D1DAA"/>
    <w:rsid w:val="001D1DE6"/>
    <w:rsid w:val="001D2706"/>
    <w:rsid w:val="001D2720"/>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3DDD"/>
    <w:rsid w:val="001F5812"/>
    <w:rsid w:val="001F5ED8"/>
    <w:rsid w:val="001F6B3D"/>
    <w:rsid w:val="002001C1"/>
    <w:rsid w:val="00200218"/>
    <w:rsid w:val="002009AF"/>
    <w:rsid w:val="0020202D"/>
    <w:rsid w:val="00202772"/>
    <w:rsid w:val="002032E2"/>
    <w:rsid w:val="00203380"/>
    <w:rsid w:val="002038E6"/>
    <w:rsid w:val="002040C9"/>
    <w:rsid w:val="00204DC1"/>
    <w:rsid w:val="002050B2"/>
    <w:rsid w:val="00205150"/>
    <w:rsid w:val="00205DA6"/>
    <w:rsid w:val="002065A2"/>
    <w:rsid w:val="00207868"/>
    <w:rsid w:val="00207D1B"/>
    <w:rsid w:val="00210AF8"/>
    <w:rsid w:val="00210D1D"/>
    <w:rsid w:val="00211B76"/>
    <w:rsid w:val="00213B3F"/>
    <w:rsid w:val="00214596"/>
    <w:rsid w:val="0021461A"/>
    <w:rsid w:val="0021463B"/>
    <w:rsid w:val="00214D0E"/>
    <w:rsid w:val="00216511"/>
    <w:rsid w:val="00216E0B"/>
    <w:rsid w:val="002175B6"/>
    <w:rsid w:val="00221FE7"/>
    <w:rsid w:val="00222224"/>
    <w:rsid w:val="00222B4F"/>
    <w:rsid w:val="002235F5"/>
    <w:rsid w:val="00223972"/>
    <w:rsid w:val="002246B3"/>
    <w:rsid w:val="002248F4"/>
    <w:rsid w:val="00224F8B"/>
    <w:rsid w:val="0022517F"/>
    <w:rsid w:val="00225350"/>
    <w:rsid w:val="00225C85"/>
    <w:rsid w:val="002263CE"/>
    <w:rsid w:val="00226425"/>
    <w:rsid w:val="002266F5"/>
    <w:rsid w:val="00226968"/>
    <w:rsid w:val="002272DE"/>
    <w:rsid w:val="00231D38"/>
    <w:rsid w:val="002324C5"/>
    <w:rsid w:val="0023353C"/>
    <w:rsid w:val="002335A2"/>
    <w:rsid w:val="00233EFC"/>
    <w:rsid w:val="00233FFE"/>
    <w:rsid w:val="00234C75"/>
    <w:rsid w:val="00234D81"/>
    <w:rsid w:val="00235104"/>
    <w:rsid w:val="0023518B"/>
    <w:rsid w:val="0023585D"/>
    <w:rsid w:val="00237D1E"/>
    <w:rsid w:val="00240D4D"/>
    <w:rsid w:val="00242794"/>
    <w:rsid w:val="00243223"/>
    <w:rsid w:val="002443D5"/>
    <w:rsid w:val="0024460B"/>
    <w:rsid w:val="00244DFC"/>
    <w:rsid w:val="00245DA6"/>
    <w:rsid w:val="002474B1"/>
    <w:rsid w:val="002517D0"/>
    <w:rsid w:val="00251F56"/>
    <w:rsid w:val="00252902"/>
    <w:rsid w:val="002532B0"/>
    <w:rsid w:val="0025449B"/>
    <w:rsid w:val="00254857"/>
    <w:rsid w:val="00254C3D"/>
    <w:rsid w:val="002553F3"/>
    <w:rsid w:val="002566CB"/>
    <w:rsid w:val="0025753F"/>
    <w:rsid w:val="00257B15"/>
    <w:rsid w:val="002607A4"/>
    <w:rsid w:val="00261078"/>
    <w:rsid w:val="002632F6"/>
    <w:rsid w:val="00263D0A"/>
    <w:rsid w:val="00263F7E"/>
    <w:rsid w:val="0026405A"/>
    <w:rsid w:val="00264145"/>
    <w:rsid w:val="00264D98"/>
    <w:rsid w:val="00265289"/>
    <w:rsid w:val="00266F38"/>
    <w:rsid w:val="002708FE"/>
    <w:rsid w:val="00270CCF"/>
    <w:rsid w:val="00271964"/>
    <w:rsid w:val="00272A03"/>
    <w:rsid w:val="0027400F"/>
    <w:rsid w:val="00277D81"/>
    <w:rsid w:val="00280609"/>
    <w:rsid w:val="00281996"/>
    <w:rsid w:val="00281A2F"/>
    <w:rsid w:val="00281D0E"/>
    <w:rsid w:val="002846C0"/>
    <w:rsid w:val="00284B75"/>
    <w:rsid w:val="00284BE9"/>
    <w:rsid w:val="002856E6"/>
    <w:rsid w:val="00285855"/>
    <w:rsid w:val="00286E26"/>
    <w:rsid w:val="00287649"/>
    <w:rsid w:val="002877E3"/>
    <w:rsid w:val="0029010F"/>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B055D"/>
    <w:rsid w:val="002B0CBF"/>
    <w:rsid w:val="002B1C34"/>
    <w:rsid w:val="002B2177"/>
    <w:rsid w:val="002B22D5"/>
    <w:rsid w:val="002B2DC9"/>
    <w:rsid w:val="002B487F"/>
    <w:rsid w:val="002B5CEE"/>
    <w:rsid w:val="002C04C6"/>
    <w:rsid w:val="002C09C7"/>
    <w:rsid w:val="002C0A55"/>
    <w:rsid w:val="002C0C0E"/>
    <w:rsid w:val="002C17C0"/>
    <w:rsid w:val="002C1CAC"/>
    <w:rsid w:val="002C20D2"/>
    <w:rsid w:val="002C2199"/>
    <w:rsid w:val="002C25B0"/>
    <w:rsid w:val="002C3AB7"/>
    <w:rsid w:val="002C3B09"/>
    <w:rsid w:val="002C4225"/>
    <w:rsid w:val="002C45F0"/>
    <w:rsid w:val="002C4F05"/>
    <w:rsid w:val="002C578C"/>
    <w:rsid w:val="002C62AC"/>
    <w:rsid w:val="002C6702"/>
    <w:rsid w:val="002C710A"/>
    <w:rsid w:val="002D0593"/>
    <w:rsid w:val="002D07C6"/>
    <w:rsid w:val="002D1A05"/>
    <w:rsid w:val="002D1D5D"/>
    <w:rsid w:val="002D1E80"/>
    <w:rsid w:val="002D2C4E"/>
    <w:rsid w:val="002D369B"/>
    <w:rsid w:val="002D3FD0"/>
    <w:rsid w:val="002D4193"/>
    <w:rsid w:val="002D5557"/>
    <w:rsid w:val="002D563B"/>
    <w:rsid w:val="002D5660"/>
    <w:rsid w:val="002D5FDA"/>
    <w:rsid w:val="002E08DD"/>
    <w:rsid w:val="002E16A4"/>
    <w:rsid w:val="002E2DC7"/>
    <w:rsid w:val="002E5571"/>
    <w:rsid w:val="002E621A"/>
    <w:rsid w:val="002E6956"/>
    <w:rsid w:val="002F1B03"/>
    <w:rsid w:val="002F2638"/>
    <w:rsid w:val="002F2E23"/>
    <w:rsid w:val="002F30E0"/>
    <w:rsid w:val="002F3195"/>
    <w:rsid w:val="002F4F56"/>
    <w:rsid w:val="002F5B0D"/>
    <w:rsid w:val="002F5E6C"/>
    <w:rsid w:val="002F6183"/>
    <w:rsid w:val="002F6514"/>
    <w:rsid w:val="002F6767"/>
    <w:rsid w:val="002F724E"/>
    <w:rsid w:val="0030021A"/>
    <w:rsid w:val="0030074D"/>
    <w:rsid w:val="0030096E"/>
    <w:rsid w:val="0030150C"/>
    <w:rsid w:val="003018DF"/>
    <w:rsid w:val="00301CED"/>
    <w:rsid w:val="0030217C"/>
    <w:rsid w:val="0030288D"/>
    <w:rsid w:val="00303484"/>
    <w:rsid w:val="003034E9"/>
    <w:rsid w:val="00303BC9"/>
    <w:rsid w:val="00304704"/>
    <w:rsid w:val="0030564A"/>
    <w:rsid w:val="00305A06"/>
    <w:rsid w:val="00305A3E"/>
    <w:rsid w:val="00305BAA"/>
    <w:rsid w:val="00306641"/>
    <w:rsid w:val="00306ABF"/>
    <w:rsid w:val="00310092"/>
    <w:rsid w:val="00310B17"/>
    <w:rsid w:val="00310D3C"/>
    <w:rsid w:val="00311565"/>
    <w:rsid w:val="00311FE1"/>
    <w:rsid w:val="00312A8C"/>
    <w:rsid w:val="00312F30"/>
    <w:rsid w:val="0031342B"/>
    <w:rsid w:val="0031383B"/>
    <w:rsid w:val="0031425C"/>
    <w:rsid w:val="00314DF9"/>
    <w:rsid w:val="0031536E"/>
    <w:rsid w:val="00315A00"/>
    <w:rsid w:val="003178EC"/>
    <w:rsid w:val="00317D8A"/>
    <w:rsid w:val="00317EB7"/>
    <w:rsid w:val="00321201"/>
    <w:rsid w:val="003237E0"/>
    <w:rsid w:val="0032386D"/>
    <w:rsid w:val="00323BF9"/>
    <w:rsid w:val="003245A5"/>
    <w:rsid w:val="003256C3"/>
    <w:rsid w:val="003262A5"/>
    <w:rsid w:val="00326C15"/>
    <w:rsid w:val="00326DE5"/>
    <w:rsid w:val="00326E83"/>
    <w:rsid w:val="00327952"/>
    <w:rsid w:val="00327B7D"/>
    <w:rsid w:val="00333F33"/>
    <w:rsid w:val="00334309"/>
    <w:rsid w:val="003346F9"/>
    <w:rsid w:val="0033471B"/>
    <w:rsid w:val="00335141"/>
    <w:rsid w:val="00336EB9"/>
    <w:rsid w:val="0033701E"/>
    <w:rsid w:val="0033752B"/>
    <w:rsid w:val="00337552"/>
    <w:rsid w:val="0034062D"/>
    <w:rsid w:val="00340817"/>
    <w:rsid w:val="00340B4D"/>
    <w:rsid w:val="00340B89"/>
    <w:rsid w:val="00341ACB"/>
    <w:rsid w:val="00342040"/>
    <w:rsid w:val="00342A47"/>
    <w:rsid w:val="003445F7"/>
    <w:rsid w:val="00346531"/>
    <w:rsid w:val="003508CD"/>
    <w:rsid w:val="00350F62"/>
    <w:rsid w:val="003514AC"/>
    <w:rsid w:val="00351930"/>
    <w:rsid w:val="00354B94"/>
    <w:rsid w:val="00355105"/>
    <w:rsid w:val="00355A9B"/>
    <w:rsid w:val="00355BEA"/>
    <w:rsid w:val="00356DC2"/>
    <w:rsid w:val="003575CD"/>
    <w:rsid w:val="003602A6"/>
    <w:rsid w:val="003613B7"/>
    <w:rsid w:val="0036185E"/>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0D1"/>
    <w:rsid w:val="00381DC7"/>
    <w:rsid w:val="00381E01"/>
    <w:rsid w:val="0038264D"/>
    <w:rsid w:val="00382893"/>
    <w:rsid w:val="00383041"/>
    <w:rsid w:val="0038313D"/>
    <w:rsid w:val="0038350B"/>
    <w:rsid w:val="003838D1"/>
    <w:rsid w:val="00383BA7"/>
    <w:rsid w:val="00384993"/>
    <w:rsid w:val="003856D7"/>
    <w:rsid w:val="0038637A"/>
    <w:rsid w:val="003867D0"/>
    <w:rsid w:val="00386C79"/>
    <w:rsid w:val="003879C6"/>
    <w:rsid w:val="003906B1"/>
    <w:rsid w:val="00390C02"/>
    <w:rsid w:val="0039190B"/>
    <w:rsid w:val="00391919"/>
    <w:rsid w:val="0039199F"/>
    <w:rsid w:val="00392AE8"/>
    <w:rsid w:val="00392FFC"/>
    <w:rsid w:val="003940D0"/>
    <w:rsid w:val="003948A6"/>
    <w:rsid w:val="003949DE"/>
    <w:rsid w:val="00395A89"/>
    <w:rsid w:val="0039717C"/>
    <w:rsid w:val="0039736B"/>
    <w:rsid w:val="00397480"/>
    <w:rsid w:val="00397676"/>
    <w:rsid w:val="00397D67"/>
    <w:rsid w:val="003A107C"/>
    <w:rsid w:val="003A1E18"/>
    <w:rsid w:val="003A2F24"/>
    <w:rsid w:val="003A4779"/>
    <w:rsid w:val="003A6D07"/>
    <w:rsid w:val="003A6D21"/>
    <w:rsid w:val="003B0FE0"/>
    <w:rsid w:val="003B1D72"/>
    <w:rsid w:val="003B27E0"/>
    <w:rsid w:val="003B3441"/>
    <w:rsid w:val="003B45FA"/>
    <w:rsid w:val="003B6934"/>
    <w:rsid w:val="003B6A80"/>
    <w:rsid w:val="003B7360"/>
    <w:rsid w:val="003C0C2C"/>
    <w:rsid w:val="003C0DB2"/>
    <w:rsid w:val="003C0EE4"/>
    <w:rsid w:val="003C1D26"/>
    <w:rsid w:val="003C496F"/>
    <w:rsid w:val="003C4DA0"/>
    <w:rsid w:val="003C57C5"/>
    <w:rsid w:val="003C57DD"/>
    <w:rsid w:val="003C6229"/>
    <w:rsid w:val="003C7396"/>
    <w:rsid w:val="003C7482"/>
    <w:rsid w:val="003D0C89"/>
    <w:rsid w:val="003D348C"/>
    <w:rsid w:val="003D523F"/>
    <w:rsid w:val="003D6409"/>
    <w:rsid w:val="003D7B7F"/>
    <w:rsid w:val="003E0030"/>
    <w:rsid w:val="003E2240"/>
    <w:rsid w:val="003E53D1"/>
    <w:rsid w:val="003E60CB"/>
    <w:rsid w:val="003E6B95"/>
    <w:rsid w:val="003E6F3C"/>
    <w:rsid w:val="003E7151"/>
    <w:rsid w:val="003E75C9"/>
    <w:rsid w:val="003E7AD2"/>
    <w:rsid w:val="003F15FA"/>
    <w:rsid w:val="003F1E85"/>
    <w:rsid w:val="003F21AC"/>
    <w:rsid w:val="003F410D"/>
    <w:rsid w:val="003F5D49"/>
    <w:rsid w:val="003F7074"/>
    <w:rsid w:val="003F7ED0"/>
    <w:rsid w:val="00400120"/>
    <w:rsid w:val="004013A4"/>
    <w:rsid w:val="00404F12"/>
    <w:rsid w:val="0040550D"/>
    <w:rsid w:val="00405D55"/>
    <w:rsid w:val="00405FBB"/>
    <w:rsid w:val="0040706D"/>
    <w:rsid w:val="0040706E"/>
    <w:rsid w:val="004073F5"/>
    <w:rsid w:val="004074ED"/>
    <w:rsid w:val="0041082B"/>
    <w:rsid w:val="00410926"/>
    <w:rsid w:val="004113E5"/>
    <w:rsid w:val="00411715"/>
    <w:rsid w:val="004121FC"/>
    <w:rsid w:val="00413A77"/>
    <w:rsid w:val="00413B60"/>
    <w:rsid w:val="00415F0C"/>
    <w:rsid w:val="00416A42"/>
    <w:rsid w:val="00417469"/>
    <w:rsid w:val="00420837"/>
    <w:rsid w:val="00420D85"/>
    <w:rsid w:val="004229E8"/>
    <w:rsid w:val="00422BD1"/>
    <w:rsid w:val="00423910"/>
    <w:rsid w:val="00424276"/>
    <w:rsid w:val="00424589"/>
    <w:rsid w:val="004248EF"/>
    <w:rsid w:val="00424A5F"/>
    <w:rsid w:val="00424C3F"/>
    <w:rsid w:val="0042578B"/>
    <w:rsid w:val="0042595C"/>
    <w:rsid w:val="00426030"/>
    <w:rsid w:val="00426462"/>
    <w:rsid w:val="00426693"/>
    <w:rsid w:val="00426F22"/>
    <w:rsid w:val="004278BE"/>
    <w:rsid w:val="00427DB7"/>
    <w:rsid w:val="0043068B"/>
    <w:rsid w:val="00430780"/>
    <w:rsid w:val="0043100E"/>
    <w:rsid w:val="00433D60"/>
    <w:rsid w:val="00434D5A"/>
    <w:rsid w:val="004354EF"/>
    <w:rsid w:val="00436A60"/>
    <w:rsid w:val="0043775E"/>
    <w:rsid w:val="004416E0"/>
    <w:rsid w:val="00442091"/>
    <w:rsid w:val="00442926"/>
    <w:rsid w:val="00442A18"/>
    <w:rsid w:val="00442E50"/>
    <w:rsid w:val="00443A10"/>
    <w:rsid w:val="00445878"/>
    <w:rsid w:val="004458CA"/>
    <w:rsid w:val="00446291"/>
    <w:rsid w:val="004468A6"/>
    <w:rsid w:val="00446F0B"/>
    <w:rsid w:val="00447201"/>
    <w:rsid w:val="00447397"/>
    <w:rsid w:val="0044751F"/>
    <w:rsid w:val="0045131B"/>
    <w:rsid w:val="00451602"/>
    <w:rsid w:val="0045359F"/>
    <w:rsid w:val="00453B30"/>
    <w:rsid w:val="00453BAA"/>
    <w:rsid w:val="004549C0"/>
    <w:rsid w:val="00454A34"/>
    <w:rsid w:val="00454E34"/>
    <w:rsid w:val="004558DB"/>
    <w:rsid w:val="00457540"/>
    <w:rsid w:val="00460E92"/>
    <w:rsid w:val="0046140D"/>
    <w:rsid w:val="00461CB9"/>
    <w:rsid w:val="00463636"/>
    <w:rsid w:val="00464553"/>
    <w:rsid w:val="004659BA"/>
    <w:rsid w:val="00466568"/>
    <w:rsid w:val="00467969"/>
    <w:rsid w:val="00470F8C"/>
    <w:rsid w:val="0047169B"/>
    <w:rsid w:val="00472B78"/>
    <w:rsid w:val="00473A85"/>
    <w:rsid w:val="00473E7D"/>
    <w:rsid w:val="00474372"/>
    <w:rsid w:val="004747D2"/>
    <w:rsid w:val="00474B6A"/>
    <w:rsid w:val="00474E12"/>
    <w:rsid w:val="00474FE7"/>
    <w:rsid w:val="0047626A"/>
    <w:rsid w:val="00477BEB"/>
    <w:rsid w:val="00480822"/>
    <w:rsid w:val="00480A06"/>
    <w:rsid w:val="00480C95"/>
    <w:rsid w:val="00480CAE"/>
    <w:rsid w:val="004810B1"/>
    <w:rsid w:val="00481ECC"/>
    <w:rsid w:val="00482273"/>
    <w:rsid w:val="0048238B"/>
    <w:rsid w:val="004834E0"/>
    <w:rsid w:val="00483B25"/>
    <w:rsid w:val="004841BC"/>
    <w:rsid w:val="0048489D"/>
    <w:rsid w:val="00485F59"/>
    <w:rsid w:val="00486A80"/>
    <w:rsid w:val="00486CA8"/>
    <w:rsid w:val="0048706F"/>
    <w:rsid w:val="00487335"/>
    <w:rsid w:val="0048734E"/>
    <w:rsid w:val="00487492"/>
    <w:rsid w:val="004908CB"/>
    <w:rsid w:val="0049096E"/>
    <w:rsid w:val="00491198"/>
    <w:rsid w:val="00491935"/>
    <w:rsid w:val="00491E71"/>
    <w:rsid w:val="00492694"/>
    <w:rsid w:val="00492EE2"/>
    <w:rsid w:val="004930F0"/>
    <w:rsid w:val="004943C1"/>
    <w:rsid w:val="00494FDA"/>
    <w:rsid w:val="00495228"/>
    <w:rsid w:val="00495583"/>
    <w:rsid w:val="0049663B"/>
    <w:rsid w:val="00496DF3"/>
    <w:rsid w:val="004A0C69"/>
    <w:rsid w:val="004A0F09"/>
    <w:rsid w:val="004A1125"/>
    <w:rsid w:val="004A1D2B"/>
    <w:rsid w:val="004A1E62"/>
    <w:rsid w:val="004A2299"/>
    <w:rsid w:val="004A232C"/>
    <w:rsid w:val="004A2437"/>
    <w:rsid w:val="004A25A8"/>
    <w:rsid w:val="004A274D"/>
    <w:rsid w:val="004A2A3E"/>
    <w:rsid w:val="004A6153"/>
    <w:rsid w:val="004A63B4"/>
    <w:rsid w:val="004B02BA"/>
    <w:rsid w:val="004B0C15"/>
    <w:rsid w:val="004B1A54"/>
    <w:rsid w:val="004B1E99"/>
    <w:rsid w:val="004B2AA9"/>
    <w:rsid w:val="004B30E2"/>
    <w:rsid w:val="004B322A"/>
    <w:rsid w:val="004B360E"/>
    <w:rsid w:val="004B4260"/>
    <w:rsid w:val="004B48FC"/>
    <w:rsid w:val="004B52C5"/>
    <w:rsid w:val="004B575C"/>
    <w:rsid w:val="004B5A5E"/>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C7A06"/>
    <w:rsid w:val="004D0273"/>
    <w:rsid w:val="004D3333"/>
    <w:rsid w:val="004D3F07"/>
    <w:rsid w:val="004D4BA7"/>
    <w:rsid w:val="004D54AF"/>
    <w:rsid w:val="004D564F"/>
    <w:rsid w:val="004D629C"/>
    <w:rsid w:val="004D7E72"/>
    <w:rsid w:val="004E0067"/>
    <w:rsid w:val="004E0A13"/>
    <w:rsid w:val="004E2756"/>
    <w:rsid w:val="004E4CC8"/>
    <w:rsid w:val="004E7228"/>
    <w:rsid w:val="004E759C"/>
    <w:rsid w:val="004E7ED0"/>
    <w:rsid w:val="004F4A12"/>
    <w:rsid w:val="004F4ADE"/>
    <w:rsid w:val="004F5265"/>
    <w:rsid w:val="004F6E2A"/>
    <w:rsid w:val="004F701F"/>
    <w:rsid w:val="004F79EE"/>
    <w:rsid w:val="005014C6"/>
    <w:rsid w:val="00503450"/>
    <w:rsid w:val="00504871"/>
    <w:rsid w:val="00505355"/>
    <w:rsid w:val="0050592F"/>
    <w:rsid w:val="00506C58"/>
    <w:rsid w:val="00507104"/>
    <w:rsid w:val="005073DB"/>
    <w:rsid w:val="00512F7D"/>
    <w:rsid w:val="00513FD1"/>
    <w:rsid w:val="005141EC"/>
    <w:rsid w:val="0051431B"/>
    <w:rsid w:val="00514BE9"/>
    <w:rsid w:val="00514FB4"/>
    <w:rsid w:val="005151C2"/>
    <w:rsid w:val="00515371"/>
    <w:rsid w:val="00515375"/>
    <w:rsid w:val="00515B9F"/>
    <w:rsid w:val="00516E6A"/>
    <w:rsid w:val="00516EA7"/>
    <w:rsid w:val="00517E89"/>
    <w:rsid w:val="0052025F"/>
    <w:rsid w:val="005204AB"/>
    <w:rsid w:val="00522885"/>
    <w:rsid w:val="0052567A"/>
    <w:rsid w:val="0052586B"/>
    <w:rsid w:val="005261E3"/>
    <w:rsid w:val="005263DC"/>
    <w:rsid w:val="0052656B"/>
    <w:rsid w:val="005321E9"/>
    <w:rsid w:val="00532308"/>
    <w:rsid w:val="00532B70"/>
    <w:rsid w:val="00533186"/>
    <w:rsid w:val="005335AB"/>
    <w:rsid w:val="005340F8"/>
    <w:rsid w:val="00534BB3"/>
    <w:rsid w:val="00534F71"/>
    <w:rsid w:val="00536646"/>
    <w:rsid w:val="00536DB0"/>
    <w:rsid w:val="005371FC"/>
    <w:rsid w:val="00537322"/>
    <w:rsid w:val="0053745E"/>
    <w:rsid w:val="0054006A"/>
    <w:rsid w:val="005402D7"/>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694E"/>
    <w:rsid w:val="005601A5"/>
    <w:rsid w:val="00560461"/>
    <w:rsid w:val="00560F95"/>
    <w:rsid w:val="00561866"/>
    <w:rsid w:val="00563535"/>
    <w:rsid w:val="00563594"/>
    <w:rsid w:val="00564033"/>
    <w:rsid w:val="00564487"/>
    <w:rsid w:val="00564F26"/>
    <w:rsid w:val="00565231"/>
    <w:rsid w:val="0056638D"/>
    <w:rsid w:val="005664AC"/>
    <w:rsid w:val="005714CC"/>
    <w:rsid w:val="00571F26"/>
    <w:rsid w:val="0057233E"/>
    <w:rsid w:val="0057252C"/>
    <w:rsid w:val="00572692"/>
    <w:rsid w:val="00572ED4"/>
    <w:rsid w:val="00575934"/>
    <w:rsid w:val="00575C34"/>
    <w:rsid w:val="00576056"/>
    <w:rsid w:val="00576314"/>
    <w:rsid w:val="00576458"/>
    <w:rsid w:val="005819DC"/>
    <w:rsid w:val="00581BD5"/>
    <w:rsid w:val="00581BED"/>
    <w:rsid w:val="00581E16"/>
    <w:rsid w:val="00582287"/>
    <w:rsid w:val="00582985"/>
    <w:rsid w:val="00582EE1"/>
    <w:rsid w:val="00584659"/>
    <w:rsid w:val="00584C79"/>
    <w:rsid w:val="005865BB"/>
    <w:rsid w:val="00587630"/>
    <w:rsid w:val="005923DC"/>
    <w:rsid w:val="00593CAD"/>
    <w:rsid w:val="00594164"/>
    <w:rsid w:val="005942D0"/>
    <w:rsid w:val="00596485"/>
    <w:rsid w:val="0059665A"/>
    <w:rsid w:val="00597459"/>
    <w:rsid w:val="005A0BE2"/>
    <w:rsid w:val="005A1C9D"/>
    <w:rsid w:val="005A2601"/>
    <w:rsid w:val="005A33AD"/>
    <w:rsid w:val="005A56B6"/>
    <w:rsid w:val="005A576E"/>
    <w:rsid w:val="005A5BDA"/>
    <w:rsid w:val="005A73A0"/>
    <w:rsid w:val="005A7A7B"/>
    <w:rsid w:val="005B02AD"/>
    <w:rsid w:val="005B12FD"/>
    <w:rsid w:val="005B1F2A"/>
    <w:rsid w:val="005B1F39"/>
    <w:rsid w:val="005B356A"/>
    <w:rsid w:val="005B38A7"/>
    <w:rsid w:val="005B3E44"/>
    <w:rsid w:val="005B5880"/>
    <w:rsid w:val="005B5D88"/>
    <w:rsid w:val="005B7C6A"/>
    <w:rsid w:val="005B7E7D"/>
    <w:rsid w:val="005C071B"/>
    <w:rsid w:val="005C0EEE"/>
    <w:rsid w:val="005C0F93"/>
    <w:rsid w:val="005C1D30"/>
    <w:rsid w:val="005C2360"/>
    <w:rsid w:val="005C2A98"/>
    <w:rsid w:val="005C3B78"/>
    <w:rsid w:val="005C485F"/>
    <w:rsid w:val="005C4F32"/>
    <w:rsid w:val="005C5511"/>
    <w:rsid w:val="005C5973"/>
    <w:rsid w:val="005C669B"/>
    <w:rsid w:val="005C6D3D"/>
    <w:rsid w:val="005C7071"/>
    <w:rsid w:val="005C7150"/>
    <w:rsid w:val="005C7309"/>
    <w:rsid w:val="005D0379"/>
    <w:rsid w:val="005D191C"/>
    <w:rsid w:val="005D2FF8"/>
    <w:rsid w:val="005D3217"/>
    <w:rsid w:val="005D47D7"/>
    <w:rsid w:val="005D4D9D"/>
    <w:rsid w:val="005D58A2"/>
    <w:rsid w:val="005D69EA"/>
    <w:rsid w:val="005E08FC"/>
    <w:rsid w:val="005E0968"/>
    <w:rsid w:val="005E0C3C"/>
    <w:rsid w:val="005E265C"/>
    <w:rsid w:val="005E26AB"/>
    <w:rsid w:val="005E4900"/>
    <w:rsid w:val="005E4B4C"/>
    <w:rsid w:val="005E4D3F"/>
    <w:rsid w:val="005E56D9"/>
    <w:rsid w:val="005E5983"/>
    <w:rsid w:val="005E5D68"/>
    <w:rsid w:val="005E5E19"/>
    <w:rsid w:val="005E6EAC"/>
    <w:rsid w:val="005E764A"/>
    <w:rsid w:val="005E7A84"/>
    <w:rsid w:val="005F06F1"/>
    <w:rsid w:val="005F0CE4"/>
    <w:rsid w:val="005F383B"/>
    <w:rsid w:val="005F395E"/>
    <w:rsid w:val="005F3987"/>
    <w:rsid w:val="005F3D85"/>
    <w:rsid w:val="005F4AFE"/>
    <w:rsid w:val="005F713B"/>
    <w:rsid w:val="00600EE3"/>
    <w:rsid w:val="00601BC0"/>
    <w:rsid w:val="006037CB"/>
    <w:rsid w:val="00603EC6"/>
    <w:rsid w:val="00604AF8"/>
    <w:rsid w:val="006110E2"/>
    <w:rsid w:val="00611885"/>
    <w:rsid w:val="00611D5C"/>
    <w:rsid w:val="00612021"/>
    <w:rsid w:val="006124A3"/>
    <w:rsid w:val="0061338C"/>
    <w:rsid w:val="006134C4"/>
    <w:rsid w:val="00614066"/>
    <w:rsid w:val="006148B1"/>
    <w:rsid w:val="00614911"/>
    <w:rsid w:val="00614FD6"/>
    <w:rsid w:val="00615620"/>
    <w:rsid w:val="00617CE9"/>
    <w:rsid w:val="006208D0"/>
    <w:rsid w:val="00620A29"/>
    <w:rsid w:val="00620F40"/>
    <w:rsid w:val="0062160D"/>
    <w:rsid w:val="00621986"/>
    <w:rsid w:val="00621E28"/>
    <w:rsid w:val="00622C0A"/>
    <w:rsid w:val="00622F54"/>
    <w:rsid w:val="0062376F"/>
    <w:rsid w:val="00623E1C"/>
    <w:rsid w:val="00623F76"/>
    <w:rsid w:val="00624ACA"/>
    <w:rsid w:val="00624BC9"/>
    <w:rsid w:val="006256D1"/>
    <w:rsid w:val="006261AD"/>
    <w:rsid w:val="00627049"/>
    <w:rsid w:val="00630A6A"/>
    <w:rsid w:val="006318DB"/>
    <w:rsid w:val="00631943"/>
    <w:rsid w:val="006325A0"/>
    <w:rsid w:val="00633E1B"/>
    <w:rsid w:val="00635031"/>
    <w:rsid w:val="00635DC8"/>
    <w:rsid w:val="006367BA"/>
    <w:rsid w:val="00637061"/>
    <w:rsid w:val="006412FE"/>
    <w:rsid w:val="00642C4B"/>
    <w:rsid w:val="0064472E"/>
    <w:rsid w:val="0064478D"/>
    <w:rsid w:val="006454C1"/>
    <w:rsid w:val="006501FB"/>
    <w:rsid w:val="006509A2"/>
    <w:rsid w:val="00650FE9"/>
    <w:rsid w:val="00651F95"/>
    <w:rsid w:val="006524CF"/>
    <w:rsid w:val="0065269C"/>
    <w:rsid w:val="00653A3B"/>
    <w:rsid w:val="00654396"/>
    <w:rsid w:val="00655341"/>
    <w:rsid w:val="00655881"/>
    <w:rsid w:val="00655F84"/>
    <w:rsid w:val="00657574"/>
    <w:rsid w:val="0066192F"/>
    <w:rsid w:val="00661A38"/>
    <w:rsid w:val="00662D2E"/>
    <w:rsid w:val="0066435A"/>
    <w:rsid w:val="00664513"/>
    <w:rsid w:val="006647A5"/>
    <w:rsid w:val="00664AE3"/>
    <w:rsid w:val="00665F17"/>
    <w:rsid w:val="00665F7B"/>
    <w:rsid w:val="0066704E"/>
    <w:rsid w:val="00667D9D"/>
    <w:rsid w:val="00670085"/>
    <w:rsid w:val="006701AD"/>
    <w:rsid w:val="00671768"/>
    <w:rsid w:val="00671F63"/>
    <w:rsid w:val="006725D2"/>
    <w:rsid w:val="00672794"/>
    <w:rsid w:val="006730A3"/>
    <w:rsid w:val="0067328E"/>
    <w:rsid w:val="00673989"/>
    <w:rsid w:val="00673E91"/>
    <w:rsid w:val="00675969"/>
    <w:rsid w:val="00676160"/>
    <w:rsid w:val="00676D77"/>
    <w:rsid w:val="0067742A"/>
    <w:rsid w:val="0068114D"/>
    <w:rsid w:val="00681695"/>
    <w:rsid w:val="0068226D"/>
    <w:rsid w:val="00683B5A"/>
    <w:rsid w:val="00684A19"/>
    <w:rsid w:val="00684F34"/>
    <w:rsid w:val="00686EDA"/>
    <w:rsid w:val="00687527"/>
    <w:rsid w:val="00687AD0"/>
    <w:rsid w:val="00690717"/>
    <w:rsid w:val="00691D9E"/>
    <w:rsid w:val="00692FDD"/>
    <w:rsid w:val="006951CC"/>
    <w:rsid w:val="0069530A"/>
    <w:rsid w:val="00695F3D"/>
    <w:rsid w:val="006966F4"/>
    <w:rsid w:val="00696B1B"/>
    <w:rsid w:val="00696E67"/>
    <w:rsid w:val="00697EC0"/>
    <w:rsid w:val="006A0121"/>
    <w:rsid w:val="006A2982"/>
    <w:rsid w:val="006A2E1C"/>
    <w:rsid w:val="006A2F40"/>
    <w:rsid w:val="006A3CFF"/>
    <w:rsid w:val="006A4332"/>
    <w:rsid w:val="006A43F8"/>
    <w:rsid w:val="006A5CD8"/>
    <w:rsid w:val="006A63CD"/>
    <w:rsid w:val="006A649C"/>
    <w:rsid w:val="006B04A2"/>
    <w:rsid w:val="006B1570"/>
    <w:rsid w:val="006B2B02"/>
    <w:rsid w:val="006B33D3"/>
    <w:rsid w:val="006B3552"/>
    <w:rsid w:val="006B3D50"/>
    <w:rsid w:val="006B410C"/>
    <w:rsid w:val="006B4605"/>
    <w:rsid w:val="006B4B6E"/>
    <w:rsid w:val="006B4E73"/>
    <w:rsid w:val="006B5035"/>
    <w:rsid w:val="006B573F"/>
    <w:rsid w:val="006B5967"/>
    <w:rsid w:val="006B6414"/>
    <w:rsid w:val="006B678F"/>
    <w:rsid w:val="006B6CC0"/>
    <w:rsid w:val="006B7809"/>
    <w:rsid w:val="006B7BB7"/>
    <w:rsid w:val="006C3F39"/>
    <w:rsid w:val="006C5BDE"/>
    <w:rsid w:val="006C6B00"/>
    <w:rsid w:val="006D151D"/>
    <w:rsid w:val="006D20F4"/>
    <w:rsid w:val="006D21E3"/>
    <w:rsid w:val="006D391B"/>
    <w:rsid w:val="006D4034"/>
    <w:rsid w:val="006D4746"/>
    <w:rsid w:val="006D4D98"/>
    <w:rsid w:val="006D5639"/>
    <w:rsid w:val="006D5D30"/>
    <w:rsid w:val="006D6DA7"/>
    <w:rsid w:val="006E0B58"/>
    <w:rsid w:val="006E1517"/>
    <w:rsid w:val="006E1760"/>
    <w:rsid w:val="006E193E"/>
    <w:rsid w:val="006E3C46"/>
    <w:rsid w:val="006E3D07"/>
    <w:rsid w:val="006E613A"/>
    <w:rsid w:val="006E73CA"/>
    <w:rsid w:val="006E78B7"/>
    <w:rsid w:val="006E7C02"/>
    <w:rsid w:val="006F0F44"/>
    <w:rsid w:val="006F0FD6"/>
    <w:rsid w:val="006F1EBF"/>
    <w:rsid w:val="006F345F"/>
    <w:rsid w:val="006F352C"/>
    <w:rsid w:val="006F4F27"/>
    <w:rsid w:val="006F5B67"/>
    <w:rsid w:val="006F6533"/>
    <w:rsid w:val="006F6CAB"/>
    <w:rsid w:val="006F7931"/>
    <w:rsid w:val="00700C67"/>
    <w:rsid w:val="00701CF6"/>
    <w:rsid w:val="00702016"/>
    <w:rsid w:val="00702272"/>
    <w:rsid w:val="0070324E"/>
    <w:rsid w:val="00703BC4"/>
    <w:rsid w:val="00704EF2"/>
    <w:rsid w:val="007051C1"/>
    <w:rsid w:val="0070539B"/>
    <w:rsid w:val="007054D6"/>
    <w:rsid w:val="0070643B"/>
    <w:rsid w:val="0070703A"/>
    <w:rsid w:val="00707D1D"/>
    <w:rsid w:val="007113F7"/>
    <w:rsid w:val="007123E9"/>
    <w:rsid w:val="00712E01"/>
    <w:rsid w:val="00712EBC"/>
    <w:rsid w:val="007131C1"/>
    <w:rsid w:val="0071335B"/>
    <w:rsid w:val="00713596"/>
    <w:rsid w:val="00713E74"/>
    <w:rsid w:val="007143FE"/>
    <w:rsid w:val="00714C50"/>
    <w:rsid w:val="007153DB"/>
    <w:rsid w:val="00715DBF"/>
    <w:rsid w:val="00716984"/>
    <w:rsid w:val="0071708D"/>
    <w:rsid w:val="007177E9"/>
    <w:rsid w:val="00717D88"/>
    <w:rsid w:val="0072088E"/>
    <w:rsid w:val="00720F3F"/>
    <w:rsid w:val="00720F6C"/>
    <w:rsid w:val="007212B1"/>
    <w:rsid w:val="007217B3"/>
    <w:rsid w:val="007236C9"/>
    <w:rsid w:val="00723FC3"/>
    <w:rsid w:val="00724D93"/>
    <w:rsid w:val="007258A3"/>
    <w:rsid w:val="00726C7F"/>
    <w:rsid w:val="00726F44"/>
    <w:rsid w:val="00727450"/>
    <w:rsid w:val="00727FF4"/>
    <w:rsid w:val="00730000"/>
    <w:rsid w:val="00730ADE"/>
    <w:rsid w:val="00731570"/>
    <w:rsid w:val="00731894"/>
    <w:rsid w:val="00731CA5"/>
    <w:rsid w:val="00732488"/>
    <w:rsid w:val="00734EA8"/>
    <w:rsid w:val="007360D1"/>
    <w:rsid w:val="00736848"/>
    <w:rsid w:val="0073704F"/>
    <w:rsid w:val="007379A1"/>
    <w:rsid w:val="00737D86"/>
    <w:rsid w:val="00741B5F"/>
    <w:rsid w:val="00741CCB"/>
    <w:rsid w:val="00742998"/>
    <w:rsid w:val="00742BA7"/>
    <w:rsid w:val="00743446"/>
    <w:rsid w:val="007442E7"/>
    <w:rsid w:val="0074437F"/>
    <w:rsid w:val="00745C5B"/>
    <w:rsid w:val="007469FB"/>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0848"/>
    <w:rsid w:val="0076211B"/>
    <w:rsid w:val="007627D4"/>
    <w:rsid w:val="00763300"/>
    <w:rsid w:val="00763334"/>
    <w:rsid w:val="007633CA"/>
    <w:rsid w:val="00764059"/>
    <w:rsid w:val="00764FD2"/>
    <w:rsid w:val="00766329"/>
    <w:rsid w:val="00767194"/>
    <w:rsid w:val="007674AF"/>
    <w:rsid w:val="0077163F"/>
    <w:rsid w:val="00771AF2"/>
    <w:rsid w:val="00772305"/>
    <w:rsid w:val="00772939"/>
    <w:rsid w:val="00773BBF"/>
    <w:rsid w:val="007741B9"/>
    <w:rsid w:val="00774488"/>
    <w:rsid w:val="00774DE8"/>
    <w:rsid w:val="00774FD0"/>
    <w:rsid w:val="007750F4"/>
    <w:rsid w:val="0077513E"/>
    <w:rsid w:val="007755F3"/>
    <w:rsid w:val="007756D2"/>
    <w:rsid w:val="00775A66"/>
    <w:rsid w:val="00775F80"/>
    <w:rsid w:val="007766DF"/>
    <w:rsid w:val="00776CDD"/>
    <w:rsid w:val="0077710D"/>
    <w:rsid w:val="00780B57"/>
    <w:rsid w:val="00781688"/>
    <w:rsid w:val="007827B5"/>
    <w:rsid w:val="00782E02"/>
    <w:rsid w:val="007848A9"/>
    <w:rsid w:val="00786409"/>
    <w:rsid w:val="0078729F"/>
    <w:rsid w:val="00787962"/>
    <w:rsid w:val="00787A9F"/>
    <w:rsid w:val="007900AF"/>
    <w:rsid w:val="00791A06"/>
    <w:rsid w:val="007926BF"/>
    <w:rsid w:val="0079352A"/>
    <w:rsid w:val="00793A79"/>
    <w:rsid w:val="0079482E"/>
    <w:rsid w:val="00794D84"/>
    <w:rsid w:val="0079500F"/>
    <w:rsid w:val="00795141"/>
    <w:rsid w:val="00796D32"/>
    <w:rsid w:val="00796E1C"/>
    <w:rsid w:val="00796ED4"/>
    <w:rsid w:val="0079762D"/>
    <w:rsid w:val="007A1320"/>
    <w:rsid w:val="007A1451"/>
    <w:rsid w:val="007A1FB8"/>
    <w:rsid w:val="007A20D8"/>
    <w:rsid w:val="007A2E90"/>
    <w:rsid w:val="007A3233"/>
    <w:rsid w:val="007A423E"/>
    <w:rsid w:val="007A7FEE"/>
    <w:rsid w:val="007B01DE"/>
    <w:rsid w:val="007B1C36"/>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2D"/>
    <w:rsid w:val="007B7A61"/>
    <w:rsid w:val="007C0788"/>
    <w:rsid w:val="007C07F0"/>
    <w:rsid w:val="007C0844"/>
    <w:rsid w:val="007C0AF7"/>
    <w:rsid w:val="007C0B3C"/>
    <w:rsid w:val="007C182B"/>
    <w:rsid w:val="007C26D3"/>
    <w:rsid w:val="007C2C1C"/>
    <w:rsid w:val="007C3079"/>
    <w:rsid w:val="007C352A"/>
    <w:rsid w:val="007C454E"/>
    <w:rsid w:val="007C4977"/>
    <w:rsid w:val="007C4CBE"/>
    <w:rsid w:val="007C6DE0"/>
    <w:rsid w:val="007C783A"/>
    <w:rsid w:val="007D2106"/>
    <w:rsid w:val="007D2A43"/>
    <w:rsid w:val="007D348C"/>
    <w:rsid w:val="007D4D99"/>
    <w:rsid w:val="007D52B0"/>
    <w:rsid w:val="007D63F7"/>
    <w:rsid w:val="007D64C3"/>
    <w:rsid w:val="007D677F"/>
    <w:rsid w:val="007D7905"/>
    <w:rsid w:val="007E01A8"/>
    <w:rsid w:val="007E1084"/>
    <w:rsid w:val="007E1500"/>
    <w:rsid w:val="007E1826"/>
    <w:rsid w:val="007E18C6"/>
    <w:rsid w:val="007E2683"/>
    <w:rsid w:val="007E3223"/>
    <w:rsid w:val="007E37FD"/>
    <w:rsid w:val="007E3C56"/>
    <w:rsid w:val="007E4E2F"/>
    <w:rsid w:val="007E51BB"/>
    <w:rsid w:val="007E523A"/>
    <w:rsid w:val="007E5268"/>
    <w:rsid w:val="007E5DFD"/>
    <w:rsid w:val="007E6925"/>
    <w:rsid w:val="007F37AF"/>
    <w:rsid w:val="007F3ED5"/>
    <w:rsid w:val="007F630C"/>
    <w:rsid w:val="007F71B3"/>
    <w:rsid w:val="007F74E9"/>
    <w:rsid w:val="00800FE3"/>
    <w:rsid w:val="00801219"/>
    <w:rsid w:val="008014A8"/>
    <w:rsid w:val="00802B45"/>
    <w:rsid w:val="00802CFF"/>
    <w:rsid w:val="00802D76"/>
    <w:rsid w:val="00803C84"/>
    <w:rsid w:val="00804558"/>
    <w:rsid w:val="0080531F"/>
    <w:rsid w:val="00805774"/>
    <w:rsid w:val="0080619B"/>
    <w:rsid w:val="00806911"/>
    <w:rsid w:val="00810003"/>
    <w:rsid w:val="00811721"/>
    <w:rsid w:val="008118E4"/>
    <w:rsid w:val="008121D0"/>
    <w:rsid w:val="0081228B"/>
    <w:rsid w:val="00812DD3"/>
    <w:rsid w:val="00815CD4"/>
    <w:rsid w:val="008166B3"/>
    <w:rsid w:val="008173C5"/>
    <w:rsid w:val="00817D1E"/>
    <w:rsid w:val="0082069B"/>
    <w:rsid w:val="008207DB"/>
    <w:rsid w:val="008216DD"/>
    <w:rsid w:val="00821939"/>
    <w:rsid w:val="008219CD"/>
    <w:rsid w:val="00821D36"/>
    <w:rsid w:val="00821DD2"/>
    <w:rsid w:val="00822554"/>
    <w:rsid w:val="00822B33"/>
    <w:rsid w:val="00823168"/>
    <w:rsid w:val="0082458F"/>
    <w:rsid w:val="0082472F"/>
    <w:rsid w:val="008250B6"/>
    <w:rsid w:val="008250D8"/>
    <w:rsid w:val="0082519E"/>
    <w:rsid w:val="0082527C"/>
    <w:rsid w:val="00825C2F"/>
    <w:rsid w:val="0082640C"/>
    <w:rsid w:val="00826F79"/>
    <w:rsid w:val="0082721F"/>
    <w:rsid w:val="00827EE3"/>
    <w:rsid w:val="008308F7"/>
    <w:rsid w:val="0083270F"/>
    <w:rsid w:val="00832925"/>
    <w:rsid w:val="00832E46"/>
    <w:rsid w:val="00834286"/>
    <w:rsid w:val="00834335"/>
    <w:rsid w:val="008345E9"/>
    <w:rsid w:val="00834A7D"/>
    <w:rsid w:val="0083658A"/>
    <w:rsid w:val="008368EF"/>
    <w:rsid w:val="00836C6A"/>
    <w:rsid w:val="008400F4"/>
    <w:rsid w:val="00840A51"/>
    <w:rsid w:val="00840DFC"/>
    <w:rsid w:val="00840E43"/>
    <w:rsid w:val="00841A99"/>
    <w:rsid w:val="00841EA9"/>
    <w:rsid w:val="0084223D"/>
    <w:rsid w:val="008425E8"/>
    <w:rsid w:val="00842997"/>
    <w:rsid w:val="00842D3B"/>
    <w:rsid w:val="008435A8"/>
    <w:rsid w:val="00843CF9"/>
    <w:rsid w:val="008454C4"/>
    <w:rsid w:val="00845817"/>
    <w:rsid w:val="00846491"/>
    <w:rsid w:val="0084658D"/>
    <w:rsid w:val="00847043"/>
    <w:rsid w:val="00847210"/>
    <w:rsid w:val="00847650"/>
    <w:rsid w:val="00847D71"/>
    <w:rsid w:val="00847E73"/>
    <w:rsid w:val="00851705"/>
    <w:rsid w:val="00852135"/>
    <w:rsid w:val="008532F7"/>
    <w:rsid w:val="008549A2"/>
    <w:rsid w:val="00854B97"/>
    <w:rsid w:val="0085510A"/>
    <w:rsid w:val="008552E3"/>
    <w:rsid w:val="00857D68"/>
    <w:rsid w:val="0086051F"/>
    <w:rsid w:val="00860976"/>
    <w:rsid w:val="00860A2D"/>
    <w:rsid w:val="00860F52"/>
    <w:rsid w:val="00861121"/>
    <w:rsid w:val="008613DB"/>
    <w:rsid w:val="00862727"/>
    <w:rsid w:val="00862C5D"/>
    <w:rsid w:val="00862CE1"/>
    <w:rsid w:val="008649DC"/>
    <w:rsid w:val="00864CF2"/>
    <w:rsid w:val="00864D40"/>
    <w:rsid w:val="008656AB"/>
    <w:rsid w:val="0086601E"/>
    <w:rsid w:val="008661D4"/>
    <w:rsid w:val="00866C3D"/>
    <w:rsid w:val="00867660"/>
    <w:rsid w:val="00867917"/>
    <w:rsid w:val="00870693"/>
    <w:rsid w:val="0087088B"/>
    <w:rsid w:val="008737B4"/>
    <w:rsid w:val="00873A39"/>
    <w:rsid w:val="00873D1F"/>
    <w:rsid w:val="00873F60"/>
    <w:rsid w:val="008743FA"/>
    <w:rsid w:val="00874DB4"/>
    <w:rsid w:val="00875876"/>
    <w:rsid w:val="008775CA"/>
    <w:rsid w:val="00877B00"/>
    <w:rsid w:val="00877D5B"/>
    <w:rsid w:val="00877E2D"/>
    <w:rsid w:val="00880ADE"/>
    <w:rsid w:val="00880D6E"/>
    <w:rsid w:val="00881841"/>
    <w:rsid w:val="00881990"/>
    <w:rsid w:val="00882222"/>
    <w:rsid w:val="008828F7"/>
    <w:rsid w:val="00882B3D"/>
    <w:rsid w:val="00882F0A"/>
    <w:rsid w:val="008840BC"/>
    <w:rsid w:val="0088548E"/>
    <w:rsid w:val="008857A6"/>
    <w:rsid w:val="00885A1B"/>
    <w:rsid w:val="00885E53"/>
    <w:rsid w:val="00887571"/>
    <w:rsid w:val="008875EC"/>
    <w:rsid w:val="008877C2"/>
    <w:rsid w:val="00887C11"/>
    <w:rsid w:val="00891090"/>
    <w:rsid w:val="0089117C"/>
    <w:rsid w:val="00891936"/>
    <w:rsid w:val="00891A85"/>
    <w:rsid w:val="0089207C"/>
    <w:rsid w:val="00892E62"/>
    <w:rsid w:val="008938A1"/>
    <w:rsid w:val="008968D1"/>
    <w:rsid w:val="008969E3"/>
    <w:rsid w:val="00896A30"/>
    <w:rsid w:val="0089729E"/>
    <w:rsid w:val="008A0865"/>
    <w:rsid w:val="008A0C26"/>
    <w:rsid w:val="008A2BE3"/>
    <w:rsid w:val="008A2D60"/>
    <w:rsid w:val="008A35D1"/>
    <w:rsid w:val="008A45EF"/>
    <w:rsid w:val="008A48B4"/>
    <w:rsid w:val="008A494E"/>
    <w:rsid w:val="008A4D4F"/>
    <w:rsid w:val="008A517F"/>
    <w:rsid w:val="008A54E7"/>
    <w:rsid w:val="008A5EAE"/>
    <w:rsid w:val="008A68EE"/>
    <w:rsid w:val="008A75B1"/>
    <w:rsid w:val="008A7E55"/>
    <w:rsid w:val="008B16FB"/>
    <w:rsid w:val="008B2A5B"/>
    <w:rsid w:val="008B2DE5"/>
    <w:rsid w:val="008B36AF"/>
    <w:rsid w:val="008B370F"/>
    <w:rsid w:val="008B3871"/>
    <w:rsid w:val="008B3B5C"/>
    <w:rsid w:val="008B52B1"/>
    <w:rsid w:val="008B6A03"/>
    <w:rsid w:val="008B6D8F"/>
    <w:rsid w:val="008B72C2"/>
    <w:rsid w:val="008B76D4"/>
    <w:rsid w:val="008B7C18"/>
    <w:rsid w:val="008B7D8F"/>
    <w:rsid w:val="008C01FD"/>
    <w:rsid w:val="008C0B43"/>
    <w:rsid w:val="008C112D"/>
    <w:rsid w:val="008C2EE2"/>
    <w:rsid w:val="008C30BB"/>
    <w:rsid w:val="008C31DD"/>
    <w:rsid w:val="008C3A57"/>
    <w:rsid w:val="008C4E0A"/>
    <w:rsid w:val="008C518D"/>
    <w:rsid w:val="008C57A2"/>
    <w:rsid w:val="008C6698"/>
    <w:rsid w:val="008C694C"/>
    <w:rsid w:val="008D16E4"/>
    <w:rsid w:val="008D383D"/>
    <w:rsid w:val="008D4AEC"/>
    <w:rsid w:val="008E064F"/>
    <w:rsid w:val="008E102F"/>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0E24"/>
    <w:rsid w:val="00901B12"/>
    <w:rsid w:val="009033C5"/>
    <w:rsid w:val="00903FD6"/>
    <w:rsid w:val="0090540B"/>
    <w:rsid w:val="009060A6"/>
    <w:rsid w:val="009061CC"/>
    <w:rsid w:val="009063B5"/>
    <w:rsid w:val="00906AC1"/>
    <w:rsid w:val="009117CA"/>
    <w:rsid w:val="009117D5"/>
    <w:rsid w:val="009148B5"/>
    <w:rsid w:val="009148F2"/>
    <w:rsid w:val="00915F94"/>
    <w:rsid w:val="00921D55"/>
    <w:rsid w:val="00922792"/>
    <w:rsid w:val="00922D20"/>
    <w:rsid w:val="0092352C"/>
    <w:rsid w:val="00923E5E"/>
    <w:rsid w:val="0092433D"/>
    <w:rsid w:val="009254B1"/>
    <w:rsid w:val="00925A61"/>
    <w:rsid w:val="0092630F"/>
    <w:rsid w:val="00926476"/>
    <w:rsid w:val="00930454"/>
    <w:rsid w:val="009308F1"/>
    <w:rsid w:val="009315C4"/>
    <w:rsid w:val="00931EF6"/>
    <w:rsid w:val="00932700"/>
    <w:rsid w:val="009333B2"/>
    <w:rsid w:val="009333ED"/>
    <w:rsid w:val="0093383E"/>
    <w:rsid w:val="00936F69"/>
    <w:rsid w:val="00937DC0"/>
    <w:rsid w:val="00942A50"/>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2ED"/>
    <w:rsid w:val="00954A30"/>
    <w:rsid w:val="00956DBF"/>
    <w:rsid w:val="00960E78"/>
    <w:rsid w:val="00961349"/>
    <w:rsid w:val="00961D8B"/>
    <w:rsid w:val="00961E11"/>
    <w:rsid w:val="00962EBC"/>
    <w:rsid w:val="00963382"/>
    <w:rsid w:val="009635F8"/>
    <w:rsid w:val="00967017"/>
    <w:rsid w:val="009671CB"/>
    <w:rsid w:val="00967C9C"/>
    <w:rsid w:val="00967CEB"/>
    <w:rsid w:val="00967E15"/>
    <w:rsid w:val="00970FF7"/>
    <w:rsid w:val="009712E6"/>
    <w:rsid w:val="00972823"/>
    <w:rsid w:val="00972F61"/>
    <w:rsid w:val="00973AA8"/>
    <w:rsid w:val="00976C6E"/>
    <w:rsid w:val="00976D96"/>
    <w:rsid w:val="0097795E"/>
    <w:rsid w:val="00977EF6"/>
    <w:rsid w:val="00980747"/>
    <w:rsid w:val="009807B9"/>
    <w:rsid w:val="00980BC4"/>
    <w:rsid w:val="00980DE9"/>
    <w:rsid w:val="0098151D"/>
    <w:rsid w:val="00981C83"/>
    <w:rsid w:val="00982949"/>
    <w:rsid w:val="009829E1"/>
    <w:rsid w:val="00983224"/>
    <w:rsid w:val="0098364E"/>
    <w:rsid w:val="00983CA0"/>
    <w:rsid w:val="0098434B"/>
    <w:rsid w:val="00986342"/>
    <w:rsid w:val="009865A5"/>
    <w:rsid w:val="00990FC9"/>
    <w:rsid w:val="009938EA"/>
    <w:rsid w:val="00996A84"/>
    <w:rsid w:val="009978D3"/>
    <w:rsid w:val="009A1D99"/>
    <w:rsid w:val="009A289A"/>
    <w:rsid w:val="009A2D4A"/>
    <w:rsid w:val="009A2EEA"/>
    <w:rsid w:val="009A417D"/>
    <w:rsid w:val="009A7A95"/>
    <w:rsid w:val="009B0F59"/>
    <w:rsid w:val="009B1484"/>
    <w:rsid w:val="009B26CF"/>
    <w:rsid w:val="009B3300"/>
    <w:rsid w:val="009B3C26"/>
    <w:rsid w:val="009B3D2F"/>
    <w:rsid w:val="009B53E3"/>
    <w:rsid w:val="009B68A3"/>
    <w:rsid w:val="009B6E96"/>
    <w:rsid w:val="009B7C4A"/>
    <w:rsid w:val="009C0C70"/>
    <w:rsid w:val="009C1430"/>
    <w:rsid w:val="009C19E5"/>
    <w:rsid w:val="009C1F45"/>
    <w:rsid w:val="009C2884"/>
    <w:rsid w:val="009C2BA0"/>
    <w:rsid w:val="009C2EF8"/>
    <w:rsid w:val="009C3470"/>
    <w:rsid w:val="009C363C"/>
    <w:rsid w:val="009C3BF0"/>
    <w:rsid w:val="009C3FD2"/>
    <w:rsid w:val="009C421B"/>
    <w:rsid w:val="009C48C8"/>
    <w:rsid w:val="009C524C"/>
    <w:rsid w:val="009C5F41"/>
    <w:rsid w:val="009C5F69"/>
    <w:rsid w:val="009C61DA"/>
    <w:rsid w:val="009C67BA"/>
    <w:rsid w:val="009C6A93"/>
    <w:rsid w:val="009C771F"/>
    <w:rsid w:val="009D0343"/>
    <w:rsid w:val="009D135B"/>
    <w:rsid w:val="009D17A4"/>
    <w:rsid w:val="009D191D"/>
    <w:rsid w:val="009D1E46"/>
    <w:rsid w:val="009D2402"/>
    <w:rsid w:val="009D3240"/>
    <w:rsid w:val="009D359E"/>
    <w:rsid w:val="009D4000"/>
    <w:rsid w:val="009D458B"/>
    <w:rsid w:val="009D5C39"/>
    <w:rsid w:val="009D6A95"/>
    <w:rsid w:val="009D6E79"/>
    <w:rsid w:val="009D7382"/>
    <w:rsid w:val="009D7B90"/>
    <w:rsid w:val="009E4564"/>
    <w:rsid w:val="009E542E"/>
    <w:rsid w:val="009E6E24"/>
    <w:rsid w:val="009F1A95"/>
    <w:rsid w:val="009F2AD9"/>
    <w:rsid w:val="009F38FC"/>
    <w:rsid w:val="009F441F"/>
    <w:rsid w:val="009F4BE1"/>
    <w:rsid w:val="009F57C8"/>
    <w:rsid w:val="009F5CF8"/>
    <w:rsid w:val="009F5FB0"/>
    <w:rsid w:val="009F6E0C"/>
    <w:rsid w:val="009F7A0F"/>
    <w:rsid w:val="00A01FE3"/>
    <w:rsid w:val="00A02277"/>
    <w:rsid w:val="00A022AE"/>
    <w:rsid w:val="00A032B9"/>
    <w:rsid w:val="00A0389D"/>
    <w:rsid w:val="00A04B1B"/>
    <w:rsid w:val="00A04BE7"/>
    <w:rsid w:val="00A06069"/>
    <w:rsid w:val="00A0716C"/>
    <w:rsid w:val="00A07211"/>
    <w:rsid w:val="00A07C47"/>
    <w:rsid w:val="00A07E8A"/>
    <w:rsid w:val="00A11F20"/>
    <w:rsid w:val="00A121A4"/>
    <w:rsid w:val="00A122E6"/>
    <w:rsid w:val="00A126FB"/>
    <w:rsid w:val="00A12A80"/>
    <w:rsid w:val="00A13C2F"/>
    <w:rsid w:val="00A14890"/>
    <w:rsid w:val="00A157FE"/>
    <w:rsid w:val="00A16405"/>
    <w:rsid w:val="00A21766"/>
    <w:rsid w:val="00A23AEB"/>
    <w:rsid w:val="00A24798"/>
    <w:rsid w:val="00A25C9E"/>
    <w:rsid w:val="00A267EF"/>
    <w:rsid w:val="00A27270"/>
    <w:rsid w:val="00A277B4"/>
    <w:rsid w:val="00A3219A"/>
    <w:rsid w:val="00A32242"/>
    <w:rsid w:val="00A34E7A"/>
    <w:rsid w:val="00A34F2E"/>
    <w:rsid w:val="00A35DEB"/>
    <w:rsid w:val="00A35EE8"/>
    <w:rsid w:val="00A365B4"/>
    <w:rsid w:val="00A36881"/>
    <w:rsid w:val="00A36F11"/>
    <w:rsid w:val="00A40F68"/>
    <w:rsid w:val="00A43313"/>
    <w:rsid w:val="00A43475"/>
    <w:rsid w:val="00A4360E"/>
    <w:rsid w:val="00A43A6D"/>
    <w:rsid w:val="00A44251"/>
    <w:rsid w:val="00A443EF"/>
    <w:rsid w:val="00A46697"/>
    <w:rsid w:val="00A50CBE"/>
    <w:rsid w:val="00A50EBD"/>
    <w:rsid w:val="00A51DE4"/>
    <w:rsid w:val="00A52B81"/>
    <w:rsid w:val="00A52CB8"/>
    <w:rsid w:val="00A53474"/>
    <w:rsid w:val="00A53E0F"/>
    <w:rsid w:val="00A5407D"/>
    <w:rsid w:val="00A542C4"/>
    <w:rsid w:val="00A550B0"/>
    <w:rsid w:val="00A55C64"/>
    <w:rsid w:val="00A560F9"/>
    <w:rsid w:val="00A56722"/>
    <w:rsid w:val="00A56D57"/>
    <w:rsid w:val="00A56FAE"/>
    <w:rsid w:val="00A60B94"/>
    <w:rsid w:val="00A622B0"/>
    <w:rsid w:val="00A62983"/>
    <w:rsid w:val="00A63672"/>
    <w:rsid w:val="00A6371E"/>
    <w:rsid w:val="00A648C6"/>
    <w:rsid w:val="00A64D2A"/>
    <w:rsid w:val="00A64D5A"/>
    <w:rsid w:val="00A65C9D"/>
    <w:rsid w:val="00A70337"/>
    <w:rsid w:val="00A713CD"/>
    <w:rsid w:val="00A757A5"/>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502"/>
    <w:rsid w:val="00A90624"/>
    <w:rsid w:val="00A9097F"/>
    <w:rsid w:val="00A90ACD"/>
    <w:rsid w:val="00A9128A"/>
    <w:rsid w:val="00A92C48"/>
    <w:rsid w:val="00A92DA5"/>
    <w:rsid w:val="00A93662"/>
    <w:rsid w:val="00A93824"/>
    <w:rsid w:val="00A93F38"/>
    <w:rsid w:val="00A95EA3"/>
    <w:rsid w:val="00A95F3D"/>
    <w:rsid w:val="00A964BC"/>
    <w:rsid w:val="00A976D7"/>
    <w:rsid w:val="00AA0750"/>
    <w:rsid w:val="00AA0EEE"/>
    <w:rsid w:val="00AA1075"/>
    <w:rsid w:val="00AA3734"/>
    <w:rsid w:val="00AA55B0"/>
    <w:rsid w:val="00AA6B23"/>
    <w:rsid w:val="00AA71BB"/>
    <w:rsid w:val="00AB0D94"/>
    <w:rsid w:val="00AB1292"/>
    <w:rsid w:val="00AB18C3"/>
    <w:rsid w:val="00AB1D06"/>
    <w:rsid w:val="00AB1D1B"/>
    <w:rsid w:val="00AB2A31"/>
    <w:rsid w:val="00AB3C7E"/>
    <w:rsid w:val="00AB4738"/>
    <w:rsid w:val="00AB4885"/>
    <w:rsid w:val="00AB4AF8"/>
    <w:rsid w:val="00AB567A"/>
    <w:rsid w:val="00AB6337"/>
    <w:rsid w:val="00AB6AF0"/>
    <w:rsid w:val="00AC24A3"/>
    <w:rsid w:val="00AC25E9"/>
    <w:rsid w:val="00AC2E21"/>
    <w:rsid w:val="00AC435E"/>
    <w:rsid w:val="00AC45ED"/>
    <w:rsid w:val="00AC5931"/>
    <w:rsid w:val="00AC6724"/>
    <w:rsid w:val="00AD007B"/>
    <w:rsid w:val="00AD3ED3"/>
    <w:rsid w:val="00AD49A2"/>
    <w:rsid w:val="00AD4DD6"/>
    <w:rsid w:val="00AD51B6"/>
    <w:rsid w:val="00AD6715"/>
    <w:rsid w:val="00AE0AFF"/>
    <w:rsid w:val="00AE0BFE"/>
    <w:rsid w:val="00AE2505"/>
    <w:rsid w:val="00AE28F2"/>
    <w:rsid w:val="00AE396D"/>
    <w:rsid w:val="00AE3B20"/>
    <w:rsid w:val="00AE3E12"/>
    <w:rsid w:val="00AE5602"/>
    <w:rsid w:val="00AE5859"/>
    <w:rsid w:val="00AE7D25"/>
    <w:rsid w:val="00AF0C39"/>
    <w:rsid w:val="00AF119C"/>
    <w:rsid w:val="00AF1489"/>
    <w:rsid w:val="00AF1933"/>
    <w:rsid w:val="00AF3FA3"/>
    <w:rsid w:val="00AF4B51"/>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3819"/>
    <w:rsid w:val="00B14CE9"/>
    <w:rsid w:val="00B14D61"/>
    <w:rsid w:val="00B14F27"/>
    <w:rsid w:val="00B15FA0"/>
    <w:rsid w:val="00B15FA4"/>
    <w:rsid w:val="00B1703C"/>
    <w:rsid w:val="00B179DB"/>
    <w:rsid w:val="00B20208"/>
    <w:rsid w:val="00B20803"/>
    <w:rsid w:val="00B21691"/>
    <w:rsid w:val="00B217DA"/>
    <w:rsid w:val="00B21E95"/>
    <w:rsid w:val="00B2200E"/>
    <w:rsid w:val="00B22394"/>
    <w:rsid w:val="00B22788"/>
    <w:rsid w:val="00B26390"/>
    <w:rsid w:val="00B2686F"/>
    <w:rsid w:val="00B271BB"/>
    <w:rsid w:val="00B27D91"/>
    <w:rsid w:val="00B30708"/>
    <w:rsid w:val="00B344DA"/>
    <w:rsid w:val="00B34B10"/>
    <w:rsid w:val="00B34F0A"/>
    <w:rsid w:val="00B35415"/>
    <w:rsid w:val="00B35CB1"/>
    <w:rsid w:val="00B36CB7"/>
    <w:rsid w:val="00B36DAB"/>
    <w:rsid w:val="00B3740F"/>
    <w:rsid w:val="00B376C0"/>
    <w:rsid w:val="00B377A5"/>
    <w:rsid w:val="00B40066"/>
    <w:rsid w:val="00B40669"/>
    <w:rsid w:val="00B41AEB"/>
    <w:rsid w:val="00B41E53"/>
    <w:rsid w:val="00B42153"/>
    <w:rsid w:val="00B42A26"/>
    <w:rsid w:val="00B43756"/>
    <w:rsid w:val="00B45E1D"/>
    <w:rsid w:val="00B46917"/>
    <w:rsid w:val="00B46F6B"/>
    <w:rsid w:val="00B476F6"/>
    <w:rsid w:val="00B5149C"/>
    <w:rsid w:val="00B5351F"/>
    <w:rsid w:val="00B55490"/>
    <w:rsid w:val="00B55F79"/>
    <w:rsid w:val="00B5630A"/>
    <w:rsid w:val="00B5657C"/>
    <w:rsid w:val="00B56D25"/>
    <w:rsid w:val="00B60165"/>
    <w:rsid w:val="00B60498"/>
    <w:rsid w:val="00B60899"/>
    <w:rsid w:val="00B61C0C"/>
    <w:rsid w:val="00B625F1"/>
    <w:rsid w:val="00B636C5"/>
    <w:rsid w:val="00B63AE8"/>
    <w:rsid w:val="00B64EC3"/>
    <w:rsid w:val="00B65792"/>
    <w:rsid w:val="00B65922"/>
    <w:rsid w:val="00B66B1F"/>
    <w:rsid w:val="00B70454"/>
    <w:rsid w:val="00B71C5D"/>
    <w:rsid w:val="00B7340D"/>
    <w:rsid w:val="00B73817"/>
    <w:rsid w:val="00B7403A"/>
    <w:rsid w:val="00B74325"/>
    <w:rsid w:val="00B760B3"/>
    <w:rsid w:val="00B7796E"/>
    <w:rsid w:val="00B812BD"/>
    <w:rsid w:val="00B8131D"/>
    <w:rsid w:val="00B813DB"/>
    <w:rsid w:val="00B81938"/>
    <w:rsid w:val="00B82B65"/>
    <w:rsid w:val="00B83762"/>
    <w:rsid w:val="00B84907"/>
    <w:rsid w:val="00B86377"/>
    <w:rsid w:val="00B8687A"/>
    <w:rsid w:val="00B90F93"/>
    <w:rsid w:val="00B920F9"/>
    <w:rsid w:val="00B921D9"/>
    <w:rsid w:val="00B92E0C"/>
    <w:rsid w:val="00B9386F"/>
    <w:rsid w:val="00B94419"/>
    <w:rsid w:val="00B953FC"/>
    <w:rsid w:val="00B9599D"/>
    <w:rsid w:val="00B96E5C"/>
    <w:rsid w:val="00B97110"/>
    <w:rsid w:val="00B97D1D"/>
    <w:rsid w:val="00B97EEA"/>
    <w:rsid w:val="00BA0324"/>
    <w:rsid w:val="00BA13F8"/>
    <w:rsid w:val="00BA2774"/>
    <w:rsid w:val="00BA277B"/>
    <w:rsid w:val="00BA3C6E"/>
    <w:rsid w:val="00BA4389"/>
    <w:rsid w:val="00BA58EC"/>
    <w:rsid w:val="00BA5983"/>
    <w:rsid w:val="00BA5AFA"/>
    <w:rsid w:val="00BA5EFF"/>
    <w:rsid w:val="00BA6942"/>
    <w:rsid w:val="00BB1064"/>
    <w:rsid w:val="00BB138B"/>
    <w:rsid w:val="00BB14CD"/>
    <w:rsid w:val="00BB1A6F"/>
    <w:rsid w:val="00BB1E06"/>
    <w:rsid w:val="00BB24CD"/>
    <w:rsid w:val="00BB282A"/>
    <w:rsid w:val="00BB3139"/>
    <w:rsid w:val="00BB32EA"/>
    <w:rsid w:val="00BB6B4F"/>
    <w:rsid w:val="00BB6C5F"/>
    <w:rsid w:val="00BC0465"/>
    <w:rsid w:val="00BC1AC3"/>
    <w:rsid w:val="00BC1C74"/>
    <w:rsid w:val="00BC380A"/>
    <w:rsid w:val="00BC50CE"/>
    <w:rsid w:val="00BC66D4"/>
    <w:rsid w:val="00BC6E0F"/>
    <w:rsid w:val="00BC716C"/>
    <w:rsid w:val="00BD2C2C"/>
    <w:rsid w:val="00BD3C97"/>
    <w:rsid w:val="00BD3EF0"/>
    <w:rsid w:val="00BD4FB8"/>
    <w:rsid w:val="00BD6621"/>
    <w:rsid w:val="00BD6DC7"/>
    <w:rsid w:val="00BE17CE"/>
    <w:rsid w:val="00BE2443"/>
    <w:rsid w:val="00BE39BF"/>
    <w:rsid w:val="00BE3C2D"/>
    <w:rsid w:val="00BE3FC6"/>
    <w:rsid w:val="00BE4368"/>
    <w:rsid w:val="00BE45B1"/>
    <w:rsid w:val="00BE5674"/>
    <w:rsid w:val="00BE5950"/>
    <w:rsid w:val="00BE5CC6"/>
    <w:rsid w:val="00BE5FB4"/>
    <w:rsid w:val="00BE63CC"/>
    <w:rsid w:val="00BE6554"/>
    <w:rsid w:val="00BE78D1"/>
    <w:rsid w:val="00BE7A3F"/>
    <w:rsid w:val="00BE7E8D"/>
    <w:rsid w:val="00BF0073"/>
    <w:rsid w:val="00BF099D"/>
    <w:rsid w:val="00BF0A15"/>
    <w:rsid w:val="00BF1D94"/>
    <w:rsid w:val="00BF42B6"/>
    <w:rsid w:val="00BF4FFC"/>
    <w:rsid w:val="00BF5E45"/>
    <w:rsid w:val="00BF6B79"/>
    <w:rsid w:val="00BF6BA0"/>
    <w:rsid w:val="00C0044D"/>
    <w:rsid w:val="00C026F1"/>
    <w:rsid w:val="00C02EEB"/>
    <w:rsid w:val="00C03278"/>
    <w:rsid w:val="00C04596"/>
    <w:rsid w:val="00C053AC"/>
    <w:rsid w:val="00C0746B"/>
    <w:rsid w:val="00C07976"/>
    <w:rsid w:val="00C10410"/>
    <w:rsid w:val="00C10657"/>
    <w:rsid w:val="00C11763"/>
    <w:rsid w:val="00C11AAB"/>
    <w:rsid w:val="00C14046"/>
    <w:rsid w:val="00C14382"/>
    <w:rsid w:val="00C15A39"/>
    <w:rsid w:val="00C15C1D"/>
    <w:rsid w:val="00C16A78"/>
    <w:rsid w:val="00C177A0"/>
    <w:rsid w:val="00C20E44"/>
    <w:rsid w:val="00C2383C"/>
    <w:rsid w:val="00C240C3"/>
    <w:rsid w:val="00C24AC7"/>
    <w:rsid w:val="00C25085"/>
    <w:rsid w:val="00C2547F"/>
    <w:rsid w:val="00C27A6C"/>
    <w:rsid w:val="00C3044D"/>
    <w:rsid w:val="00C30C92"/>
    <w:rsid w:val="00C315EE"/>
    <w:rsid w:val="00C31B80"/>
    <w:rsid w:val="00C3227E"/>
    <w:rsid w:val="00C33C9D"/>
    <w:rsid w:val="00C33E86"/>
    <w:rsid w:val="00C358EA"/>
    <w:rsid w:val="00C35AB4"/>
    <w:rsid w:val="00C368B4"/>
    <w:rsid w:val="00C3784A"/>
    <w:rsid w:val="00C379F3"/>
    <w:rsid w:val="00C37E11"/>
    <w:rsid w:val="00C37F62"/>
    <w:rsid w:val="00C40348"/>
    <w:rsid w:val="00C40B30"/>
    <w:rsid w:val="00C41AD6"/>
    <w:rsid w:val="00C4401F"/>
    <w:rsid w:val="00C4613C"/>
    <w:rsid w:val="00C47AFF"/>
    <w:rsid w:val="00C504F8"/>
    <w:rsid w:val="00C50EE7"/>
    <w:rsid w:val="00C522B5"/>
    <w:rsid w:val="00C52D4C"/>
    <w:rsid w:val="00C53120"/>
    <w:rsid w:val="00C53529"/>
    <w:rsid w:val="00C53E16"/>
    <w:rsid w:val="00C548EA"/>
    <w:rsid w:val="00C55E0C"/>
    <w:rsid w:val="00C55F58"/>
    <w:rsid w:val="00C56683"/>
    <w:rsid w:val="00C56814"/>
    <w:rsid w:val="00C56EF8"/>
    <w:rsid w:val="00C57626"/>
    <w:rsid w:val="00C60DDE"/>
    <w:rsid w:val="00C61D82"/>
    <w:rsid w:val="00C61ED2"/>
    <w:rsid w:val="00C6388D"/>
    <w:rsid w:val="00C63A76"/>
    <w:rsid w:val="00C642DC"/>
    <w:rsid w:val="00C644EB"/>
    <w:rsid w:val="00C64694"/>
    <w:rsid w:val="00C654F4"/>
    <w:rsid w:val="00C6584D"/>
    <w:rsid w:val="00C65A56"/>
    <w:rsid w:val="00C660EA"/>
    <w:rsid w:val="00C67078"/>
    <w:rsid w:val="00C67259"/>
    <w:rsid w:val="00C67503"/>
    <w:rsid w:val="00C704ED"/>
    <w:rsid w:val="00C7112C"/>
    <w:rsid w:val="00C73115"/>
    <w:rsid w:val="00C73516"/>
    <w:rsid w:val="00C742BD"/>
    <w:rsid w:val="00C74A9F"/>
    <w:rsid w:val="00C74F4B"/>
    <w:rsid w:val="00C75BD4"/>
    <w:rsid w:val="00C80473"/>
    <w:rsid w:val="00C820D9"/>
    <w:rsid w:val="00C83561"/>
    <w:rsid w:val="00C83E5F"/>
    <w:rsid w:val="00C842CB"/>
    <w:rsid w:val="00C847BD"/>
    <w:rsid w:val="00C86064"/>
    <w:rsid w:val="00C86454"/>
    <w:rsid w:val="00C8649C"/>
    <w:rsid w:val="00C87AE8"/>
    <w:rsid w:val="00C87D26"/>
    <w:rsid w:val="00C9021F"/>
    <w:rsid w:val="00C913DB"/>
    <w:rsid w:val="00C930CD"/>
    <w:rsid w:val="00C9454C"/>
    <w:rsid w:val="00C9505B"/>
    <w:rsid w:val="00C9506A"/>
    <w:rsid w:val="00C95773"/>
    <w:rsid w:val="00C96C7E"/>
    <w:rsid w:val="00C96CE1"/>
    <w:rsid w:val="00C96CE6"/>
    <w:rsid w:val="00C96ECD"/>
    <w:rsid w:val="00C9732A"/>
    <w:rsid w:val="00C97524"/>
    <w:rsid w:val="00C976A1"/>
    <w:rsid w:val="00C97CDA"/>
    <w:rsid w:val="00CA173D"/>
    <w:rsid w:val="00CA1B6F"/>
    <w:rsid w:val="00CA1CEC"/>
    <w:rsid w:val="00CA2077"/>
    <w:rsid w:val="00CA244A"/>
    <w:rsid w:val="00CA27B4"/>
    <w:rsid w:val="00CA3A44"/>
    <w:rsid w:val="00CA4A82"/>
    <w:rsid w:val="00CA57F4"/>
    <w:rsid w:val="00CA5EA8"/>
    <w:rsid w:val="00CA603F"/>
    <w:rsid w:val="00CA77D9"/>
    <w:rsid w:val="00CB06DE"/>
    <w:rsid w:val="00CB0E1E"/>
    <w:rsid w:val="00CB13B5"/>
    <w:rsid w:val="00CB24E1"/>
    <w:rsid w:val="00CB3264"/>
    <w:rsid w:val="00CB6126"/>
    <w:rsid w:val="00CB66FD"/>
    <w:rsid w:val="00CB6EED"/>
    <w:rsid w:val="00CB7343"/>
    <w:rsid w:val="00CC0BDF"/>
    <w:rsid w:val="00CC14F2"/>
    <w:rsid w:val="00CC3662"/>
    <w:rsid w:val="00CC3B7C"/>
    <w:rsid w:val="00CC3B86"/>
    <w:rsid w:val="00CC508F"/>
    <w:rsid w:val="00CC532A"/>
    <w:rsid w:val="00CC69ED"/>
    <w:rsid w:val="00CC72E5"/>
    <w:rsid w:val="00CC769D"/>
    <w:rsid w:val="00CC7F4A"/>
    <w:rsid w:val="00CD0131"/>
    <w:rsid w:val="00CD0375"/>
    <w:rsid w:val="00CD1EAE"/>
    <w:rsid w:val="00CD3CC5"/>
    <w:rsid w:val="00CD4760"/>
    <w:rsid w:val="00CD4B4C"/>
    <w:rsid w:val="00CD5E57"/>
    <w:rsid w:val="00CD7090"/>
    <w:rsid w:val="00CD7907"/>
    <w:rsid w:val="00CD7BB4"/>
    <w:rsid w:val="00CE1486"/>
    <w:rsid w:val="00CE1A29"/>
    <w:rsid w:val="00CE25DE"/>
    <w:rsid w:val="00CE26DF"/>
    <w:rsid w:val="00CE2ABD"/>
    <w:rsid w:val="00CE3437"/>
    <w:rsid w:val="00CE4022"/>
    <w:rsid w:val="00CE4496"/>
    <w:rsid w:val="00CE44B6"/>
    <w:rsid w:val="00CE4C0E"/>
    <w:rsid w:val="00CE5554"/>
    <w:rsid w:val="00CE5DF4"/>
    <w:rsid w:val="00CE60EE"/>
    <w:rsid w:val="00CE6223"/>
    <w:rsid w:val="00CE6F81"/>
    <w:rsid w:val="00CF02D8"/>
    <w:rsid w:val="00CF1AEB"/>
    <w:rsid w:val="00CF275E"/>
    <w:rsid w:val="00CF3841"/>
    <w:rsid w:val="00CF3E5E"/>
    <w:rsid w:val="00CF3FEB"/>
    <w:rsid w:val="00CF5694"/>
    <w:rsid w:val="00CF56E5"/>
    <w:rsid w:val="00CF66CE"/>
    <w:rsid w:val="00CF6D95"/>
    <w:rsid w:val="00CF76C9"/>
    <w:rsid w:val="00D00E48"/>
    <w:rsid w:val="00D01072"/>
    <w:rsid w:val="00D0194C"/>
    <w:rsid w:val="00D01D19"/>
    <w:rsid w:val="00D04148"/>
    <w:rsid w:val="00D044A4"/>
    <w:rsid w:val="00D05B1A"/>
    <w:rsid w:val="00D05C07"/>
    <w:rsid w:val="00D05FBE"/>
    <w:rsid w:val="00D07AA9"/>
    <w:rsid w:val="00D101DE"/>
    <w:rsid w:val="00D1161A"/>
    <w:rsid w:val="00D11C33"/>
    <w:rsid w:val="00D13027"/>
    <w:rsid w:val="00D14AC0"/>
    <w:rsid w:val="00D14B07"/>
    <w:rsid w:val="00D15D81"/>
    <w:rsid w:val="00D16474"/>
    <w:rsid w:val="00D17315"/>
    <w:rsid w:val="00D20FB4"/>
    <w:rsid w:val="00D21151"/>
    <w:rsid w:val="00D218FA"/>
    <w:rsid w:val="00D24A1F"/>
    <w:rsid w:val="00D255A2"/>
    <w:rsid w:val="00D2582A"/>
    <w:rsid w:val="00D268D3"/>
    <w:rsid w:val="00D26A10"/>
    <w:rsid w:val="00D26B31"/>
    <w:rsid w:val="00D27B89"/>
    <w:rsid w:val="00D27FCF"/>
    <w:rsid w:val="00D30589"/>
    <w:rsid w:val="00D30B70"/>
    <w:rsid w:val="00D30DEE"/>
    <w:rsid w:val="00D329FD"/>
    <w:rsid w:val="00D340F4"/>
    <w:rsid w:val="00D3470C"/>
    <w:rsid w:val="00D347FB"/>
    <w:rsid w:val="00D34800"/>
    <w:rsid w:val="00D34836"/>
    <w:rsid w:val="00D34979"/>
    <w:rsid w:val="00D34F8D"/>
    <w:rsid w:val="00D36748"/>
    <w:rsid w:val="00D36E96"/>
    <w:rsid w:val="00D3770B"/>
    <w:rsid w:val="00D37797"/>
    <w:rsid w:val="00D379FB"/>
    <w:rsid w:val="00D41949"/>
    <w:rsid w:val="00D42914"/>
    <w:rsid w:val="00D435C9"/>
    <w:rsid w:val="00D43C71"/>
    <w:rsid w:val="00D44525"/>
    <w:rsid w:val="00D4469B"/>
    <w:rsid w:val="00D45B4F"/>
    <w:rsid w:val="00D45E07"/>
    <w:rsid w:val="00D46870"/>
    <w:rsid w:val="00D46F7A"/>
    <w:rsid w:val="00D47054"/>
    <w:rsid w:val="00D473EF"/>
    <w:rsid w:val="00D504D2"/>
    <w:rsid w:val="00D50A3B"/>
    <w:rsid w:val="00D50C80"/>
    <w:rsid w:val="00D52503"/>
    <w:rsid w:val="00D542A9"/>
    <w:rsid w:val="00D548B9"/>
    <w:rsid w:val="00D5590B"/>
    <w:rsid w:val="00D57235"/>
    <w:rsid w:val="00D57D32"/>
    <w:rsid w:val="00D6029E"/>
    <w:rsid w:val="00D60862"/>
    <w:rsid w:val="00D60F26"/>
    <w:rsid w:val="00D620DB"/>
    <w:rsid w:val="00D623B1"/>
    <w:rsid w:val="00D64DA9"/>
    <w:rsid w:val="00D659D4"/>
    <w:rsid w:val="00D6648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0947"/>
    <w:rsid w:val="00D82319"/>
    <w:rsid w:val="00D83B37"/>
    <w:rsid w:val="00D8403E"/>
    <w:rsid w:val="00D84F24"/>
    <w:rsid w:val="00D85088"/>
    <w:rsid w:val="00D867C6"/>
    <w:rsid w:val="00D90208"/>
    <w:rsid w:val="00D902D3"/>
    <w:rsid w:val="00D906CD"/>
    <w:rsid w:val="00D91C2C"/>
    <w:rsid w:val="00D91CF3"/>
    <w:rsid w:val="00D91E8F"/>
    <w:rsid w:val="00D92380"/>
    <w:rsid w:val="00D931A1"/>
    <w:rsid w:val="00D93C50"/>
    <w:rsid w:val="00D948B1"/>
    <w:rsid w:val="00D94ACE"/>
    <w:rsid w:val="00D94EF0"/>
    <w:rsid w:val="00D97178"/>
    <w:rsid w:val="00D9720D"/>
    <w:rsid w:val="00D975E3"/>
    <w:rsid w:val="00D97CD2"/>
    <w:rsid w:val="00DA0B8E"/>
    <w:rsid w:val="00DA0BB5"/>
    <w:rsid w:val="00DA0FC1"/>
    <w:rsid w:val="00DA16D0"/>
    <w:rsid w:val="00DA185C"/>
    <w:rsid w:val="00DA1BC7"/>
    <w:rsid w:val="00DA230F"/>
    <w:rsid w:val="00DA2431"/>
    <w:rsid w:val="00DA258C"/>
    <w:rsid w:val="00DA2927"/>
    <w:rsid w:val="00DA2A1E"/>
    <w:rsid w:val="00DA35D5"/>
    <w:rsid w:val="00DA3645"/>
    <w:rsid w:val="00DA3800"/>
    <w:rsid w:val="00DA3D8F"/>
    <w:rsid w:val="00DA40AF"/>
    <w:rsid w:val="00DA43D7"/>
    <w:rsid w:val="00DA44DB"/>
    <w:rsid w:val="00DA50A5"/>
    <w:rsid w:val="00DA54C2"/>
    <w:rsid w:val="00DA6627"/>
    <w:rsid w:val="00DA66D4"/>
    <w:rsid w:val="00DA6F84"/>
    <w:rsid w:val="00DB031B"/>
    <w:rsid w:val="00DB05F2"/>
    <w:rsid w:val="00DB070F"/>
    <w:rsid w:val="00DB0F5B"/>
    <w:rsid w:val="00DB1125"/>
    <w:rsid w:val="00DB248F"/>
    <w:rsid w:val="00DB2608"/>
    <w:rsid w:val="00DB363F"/>
    <w:rsid w:val="00DB380C"/>
    <w:rsid w:val="00DB502A"/>
    <w:rsid w:val="00DB508C"/>
    <w:rsid w:val="00DB66D3"/>
    <w:rsid w:val="00DC05F7"/>
    <w:rsid w:val="00DC0D6B"/>
    <w:rsid w:val="00DC1047"/>
    <w:rsid w:val="00DC19A3"/>
    <w:rsid w:val="00DC2566"/>
    <w:rsid w:val="00DC280E"/>
    <w:rsid w:val="00DC2DDC"/>
    <w:rsid w:val="00DC38E3"/>
    <w:rsid w:val="00DC43C7"/>
    <w:rsid w:val="00DC5269"/>
    <w:rsid w:val="00DC6595"/>
    <w:rsid w:val="00DC668A"/>
    <w:rsid w:val="00DC7F56"/>
    <w:rsid w:val="00DD21C0"/>
    <w:rsid w:val="00DD3EA9"/>
    <w:rsid w:val="00DD6310"/>
    <w:rsid w:val="00DD7699"/>
    <w:rsid w:val="00DD7F74"/>
    <w:rsid w:val="00DE138E"/>
    <w:rsid w:val="00DE1919"/>
    <w:rsid w:val="00DE2A50"/>
    <w:rsid w:val="00DE39DC"/>
    <w:rsid w:val="00DE3B8E"/>
    <w:rsid w:val="00DE3BF3"/>
    <w:rsid w:val="00DE62DA"/>
    <w:rsid w:val="00DE6B7C"/>
    <w:rsid w:val="00DE7B4C"/>
    <w:rsid w:val="00DE7BD1"/>
    <w:rsid w:val="00DF05E7"/>
    <w:rsid w:val="00DF0713"/>
    <w:rsid w:val="00DF16EC"/>
    <w:rsid w:val="00DF2259"/>
    <w:rsid w:val="00DF26BF"/>
    <w:rsid w:val="00DF2DB8"/>
    <w:rsid w:val="00DF3DCA"/>
    <w:rsid w:val="00DF5313"/>
    <w:rsid w:val="00DF67F0"/>
    <w:rsid w:val="00DF770C"/>
    <w:rsid w:val="00DF7A3A"/>
    <w:rsid w:val="00DF7D8E"/>
    <w:rsid w:val="00E012BA"/>
    <w:rsid w:val="00E018E9"/>
    <w:rsid w:val="00E02606"/>
    <w:rsid w:val="00E02731"/>
    <w:rsid w:val="00E030EB"/>
    <w:rsid w:val="00E057DF"/>
    <w:rsid w:val="00E066B5"/>
    <w:rsid w:val="00E0727A"/>
    <w:rsid w:val="00E072E7"/>
    <w:rsid w:val="00E1002E"/>
    <w:rsid w:val="00E1007A"/>
    <w:rsid w:val="00E10118"/>
    <w:rsid w:val="00E12259"/>
    <w:rsid w:val="00E12355"/>
    <w:rsid w:val="00E12FA3"/>
    <w:rsid w:val="00E133E5"/>
    <w:rsid w:val="00E13B53"/>
    <w:rsid w:val="00E141A5"/>
    <w:rsid w:val="00E145C8"/>
    <w:rsid w:val="00E155EB"/>
    <w:rsid w:val="00E15995"/>
    <w:rsid w:val="00E16383"/>
    <w:rsid w:val="00E16779"/>
    <w:rsid w:val="00E16C50"/>
    <w:rsid w:val="00E1714F"/>
    <w:rsid w:val="00E17506"/>
    <w:rsid w:val="00E17D02"/>
    <w:rsid w:val="00E20954"/>
    <w:rsid w:val="00E20E53"/>
    <w:rsid w:val="00E21A3C"/>
    <w:rsid w:val="00E23127"/>
    <w:rsid w:val="00E23740"/>
    <w:rsid w:val="00E2399F"/>
    <w:rsid w:val="00E2501B"/>
    <w:rsid w:val="00E26A37"/>
    <w:rsid w:val="00E30853"/>
    <w:rsid w:val="00E30865"/>
    <w:rsid w:val="00E31288"/>
    <w:rsid w:val="00E318D6"/>
    <w:rsid w:val="00E31AF6"/>
    <w:rsid w:val="00E31C98"/>
    <w:rsid w:val="00E31F00"/>
    <w:rsid w:val="00E32133"/>
    <w:rsid w:val="00E324B4"/>
    <w:rsid w:val="00E329F4"/>
    <w:rsid w:val="00E33BDC"/>
    <w:rsid w:val="00E3529D"/>
    <w:rsid w:val="00E37203"/>
    <w:rsid w:val="00E373F7"/>
    <w:rsid w:val="00E37D5E"/>
    <w:rsid w:val="00E37D6F"/>
    <w:rsid w:val="00E41C30"/>
    <w:rsid w:val="00E41D1D"/>
    <w:rsid w:val="00E41D93"/>
    <w:rsid w:val="00E44547"/>
    <w:rsid w:val="00E44DDA"/>
    <w:rsid w:val="00E44F7E"/>
    <w:rsid w:val="00E46060"/>
    <w:rsid w:val="00E47456"/>
    <w:rsid w:val="00E50598"/>
    <w:rsid w:val="00E50BB2"/>
    <w:rsid w:val="00E50E44"/>
    <w:rsid w:val="00E52100"/>
    <w:rsid w:val="00E52630"/>
    <w:rsid w:val="00E5298F"/>
    <w:rsid w:val="00E52FC9"/>
    <w:rsid w:val="00E5394A"/>
    <w:rsid w:val="00E53D16"/>
    <w:rsid w:val="00E53E3D"/>
    <w:rsid w:val="00E54DEB"/>
    <w:rsid w:val="00E5527E"/>
    <w:rsid w:val="00E5582D"/>
    <w:rsid w:val="00E55F56"/>
    <w:rsid w:val="00E56287"/>
    <w:rsid w:val="00E56CE9"/>
    <w:rsid w:val="00E60996"/>
    <w:rsid w:val="00E609F1"/>
    <w:rsid w:val="00E61058"/>
    <w:rsid w:val="00E61832"/>
    <w:rsid w:val="00E61F1F"/>
    <w:rsid w:val="00E6246A"/>
    <w:rsid w:val="00E63A92"/>
    <w:rsid w:val="00E64067"/>
    <w:rsid w:val="00E64885"/>
    <w:rsid w:val="00E650AB"/>
    <w:rsid w:val="00E65AFD"/>
    <w:rsid w:val="00E65F59"/>
    <w:rsid w:val="00E6796C"/>
    <w:rsid w:val="00E67A58"/>
    <w:rsid w:val="00E67D5C"/>
    <w:rsid w:val="00E719E4"/>
    <w:rsid w:val="00E72F35"/>
    <w:rsid w:val="00E731B3"/>
    <w:rsid w:val="00E74545"/>
    <w:rsid w:val="00E75459"/>
    <w:rsid w:val="00E76803"/>
    <w:rsid w:val="00E770EA"/>
    <w:rsid w:val="00E77583"/>
    <w:rsid w:val="00E81582"/>
    <w:rsid w:val="00E8169B"/>
    <w:rsid w:val="00E82863"/>
    <w:rsid w:val="00E82F89"/>
    <w:rsid w:val="00E8336B"/>
    <w:rsid w:val="00E83D99"/>
    <w:rsid w:val="00E83F2B"/>
    <w:rsid w:val="00E840CD"/>
    <w:rsid w:val="00E86239"/>
    <w:rsid w:val="00E86448"/>
    <w:rsid w:val="00E864AA"/>
    <w:rsid w:val="00E86C2F"/>
    <w:rsid w:val="00E86C4F"/>
    <w:rsid w:val="00E86E78"/>
    <w:rsid w:val="00E86E8A"/>
    <w:rsid w:val="00E876C8"/>
    <w:rsid w:val="00E9085B"/>
    <w:rsid w:val="00E90861"/>
    <w:rsid w:val="00E90DED"/>
    <w:rsid w:val="00E9138F"/>
    <w:rsid w:val="00E92851"/>
    <w:rsid w:val="00E9311E"/>
    <w:rsid w:val="00E93262"/>
    <w:rsid w:val="00E93693"/>
    <w:rsid w:val="00E96A5C"/>
    <w:rsid w:val="00EA040C"/>
    <w:rsid w:val="00EA0C2F"/>
    <w:rsid w:val="00EA0DDE"/>
    <w:rsid w:val="00EA14CF"/>
    <w:rsid w:val="00EA2160"/>
    <w:rsid w:val="00EA349A"/>
    <w:rsid w:val="00EA3AE8"/>
    <w:rsid w:val="00EA4C2A"/>
    <w:rsid w:val="00EA52D4"/>
    <w:rsid w:val="00EA5E81"/>
    <w:rsid w:val="00EA7C28"/>
    <w:rsid w:val="00EA7C63"/>
    <w:rsid w:val="00EB0AF9"/>
    <w:rsid w:val="00EB3134"/>
    <w:rsid w:val="00EB3D04"/>
    <w:rsid w:val="00EB471A"/>
    <w:rsid w:val="00EB618E"/>
    <w:rsid w:val="00EC098E"/>
    <w:rsid w:val="00EC0DAD"/>
    <w:rsid w:val="00EC1A78"/>
    <w:rsid w:val="00EC32FC"/>
    <w:rsid w:val="00EC38DE"/>
    <w:rsid w:val="00EC40DE"/>
    <w:rsid w:val="00EC5079"/>
    <w:rsid w:val="00EC50C2"/>
    <w:rsid w:val="00EC5173"/>
    <w:rsid w:val="00EC6239"/>
    <w:rsid w:val="00EC6BF7"/>
    <w:rsid w:val="00EC7514"/>
    <w:rsid w:val="00EC77AE"/>
    <w:rsid w:val="00ED0FB3"/>
    <w:rsid w:val="00ED1404"/>
    <w:rsid w:val="00ED15E4"/>
    <w:rsid w:val="00ED18A8"/>
    <w:rsid w:val="00ED1C4F"/>
    <w:rsid w:val="00ED3DB1"/>
    <w:rsid w:val="00ED408C"/>
    <w:rsid w:val="00ED5025"/>
    <w:rsid w:val="00ED5205"/>
    <w:rsid w:val="00ED52B6"/>
    <w:rsid w:val="00ED6CA7"/>
    <w:rsid w:val="00ED70B4"/>
    <w:rsid w:val="00ED7292"/>
    <w:rsid w:val="00ED7565"/>
    <w:rsid w:val="00ED77E5"/>
    <w:rsid w:val="00ED7E00"/>
    <w:rsid w:val="00EE05E4"/>
    <w:rsid w:val="00EE19F9"/>
    <w:rsid w:val="00EE1C55"/>
    <w:rsid w:val="00EE22C7"/>
    <w:rsid w:val="00EE3084"/>
    <w:rsid w:val="00EE3A89"/>
    <w:rsid w:val="00EE53C2"/>
    <w:rsid w:val="00EE5CE7"/>
    <w:rsid w:val="00EE658A"/>
    <w:rsid w:val="00EE6DCF"/>
    <w:rsid w:val="00EE7803"/>
    <w:rsid w:val="00EE7D99"/>
    <w:rsid w:val="00EE7DD6"/>
    <w:rsid w:val="00EF10DC"/>
    <w:rsid w:val="00EF12AD"/>
    <w:rsid w:val="00EF2F0F"/>
    <w:rsid w:val="00EF2FAE"/>
    <w:rsid w:val="00EF304A"/>
    <w:rsid w:val="00EF3189"/>
    <w:rsid w:val="00EF3FCB"/>
    <w:rsid w:val="00EF406F"/>
    <w:rsid w:val="00EF4276"/>
    <w:rsid w:val="00EF4E05"/>
    <w:rsid w:val="00EF4EB6"/>
    <w:rsid w:val="00EF506B"/>
    <w:rsid w:val="00EF560B"/>
    <w:rsid w:val="00EF593D"/>
    <w:rsid w:val="00EF6595"/>
    <w:rsid w:val="00EF667D"/>
    <w:rsid w:val="00EF69DA"/>
    <w:rsid w:val="00EF6DED"/>
    <w:rsid w:val="00EF74EB"/>
    <w:rsid w:val="00EF7940"/>
    <w:rsid w:val="00F015C0"/>
    <w:rsid w:val="00F02195"/>
    <w:rsid w:val="00F02A3B"/>
    <w:rsid w:val="00F02F45"/>
    <w:rsid w:val="00F03B07"/>
    <w:rsid w:val="00F04ECB"/>
    <w:rsid w:val="00F05415"/>
    <w:rsid w:val="00F05AFD"/>
    <w:rsid w:val="00F077F5"/>
    <w:rsid w:val="00F078D6"/>
    <w:rsid w:val="00F07F92"/>
    <w:rsid w:val="00F10330"/>
    <w:rsid w:val="00F10C32"/>
    <w:rsid w:val="00F11090"/>
    <w:rsid w:val="00F11126"/>
    <w:rsid w:val="00F12573"/>
    <w:rsid w:val="00F13699"/>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15F"/>
    <w:rsid w:val="00F259C9"/>
    <w:rsid w:val="00F26156"/>
    <w:rsid w:val="00F30A41"/>
    <w:rsid w:val="00F30CCD"/>
    <w:rsid w:val="00F312FB"/>
    <w:rsid w:val="00F31C8E"/>
    <w:rsid w:val="00F3298E"/>
    <w:rsid w:val="00F330A5"/>
    <w:rsid w:val="00F33B01"/>
    <w:rsid w:val="00F34437"/>
    <w:rsid w:val="00F35509"/>
    <w:rsid w:val="00F37065"/>
    <w:rsid w:val="00F3725E"/>
    <w:rsid w:val="00F37A6E"/>
    <w:rsid w:val="00F37C7E"/>
    <w:rsid w:val="00F37E10"/>
    <w:rsid w:val="00F41C94"/>
    <w:rsid w:val="00F429D8"/>
    <w:rsid w:val="00F42A27"/>
    <w:rsid w:val="00F43DB1"/>
    <w:rsid w:val="00F452C8"/>
    <w:rsid w:val="00F45C7F"/>
    <w:rsid w:val="00F46422"/>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33D9"/>
    <w:rsid w:val="00F63B30"/>
    <w:rsid w:val="00F63D4A"/>
    <w:rsid w:val="00F6479A"/>
    <w:rsid w:val="00F64BF5"/>
    <w:rsid w:val="00F64D77"/>
    <w:rsid w:val="00F65412"/>
    <w:rsid w:val="00F659DC"/>
    <w:rsid w:val="00F65E03"/>
    <w:rsid w:val="00F66561"/>
    <w:rsid w:val="00F668D8"/>
    <w:rsid w:val="00F66DDB"/>
    <w:rsid w:val="00F7167B"/>
    <w:rsid w:val="00F73026"/>
    <w:rsid w:val="00F73390"/>
    <w:rsid w:val="00F735B8"/>
    <w:rsid w:val="00F73BF3"/>
    <w:rsid w:val="00F744BD"/>
    <w:rsid w:val="00F749EC"/>
    <w:rsid w:val="00F76C0A"/>
    <w:rsid w:val="00F77697"/>
    <w:rsid w:val="00F77CE0"/>
    <w:rsid w:val="00F81EA7"/>
    <w:rsid w:val="00F822D4"/>
    <w:rsid w:val="00F8237A"/>
    <w:rsid w:val="00F8329E"/>
    <w:rsid w:val="00F83394"/>
    <w:rsid w:val="00F8497F"/>
    <w:rsid w:val="00F84C27"/>
    <w:rsid w:val="00F84FC5"/>
    <w:rsid w:val="00F87F02"/>
    <w:rsid w:val="00F87F25"/>
    <w:rsid w:val="00F910EF"/>
    <w:rsid w:val="00F91416"/>
    <w:rsid w:val="00F9220B"/>
    <w:rsid w:val="00F9279D"/>
    <w:rsid w:val="00F95092"/>
    <w:rsid w:val="00F965F2"/>
    <w:rsid w:val="00FA0E10"/>
    <w:rsid w:val="00FA1069"/>
    <w:rsid w:val="00FA179D"/>
    <w:rsid w:val="00FA1FA6"/>
    <w:rsid w:val="00FA294F"/>
    <w:rsid w:val="00FA2B31"/>
    <w:rsid w:val="00FA2C6D"/>
    <w:rsid w:val="00FA3C37"/>
    <w:rsid w:val="00FA4606"/>
    <w:rsid w:val="00FA47CB"/>
    <w:rsid w:val="00FA5B6A"/>
    <w:rsid w:val="00FA5F95"/>
    <w:rsid w:val="00FA7180"/>
    <w:rsid w:val="00FA7D5A"/>
    <w:rsid w:val="00FB048D"/>
    <w:rsid w:val="00FB0920"/>
    <w:rsid w:val="00FB0A6E"/>
    <w:rsid w:val="00FB15D3"/>
    <w:rsid w:val="00FB20CF"/>
    <w:rsid w:val="00FB2438"/>
    <w:rsid w:val="00FB2911"/>
    <w:rsid w:val="00FB3701"/>
    <w:rsid w:val="00FB434E"/>
    <w:rsid w:val="00FB4579"/>
    <w:rsid w:val="00FB5033"/>
    <w:rsid w:val="00FB6907"/>
    <w:rsid w:val="00FB6DE1"/>
    <w:rsid w:val="00FB7568"/>
    <w:rsid w:val="00FC020B"/>
    <w:rsid w:val="00FC03CE"/>
    <w:rsid w:val="00FC08A0"/>
    <w:rsid w:val="00FC6763"/>
    <w:rsid w:val="00FC6E6E"/>
    <w:rsid w:val="00FC7C63"/>
    <w:rsid w:val="00FD1546"/>
    <w:rsid w:val="00FD1B66"/>
    <w:rsid w:val="00FD1D38"/>
    <w:rsid w:val="00FD1E03"/>
    <w:rsid w:val="00FD1EFB"/>
    <w:rsid w:val="00FD2482"/>
    <w:rsid w:val="00FD249C"/>
    <w:rsid w:val="00FD32B8"/>
    <w:rsid w:val="00FD3990"/>
    <w:rsid w:val="00FD40C4"/>
    <w:rsid w:val="00FD4236"/>
    <w:rsid w:val="00FD45ED"/>
    <w:rsid w:val="00FD461E"/>
    <w:rsid w:val="00FD5674"/>
    <w:rsid w:val="00FD58DA"/>
    <w:rsid w:val="00FD7702"/>
    <w:rsid w:val="00FE05A9"/>
    <w:rsid w:val="00FE0699"/>
    <w:rsid w:val="00FE2EEC"/>
    <w:rsid w:val="00FE3318"/>
    <w:rsid w:val="00FE356A"/>
    <w:rsid w:val="00FE3C28"/>
    <w:rsid w:val="00FE67AC"/>
    <w:rsid w:val="00FE6FB5"/>
    <w:rsid w:val="00FE7E68"/>
    <w:rsid w:val="00FF0070"/>
    <w:rsid w:val="00FF062D"/>
    <w:rsid w:val="00FF0C96"/>
    <w:rsid w:val="00FF1492"/>
    <w:rsid w:val="00FF1B51"/>
    <w:rsid w:val="00FF20D4"/>
    <w:rsid w:val="00FF24B8"/>
    <w:rsid w:val="00FF29F2"/>
    <w:rsid w:val="00FF564B"/>
    <w:rsid w:val="00FF5BD7"/>
    <w:rsid w:val="00FF75D7"/>
    <w:rsid w:val="01DA2075"/>
    <w:rsid w:val="02C6F419"/>
    <w:rsid w:val="047481F3"/>
    <w:rsid w:val="05749259"/>
    <w:rsid w:val="05C03E72"/>
    <w:rsid w:val="06BEE0EF"/>
    <w:rsid w:val="0C7DC4F5"/>
    <w:rsid w:val="0E5FE367"/>
    <w:rsid w:val="0F0C14D4"/>
    <w:rsid w:val="122DBC37"/>
    <w:rsid w:val="13F33116"/>
    <w:rsid w:val="142F363F"/>
    <w:rsid w:val="1620A90F"/>
    <w:rsid w:val="1642ECE7"/>
    <w:rsid w:val="1ACE3FF7"/>
    <w:rsid w:val="1C230F07"/>
    <w:rsid w:val="1C6E04D6"/>
    <w:rsid w:val="1D745FCF"/>
    <w:rsid w:val="1D8FE85F"/>
    <w:rsid w:val="1DAC7D23"/>
    <w:rsid w:val="2025490B"/>
    <w:rsid w:val="22AC7806"/>
    <w:rsid w:val="23DC94C7"/>
    <w:rsid w:val="25E07AFE"/>
    <w:rsid w:val="2B11644A"/>
    <w:rsid w:val="2B1DCD7E"/>
    <w:rsid w:val="2BF34A0D"/>
    <w:rsid w:val="2ECDBA1B"/>
    <w:rsid w:val="30359F7D"/>
    <w:rsid w:val="30B49F9C"/>
    <w:rsid w:val="3237537C"/>
    <w:rsid w:val="33DC9F60"/>
    <w:rsid w:val="33F17E0E"/>
    <w:rsid w:val="34AE56E6"/>
    <w:rsid w:val="35826495"/>
    <w:rsid w:val="36723EB4"/>
    <w:rsid w:val="3673788B"/>
    <w:rsid w:val="37F50F40"/>
    <w:rsid w:val="39C35966"/>
    <w:rsid w:val="3A8115C4"/>
    <w:rsid w:val="3CD9612B"/>
    <w:rsid w:val="3D07E7AC"/>
    <w:rsid w:val="40C1FA22"/>
    <w:rsid w:val="40FED093"/>
    <w:rsid w:val="41AFA69D"/>
    <w:rsid w:val="43F86AD2"/>
    <w:rsid w:val="45481959"/>
    <w:rsid w:val="45A31155"/>
    <w:rsid w:val="45E56D44"/>
    <w:rsid w:val="46F47C0E"/>
    <w:rsid w:val="474FCA4E"/>
    <w:rsid w:val="477E843A"/>
    <w:rsid w:val="4A1414F4"/>
    <w:rsid w:val="4B5B0397"/>
    <w:rsid w:val="4B7B99E0"/>
    <w:rsid w:val="4D190B78"/>
    <w:rsid w:val="4EF138F4"/>
    <w:rsid w:val="4F43D44D"/>
    <w:rsid w:val="4FC8956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817E19C"/>
    <w:rsid w:val="6B518A7D"/>
    <w:rsid w:val="6DE16DA2"/>
    <w:rsid w:val="6EE4679B"/>
    <w:rsid w:val="6F3058C3"/>
    <w:rsid w:val="743A3565"/>
    <w:rsid w:val="7465F915"/>
    <w:rsid w:val="74D406A7"/>
    <w:rsid w:val="75506C3B"/>
    <w:rsid w:val="7961E9DC"/>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9F538219-054A-418C-9268-EE8B4347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ind w:left="0"/>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f5fe1909191d5fa7a7f88719b8b8678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4d0d0552e19e5b8eee80022a2ead72d9"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2.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3.xml><?xml version="1.0" encoding="utf-8"?>
<ds:datastoreItem xmlns:ds="http://schemas.openxmlformats.org/officeDocument/2006/customXml" ds:itemID="{A2C396A0-E728-416E-93E7-B80D903C0CB1}">
  <ds:schemaRefs>
    <ds:schemaRef ds:uri="http://www.imanage.com/work/xmlschema"/>
  </ds:schemaRefs>
</ds:datastoreItem>
</file>

<file path=customXml/itemProps4.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5.xml><?xml version="1.0" encoding="utf-8"?>
<ds:datastoreItem xmlns:ds="http://schemas.openxmlformats.org/officeDocument/2006/customXml" ds:itemID="{FA5C2E8D-2824-4688-B860-563155638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 Agreement or Deed.dotx</Template>
  <TotalTime>2</TotalTime>
  <Pages>21</Pages>
  <Words>4984</Words>
  <Characters>28409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33327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3</cp:revision>
  <cp:lastPrinted>2022-06-27T20:13:00Z</cp:lastPrinted>
  <dcterms:created xsi:type="dcterms:W3CDTF">2025-07-11T10:29:00Z</dcterms:created>
  <dcterms:modified xsi:type="dcterms:W3CDTF">2025-07-11T10:30:00Z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