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2769" w14:textId="77777777" w:rsidR="00EC79C7" w:rsidRDefault="009455F3" w:rsidP="009E5E17">
      <w:bookmarkStart w:id="0" w:name="_LastPageContents"/>
      <w:r w:rsidRPr="00F578F2">
        <w:rPr>
          <w:noProof/>
        </w:rPr>
        <mc:AlternateContent>
          <mc:Choice Requires="wps">
            <w:drawing>
              <wp:anchor distT="2376170" distB="575945" distL="114300" distR="114300" simplePos="0" relativeHeight="251656192" behindDoc="0" locked="0" layoutInCell="1" allowOverlap="1" wp14:anchorId="59E595EB" wp14:editId="532B5DA1">
                <wp:simplePos x="0" y="0"/>
                <wp:positionH relativeFrom="page">
                  <wp:posOffset>301451</wp:posOffset>
                </wp:positionH>
                <wp:positionV relativeFrom="page">
                  <wp:posOffset>1195754</wp:posOffset>
                </wp:positionV>
                <wp:extent cx="3143250" cy="1215850"/>
                <wp:effectExtent l="0" t="0" r="0" b="3810"/>
                <wp:wrapTopAndBottom/>
                <wp:docPr id="100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0" cy="121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4C005D" w14:textId="552EBD0F" w:rsidR="009455F3" w:rsidRPr="00F0688D" w:rsidRDefault="009455F3" w:rsidP="009455F3">
                            <w:pPr>
                              <w:rPr>
                                <w:rStyle w:val="Hyperlink"/>
                              </w:rPr>
                            </w:pPr>
                            <w:r w:rsidRPr="00514135">
                              <w:rPr>
                                <w:rFonts w:cs="Arial"/>
                                <w:b/>
                              </w:rPr>
                              <w:t xml:space="preserve">Email ID: </w:t>
                            </w:r>
                            <w:r w:rsidR="00AF1736" w:rsidRPr="00F0688D">
                              <w:rPr>
                                <w:rStyle w:val="Hyperlink"/>
                              </w:rPr>
                              <w:t>plgadmin@reading.gov.uk</w:t>
                            </w:r>
                          </w:p>
                          <w:p w14:paraId="4FB152EC" w14:textId="5ACEAA31" w:rsidR="00491C36" w:rsidRDefault="00CE4D00" w:rsidP="003C2C6C">
                            <w:pPr>
                              <w:pStyle w:val="Heading1"/>
                              <w:rPr>
                                <w:rFonts w:eastAsia="MS Mincho"/>
                                <w:bCs/>
                                <w:color w:val="auto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="MS Mincho"/>
                                <w:bCs/>
                                <w:color w:val="auto"/>
                                <w:sz w:val="22"/>
                                <w:szCs w:val="24"/>
                              </w:rPr>
                              <w:t>Reading Borough Council</w:t>
                            </w:r>
                          </w:p>
                          <w:p w14:paraId="2A3F923C" w14:textId="452F23FA" w:rsidR="00491C36" w:rsidRDefault="00CE4D00" w:rsidP="003C2C6C">
                            <w:pPr>
                              <w:pStyle w:val="Heading1"/>
                              <w:rPr>
                                <w:rFonts w:eastAsia="MS Mincho"/>
                                <w:b w:val="0"/>
                                <w:color w:val="auto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="MS Mincho"/>
                                <w:b w:val="0"/>
                                <w:color w:val="auto"/>
                                <w:sz w:val="22"/>
                                <w:szCs w:val="24"/>
                              </w:rPr>
                              <w:t xml:space="preserve"> Planning,Reading Borough Council Civic Offices,Bridge Street,Reading</w:t>
                            </w:r>
                          </w:p>
                          <w:p w14:paraId="2721E545" w14:textId="63227B79" w:rsidR="00C10A7E" w:rsidRPr="00C10A7E" w:rsidRDefault="00C10A7E" w:rsidP="00C10A7E">
                            <w:pPr>
                              <w:pStyle w:val="Heading1"/>
                              <w:rPr>
                                <w:rFonts w:eastAsia="MS Mincho"/>
                              </w:rPr>
                            </w:pPr>
                            <w:r>
                              <w:rPr>
                                <w:rFonts w:eastAsia="MS Mincho"/>
                                <w:b w:val="0"/>
                                <w:color w:val="auto"/>
                                <w:sz w:val="22"/>
                                <w:szCs w:val="24"/>
                              </w:rPr>
                              <w:t>RG1 2LU</w:t>
                            </w:r>
                          </w:p>
                          <w:p w14:paraId="535CFD82" w14:textId="51725D47" w:rsidR="00C21F0D" w:rsidRPr="000C1546" w:rsidRDefault="00C21F0D" w:rsidP="003C2C6C">
                            <w:pPr>
                              <w:pStyle w:val="Heading1"/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</w:pPr>
                            <w:r w:rsidRPr="000C1546"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  <w:t>Date</w:t>
                            </w:r>
                            <w:r w:rsidR="009455F3" w:rsidRPr="000C1546"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  <w:t xml:space="preserve">: </w:t>
                            </w:r>
                            <w:r w:rsidR="00AF1736"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  <w:t>1</w:t>
                            </w:r>
                            <w:r w:rsidR="004F44F8"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  <w:t>9</w:t>
                            </w:r>
                            <w:r w:rsidR="00AF1736">
                              <w:rPr>
                                <w:rFonts w:ascii="Calibri" w:hAnsi="Calibri" w:cs="Calibri"/>
                                <w:b w:val="0"/>
                                <w:color w:val="auto"/>
                                <w:sz w:val="22"/>
                                <w:szCs w:val="22"/>
                                <w:lang w:val="en-GB" w:eastAsia="en-GB"/>
                              </w:rPr>
                              <w:t>/5/2025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595E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3.75pt;margin-top:94.15pt;width:247.5pt;height:95.75pt;z-index:251656192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" filled="f" stroked="f" strokeweight=".5pt">
                <v:textbox inset="0,0,0,0">
                  <w:txbxContent>
                    <w:p w14:paraId="2C4C005D" w14:textId="552EBD0F" w:rsidR="009455F3" w:rsidRPr="00F0688D" w:rsidRDefault="009455F3" w:rsidP="009455F3">
                      <w:pPr>
                        <w:rPr>
                          <w:rStyle w:val="Hyperlink"/>
                        </w:rPr>
                      </w:pPr>
                      <w:r w:rsidRPr="00514135">
                        <w:rPr>
                          <w:rFonts w:cs="Arial"/>
                          <w:b/>
                        </w:rPr>
                        <w:t xml:space="preserve">Email ID: </w:t>
                      </w:r>
                      <w:r w:rsidR="00AF1736" w:rsidRPr="00F0688D">
                        <w:rPr>
                          <w:rStyle w:val="Hyperlink"/>
                        </w:rPr>
                        <w:t>plgadmin@reading.gov.uk</w:t>
                      </w:r>
                    </w:p>
                    <w:p w14:paraId="4FB152EC" w14:textId="5ACEAA31" w:rsidR="00491C36" w:rsidRDefault="00CE4D00" w:rsidP="003C2C6C">
                      <w:pPr>
                        <w:pStyle w:val="Heading1"/>
                        <w:rPr>
                          <w:rFonts w:eastAsia="MS Mincho"/>
                          <w:bCs/>
                          <w:color w:val="auto"/>
                          <w:sz w:val="22"/>
                          <w:szCs w:val="24"/>
                        </w:rPr>
                      </w:pPr>
                      <w:r>
                        <w:rPr>
                          <w:rFonts w:eastAsia="MS Mincho"/>
                          <w:bCs/>
                          <w:color w:val="auto"/>
                          <w:sz w:val="22"/>
                          <w:szCs w:val="24"/>
                        </w:rPr>
                        <w:t>Reading Borough Council</w:t>
                      </w:r>
                    </w:p>
                    <w:p w14:paraId="2A3F923C" w14:textId="452F23FA" w:rsidR="00491C36" w:rsidRDefault="00CE4D00" w:rsidP="003C2C6C">
                      <w:pPr>
                        <w:pStyle w:val="Heading1"/>
                        <w:rPr>
                          <w:rFonts w:eastAsia="MS Mincho"/>
                          <w:b w:val="0"/>
                          <w:color w:val="auto"/>
                          <w:sz w:val="22"/>
                          <w:szCs w:val="24"/>
                        </w:rPr>
                      </w:pPr>
                      <w:r>
                        <w:rPr>
                          <w:rFonts w:eastAsia="MS Mincho"/>
                          <w:b w:val="0"/>
                          <w:color w:val="auto"/>
                          <w:sz w:val="22"/>
                          <w:szCs w:val="24"/>
                        </w:rPr>
                        <w:t xml:space="preserve"> Planning,Reading Borough Council Civic Offices,Bridge Street,Reading</w:t>
                      </w:r>
                    </w:p>
                    <w:p w14:paraId="2721E545" w14:textId="63227B79" w:rsidR="00C10A7E" w:rsidRPr="00C10A7E" w:rsidRDefault="00C10A7E" w:rsidP="00C10A7E">
                      <w:pPr>
                        <w:pStyle w:val="Heading1"/>
                        <w:rPr>
                          <w:rFonts w:eastAsia="MS Mincho"/>
                        </w:rPr>
                      </w:pPr>
                      <w:r>
                        <w:rPr>
                          <w:rFonts w:eastAsia="MS Mincho"/>
                          <w:b w:val="0"/>
                          <w:color w:val="auto"/>
                          <w:sz w:val="22"/>
                          <w:szCs w:val="24"/>
                        </w:rPr>
                        <w:t>RG1 2LU</w:t>
                      </w:r>
                    </w:p>
                    <w:p w14:paraId="535CFD82" w14:textId="51725D47" w:rsidR="00C21F0D" w:rsidRPr="000C1546" w:rsidRDefault="00C21F0D" w:rsidP="003C2C6C">
                      <w:pPr>
                        <w:pStyle w:val="Heading1"/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</w:pPr>
                      <w:r w:rsidRPr="000C1546"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  <w:t>Date</w:t>
                      </w:r>
                      <w:r w:rsidR="009455F3" w:rsidRPr="000C1546"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  <w:t xml:space="preserve">: </w:t>
                      </w:r>
                      <w:r w:rsidR="00AF1736"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  <w:t>1</w:t>
                      </w:r>
                      <w:r w:rsidR="004F44F8"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  <w:t>9</w:t>
                      </w:r>
                      <w:r w:rsidR="00AF1736">
                        <w:rPr>
                          <w:rFonts w:ascii="Calibri" w:hAnsi="Calibri" w:cs="Calibri"/>
                          <w:b w:val="0"/>
                          <w:color w:val="auto"/>
                          <w:sz w:val="22"/>
                          <w:szCs w:val="22"/>
                          <w:lang w:val="en-GB" w:eastAsia="en-GB"/>
                        </w:rPr>
                        <w:t>/5/2025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7B41" w:rsidRPr="00F578F2">
        <w:rPr>
          <w:noProof/>
        </w:rPr>
        <mc:AlternateContent>
          <mc:Choice Requires="wps">
            <w:drawing>
              <wp:anchor distT="2376170" distB="575945" distL="114300" distR="114300" simplePos="0" relativeHeight="251661312" behindDoc="0" locked="0" layoutInCell="1" allowOverlap="1" wp14:anchorId="4A9D5AB7" wp14:editId="44E5BF7D">
                <wp:simplePos x="0" y="0"/>
                <wp:positionH relativeFrom="page">
                  <wp:posOffset>5760720</wp:posOffset>
                </wp:positionH>
                <wp:positionV relativeFrom="page">
                  <wp:posOffset>1195705</wp:posOffset>
                </wp:positionV>
                <wp:extent cx="1440180" cy="899795"/>
                <wp:effectExtent l="0" t="0" r="0" b="0"/>
                <wp:wrapTopAndBottom/>
                <wp:docPr id="10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0180" cy="899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21A93B" w14:textId="29822CAB" w:rsidR="00C21F0D" w:rsidRPr="00F578F2" w:rsidRDefault="00C21F0D" w:rsidP="00C21F0D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F578F2">
                              <w:rPr>
                                <w:sz w:val="22"/>
                                <w:szCs w:val="22"/>
                              </w:rPr>
                              <w:t>Our ref:</w:t>
                            </w:r>
                            <w:r w:rsidR="007F3A5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C71B5" w:rsidRPr="00BC71B5">
                              <w:rPr>
                                <w:sz w:val="22"/>
                                <w:szCs w:val="22"/>
                              </w:rPr>
                              <w:t>WG9G516W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D5AB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453.6pt;margin-top:94.15pt;width:113.4pt;height:70.85pt;z-index:251661312;visibility:visible;mso-wrap-style:square;mso-width-percent:0;mso-height-percent:0;mso-wrap-distance-left:9pt;mso-wrap-distance-top:187.1pt;mso-wrap-distance-right:9pt;mso-wrap-distance-bottom:45.35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" filled="f" stroked="f" strokeweight=".5pt">
                <v:textbox inset="0,0,0,0">
                  <w:txbxContent>
                    <w:p w14:paraId="4321A93B" w14:textId="29822CAB" w:rsidR="00C21F0D" w:rsidRPr="00F578F2" w:rsidRDefault="00C21F0D" w:rsidP="00C21F0D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 w:rsidRPr="00F578F2">
                        <w:rPr>
                          <w:sz w:val="22"/>
                          <w:szCs w:val="22"/>
                        </w:rPr>
                        <w:t>Our ref:</w:t>
                      </w:r>
                      <w:r w:rsidR="007F3A5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C71B5" w:rsidRPr="00BC71B5">
                        <w:rPr>
                          <w:sz w:val="22"/>
                          <w:szCs w:val="22"/>
                        </w:rPr>
                        <w:t>WG9G516W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C21F0D">
        <w:t xml:space="preserve">Dear </w:t>
      </w:r>
      <w:r w:rsidR="00F578F2" w:rsidRPr="00514135">
        <w:t>Council Team</w:t>
      </w:r>
      <w:r w:rsidR="00C21F0D" w:rsidRPr="00F578F2">
        <w:t>,</w:t>
      </w:r>
    </w:p>
    <w:p w14:paraId="4BDC5130" w14:textId="1C077189" w:rsidR="000C7A36" w:rsidRPr="000A653F" w:rsidRDefault="00C21F0D" w:rsidP="009E5E17">
      <w:pPr>
        <w:rPr>
          <w:rFonts w:cs="Tahoma"/>
          <w:b/>
          <w:bCs/>
        </w:rPr>
      </w:pPr>
      <w:r>
        <w:br/>
      </w:r>
      <w:r w:rsidR="2F3B170F" w:rsidRPr="7F90B64F">
        <w:rPr>
          <w:rFonts w:cs="Tahoma"/>
          <w:b/>
          <w:bCs/>
        </w:rPr>
        <w:t>Title: –</w:t>
      </w:r>
      <w:r w:rsidR="00AF1736">
        <w:rPr>
          <w:rFonts w:cs="Arial"/>
          <w:b/>
          <w:bCs/>
          <w:noProof/>
          <w:color w:val="000000"/>
        </w:rPr>
        <w:t>St. Saviour's Road  Coley Park, RG1 6EJ</w:t>
      </w:r>
    </w:p>
    <w:p w14:paraId="23E0F9B0" w14:textId="39AA0DB3" w:rsidR="00D62BCD" w:rsidRDefault="00CA4D88" w:rsidP="009E5E17">
      <w:pPr>
        <w:rPr>
          <w:rFonts w:cs="Tahoma"/>
          <w:b/>
          <w:bCs/>
        </w:rPr>
      </w:pPr>
      <w:r w:rsidRPr="00CA4D88">
        <w:rPr>
          <w:rFonts w:cs="Tahoma"/>
          <w:b/>
          <w:bCs/>
        </w:rPr>
        <w:t>The Electronic Communications Code (Conditions and restrictions) Regulations 2003</w:t>
      </w:r>
      <w:r w:rsidR="002500FC">
        <w:rPr>
          <w:rFonts w:cs="Tahoma"/>
          <w:b/>
          <w:bCs/>
        </w:rPr>
        <w:t xml:space="preserve"> (as amended)</w:t>
      </w:r>
      <w:r>
        <w:rPr>
          <w:rFonts w:cs="Tahoma"/>
          <w:b/>
          <w:bCs/>
        </w:rPr>
        <w:t xml:space="preserve"> – Regulation 5</w:t>
      </w:r>
      <w:r w:rsidR="009E5E17"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Notice of Intention to Install</w:t>
      </w:r>
      <w:r w:rsidR="00417703">
        <w:rPr>
          <w:rFonts w:cs="Tahoma"/>
          <w:b/>
          <w:bCs/>
        </w:rPr>
        <w:t xml:space="preserve"> Fixed Line Broadband Apparatus.</w:t>
      </w:r>
    </w:p>
    <w:p w14:paraId="08D7AD95" w14:textId="77777777" w:rsidR="004C176D" w:rsidRDefault="00222F06" w:rsidP="00C54E2E">
      <w:pPr>
        <w:rPr>
          <w:rFonts w:cs="Tahoma"/>
        </w:rPr>
      </w:pPr>
      <w:r>
        <w:rPr>
          <w:rFonts w:cs="Tahoma"/>
        </w:rPr>
        <w:t>We act on</w:t>
      </w:r>
      <w:r w:rsidR="007646E7" w:rsidRPr="002500FC">
        <w:rPr>
          <w:rFonts w:cs="Tahoma"/>
        </w:rPr>
        <w:t xml:space="preserve"> behalf of B</w:t>
      </w:r>
      <w:r w:rsidR="004C176D">
        <w:rPr>
          <w:rFonts w:cs="Tahoma"/>
        </w:rPr>
        <w:t xml:space="preserve">ritish </w:t>
      </w:r>
      <w:r w:rsidR="007646E7" w:rsidRPr="002500FC">
        <w:rPr>
          <w:rFonts w:cs="Tahoma"/>
        </w:rPr>
        <w:t>T</w:t>
      </w:r>
      <w:r w:rsidR="004C176D">
        <w:rPr>
          <w:rFonts w:cs="Tahoma"/>
        </w:rPr>
        <w:t>elecommunications</w:t>
      </w:r>
      <w:r w:rsidR="007646E7" w:rsidRPr="002500FC">
        <w:rPr>
          <w:rFonts w:cs="Tahoma"/>
        </w:rPr>
        <w:t xml:space="preserve"> </w:t>
      </w:r>
      <w:r w:rsidR="004C176D">
        <w:rPr>
          <w:rFonts w:cs="Tahoma"/>
        </w:rPr>
        <w:t xml:space="preserve">plc (BT) who, as you are aware is </w:t>
      </w:r>
      <w:r w:rsidR="002500FC" w:rsidRPr="002500FC">
        <w:rPr>
          <w:rFonts w:cs="Tahoma"/>
        </w:rPr>
        <w:t>an E</w:t>
      </w:r>
      <w:r w:rsidR="00873437" w:rsidRPr="002500FC">
        <w:rPr>
          <w:rFonts w:cs="Tahoma"/>
        </w:rPr>
        <w:t xml:space="preserve">lectronic </w:t>
      </w:r>
      <w:r w:rsidR="002500FC" w:rsidRPr="002500FC">
        <w:rPr>
          <w:rFonts w:cs="Tahoma"/>
        </w:rPr>
        <w:t>C</w:t>
      </w:r>
      <w:r w:rsidR="00873437" w:rsidRPr="002500FC">
        <w:rPr>
          <w:rFonts w:cs="Tahoma"/>
        </w:rPr>
        <w:t xml:space="preserve">ommunications </w:t>
      </w:r>
      <w:r w:rsidR="002500FC" w:rsidRPr="002500FC">
        <w:rPr>
          <w:rFonts w:cs="Tahoma"/>
        </w:rPr>
        <w:t>O</w:t>
      </w:r>
      <w:r w:rsidR="00873437" w:rsidRPr="002500FC">
        <w:rPr>
          <w:rFonts w:cs="Tahoma"/>
        </w:rPr>
        <w:t>perator</w:t>
      </w:r>
      <w:r w:rsidR="004C176D">
        <w:rPr>
          <w:rFonts w:cs="Tahoma"/>
        </w:rPr>
        <w:t xml:space="preserve"> for the purposes of Schedule 3A of the Communications Act 2003 ‘the Electronic Communications Code’.</w:t>
      </w:r>
      <w:r w:rsidR="00FE63FE" w:rsidRPr="002500FC">
        <w:rPr>
          <w:rFonts w:cs="Tahoma"/>
        </w:rPr>
        <w:t xml:space="preserve"> </w:t>
      </w:r>
    </w:p>
    <w:p w14:paraId="552ADC08" w14:textId="40225069" w:rsidR="00C54E2E" w:rsidRDefault="00222F06" w:rsidP="00C54E2E">
      <w:pPr>
        <w:rPr>
          <w:rFonts w:cs="Tahoma"/>
        </w:rPr>
      </w:pPr>
      <w:proofErr w:type="gramStart"/>
      <w:r>
        <w:rPr>
          <w:rFonts w:cs="Tahoma"/>
        </w:rPr>
        <w:t>F</w:t>
      </w:r>
      <w:r w:rsidR="00873437" w:rsidRPr="002500FC">
        <w:rPr>
          <w:rFonts w:cs="Tahoma"/>
        </w:rPr>
        <w:t>or the purpose</w:t>
      </w:r>
      <w:r w:rsidR="002500FC" w:rsidRPr="002500FC">
        <w:rPr>
          <w:rFonts w:cs="Tahoma"/>
        </w:rPr>
        <w:t xml:space="preserve"> of</w:t>
      </w:r>
      <w:proofErr w:type="gramEnd"/>
      <w:r w:rsidR="002500FC" w:rsidRPr="002500FC">
        <w:rPr>
          <w:rFonts w:cs="Tahoma"/>
        </w:rPr>
        <w:t xml:space="preserve"> building </w:t>
      </w:r>
      <w:r w:rsidR="004C176D">
        <w:rPr>
          <w:rFonts w:cs="Tahoma"/>
        </w:rPr>
        <w:t xml:space="preserve">an </w:t>
      </w:r>
      <w:r w:rsidR="00873437" w:rsidRPr="002500FC">
        <w:rPr>
          <w:rFonts w:cs="Tahoma"/>
        </w:rPr>
        <w:t>electronic communication</w:t>
      </w:r>
      <w:r w:rsidR="00E95A6C" w:rsidRPr="002500FC">
        <w:rPr>
          <w:rFonts w:cs="Tahoma"/>
        </w:rPr>
        <w:t>s</w:t>
      </w:r>
      <w:r w:rsidR="00873437" w:rsidRPr="002500FC">
        <w:rPr>
          <w:rFonts w:cs="Tahoma"/>
        </w:rPr>
        <w:t xml:space="preserve"> </w:t>
      </w:r>
      <w:r w:rsidR="002500FC" w:rsidRPr="002500FC">
        <w:rPr>
          <w:rFonts w:cs="Tahoma"/>
        </w:rPr>
        <w:t>network</w:t>
      </w:r>
      <w:r w:rsidR="00110FB4">
        <w:rPr>
          <w:rFonts w:cs="Tahoma"/>
        </w:rPr>
        <w:t>,</w:t>
      </w:r>
      <w:r>
        <w:rPr>
          <w:rFonts w:cs="Tahoma"/>
        </w:rPr>
        <w:t xml:space="preserve"> and</w:t>
      </w:r>
      <w:r w:rsidR="00E95A6C" w:rsidRPr="002500FC">
        <w:rPr>
          <w:rFonts w:cs="Tahoma"/>
        </w:rPr>
        <w:t xml:space="preserve"> in accordance with The Electronic Communications Code and</w:t>
      </w:r>
      <w:r w:rsidR="0086344A">
        <w:rPr>
          <w:rFonts w:cs="Tahoma"/>
        </w:rPr>
        <w:t xml:space="preserve"> the</w:t>
      </w:r>
      <w:r w:rsidR="00E95A6C" w:rsidRPr="002500FC">
        <w:rPr>
          <w:rFonts w:cs="Tahoma"/>
        </w:rPr>
        <w:t xml:space="preserve"> </w:t>
      </w:r>
      <w:r w:rsidR="0086344A">
        <w:rPr>
          <w:rFonts w:cs="Tahoma"/>
        </w:rPr>
        <w:t xml:space="preserve">relevant </w:t>
      </w:r>
      <w:r w:rsidR="009E5E17" w:rsidRPr="002500FC">
        <w:rPr>
          <w:rFonts w:cs="Tahoma"/>
        </w:rPr>
        <w:t>Town and Country Planning</w:t>
      </w:r>
      <w:r w:rsidR="00991B18" w:rsidRPr="002500FC">
        <w:rPr>
          <w:rFonts w:cs="Tahoma"/>
        </w:rPr>
        <w:t xml:space="preserve"> </w:t>
      </w:r>
      <w:r w:rsidR="0095188F" w:rsidRPr="002500FC">
        <w:rPr>
          <w:rFonts w:cs="Tahoma"/>
        </w:rPr>
        <w:t xml:space="preserve">General </w:t>
      </w:r>
      <w:r w:rsidR="00E95A6C" w:rsidRPr="002500FC">
        <w:rPr>
          <w:rFonts w:cs="Tahoma"/>
        </w:rPr>
        <w:t xml:space="preserve">Permitted Development </w:t>
      </w:r>
      <w:r w:rsidR="00991B18" w:rsidRPr="002500FC">
        <w:rPr>
          <w:rFonts w:cs="Tahoma"/>
        </w:rPr>
        <w:t>Order</w:t>
      </w:r>
      <w:r w:rsidR="0095188F" w:rsidRPr="002500FC">
        <w:rPr>
          <w:rFonts w:cs="Tahoma"/>
        </w:rPr>
        <w:t xml:space="preserve"> (as amended</w:t>
      </w:r>
      <w:r w:rsidR="00110408" w:rsidRPr="002500FC">
        <w:rPr>
          <w:rFonts w:cs="Tahoma"/>
        </w:rPr>
        <w:t>)</w:t>
      </w:r>
      <w:r w:rsidR="00AA08A7">
        <w:rPr>
          <w:rFonts w:cs="Tahoma"/>
        </w:rPr>
        <w:t xml:space="preserve"> </w:t>
      </w:r>
      <w:r w:rsidR="00C54E2E">
        <w:rPr>
          <w:rFonts w:cs="Tahoma"/>
        </w:rPr>
        <w:t>we</w:t>
      </w:r>
      <w:r w:rsidR="00C54E2E" w:rsidRPr="002500FC">
        <w:rPr>
          <w:rFonts w:cs="Tahoma"/>
        </w:rPr>
        <w:t xml:space="preserve"> hereby notify</w:t>
      </w:r>
      <w:r w:rsidR="00AA08A7">
        <w:rPr>
          <w:rFonts w:cs="Tahoma"/>
        </w:rPr>
        <w:t xml:space="preserve"> </w:t>
      </w:r>
      <w:r w:rsidR="00C54E2E" w:rsidRPr="002500FC">
        <w:rPr>
          <w:rFonts w:cs="Tahoma"/>
        </w:rPr>
        <w:t xml:space="preserve">you, the local planning authority, of </w:t>
      </w:r>
      <w:r w:rsidR="004C176D">
        <w:rPr>
          <w:rFonts w:cs="Tahoma"/>
        </w:rPr>
        <w:t xml:space="preserve">BT’s </w:t>
      </w:r>
      <w:r w:rsidR="00C54E2E" w:rsidRPr="002500FC">
        <w:rPr>
          <w:rFonts w:cs="Tahoma"/>
        </w:rPr>
        <w:t xml:space="preserve">intention to install fixed line </w:t>
      </w:r>
      <w:r w:rsidR="004C176D">
        <w:rPr>
          <w:rFonts w:cs="Tahoma"/>
        </w:rPr>
        <w:t xml:space="preserve">broadband </w:t>
      </w:r>
      <w:r w:rsidR="00C54E2E" w:rsidRPr="002500FC">
        <w:rPr>
          <w:rFonts w:cs="Tahoma"/>
        </w:rPr>
        <w:t>electronic communications apparatus under Regulation 5</w:t>
      </w:r>
      <w:r w:rsidR="00C54E2E">
        <w:rPr>
          <w:rFonts w:cs="Tahoma"/>
        </w:rPr>
        <w:t>, detailed as</w:t>
      </w:r>
      <w:r w:rsidR="00C54E2E" w:rsidRPr="002500FC">
        <w:rPr>
          <w:rFonts w:cs="Tahoma"/>
        </w:rPr>
        <w:t xml:space="preserve"> </w:t>
      </w:r>
      <w:r w:rsidR="00F578F2">
        <w:rPr>
          <w:rFonts w:cs="Tahoma"/>
        </w:rPr>
        <w:t>below</w:t>
      </w:r>
      <w:r w:rsidR="00C54E2E" w:rsidRPr="002500FC">
        <w:rPr>
          <w:rFonts w:cs="Tahoma"/>
        </w:rPr>
        <w:t xml:space="preserve">. </w:t>
      </w:r>
    </w:p>
    <w:tbl>
      <w:tblPr>
        <w:tblW w:w="11194" w:type="dxa"/>
        <w:tblLook w:val="04A0" w:firstRow="1" w:lastRow="0" w:firstColumn="1" w:lastColumn="0" w:noHBand="0" w:noVBand="1"/>
      </w:tblPr>
      <w:tblGrid>
        <w:gridCol w:w="1044"/>
        <w:gridCol w:w="1155"/>
        <w:gridCol w:w="1279"/>
        <w:gridCol w:w="1224"/>
        <w:gridCol w:w="4007"/>
        <w:gridCol w:w="2485"/>
      </w:tblGrid>
      <w:tr w:rsidR="00F578F2" w:rsidRPr="00AD3700" w14:paraId="668A0039" w14:textId="77777777" w:rsidTr="00AF1736">
        <w:trPr>
          <w:trHeight w:val="1035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2316D" w14:textId="77777777" w:rsidR="00F578F2" w:rsidRPr="00AD3700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AD3700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S.NO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EDE76" w14:textId="77777777" w:rsidR="00F578F2" w:rsidRPr="00AD3700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AD3700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Pole Size/height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95A18" w14:textId="77777777" w:rsidR="00F578F2" w:rsidRPr="00AD3700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AD3700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Pole type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20817" w14:textId="77777777" w:rsidR="00F578F2" w:rsidRPr="00AD3700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AD3700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Material used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D04C4" w14:textId="77777777" w:rsidR="00F578F2" w:rsidRPr="00514135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514135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Address where pole needs to be Installed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CA5B2" w14:textId="77777777" w:rsidR="00F578F2" w:rsidRPr="00514135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514135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Grid Reference</w:t>
            </w:r>
          </w:p>
          <w:p w14:paraId="52FD9D57" w14:textId="77777777" w:rsidR="00F578F2" w:rsidRPr="00514135" w:rsidRDefault="00F578F2" w:rsidP="007104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 w:rsidRPr="00514135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X (Easting</w:t>
            </w:r>
            <w:proofErr w:type="gramStart"/>
            <w:r w:rsidRPr="00514135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),Y</w:t>
            </w:r>
            <w:proofErr w:type="gramEnd"/>
            <w:r w:rsidRPr="00514135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(Northing)</w:t>
            </w:r>
          </w:p>
        </w:tc>
      </w:tr>
      <w:tr w:rsidR="00AF1736" w:rsidRPr="00AD3700" w14:paraId="5A74F7AF" w14:textId="77777777" w:rsidTr="00B54F32">
        <w:trPr>
          <w:trHeight w:val="735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736AD" w14:textId="528DA072" w:rsidR="00AF1736" w:rsidRDefault="00AF1736" w:rsidP="00AF17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61B1" w14:textId="24042A55" w:rsidR="00AF1736" w:rsidRDefault="00AF1736" w:rsidP="00AF17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  <w:t>10M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8AC8" w14:textId="0E26FD7F" w:rsidR="00AF1736" w:rsidRPr="00A50576" w:rsidRDefault="00AF1736" w:rsidP="00AF17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  <w:t>MEDIUM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FF70" w14:textId="3E8FC62F" w:rsidR="00AF1736" w:rsidRPr="00AD3700" w:rsidRDefault="00AF1736" w:rsidP="00AF17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  <w:t>Wooden Pole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92AED" w14:textId="30BDD03F" w:rsidR="00AF1736" w:rsidRPr="0019556C" w:rsidRDefault="00D55D70" w:rsidP="00AF1736">
            <w:pPr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>10M MEDIUM,</w:t>
            </w:r>
            <w:r>
              <w:t xml:space="preserve"> </w:t>
            </w:r>
            <w:r w:rsidRPr="00B01C1C">
              <w:rPr>
                <w:rFonts w:ascii="Calibri" w:hAnsi="Calibri"/>
                <w:color w:val="000000"/>
                <w:sz w:val="18"/>
                <w:szCs w:val="18"/>
              </w:rPr>
              <w:t xml:space="preserve">OS </w:t>
            </w:r>
            <w:proofErr w:type="gramStart"/>
            <w:r w:rsidRPr="00B01C1C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 xml:space="preserve">  St.</w:t>
            </w:r>
            <w:proofErr w:type="gramEnd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>Saviour's</w:t>
            </w:r>
            <w:proofErr w:type="spellEnd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>Road  Coley</w:t>
            </w:r>
            <w:proofErr w:type="gramEnd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>Park,RG</w:t>
            </w:r>
            <w:proofErr w:type="gramEnd"/>
            <w:r w:rsidRPr="00C03451">
              <w:rPr>
                <w:rFonts w:ascii="Calibri" w:hAnsi="Calibri"/>
                <w:color w:val="000000"/>
                <w:sz w:val="18"/>
                <w:szCs w:val="18"/>
              </w:rPr>
              <w:t>1 6EJ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0ABA1" w14:textId="67D16CDA" w:rsidR="00AF1736" w:rsidRPr="0019556C" w:rsidRDefault="00AF1736" w:rsidP="00AF1736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val="en-GB" w:eastAsia="en-GB"/>
              </w:rPr>
              <w:t>471121,172395</w:t>
            </w:r>
          </w:p>
        </w:tc>
      </w:tr>
    </w:tbl>
    <w:p w14:paraId="7F73AF92" w14:textId="77777777" w:rsidR="00F578F2" w:rsidRDefault="00F578F2" w:rsidP="00C54E2E">
      <w:pPr>
        <w:rPr>
          <w:rFonts w:cs="Tahoma"/>
        </w:rPr>
      </w:pPr>
    </w:p>
    <w:p w14:paraId="684813DE" w14:textId="77777777" w:rsidR="00C54E2E" w:rsidRPr="002500FC" w:rsidRDefault="00C54E2E" w:rsidP="00C54E2E">
      <w:pPr>
        <w:rPr>
          <w:rFonts w:cs="Tahoma"/>
        </w:rPr>
      </w:pPr>
      <w:r>
        <w:rPr>
          <w:rFonts w:cs="Tahoma"/>
        </w:rPr>
        <w:t>This notification is in line with the relevant Planning Act, as listed below:</w:t>
      </w:r>
    </w:p>
    <w:p w14:paraId="302F1A3E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 xml:space="preserve">England </w:t>
      </w:r>
      <w:r w:rsidR="00991B18" w:rsidRPr="00B5019C">
        <w:rPr>
          <w:rFonts w:cs="Tahoma"/>
          <w:sz w:val="18"/>
          <w:szCs w:val="20"/>
        </w:rPr>
        <w:t>Schedule 2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991B18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proofErr w:type="gramStart"/>
      <w:r w:rsidR="00991B18" w:rsidRPr="00B5019C">
        <w:rPr>
          <w:rFonts w:cs="Tahoma"/>
          <w:sz w:val="18"/>
          <w:szCs w:val="20"/>
        </w:rPr>
        <w:t xml:space="preserve">16 </w:t>
      </w:r>
      <w:r w:rsidR="00B5019C" w:rsidRPr="00B5019C">
        <w:rPr>
          <w:rFonts w:cs="Tahoma"/>
          <w:sz w:val="18"/>
          <w:szCs w:val="20"/>
        </w:rPr>
        <w:t xml:space="preserve"> </w:t>
      </w:r>
      <w:r w:rsidR="00B5019C">
        <w:rPr>
          <w:rFonts w:cs="Tahoma"/>
          <w:sz w:val="18"/>
          <w:szCs w:val="20"/>
        </w:rPr>
        <w:t>The</w:t>
      </w:r>
      <w:proofErr w:type="gramEnd"/>
      <w:r w:rsidR="00B5019C">
        <w:rPr>
          <w:rFonts w:cs="Tahoma"/>
          <w:sz w:val="18"/>
          <w:szCs w:val="20"/>
        </w:rPr>
        <w:t xml:space="preserve"> </w:t>
      </w:r>
      <w:r w:rsidR="00B5019C" w:rsidRPr="00B5019C">
        <w:rPr>
          <w:rFonts w:cs="Tahoma"/>
          <w:sz w:val="18"/>
          <w:szCs w:val="20"/>
        </w:rPr>
        <w:t>Town and Country Planning (General Permitted Development) (England) Order</w:t>
      </w:r>
      <w:r w:rsidR="00B5019C">
        <w:rPr>
          <w:rFonts w:cs="Tahoma"/>
          <w:sz w:val="18"/>
          <w:szCs w:val="20"/>
        </w:rPr>
        <w:t xml:space="preserve"> 2015</w:t>
      </w:r>
    </w:p>
    <w:p w14:paraId="1A0E9A43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 xml:space="preserve">Scotland </w:t>
      </w:r>
      <w:r w:rsidR="00991B18" w:rsidRPr="00B5019C">
        <w:rPr>
          <w:rFonts w:cs="Tahoma"/>
          <w:sz w:val="18"/>
          <w:szCs w:val="20"/>
        </w:rPr>
        <w:t>Schedule 1 Part 20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991B18" w:rsidRPr="00B5019C">
        <w:rPr>
          <w:rFonts w:cs="Tahoma"/>
          <w:sz w:val="18"/>
          <w:szCs w:val="20"/>
        </w:rPr>
        <w:t>Class</w:t>
      </w:r>
      <w:r w:rsidR="00A85E79" w:rsidRPr="00B5019C">
        <w:rPr>
          <w:rFonts w:cs="Tahoma"/>
          <w:sz w:val="18"/>
          <w:szCs w:val="20"/>
        </w:rPr>
        <w:t xml:space="preserve"> </w:t>
      </w:r>
      <w:r w:rsidR="00991B18" w:rsidRPr="00B5019C">
        <w:rPr>
          <w:rFonts w:cs="Tahoma"/>
          <w:sz w:val="18"/>
          <w:szCs w:val="20"/>
        </w:rPr>
        <w:t xml:space="preserve">67 </w:t>
      </w:r>
      <w:r w:rsidR="0086344A" w:rsidRPr="00B5019C">
        <w:rPr>
          <w:rFonts w:cs="Tahoma"/>
          <w:i/>
          <w:iCs/>
          <w:sz w:val="18"/>
          <w:szCs w:val="20"/>
        </w:rPr>
        <w:t>The Town and Country Planning (General Permitted Development) (Scotland) Order 1992</w:t>
      </w:r>
    </w:p>
    <w:p w14:paraId="3D40B8BC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B5019C">
        <w:rPr>
          <w:rFonts w:cs="Tahoma"/>
          <w:szCs w:val="21"/>
        </w:rPr>
        <w:t xml:space="preserve">Wales </w:t>
      </w:r>
      <w:r w:rsidR="00417703" w:rsidRPr="00B5019C">
        <w:rPr>
          <w:rFonts w:cs="Tahoma"/>
          <w:sz w:val="18"/>
          <w:szCs w:val="20"/>
        </w:rPr>
        <w:t>Schedule 2</w:t>
      </w:r>
      <w:r w:rsidR="00B5019C" w:rsidRPr="00B5019C">
        <w:rPr>
          <w:rFonts w:cs="Tahoma"/>
          <w:sz w:val="18"/>
          <w:szCs w:val="20"/>
        </w:rPr>
        <w:t>A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417703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r w:rsidR="00417703" w:rsidRPr="00B5019C">
        <w:rPr>
          <w:rFonts w:cs="Tahoma"/>
          <w:sz w:val="18"/>
          <w:szCs w:val="20"/>
        </w:rPr>
        <w:t xml:space="preserve">24 </w:t>
      </w:r>
      <w:r w:rsidR="00B5019C" w:rsidRPr="00B5019C">
        <w:rPr>
          <w:rFonts w:cs="Tahoma"/>
          <w:sz w:val="18"/>
          <w:szCs w:val="20"/>
        </w:rPr>
        <w:t xml:space="preserve">Town &amp; Country Planning (General Permitted Development) (Amendment)(Wales) order 2019 </w:t>
      </w:r>
      <w:r w:rsidR="00417703" w:rsidRPr="00B5019C">
        <w:rPr>
          <w:rFonts w:cs="Tahoma"/>
          <w:sz w:val="18"/>
          <w:szCs w:val="20"/>
        </w:rPr>
        <w:t xml:space="preserve"> </w:t>
      </w:r>
    </w:p>
    <w:p w14:paraId="76FBC734" w14:textId="77777777" w:rsidR="000858F1" w:rsidRPr="00B5019C" w:rsidRDefault="002500FC" w:rsidP="002500FC">
      <w:pPr>
        <w:pStyle w:val="ListParagraph"/>
        <w:numPr>
          <w:ilvl w:val="0"/>
          <w:numId w:val="2"/>
        </w:numPr>
        <w:rPr>
          <w:rFonts w:cs="Tahoma"/>
          <w:sz w:val="18"/>
          <w:szCs w:val="20"/>
        </w:rPr>
      </w:pPr>
      <w:r w:rsidRPr="002500FC">
        <w:rPr>
          <w:rFonts w:cs="Tahoma"/>
        </w:rPr>
        <w:t>Northern Ireland</w:t>
      </w:r>
      <w:r w:rsidR="00417703" w:rsidRPr="002500FC">
        <w:rPr>
          <w:rFonts w:cs="Tahoma"/>
        </w:rPr>
        <w:t xml:space="preserve"> </w:t>
      </w:r>
      <w:r w:rsidR="00417703" w:rsidRPr="00B5019C">
        <w:rPr>
          <w:rFonts w:cs="Tahoma"/>
          <w:sz w:val="18"/>
          <w:szCs w:val="20"/>
        </w:rPr>
        <w:t>Schedule 3</w:t>
      </w:r>
      <w:r w:rsidR="00A85E79" w:rsidRPr="00B5019C">
        <w:rPr>
          <w:rFonts w:cs="Tahoma"/>
          <w:sz w:val="18"/>
          <w:szCs w:val="20"/>
        </w:rPr>
        <w:t xml:space="preserve"> – </w:t>
      </w:r>
      <w:r w:rsidR="00417703" w:rsidRPr="00B5019C">
        <w:rPr>
          <w:rFonts w:cs="Tahoma"/>
          <w:sz w:val="18"/>
          <w:szCs w:val="20"/>
        </w:rPr>
        <w:t>Part</w:t>
      </w:r>
      <w:r w:rsidR="00A85E79" w:rsidRPr="00B5019C">
        <w:rPr>
          <w:rFonts w:cs="Tahoma"/>
          <w:sz w:val="18"/>
          <w:szCs w:val="20"/>
        </w:rPr>
        <w:t xml:space="preserve"> </w:t>
      </w:r>
      <w:r w:rsidR="00417703" w:rsidRPr="00B5019C">
        <w:rPr>
          <w:rFonts w:cs="Tahoma"/>
          <w:sz w:val="18"/>
          <w:szCs w:val="20"/>
        </w:rPr>
        <w:t xml:space="preserve">18 </w:t>
      </w:r>
      <w:r w:rsidR="00B5019C" w:rsidRPr="00B5019C">
        <w:rPr>
          <w:rFonts w:cs="Tahoma"/>
          <w:sz w:val="18"/>
          <w:szCs w:val="20"/>
        </w:rPr>
        <w:t>The Planning (General Permitted Development) (Amendment) Order (Northern Ireland) 2020</w:t>
      </w:r>
    </w:p>
    <w:p w14:paraId="34161DF6" w14:textId="77777777" w:rsidR="003B48BA" w:rsidRPr="002500FC" w:rsidRDefault="003B48BA" w:rsidP="00D6219F">
      <w:pPr>
        <w:rPr>
          <w:rFonts w:cs="Tahoma"/>
        </w:rPr>
      </w:pPr>
      <w:r w:rsidRPr="002500FC">
        <w:rPr>
          <w:rFonts w:cs="Tahoma"/>
        </w:rPr>
        <w:lastRenderedPageBreak/>
        <w:t>I enclose a copy of the plan indicating the approximate position for the proposed apparatus.</w:t>
      </w:r>
    </w:p>
    <w:p w14:paraId="38450C3D" w14:textId="77777777" w:rsidR="00396C5C" w:rsidRDefault="007D5AF9" w:rsidP="007D5AF9">
      <w:pPr>
        <w:rPr>
          <w:rFonts w:cs="Tahoma"/>
        </w:rPr>
      </w:pPr>
      <w:r w:rsidRPr="002500FC">
        <w:rPr>
          <w:rFonts w:cs="Tahoma"/>
        </w:rPr>
        <w:t xml:space="preserve">As the Local </w:t>
      </w:r>
      <w:r w:rsidR="00844FDB" w:rsidRPr="002500FC">
        <w:rPr>
          <w:rFonts w:cs="Tahoma"/>
        </w:rPr>
        <w:t>P</w:t>
      </w:r>
      <w:r w:rsidRPr="002500FC">
        <w:rPr>
          <w:rFonts w:cs="Tahoma"/>
        </w:rPr>
        <w:t xml:space="preserve">lanning </w:t>
      </w:r>
      <w:r w:rsidR="00844FDB" w:rsidRPr="002500FC">
        <w:rPr>
          <w:rFonts w:cs="Tahoma"/>
        </w:rPr>
        <w:t>A</w:t>
      </w:r>
      <w:r w:rsidRPr="002500FC">
        <w:rPr>
          <w:rFonts w:cs="Tahoma"/>
        </w:rPr>
        <w:t xml:space="preserve">uthority and in line with Regulation 5, </w:t>
      </w:r>
      <w:r w:rsidR="002060D7" w:rsidRPr="002500FC">
        <w:rPr>
          <w:rFonts w:cs="Tahoma"/>
        </w:rPr>
        <w:t>you have</w:t>
      </w:r>
      <w:r w:rsidRPr="002500FC">
        <w:rPr>
          <w:rFonts w:cs="Tahoma"/>
        </w:rPr>
        <w:t xml:space="preserve"> 28 days</w:t>
      </w:r>
      <w:r w:rsidR="001A07C8" w:rsidRPr="002500FC">
        <w:rPr>
          <w:rFonts w:cs="Tahoma"/>
        </w:rPr>
        <w:t xml:space="preserve"> from </w:t>
      </w:r>
      <w:r w:rsidR="0001235C" w:rsidRPr="002500FC">
        <w:rPr>
          <w:rFonts w:cs="Tahoma"/>
        </w:rPr>
        <w:t>receipt of this</w:t>
      </w:r>
      <w:r w:rsidR="0094774B" w:rsidRPr="002500FC">
        <w:rPr>
          <w:rFonts w:cs="Tahoma"/>
        </w:rPr>
        <w:t xml:space="preserve"> letter</w:t>
      </w:r>
      <w:r w:rsidR="001A07C8" w:rsidRPr="002500FC">
        <w:rPr>
          <w:rFonts w:cs="Tahoma"/>
        </w:rPr>
        <w:t>, to</w:t>
      </w:r>
      <w:r w:rsidR="00C131D7" w:rsidRPr="002500FC">
        <w:rPr>
          <w:rFonts w:cs="Tahoma"/>
        </w:rPr>
        <w:t xml:space="preserve"> </w:t>
      </w:r>
      <w:r w:rsidR="001A26B7" w:rsidRPr="002500FC">
        <w:rPr>
          <w:rFonts w:cs="Tahoma"/>
        </w:rPr>
        <w:t>give us</w:t>
      </w:r>
      <w:r w:rsidR="009460F4" w:rsidRPr="002500FC">
        <w:rPr>
          <w:rFonts w:cs="Tahoma"/>
        </w:rPr>
        <w:t xml:space="preserve"> (the </w:t>
      </w:r>
      <w:r w:rsidRPr="002500FC">
        <w:rPr>
          <w:rFonts w:cs="Tahoma"/>
        </w:rPr>
        <w:t>code operator</w:t>
      </w:r>
      <w:r w:rsidR="009460F4" w:rsidRPr="002500FC">
        <w:rPr>
          <w:rFonts w:cs="Tahoma"/>
        </w:rPr>
        <w:t>)</w:t>
      </w:r>
      <w:r w:rsidRPr="002500FC">
        <w:rPr>
          <w:rFonts w:cs="Tahoma"/>
        </w:rPr>
        <w:t xml:space="preserve"> written notice of</w:t>
      </w:r>
      <w:r w:rsidR="009460F4" w:rsidRPr="002500FC">
        <w:rPr>
          <w:rFonts w:cs="Tahoma"/>
        </w:rPr>
        <w:t xml:space="preserve"> any reasonable</w:t>
      </w:r>
      <w:r w:rsidRPr="002500FC">
        <w:rPr>
          <w:rFonts w:cs="Tahoma"/>
        </w:rPr>
        <w:t xml:space="preserve"> conditions</w:t>
      </w:r>
      <w:r w:rsidR="009460F4" w:rsidRPr="002500FC">
        <w:rPr>
          <w:rFonts w:cs="Tahoma"/>
        </w:rPr>
        <w:t xml:space="preserve"> </w:t>
      </w:r>
      <w:r w:rsidRPr="002500FC">
        <w:rPr>
          <w:rFonts w:cs="Tahoma"/>
        </w:rPr>
        <w:t xml:space="preserve">with which </w:t>
      </w:r>
      <w:r w:rsidR="00D16FA6" w:rsidRPr="002500FC">
        <w:rPr>
          <w:rFonts w:cs="Tahoma"/>
        </w:rPr>
        <w:t>you</w:t>
      </w:r>
      <w:r w:rsidR="009460F4" w:rsidRPr="002500FC">
        <w:rPr>
          <w:rFonts w:cs="Tahoma"/>
        </w:rPr>
        <w:t xml:space="preserve"> wish us to consider</w:t>
      </w:r>
      <w:r w:rsidRPr="002500FC">
        <w:rPr>
          <w:rFonts w:cs="Tahoma"/>
        </w:rPr>
        <w:t xml:space="preserve"> in respect of the installation of the </w:t>
      </w:r>
      <w:r w:rsidR="00D16FA6" w:rsidRPr="002500FC">
        <w:rPr>
          <w:rFonts w:cs="Tahoma"/>
        </w:rPr>
        <w:t xml:space="preserve">above </w:t>
      </w:r>
      <w:r w:rsidRPr="002500FC">
        <w:rPr>
          <w:rFonts w:cs="Tahoma"/>
        </w:rPr>
        <w:t>apparatus</w:t>
      </w:r>
      <w:r w:rsidR="00D16FA6" w:rsidRPr="002500FC">
        <w:rPr>
          <w:rFonts w:cs="Tahoma"/>
        </w:rPr>
        <w:t>.</w:t>
      </w:r>
      <w:r w:rsidR="002F5DC3" w:rsidRPr="002500FC">
        <w:rPr>
          <w:rFonts w:cs="Tahoma"/>
        </w:rPr>
        <w:t xml:space="preserve"> </w:t>
      </w:r>
    </w:p>
    <w:p w14:paraId="4BF34F5C" w14:textId="77777777" w:rsidR="003039B0" w:rsidRPr="00E421CF" w:rsidRDefault="003039B0" w:rsidP="007D5AF9">
      <w:pPr>
        <w:rPr>
          <w:rFonts w:cs="Tahoma"/>
        </w:rPr>
      </w:pPr>
      <w:r w:rsidRPr="00E421CF">
        <w:rPr>
          <w:rFonts w:cs="Tahoma"/>
        </w:rPr>
        <w:t xml:space="preserve">For the avoidance of doubt this letter does not constitute: An application for a determination as to whether the prior approval of the Authority will be required to </w:t>
      </w:r>
      <w:proofErr w:type="gramStart"/>
      <w:r w:rsidRPr="00E421CF">
        <w:rPr>
          <w:rFonts w:cs="Tahoma"/>
        </w:rPr>
        <w:t>siting</w:t>
      </w:r>
      <w:proofErr w:type="gramEnd"/>
      <w:r w:rsidRPr="00E421CF">
        <w:rPr>
          <w:rFonts w:cs="Tahoma"/>
        </w:rPr>
        <w:t xml:space="preserve"> and appearance; or </w:t>
      </w:r>
      <w:proofErr w:type="gramStart"/>
      <w:r w:rsidRPr="00E421CF">
        <w:rPr>
          <w:rFonts w:cs="Tahoma"/>
        </w:rPr>
        <w:t>An</w:t>
      </w:r>
      <w:proofErr w:type="gramEnd"/>
      <w:r w:rsidRPr="00E421CF">
        <w:rPr>
          <w:rFonts w:cs="Tahoma"/>
        </w:rPr>
        <w:t xml:space="preserve"> application for planning permission.</w:t>
      </w:r>
    </w:p>
    <w:p w14:paraId="50385609" w14:textId="77777777" w:rsidR="00FF3857" w:rsidRPr="0001235C" w:rsidRDefault="00852E1F" w:rsidP="007D5AF9">
      <w:pPr>
        <w:rPr>
          <w:rFonts w:cs="Tahoma"/>
        </w:rPr>
      </w:pPr>
      <w:r w:rsidRPr="002500FC">
        <w:rPr>
          <w:rFonts w:cs="Tahoma"/>
        </w:rPr>
        <w:t xml:space="preserve">In </w:t>
      </w:r>
      <w:r w:rsidR="07BF38F5" w:rsidRPr="002500FC">
        <w:rPr>
          <w:rFonts w:cs="Tahoma"/>
        </w:rPr>
        <w:t>addition,</w:t>
      </w:r>
      <w:r w:rsidRPr="002500FC">
        <w:rPr>
          <w:rFonts w:cs="Tahoma"/>
        </w:rPr>
        <w:t xml:space="preserve"> can you</w:t>
      </w:r>
      <w:r w:rsidR="004E740F" w:rsidRPr="002500FC">
        <w:rPr>
          <w:rFonts w:cs="Tahoma"/>
        </w:rPr>
        <w:t xml:space="preserve">, </w:t>
      </w:r>
      <w:r w:rsidRPr="002500FC">
        <w:rPr>
          <w:rFonts w:cs="Tahoma"/>
        </w:rPr>
        <w:t xml:space="preserve">as the </w:t>
      </w:r>
      <w:r w:rsidR="00844FDB" w:rsidRPr="002500FC">
        <w:rPr>
          <w:rFonts w:cs="Tahoma"/>
        </w:rPr>
        <w:t>L</w:t>
      </w:r>
      <w:r w:rsidRPr="002500FC">
        <w:rPr>
          <w:rFonts w:cs="Tahoma"/>
        </w:rPr>
        <w:t xml:space="preserve">ocal </w:t>
      </w:r>
      <w:r w:rsidR="00844FDB" w:rsidRPr="002500FC">
        <w:rPr>
          <w:rFonts w:cs="Tahoma"/>
        </w:rPr>
        <w:t>P</w:t>
      </w:r>
      <w:r w:rsidRPr="002500FC">
        <w:rPr>
          <w:rFonts w:cs="Tahoma"/>
        </w:rPr>
        <w:t xml:space="preserve">lanning </w:t>
      </w:r>
      <w:r w:rsidR="00844FDB" w:rsidRPr="002500FC">
        <w:rPr>
          <w:rFonts w:cs="Tahoma"/>
        </w:rPr>
        <w:t>A</w:t>
      </w:r>
      <w:r w:rsidRPr="002500FC">
        <w:rPr>
          <w:rFonts w:cs="Tahoma"/>
        </w:rPr>
        <w:t xml:space="preserve">uthority, </w:t>
      </w:r>
      <w:r w:rsidR="00994827" w:rsidRPr="002500FC">
        <w:rPr>
          <w:rFonts w:cs="Tahoma"/>
        </w:rPr>
        <w:t>please advise</w:t>
      </w:r>
      <w:r w:rsidR="00F83CC0" w:rsidRPr="002500FC">
        <w:rPr>
          <w:rFonts w:cs="Tahoma"/>
        </w:rPr>
        <w:t>, and provide</w:t>
      </w:r>
      <w:r w:rsidR="00222F06">
        <w:rPr>
          <w:rFonts w:cs="Tahoma"/>
        </w:rPr>
        <w:t xml:space="preserve"> </w:t>
      </w:r>
      <w:r w:rsidR="00F83CC0" w:rsidRPr="002500FC">
        <w:rPr>
          <w:rFonts w:cs="Tahoma"/>
        </w:rPr>
        <w:t>documentation,</w:t>
      </w:r>
      <w:r w:rsidR="00994827" w:rsidRPr="002500FC">
        <w:rPr>
          <w:rFonts w:cs="Tahoma"/>
        </w:rPr>
        <w:t xml:space="preserve"> of any</w:t>
      </w:r>
      <w:r w:rsidRPr="002500FC">
        <w:rPr>
          <w:rFonts w:cs="Tahoma"/>
        </w:rPr>
        <w:t xml:space="preserve"> </w:t>
      </w:r>
      <w:r w:rsidR="007A1D10" w:rsidRPr="002500FC">
        <w:rPr>
          <w:rFonts w:cs="Tahoma"/>
        </w:rPr>
        <w:t>“Article 4 Directions”</w:t>
      </w:r>
      <w:r w:rsidR="00994827" w:rsidRPr="002500FC">
        <w:rPr>
          <w:rFonts w:cs="Tahoma"/>
        </w:rPr>
        <w:t xml:space="preserve"> </w:t>
      </w:r>
      <w:r w:rsidR="004E740F" w:rsidRPr="002500FC">
        <w:rPr>
          <w:rFonts w:cs="Tahoma"/>
        </w:rPr>
        <w:t xml:space="preserve">that </w:t>
      </w:r>
      <w:r w:rsidR="0041128E" w:rsidRPr="002500FC">
        <w:rPr>
          <w:rFonts w:cs="Tahoma"/>
        </w:rPr>
        <w:t>are currently in</w:t>
      </w:r>
      <w:r w:rsidR="004E740F" w:rsidRPr="002500FC">
        <w:rPr>
          <w:rFonts w:cs="Tahoma"/>
        </w:rPr>
        <w:t xml:space="preserve"> operation</w:t>
      </w:r>
      <w:r w:rsidR="00091A18" w:rsidRPr="002500FC">
        <w:rPr>
          <w:rFonts w:cs="Tahoma"/>
        </w:rPr>
        <w:t xml:space="preserve"> and </w:t>
      </w:r>
      <w:r w:rsidR="00AB5DE1" w:rsidRPr="002500FC">
        <w:rPr>
          <w:rFonts w:cs="Tahoma"/>
        </w:rPr>
        <w:t xml:space="preserve">would restrict </w:t>
      </w:r>
      <w:r w:rsidR="004605F8" w:rsidRPr="002500FC">
        <w:rPr>
          <w:rFonts w:cs="Tahoma"/>
        </w:rPr>
        <w:t xml:space="preserve">an </w:t>
      </w:r>
      <w:r w:rsidR="00C8065F" w:rsidRPr="002500FC">
        <w:rPr>
          <w:rFonts w:cs="Tahoma"/>
        </w:rPr>
        <w:t xml:space="preserve">Electronic Communication Operators </w:t>
      </w:r>
      <w:r w:rsidR="004239E4" w:rsidRPr="002500FC">
        <w:rPr>
          <w:rFonts w:cs="Tahoma"/>
        </w:rPr>
        <w:t>network</w:t>
      </w:r>
      <w:r w:rsidR="00635C38" w:rsidRPr="002500FC">
        <w:rPr>
          <w:rFonts w:cs="Tahoma"/>
        </w:rPr>
        <w:t xml:space="preserve"> permitted</w:t>
      </w:r>
      <w:r w:rsidR="004239E4" w:rsidRPr="002500FC">
        <w:rPr>
          <w:rFonts w:cs="Tahoma"/>
        </w:rPr>
        <w:t xml:space="preserve"> </w:t>
      </w:r>
      <w:r w:rsidR="007525EB" w:rsidRPr="002500FC">
        <w:rPr>
          <w:rFonts w:cs="Tahoma"/>
        </w:rPr>
        <w:t>development rights</w:t>
      </w:r>
      <w:r w:rsidR="00032EA0" w:rsidRPr="002500FC">
        <w:rPr>
          <w:rFonts w:cs="Tahoma"/>
        </w:rPr>
        <w:t xml:space="preserve"> in </w:t>
      </w:r>
      <w:r w:rsidR="00C94C2B" w:rsidRPr="002500FC">
        <w:rPr>
          <w:rFonts w:cs="Tahoma"/>
        </w:rPr>
        <w:t>this area</w:t>
      </w:r>
      <w:r w:rsidR="007525EB" w:rsidRPr="002500FC">
        <w:rPr>
          <w:rFonts w:cs="Tahoma"/>
        </w:rPr>
        <w:t>?</w:t>
      </w:r>
    </w:p>
    <w:bookmarkEnd w:id="0"/>
    <w:p w14:paraId="31931807" w14:textId="0ECBC274" w:rsidR="00F578F2" w:rsidRPr="00F578F2" w:rsidRDefault="00F578F2" w:rsidP="00F578F2">
      <w:pPr>
        <w:jc w:val="both"/>
        <w:rPr>
          <w:rFonts w:cs="Tahoma"/>
          <w:highlight w:val="yellow"/>
        </w:rPr>
      </w:pPr>
      <w:r w:rsidRPr="00BD2C15">
        <w:rPr>
          <w:rFonts w:cs="Tahoma"/>
        </w:rPr>
        <w:t>Should you require further information regarding the above works, please do not hesitate to get in touch with the below listed contacts</w:t>
      </w:r>
      <w:r w:rsidR="00514135">
        <w:rPr>
          <w:rFonts w:cs="Tahoma"/>
        </w:rPr>
        <w:t>.</w:t>
      </w:r>
    </w:p>
    <w:p w14:paraId="39281FFE" w14:textId="08D7ADAF" w:rsidR="00AF1736" w:rsidRDefault="00AF1736" w:rsidP="00F578F2">
      <w:pPr>
        <w:spacing w:after="120"/>
        <w:rPr>
          <w:rStyle w:val="Hyperlink"/>
          <w:b/>
          <w:bCs/>
        </w:rPr>
      </w:pPr>
      <w:r w:rsidRPr="00295E67">
        <w:rPr>
          <w:rStyle w:val="Hyperlink"/>
          <w:b/>
          <w:bCs/>
        </w:rPr>
        <w:t>venkatesh.goura@openreach.co.uk</w:t>
      </w:r>
    </w:p>
    <w:p w14:paraId="5070E491" w14:textId="43E229F6" w:rsidR="0064190C" w:rsidRDefault="0064190C" w:rsidP="00F578F2">
      <w:pPr>
        <w:spacing w:after="120"/>
        <w:rPr>
          <w:rStyle w:val="Hyperlink"/>
          <w:b/>
          <w:bCs/>
        </w:rPr>
      </w:pPr>
      <w:r>
        <w:rPr>
          <w:rStyle w:val="Hyperlink"/>
          <w:b/>
          <w:bCs/>
        </w:rPr>
        <w:t>damodar.gonipeta@openreach.co.uk</w:t>
      </w:r>
    </w:p>
    <w:p w14:paraId="3A02C4F8" w14:textId="778763BE" w:rsidR="0064190C" w:rsidRDefault="0064190C" w:rsidP="00F578F2">
      <w:pPr>
        <w:spacing w:after="120"/>
        <w:rPr>
          <w:rStyle w:val="Hyperlink"/>
          <w:b/>
          <w:bCs/>
        </w:rPr>
      </w:pPr>
      <w:r>
        <w:rPr>
          <w:rStyle w:val="Hyperlink"/>
          <w:b/>
          <w:bCs/>
        </w:rPr>
        <w:t>rekisha.lewis@openreach.co.uk</w:t>
      </w:r>
    </w:p>
    <w:p w14:paraId="3F3863AC" w14:textId="215D7815" w:rsidR="002C278D" w:rsidRDefault="002C278D" w:rsidP="00F578F2">
      <w:pPr>
        <w:spacing w:after="120"/>
        <w:rPr>
          <w:rStyle w:val="Hyperlink"/>
          <w:b/>
          <w:bCs/>
        </w:rPr>
      </w:pPr>
    </w:p>
    <w:p w14:paraId="4EC86285" w14:textId="42CA8000" w:rsidR="00F578F2" w:rsidRPr="001301E2" w:rsidRDefault="00F578F2" w:rsidP="00F578F2">
      <w:pPr>
        <w:rPr>
          <w:rFonts w:cs="Tahoma"/>
          <w:sz w:val="22"/>
          <w:szCs w:val="22"/>
        </w:rPr>
      </w:pPr>
      <w:r w:rsidRPr="009F7738">
        <w:rPr>
          <w:sz w:val="22"/>
          <w:szCs w:val="22"/>
        </w:rPr>
        <w:t xml:space="preserve">Yours faithfully, </w:t>
      </w:r>
    </w:p>
    <w:p w14:paraId="787860E1" w14:textId="6B099094" w:rsidR="00F578F2" w:rsidRPr="00514135" w:rsidRDefault="00AF1736" w:rsidP="00F578F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Venkatesh Goura</w:t>
      </w:r>
    </w:p>
    <w:p w14:paraId="67052A4A" w14:textId="374E4799" w:rsidR="00D6219F" w:rsidRPr="00BF6C5F" w:rsidRDefault="00F578F2" w:rsidP="00514135">
      <w:pPr>
        <w:spacing w:after="120"/>
      </w:pPr>
      <w:r>
        <w:t>FTTP Planning Team – Openreach</w:t>
      </w:r>
    </w:p>
    <w:sectPr w:rsidR="00D6219F" w:rsidRPr="00BF6C5F" w:rsidSect="00BD2D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AE6AA" w14:textId="77777777" w:rsidR="00FA3147" w:rsidRDefault="00FA3147" w:rsidP="00573C48">
      <w:r>
        <w:separator/>
      </w:r>
    </w:p>
  </w:endnote>
  <w:endnote w:type="continuationSeparator" w:id="0">
    <w:p w14:paraId="07116ADB" w14:textId="77777777" w:rsidR="00FA3147" w:rsidRDefault="00FA3147" w:rsidP="0057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DB2B" w14:textId="77777777" w:rsidR="00BF6C5F" w:rsidRDefault="00BF6C5F" w:rsidP="00BF6C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5D5F7" w14:textId="77777777" w:rsidR="00BF6C5F" w:rsidRDefault="00BF6C5F" w:rsidP="00103A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6015" w14:textId="67D64D71" w:rsidR="00BF6C5F" w:rsidRPr="00BD2DE2" w:rsidRDefault="00807F25" w:rsidP="00BD2DE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C6B6AF" wp14:editId="2365CC75">
              <wp:simplePos x="0" y="0"/>
              <wp:positionH relativeFrom="margin">
                <wp:align>left</wp:align>
              </wp:positionH>
              <wp:positionV relativeFrom="page">
                <wp:posOffset>9648824</wp:posOffset>
              </wp:positionV>
              <wp:extent cx="1419225" cy="752475"/>
              <wp:effectExtent l="0" t="0" r="9525" b="952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9225" cy="752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E6F7AD" w14:textId="77777777" w:rsidR="00BD2DE2" w:rsidRPr="006D4902" w:rsidRDefault="00BD2DE2" w:rsidP="00BD2DE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425EAE1A" w14:textId="77777777" w:rsidR="00807F25" w:rsidRDefault="00807F25" w:rsidP="00BD2DE2">
                          <w:pPr>
                            <w:pStyle w:val="Footer"/>
                          </w:pPr>
                          <w:r w:rsidRPr="00807F25">
                            <w:t>6 Gracechurch Street</w:t>
                          </w:r>
                        </w:p>
                        <w:p w14:paraId="7D68DBBE" w14:textId="3322352C" w:rsidR="00BD2DE2" w:rsidRPr="006D4902" w:rsidRDefault="00BD2DE2" w:rsidP="00BD2DE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6A3EBEE3" w14:textId="042E0D4B" w:rsidR="00807F25" w:rsidRDefault="00807F25" w:rsidP="00BD2DE2">
                          <w:pPr>
                            <w:pStyle w:val="Footer"/>
                          </w:pPr>
                          <w:r w:rsidRPr="00807F25">
                            <w:t>EC3V</w:t>
                          </w:r>
                          <w:r>
                            <w:t xml:space="preserve"> </w:t>
                          </w:r>
                          <w:r w:rsidRPr="00807F25">
                            <w:t>0AT</w:t>
                          </w:r>
                        </w:p>
                        <w:p w14:paraId="641FED45" w14:textId="2C80F4DE" w:rsidR="00BD2DE2" w:rsidRPr="00D21561" w:rsidRDefault="00BD2DE2" w:rsidP="00BD2DE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6B6A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0;margin-top:759.75pt;width:111.75pt;height:59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" filled="f" stroked="f" strokeweight=".5pt">
              <v:textbox inset="0,0,0,0">
                <w:txbxContent>
                  <w:p w14:paraId="1DE6F7AD" w14:textId="77777777" w:rsidR="00BD2DE2" w:rsidRPr="006D4902" w:rsidRDefault="00BD2DE2" w:rsidP="00BD2DE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425EAE1A" w14:textId="77777777" w:rsidR="00807F25" w:rsidRDefault="00807F25" w:rsidP="00BD2DE2">
                    <w:pPr>
                      <w:pStyle w:val="Footer"/>
                    </w:pPr>
                    <w:r w:rsidRPr="00807F25">
                      <w:t>6 Gracechurch Street</w:t>
                    </w:r>
                  </w:p>
                  <w:p w14:paraId="7D68DBBE" w14:textId="3322352C" w:rsidR="00BD2DE2" w:rsidRPr="006D4902" w:rsidRDefault="00BD2DE2" w:rsidP="00BD2DE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6A3EBEE3" w14:textId="042E0D4B" w:rsidR="00807F25" w:rsidRDefault="00807F25" w:rsidP="00BD2DE2">
                    <w:pPr>
                      <w:pStyle w:val="Footer"/>
                    </w:pPr>
                    <w:r w:rsidRPr="00807F25">
                      <w:t>EC3V</w:t>
                    </w:r>
                    <w:r>
                      <w:t xml:space="preserve"> </w:t>
                    </w:r>
                    <w:r w:rsidRPr="00807F25">
                      <w:t>0AT</w:t>
                    </w:r>
                  </w:p>
                  <w:p w14:paraId="641FED45" w14:textId="2C80F4DE" w:rsidR="00BD2DE2" w:rsidRPr="00D21561" w:rsidRDefault="00BD2DE2" w:rsidP="00BD2DE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8CA538" wp14:editId="565C2445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B63481" w14:textId="77777777" w:rsidR="00BD2DE2" w:rsidRPr="00AB1FA4" w:rsidRDefault="00BD2DE2" w:rsidP="00BD2DE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B6E4B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B6E4B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CA5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10.3pt;margin-top:725.75pt;width:56.7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" filled="f" stroked="f" strokeweight=".5pt">
              <v:textbox inset="0,0,0,0">
                <w:txbxContent>
                  <w:p w14:paraId="20B63481" w14:textId="77777777" w:rsidR="00BD2DE2" w:rsidRPr="00AB1FA4" w:rsidRDefault="00BD2DE2" w:rsidP="00BD2DE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B6E4B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EB6E4B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CBA2F7" wp14:editId="27E85F48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9E23C4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7FCF0ADD" w14:textId="77777777" w:rsidR="009D179B" w:rsidRDefault="002500FC" w:rsidP="00BD2DE2">
                          <w:pPr>
                            <w:pStyle w:val="Footer"/>
                            <w:jc w:val="right"/>
                          </w:pPr>
                          <w:r w:rsidRPr="0001634B">
                            <w:t xml:space="preserve">1 Braham Street, </w:t>
                          </w:r>
                        </w:p>
                        <w:p w14:paraId="44E0B95F" w14:textId="77777777" w:rsidR="00BD2DE2" w:rsidRPr="006D4902" w:rsidRDefault="002500FC" w:rsidP="00BD2DE2">
                          <w:pPr>
                            <w:pStyle w:val="Footer"/>
                            <w:jc w:val="right"/>
                          </w:pPr>
                          <w:r w:rsidRPr="0001634B">
                            <w:t xml:space="preserve">London, E1 8EE, </w:t>
                          </w:r>
                          <w:r w:rsidRPr="00BA22E0">
                            <w:t xml:space="preserve"> </w:t>
                          </w:r>
                        </w:p>
                        <w:p w14:paraId="7C34395D" w14:textId="77777777" w:rsidR="00BD2DE2" w:rsidRPr="006D4902" w:rsidRDefault="00BD2DE2" w:rsidP="00BD2DE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BA2F7" id="Text Box 4" o:spid="_x0000_s1029" type="#_x0000_t202" style="position:absolute;margin-left:340.2pt;margin-top:771.1pt;width:226.75pt;height:56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" filled="f" stroked="f" strokeweight=".5pt">
              <v:textbox inset="0,0,0,0">
                <w:txbxContent>
                  <w:p w14:paraId="5A9E23C4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7FCF0ADD" w14:textId="77777777" w:rsidR="009D179B" w:rsidRDefault="002500FC" w:rsidP="00BD2DE2">
                    <w:pPr>
                      <w:pStyle w:val="Footer"/>
                      <w:jc w:val="right"/>
                    </w:pPr>
                    <w:r w:rsidRPr="0001634B">
                      <w:t xml:space="preserve">1 Braham Street, </w:t>
                    </w:r>
                  </w:p>
                  <w:p w14:paraId="44E0B95F" w14:textId="77777777" w:rsidR="00BD2DE2" w:rsidRPr="006D4902" w:rsidRDefault="002500FC" w:rsidP="00BD2DE2">
                    <w:pPr>
                      <w:pStyle w:val="Footer"/>
                      <w:jc w:val="right"/>
                    </w:pPr>
                    <w:r w:rsidRPr="0001634B">
                      <w:t xml:space="preserve">London, E1 8EE, </w:t>
                    </w:r>
                    <w:r w:rsidRPr="00BA22E0">
                      <w:t xml:space="preserve"> </w:t>
                    </w:r>
                  </w:p>
                  <w:p w14:paraId="7C34395D" w14:textId="77777777" w:rsidR="00BD2DE2" w:rsidRPr="006D4902" w:rsidRDefault="00BD2DE2" w:rsidP="00BD2DE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854786" wp14:editId="4D2CD20B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B99382" w14:textId="274C824F" w:rsidR="00BD2DE2" w:rsidRPr="006D4902" w:rsidRDefault="00BD2DE2" w:rsidP="00BD2DE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</w:r>
                        </w:p>
                        <w:p w14:paraId="3F5CD445" w14:textId="43EE84BD" w:rsidR="00BD2DE2" w:rsidRPr="006D4902" w:rsidRDefault="00BD2DE2" w:rsidP="00BD2DE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="0063632D">
                            <w:t xml:space="preserve"> </w:t>
                          </w:r>
                        </w:p>
                        <w:p w14:paraId="67482013" w14:textId="01398A73" w:rsidR="00BD2DE2" w:rsidRPr="006135F3" w:rsidRDefault="00BD2DE2" w:rsidP="00BD2DE2">
                          <w:pPr>
                            <w:pStyle w:val="Footer"/>
                            <w:rPr>
                              <w:highlight w:val="yellow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</w:r>
                          <w:r w:rsidR="00DE5C3A">
                            <w:t>07483 328206</w:t>
                          </w:r>
                        </w:p>
                        <w:p w14:paraId="55035DE8" w14:textId="02D63082" w:rsidR="00BD2DE2" w:rsidRPr="006D4902" w:rsidRDefault="00BD2DE2" w:rsidP="00BD2DE2">
                          <w:pPr>
                            <w:pStyle w:val="Footer"/>
                          </w:pPr>
                          <w:r w:rsidRPr="00514135">
                            <w:rPr>
                              <w:color w:val="715AA3"/>
                            </w:rPr>
                            <w:t>E</w:t>
                          </w:r>
                          <w:r w:rsidRPr="00514135">
                            <w:tab/>
                          </w:r>
                          <w:hyperlink r:id="rId1" w:history="1">
                            <w:r w:rsidR="00DE5C3A">
                              <w:rPr>
                                <w:rStyle w:val="Hyperlink"/>
                              </w:rPr>
                              <w:t>rekisha.lewis@openreach.co.uk</w:t>
                            </w:r>
                          </w:hyperlink>
                          <w:r w:rsidR="003F75C1">
                            <w:t xml:space="preserve"> </w:t>
                          </w:r>
                          <w:r w:rsidR="00431071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854786" id="Text Box 8" o:spid="_x0000_s1031" type="#_x0000_t202" style="position:absolute;margin-left:163pt;margin-top:771.05pt;width:141.75pt;height:5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" filled="f" stroked="f" strokeweight=".5pt">
              <v:textbox inset="0,0,0,0">
                <w:txbxContent>
                  <w:p w14:paraId="59B99382" w14:textId="274C824F" w:rsidR="00BD2DE2" w:rsidRPr="006D4902" w:rsidRDefault="00BD2DE2" w:rsidP="00BD2DE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</w:r>
                  </w:p>
                  <w:p w14:paraId="3F5CD445" w14:textId="43EE84BD" w:rsidR="00BD2DE2" w:rsidRPr="006D4902" w:rsidRDefault="00BD2DE2" w:rsidP="00BD2DE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="0063632D">
                      <w:t xml:space="preserve"> </w:t>
                    </w:r>
                  </w:p>
                  <w:p w14:paraId="67482013" w14:textId="01398A73" w:rsidR="00BD2DE2" w:rsidRPr="006135F3" w:rsidRDefault="00BD2DE2" w:rsidP="00BD2DE2">
                    <w:pPr>
                      <w:pStyle w:val="Footer"/>
                      <w:rPr>
                        <w:highlight w:val="yellow"/>
                      </w:rPr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</w:r>
                    <w:r w:rsidR="00DE5C3A">
                      <w:t xml:space="preserve">07483 328206</w:t>
                    </w:r>
                  </w:p>
                  <w:p w14:paraId="55035DE8" w14:textId="02D63082" w:rsidR="00BD2DE2" w:rsidRPr="006D4902" w:rsidRDefault="00BD2DE2" w:rsidP="00BD2DE2">
                    <w:pPr>
                      <w:pStyle w:val="Footer"/>
                    </w:pPr>
                    <w:r w:rsidRPr="00514135">
                      <w:rPr>
                        <w:color w:val="715AA3"/>
                      </w:rPr>
                      <w:t>E</w:t>
                    </w:r>
                    <w:r w:rsidRPr="00514135">
                      <w:tab/>
                    </w:r>
                    <w:hyperlink r:id="rId2" w:history="1">
                      <w:r w:rsidR="00DE5C3A">
                        <w:rPr>
                          <w:rStyle w:val="Hyperlink"/>
                        </w:rPr>
                        <w:t xml:space="preserve">rekisha.lewis@openreach.co.uk</w:t>
                      </w:r>
                    </w:hyperlink>
                    <w:r w:rsidR="003F75C1">
                      <w:t xml:space="preserve"> </w:t>
                    </w:r>
                    <w:r w:rsidR="00431071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7B4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B99C45" wp14:editId="7DDFF712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8C7C88" w14:textId="530F9882" w:rsidR="003F75C1" w:rsidRPr="003F75C1" w:rsidRDefault="00DE5C3A" w:rsidP="0014623E">
                          <w:pPr>
                            <w:pStyle w:val="Footer"/>
                            <w:rPr>
                              <w:rFonts w:ascii="Cambria" w:hAnsi="Cambri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sz w:val="18"/>
                              <w:szCs w:val="18"/>
                            </w:rPr>
                            <w:t>Rekisha Lewis</w:t>
                          </w:r>
                        </w:p>
                        <w:p w14:paraId="4CB962AE" w14:textId="0A801C4F" w:rsidR="00BD2DE2" w:rsidRPr="00DF2DDD" w:rsidRDefault="00FF78AD" w:rsidP="0014623E">
                          <w:pPr>
                            <w:pStyle w:val="Footer"/>
                          </w:pPr>
                          <w:r>
                            <w:rPr>
                              <w:b/>
                            </w:rPr>
                            <w:t>Patch Manager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B99C45" id="Text Box 14" o:spid="_x0000_s1032" type="#_x0000_t202" style="position:absolute;margin-left:28.35pt;margin-top:725.75pt;width:283.4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" filled="f" stroked="f" strokeweight=".5pt">
              <v:textbox inset="0,0,0,0">
                <w:txbxContent>
                  <w:p w14:paraId="558C7C88" w14:textId="530F9882" w:rsidR="003F75C1" w:rsidRPr="003F75C1" w:rsidRDefault="00DE5C3A" w:rsidP="0014623E">
                    <w:pPr>
                      <w:pStyle w:val="Footer"/>
                      <w:rPr>
                        <w:rFonts w:ascii="Cambria" w:hAnsi="Cambria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b/>
                        <w:bCs/>
                        <w:sz w:val="18"/>
                        <w:szCs w:val="18"/>
                      </w:rPr>
                      <w:t xml:space="preserve">Rekisha Lewis</w:t>
                    </w:r>
                  </w:p>
                  <w:p w14:paraId="4CB962AE" w14:textId="0A801C4F" w:rsidR="00BD2DE2" w:rsidRPr="00DF2DDD" w:rsidRDefault="00FF78AD" w:rsidP="0014623E">
                    <w:pPr>
                      <w:pStyle w:val="Footer"/>
                    </w:pPr>
                    <w:r>
                      <w:rPr>
                        <w:b/>
                      </w:rPr>
                      <w:t xml:space="preserve">Patch Manager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6602" w14:textId="77777777" w:rsidR="000230E4" w:rsidRDefault="00C27B4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A9242B" wp14:editId="328E7946">
              <wp:simplePos x="0" y="0"/>
              <wp:positionH relativeFrom="page">
                <wp:posOffset>6480810</wp:posOffset>
              </wp:positionH>
              <wp:positionV relativeFrom="page">
                <wp:posOffset>9217025</wp:posOffset>
              </wp:positionV>
              <wp:extent cx="720090" cy="360045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B6A58F" w14:textId="77777777" w:rsidR="00AB1FA4" w:rsidRPr="00AB1FA4" w:rsidRDefault="00AB1FA4" w:rsidP="00F52862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DE2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AB1FA4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21561">
                            <w:rPr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B1FA4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A9242B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3" type="#_x0000_t202" style="position:absolute;margin-left:510.3pt;margin-top:725.75pt;width:56.7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" filled="f" stroked="f" strokeweight=".5pt">
              <v:textbox inset="0,0,0,0">
                <w:txbxContent>
                  <w:p w14:paraId="7EB6A58F" w14:textId="77777777" w:rsidR="00AB1FA4" w:rsidRPr="00AB1FA4" w:rsidRDefault="00AB1FA4" w:rsidP="00F52862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AB1FA4">
                      <w:rPr>
                        <w:sz w:val="16"/>
                        <w:szCs w:val="16"/>
                      </w:rPr>
                      <w:t xml:space="preserve">Page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BD2DE2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AB1FA4">
                      <w:rPr>
                        <w:sz w:val="16"/>
                        <w:szCs w:val="16"/>
                      </w:rPr>
                      <w:t xml:space="preserve"> of 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D21561">
                      <w:rPr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AB1FA4">
                      <w:rPr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056832" wp14:editId="1ECF315F">
              <wp:simplePos x="0" y="0"/>
              <wp:positionH relativeFrom="page">
                <wp:posOffset>4320540</wp:posOffset>
              </wp:positionH>
              <wp:positionV relativeFrom="page">
                <wp:posOffset>9792970</wp:posOffset>
              </wp:positionV>
              <wp:extent cx="2879725" cy="7200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9725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335568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Office:</w:t>
                          </w:r>
                        </w:p>
                        <w:p w14:paraId="1B60404A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 xml:space="preserve">81 </w:t>
                          </w:r>
                          <w:proofErr w:type="spellStart"/>
                          <w:r w:rsidRPr="006D4902">
                            <w:t>Newgate</w:t>
                          </w:r>
                          <w:proofErr w:type="spellEnd"/>
                          <w:r w:rsidRPr="006D4902">
                            <w:t xml:space="preserve"> Street,</w:t>
                          </w:r>
                        </w:p>
                        <w:p w14:paraId="568F28A1" w14:textId="77777777" w:rsidR="00DF2DDD" w:rsidRPr="006D4902" w:rsidRDefault="00D6219F" w:rsidP="00DF2DDD">
                          <w:pPr>
                            <w:pStyle w:val="Footer"/>
                            <w:jc w:val="right"/>
                          </w:pPr>
                          <w:r w:rsidRPr="006D4902">
                            <w:t>London EC1A 7AJ</w:t>
                          </w:r>
                        </w:p>
                        <w:p w14:paraId="4D1688D8" w14:textId="77777777" w:rsidR="00D6219F" w:rsidRPr="006D4902" w:rsidRDefault="00D6219F" w:rsidP="006D4902">
                          <w:pPr>
                            <w:pStyle w:val="Footer"/>
                            <w:jc w:val="right"/>
                          </w:pPr>
                          <w:r w:rsidRPr="006D4902">
                            <w:t>Registered in England and Wales no. 1800000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056832" id="Text Box 15" o:spid="_x0000_s1034" type="#_x0000_t202" style="position:absolute;margin-left:340.2pt;margin-top:771.1pt;width:226.75pt;height:56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" filled="f" stroked="f" strokeweight=".5pt">
              <v:textbox inset="0,0,0,0">
                <w:txbxContent>
                  <w:p w14:paraId="1B335568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Office:</w:t>
                    </w:r>
                  </w:p>
                  <w:p w14:paraId="1B60404A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 xml:space="preserve">81 </w:t>
                    </w:r>
                    <w:proofErr w:type="spellStart"/>
                    <w:r w:rsidRPr="006D4902">
                      <w:t>Newgate</w:t>
                    </w:r>
                    <w:proofErr w:type="spellEnd"/>
                    <w:r w:rsidRPr="006D4902">
                      <w:t xml:space="preserve"> Street,</w:t>
                    </w:r>
                  </w:p>
                  <w:p w14:paraId="568F28A1" w14:textId="77777777" w:rsidR="00DF2DDD" w:rsidRPr="006D4902" w:rsidRDefault="00D6219F" w:rsidP="00DF2DDD">
                    <w:pPr>
                      <w:pStyle w:val="Footer"/>
                      <w:jc w:val="right"/>
                    </w:pPr>
                    <w:r w:rsidRPr="006D4902">
                      <w:t>London EC1A 7AJ</w:t>
                    </w:r>
                  </w:p>
                  <w:p w14:paraId="4D1688D8" w14:textId="77777777" w:rsidR="00D6219F" w:rsidRPr="006D4902" w:rsidRDefault="00D6219F" w:rsidP="006D4902">
                    <w:pPr>
                      <w:pStyle w:val="Footer"/>
                      <w:jc w:val="right"/>
                    </w:pPr>
                    <w:r w:rsidRPr="006D4902">
                      <w:t>Registered in England and Wales no. 1800000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CF1DEF" wp14:editId="0DA5D32B">
              <wp:simplePos x="0" y="0"/>
              <wp:positionH relativeFrom="page">
                <wp:posOffset>2070100</wp:posOffset>
              </wp:positionH>
              <wp:positionV relativeFrom="page">
                <wp:posOffset>9792335</wp:posOffset>
              </wp:positionV>
              <wp:extent cx="1800225" cy="71945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0225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9AA8E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T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334DB26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F</w:t>
                          </w:r>
                          <w:r w:rsidRPr="006D4902">
                            <w:tab/>
                            <w:t>+44 20</w:t>
                          </w:r>
                        </w:p>
                        <w:p w14:paraId="46C109A1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M</w:t>
                          </w:r>
                          <w:r w:rsidRPr="006D4902">
                            <w:tab/>
                            <w:t>0000</w:t>
                          </w:r>
                        </w:p>
                        <w:p w14:paraId="769B4FE2" w14:textId="77777777" w:rsidR="000230E4" w:rsidRPr="006D4902" w:rsidRDefault="000230E4" w:rsidP="006D4902">
                          <w:pPr>
                            <w:pStyle w:val="Footer"/>
                          </w:pPr>
                          <w:r w:rsidRPr="00D21561">
                            <w:rPr>
                              <w:color w:val="715AA3"/>
                            </w:rPr>
                            <w:t>E</w:t>
                          </w:r>
                          <w:r w:rsidRPr="006D4902">
                            <w:tab/>
                            <w:t>individual.name@openreach.co.uk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CF1DEF" id="Text Box 13" o:spid="_x0000_s1035" type="#_x0000_t202" style="position:absolute;margin-left:163pt;margin-top:771.05pt;width:141.75pt;height:56.6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" filled="f" stroked="f" strokeweight=".5pt">
              <v:textbox inset="0,0,0,0">
                <w:txbxContent>
                  <w:p w14:paraId="679AA8E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T</w:t>
                    </w:r>
                    <w:r w:rsidRPr="006D4902">
                      <w:tab/>
                      <w:t>+44 20</w:t>
                    </w:r>
                  </w:p>
                  <w:p w14:paraId="334DB26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F</w:t>
                    </w:r>
                    <w:r w:rsidRPr="006D4902">
                      <w:tab/>
                      <w:t>+44 20</w:t>
                    </w:r>
                  </w:p>
                  <w:p w14:paraId="46C109A1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M</w:t>
                    </w:r>
                    <w:r w:rsidRPr="006D4902">
                      <w:tab/>
                      <w:t>0000</w:t>
                    </w:r>
                  </w:p>
                  <w:p w14:paraId="769B4FE2" w14:textId="77777777" w:rsidR="000230E4" w:rsidRPr="006D4902" w:rsidRDefault="000230E4" w:rsidP="006D4902">
                    <w:pPr>
                      <w:pStyle w:val="Footer"/>
                    </w:pPr>
                    <w:r w:rsidRPr="00D21561">
                      <w:rPr>
                        <w:color w:val="715AA3"/>
                      </w:rPr>
                      <w:t>E</w:t>
                    </w:r>
                    <w:r w:rsidRPr="006D4902">
                      <w:tab/>
                      <w:t>individual.name@openreach.co.uk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1791091" wp14:editId="2DA2E14E">
              <wp:simplePos x="0" y="0"/>
              <wp:positionH relativeFrom="page">
                <wp:posOffset>360045</wp:posOffset>
              </wp:positionH>
              <wp:positionV relativeFrom="page">
                <wp:posOffset>9649460</wp:posOffset>
              </wp:positionV>
              <wp:extent cx="1440180" cy="7200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180" cy="720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CF34EC" w14:textId="77777777" w:rsidR="00D6219F" w:rsidRPr="006D4902" w:rsidRDefault="00D6219F" w:rsidP="006D4902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6D4902">
                            <w:rPr>
                              <w:b/>
                            </w:rPr>
                            <w:t>Openreach</w:t>
                          </w:r>
                        </w:p>
                        <w:p w14:paraId="072E24B8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123 Judd Street</w:t>
                          </w:r>
                        </w:p>
                        <w:p w14:paraId="10435860" w14:textId="77777777" w:rsidR="00D6219F" w:rsidRPr="006D4902" w:rsidRDefault="00D6219F" w:rsidP="006D4902">
                          <w:pPr>
                            <w:pStyle w:val="Footer"/>
                          </w:pPr>
                          <w:r w:rsidRPr="006D4902">
                            <w:t>London</w:t>
                          </w:r>
                        </w:p>
                        <w:p w14:paraId="02A210D4" w14:textId="77777777" w:rsidR="000230E4" w:rsidRPr="006D4902" w:rsidRDefault="000230E4" w:rsidP="006D4902">
                          <w:pPr>
                            <w:pStyle w:val="Footer"/>
                          </w:pPr>
                          <w:r w:rsidRPr="006D4902">
                            <w:t>WC1H 9NP</w:t>
                          </w:r>
                        </w:p>
                        <w:p w14:paraId="1E6C401A" w14:textId="77777777" w:rsidR="000230E4" w:rsidRPr="00D21561" w:rsidRDefault="000230E4" w:rsidP="006D4902">
                          <w:pPr>
                            <w:pStyle w:val="Footer"/>
                            <w:rPr>
                              <w:color w:val="715AA3"/>
                            </w:rPr>
                          </w:pPr>
                          <w:r w:rsidRPr="00D21561">
                            <w:rPr>
                              <w:color w:val="715AA3"/>
                            </w:rPr>
                            <w:t>www.openreach.co.uk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791091" id="Text Box 12" o:spid="_x0000_s1036" type="#_x0000_t202" style="position:absolute;margin-left:28.35pt;margin-top:759.8pt;width:113.4pt;height:56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" filled="f" stroked="f" strokeweight=".5pt">
              <v:textbox inset="0,0,0,0">
                <w:txbxContent>
                  <w:p w14:paraId="6BCF34EC" w14:textId="77777777" w:rsidR="00D6219F" w:rsidRPr="006D4902" w:rsidRDefault="00D6219F" w:rsidP="006D4902">
                    <w:pPr>
                      <w:pStyle w:val="Footer"/>
                      <w:rPr>
                        <w:b/>
                      </w:rPr>
                    </w:pPr>
                    <w:r w:rsidRPr="006D4902">
                      <w:rPr>
                        <w:b/>
                      </w:rPr>
                      <w:t>Openreach</w:t>
                    </w:r>
                  </w:p>
                  <w:p w14:paraId="072E24B8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123 Judd Street</w:t>
                    </w:r>
                  </w:p>
                  <w:p w14:paraId="10435860" w14:textId="77777777" w:rsidR="00D6219F" w:rsidRPr="006D4902" w:rsidRDefault="00D6219F" w:rsidP="006D4902">
                    <w:pPr>
                      <w:pStyle w:val="Footer"/>
                    </w:pPr>
                    <w:r w:rsidRPr="006D4902">
                      <w:t>London</w:t>
                    </w:r>
                  </w:p>
                  <w:p w14:paraId="02A210D4" w14:textId="77777777" w:rsidR="000230E4" w:rsidRPr="006D4902" w:rsidRDefault="000230E4" w:rsidP="006D4902">
                    <w:pPr>
                      <w:pStyle w:val="Footer"/>
                    </w:pPr>
                    <w:r w:rsidRPr="006D4902">
                      <w:t>WC1H 9NP</w:t>
                    </w:r>
                  </w:p>
                  <w:p w14:paraId="1E6C401A" w14:textId="77777777" w:rsidR="000230E4" w:rsidRPr="00D21561" w:rsidRDefault="000230E4" w:rsidP="006D4902">
                    <w:pPr>
                      <w:pStyle w:val="Footer"/>
                      <w:rPr>
                        <w:color w:val="715AA3"/>
                      </w:rPr>
                    </w:pPr>
                    <w:r w:rsidRPr="00D21561">
                      <w:rPr>
                        <w:color w:val="715AA3"/>
                      </w:rPr>
                      <w:t>www.openreach.co.uk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BE00EAD" wp14:editId="5CAA2827">
              <wp:simplePos x="0" y="0"/>
              <wp:positionH relativeFrom="page">
                <wp:posOffset>360045</wp:posOffset>
              </wp:positionH>
              <wp:positionV relativeFrom="page">
                <wp:posOffset>9217025</wp:posOffset>
              </wp:positionV>
              <wp:extent cx="3599815" cy="36004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60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D677A6" w14:textId="77777777" w:rsidR="00DF2DDD" w:rsidRPr="00DF2DDD" w:rsidRDefault="000230E4" w:rsidP="00DF2DDD">
                          <w:pPr>
                            <w:pStyle w:val="Footer"/>
                            <w:rPr>
                              <w:b/>
                            </w:rPr>
                          </w:pPr>
                          <w:r w:rsidRPr="00DF2DDD">
                            <w:rPr>
                              <w:b/>
                            </w:rPr>
                            <w:t>Individuals Name (Qualifications)</w:t>
                          </w:r>
                        </w:p>
                        <w:p w14:paraId="7EB8F2BE" w14:textId="77777777" w:rsidR="000230E4" w:rsidRPr="00DF2DDD" w:rsidRDefault="000230E4" w:rsidP="00DF2DDD">
                          <w:pPr>
                            <w:pStyle w:val="Footer"/>
                          </w:pPr>
                          <w:r w:rsidRPr="00DF2DDD">
                            <w:t>Job title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E00EAD" id="Text Box 11" o:spid="_x0000_s1037" type="#_x0000_t202" style="position:absolute;margin-left:28.35pt;margin-top:725.75pt;width:283.45pt;height:28.3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" filled="f" stroked="f" strokeweight=".5pt">
              <v:textbox inset="0,0,0,0">
                <w:txbxContent>
                  <w:p w14:paraId="40D677A6" w14:textId="77777777" w:rsidR="00DF2DDD" w:rsidRPr="00DF2DDD" w:rsidRDefault="000230E4" w:rsidP="00DF2DDD">
                    <w:pPr>
                      <w:pStyle w:val="Footer"/>
                      <w:rPr>
                        <w:b/>
                      </w:rPr>
                    </w:pPr>
                    <w:r w:rsidRPr="00DF2DDD">
                      <w:rPr>
                        <w:b/>
                      </w:rPr>
                      <w:t>Individuals Name (Qualifications)</w:t>
                    </w:r>
                  </w:p>
                  <w:p w14:paraId="7EB8F2BE" w14:textId="77777777" w:rsidR="000230E4" w:rsidRPr="00DF2DDD" w:rsidRDefault="000230E4" w:rsidP="00DF2DDD">
                    <w:pPr>
                      <w:pStyle w:val="Footer"/>
                    </w:pPr>
                    <w:r w:rsidRPr="00DF2DDD">
                      <w:t>Job 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EA18" w14:textId="77777777" w:rsidR="00FA3147" w:rsidRDefault="00FA3147" w:rsidP="00573C48">
      <w:r>
        <w:separator/>
      </w:r>
    </w:p>
  </w:footnote>
  <w:footnote w:type="continuationSeparator" w:id="0">
    <w:p w14:paraId="217F700A" w14:textId="77777777" w:rsidR="00FA3147" w:rsidRDefault="00FA3147" w:rsidP="00573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D4814" w14:textId="77777777" w:rsidR="0063632D" w:rsidRDefault="006363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A454" w14:textId="77777777" w:rsidR="00BF6C5F" w:rsidRPr="00A551FD" w:rsidRDefault="00C27B41">
    <w:pPr>
      <w:pStyle w:val="Header"/>
      <w:rPr>
        <w:vertAlign w:val="superscript"/>
      </w:rPr>
    </w:pPr>
    <w:r w:rsidRPr="00A551FD">
      <w:rPr>
        <w:noProof/>
        <w:vertAlign w:val="superscript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3ACCC67F" wp14:editId="57AF4670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597194" id="Straight Connector 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Pr="00A551FD">
      <w:rPr>
        <w:noProof/>
        <w:vertAlign w:val="superscript"/>
        <w:lang w:val="en-GB" w:eastAsia="en-GB"/>
      </w:rPr>
      <w:drawing>
        <wp:anchor distT="0" distB="0" distL="114300" distR="114300" simplePos="0" relativeHeight="251655168" behindDoc="0" locked="0" layoutInCell="1" allowOverlap="1" wp14:anchorId="44AC7549" wp14:editId="7A2E1EAF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4417" w:rsidRPr="00A551FD">
      <w:rPr>
        <w:vertAlign w:val="superscript"/>
      </w:rPr>
      <w:t xml:space="preserve">Version </w:t>
    </w:r>
    <w:r w:rsidR="001301D1">
      <w:rPr>
        <w:vertAlign w:val="superscript"/>
      </w:rPr>
      <w:t>24/10/2022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65B1" w14:textId="77777777" w:rsidR="00BF6C5F" w:rsidRDefault="00C27B41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2096" behindDoc="0" locked="0" layoutInCell="1" allowOverlap="1" wp14:anchorId="1178E66D" wp14:editId="16D609FE">
              <wp:simplePos x="0" y="0"/>
              <wp:positionH relativeFrom="page">
                <wp:posOffset>360045</wp:posOffset>
              </wp:positionH>
              <wp:positionV relativeFrom="page">
                <wp:posOffset>342264</wp:posOffset>
              </wp:positionV>
              <wp:extent cx="6840220" cy="0"/>
              <wp:effectExtent l="0" t="0" r="0" b="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2920A3" id="Straight Connector 10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" strokecolor="#7f7f7f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51072" behindDoc="0" locked="0" layoutInCell="1" allowOverlap="1" wp14:anchorId="594A72F3" wp14:editId="2C4A1EDB">
          <wp:simplePos x="0" y="0"/>
          <wp:positionH relativeFrom="page">
            <wp:posOffset>5976620</wp:posOffset>
          </wp:positionH>
          <wp:positionV relativeFrom="paragraph">
            <wp:posOffset>0</wp:posOffset>
          </wp:positionV>
          <wp:extent cx="1224280" cy="234315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234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03C7"/>
    <w:multiLevelType w:val="hybridMultilevel"/>
    <w:tmpl w:val="565460EC"/>
    <w:lvl w:ilvl="0" w:tplc="A7D0762E">
      <w:start w:val="1"/>
      <w:numFmt w:val="bullet"/>
      <w:pStyle w:val="Bulletedtex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B0705"/>
    <w:multiLevelType w:val="hybridMultilevel"/>
    <w:tmpl w:val="E0E65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7465571">
    <w:abstractNumId w:val="0"/>
  </w:num>
  <w:num w:numId="2" w16cid:durableId="2101100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D21561"/>
    <w:rsid w:val="00006AA1"/>
    <w:rsid w:val="0001235C"/>
    <w:rsid w:val="000230E4"/>
    <w:rsid w:val="00030F00"/>
    <w:rsid w:val="00032EA0"/>
    <w:rsid w:val="00043EE2"/>
    <w:rsid w:val="000626E2"/>
    <w:rsid w:val="000658C0"/>
    <w:rsid w:val="00065C81"/>
    <w:rsid w:val="00067BA8"/>
    <w:rsid w:val="00070637"/>
    <w:rsid w:val="00072799"/>
    <w:rsid w:val="00074426"/>
    <w:rsid w:val="000858F1"/>
    <w:rsid w:val="00091A18"/>
    <w:rsid w:val="000A215A"/>
    <w:rsid w:val="000A653F"/>
    <w:rsid w:val="000B2F17"/>
    <w:rsid w:val="000C1546"/>
    <w:rsid w:val="000C1C7B"/>
    <w:rsid w:val="000C7A36"/>
    <w:rsid w:val="000D6E87"/>
    <w:rsid w:val="000D7F3A"/>
    <w:rsid w:val="000E565E"/>
    <w:rsid w:val="000F120E"/>
    <w:rsid w:val="000F6DEF"/>
    <w:rsid w:val="00103AB8"/>
    <w:rsid w:val="00110408"/>
    <w:rsid w:val="00110FB4"/>
    <w:rsid w:val="00121EBD"/>
    <w:rsid w:val="001301D1"/>
    <w:rsid w:val="00136F35"/>
    <w:rsid w:val="0014623E"/>
    <w:rsid w:val="0015523A"/>
    <w:rsid w:val="0015721C"/>
    <w:rsid w:val="001650C6"/>
    <w:rsid w:val="0017638F"/>
    <w:rsid w:val="00187114"/>
    <w:rsid w:val="0019556C"/>
    <w:rsid w:val="001A07C8"/>
    <w:rsid w:val="001A26B7"/>
    <w:rsid w:val="001B070F"/>
    <w:rsid w:val="001B5C1B"/>
    <w:rsid w:val="001C27F0"/>
    <w:rsid w:val="001D4B4A"/>
    <w:rsid w:val="001E0942"/>
    <w:rsid w:val="001E64F8"/>
    <w:rsid w:val="001F2424"/>
    <w:rsid w:val="001F3AAB"/>
    <w:rsid w:val="00203A67"/>
    <w:rsid w:val="002060D7"/>
    <w:rsid w:val="0022219D"/>
    <w:rsid w:val="00222F06"/>
    <w:rsid w:val="00237011"/>
    <w:rsid w:val="00244A04"/>
    <w:rsid w:val="002500FC"/>
    <w:rsid w:val="00250797"/>
    <w:rsid w:val="00251C14"/>
    <w:rsid w:val="002560A5"/>
    <w:rsid w:val="002607AE"/>
    <w:rsid w:val="0027318C"/>
    <w:rsid w:val="002935F4"/>
    <w:rsid w:val="00294376"/>
    <w:rsid w:val="00295E67"/>
    <w:rsid w:val="002A4F29"/>
    <w:rsid w:val="002B2A93"/>
    <w:rsid w:val="002C278D"/>
    <w:rsid w:val="002D139B"/>
    <w:rsid w:val="002D6C7D"/>
    <w:rsid w:val="002E642D"/>
    <w:rsid w:val="002F5DC3"/>
    <w:rsid w:val="0030152E"/>
    <w:rsid w:val="003039B0"/>
    <w:rsid w:val="00310473"/>
    <w:rsid w:val="00317D16"/>
    <w:rsid w:val="00331A82"/>
    <w:rsid w:val="00343F0C"/>
    <w:rsid w:val="00365D37"/>
    <w:rsid w:val="00367E9A"/>
    <w:rsid w:val="00390D99"/>
    <w:rsid w:val="00395B52"/>
    <w:rsid w:val="00396C5C"/>
    <w:rsid w:val="003B48BA"/>
    <w:rsid w:val="003C2C6C"/>
    <w:rsid w:val="003C7170"/>
    <w:rsid w:val="003C7F8C"/>
    <w:rsid w:val="003F0C22"/>
    <w:rsid w:val="003F75C1"/>
    <w:rsid w:val="003F787E"/>
    <w:rsid w:val="00404545"/>
    <w:rsid w:val="004074DC"/>
    <w:rsid w:val="0041128E"/>
    <w:rsid w:val="00411E91"/>
    <w:rsid w:val="004126ED"/>
    <w:rsid w:val="00417703"/>
    <w:rsid w:val="004239E4"/>
    <w:rsid w:val="00430888"/>
    <w:rsid w:val="00431071"/>
    <w:rsid w:val="00442DA5"/>
    <w:rsid w:val="004605F8"/>
    <w:rsid w:val="004608D9"/>
    <w:rsid w:val="004740B6"/>
    <w:rsid w:val="004825E5"/>
    <w:rsid w:val="00491C36"/>
    <w:rsid w:val="004A1478"/>
    <w:rsid w:val="004A3537"/>
    <w:rsid w:val="004A62CF"/>
    <w:rsid w:val="004B06C4"/>
    <w:rsid w:val="004B2324"/>
    <w:rsid w:val="004B48BB"/>
    <w:rsid w:val="004C176D"/>
    <w:rsid w:val="004C3D98"/>
    <w:rsid w:val="004C7B5F"/>
    <w:rsid w:val="004D01EB"/>
    <w:rsid w:val="004D1A41"/>
    <w:rsid w:val="004E0934"/>
    <w:rsid w:val="004E2BFB"/>
    <w:rsid w:val="004E740F"/>
    <w:rsid w:val="004F44F8"/>
    <w:rsid w:val="00514135"/>
    <w:rsid w:val="00514FD7"/>
    <w:rsid w:val="0051698A"/>
    <w:rsid w:val="005573E2"/>
    <w:rsid w:val="00564B73"/>
    <w:rsid w:val="0057112B"/>
    <w:rsid w:val="00573C48"/>
    <w:rsid w:val="0058189D"/>
    <w:rsid w:val="00585071"/>
    <w:rsid w:val="00585A8A"/>
    <w:rsid w:val="00590F41"/>
    <w:rsid w:val="005B537C"/>
    <w:rsid w:val="005E0BEB"/>
    <w:rsid w:val="005E6A53"/>
    <w:rsid w:val="005F656F"/>
    <w:rsid w:val="00601CD4"/>
    <w:rsid w:val="00605DCA"/>
    <w:rsid w:val="00606C44"/>
    <w:rsid w:val="006135F3"/>
    <w:rsid w:val="00617E6F"/>
    <w:rsid w:val="00635C38"/>
    <w:rsid w:val="0063632D"/>
    <w:rsid w:val="0064190C"/>
    <w:rsid w:val="006511DE"/>
    <w:rsid w:val="006522AF"/>
    <w:rsid w:val="00656E05"/>
    <w:rsid w:val="0067613E"/>
    <w:rsid w:val="0068052E"/>
    <w:rsid w:val="00685EDD"/>
    <w:rsid w:val="0069558C"/>
    <w:rsid w:val="0069629A"/>
    <w:rsid w:val="006B357E"/>
    <w:rsid w:val="006C234F"/>
    <w:rsid w:val="006C6162"/>
    <w:rsid w:val="006D391B"/>
    <w:rsid w:val="006D4902"/>
    <w:rsid w:val="006D4EDE"/>
    <w:rsid w:val="006E4E76"/>
    <w:rsid w:val="006E5208"/>
    <w:rsid w:val="006F673A"/>
    <w:rsid w:val="00735864"/>
    <w:rsid w:val="00743D4A"/>
    <w:rsid w:val="007525EB"/>
    <w:rsid w:val="0075504E"/>
    <w:rsid w:val="007646B0"/>
    <w:rsid w:val="007646E7"/>
    <w:rsid w:val="00771142"/>
    <w:rsid w:val="0077647A"/>
    <w:rsid w:val="00783B70"/>
    <w:rsid w:val="00786B54"/>
    <w:rsid w:val="007A1D10"/>
    <w:rsid w:val="007A3007"/>
    <w:rsid w:val="007B76A6"/>
    <w:rsid w:val="007C00CE"/>
    <w:rsid w:val="007C20C7"/>
    <w:rsid w:val="007C6D5F"/>
    <w:rsid w:val="007D17BD"/>
    <w:rsid w:val="007D5AF9"/>
    <w:rsid w:val="007F3A58"/>
    <w:rsid w:val="00801156"/>
    <w:rsid w:val="00806725"/>
    <w:rsid w:val="00807F25"/>
    <w:rsid w:val="00813ABB"/>
    <w:rsid w:val="00815ACD"/>
    <w:rsid w:val="00840648"/>
    <w:rsid w:val="0084469D"/>
    <w:rsid w:val="00844FDB"/>
    <w:rsid w:val="008457E4"/>
    <w:rsid w:val="00852E1F"/>
    <w:rsid w:val="008530A8"/>
    <w:rsid w:val="00860F35"/>
    <w:rsid w:val="0086344A"/>
    <w:rsid w:val="0086427F"/>
    <w:rsid w:val="00873437"/>
    <w:rsid w:val="008738AB"/>
    <w:rsid w:val="00877396"/>
    <w:rsid w:val="0088214D"/>
    <w:rsid w:val="008A3F0C"/>
    <w:rsid w:val="008C0FD4"/>
    <w:rsid w:val="008F5CA6"/>
    <w:rsid w:val="009052E2"/>
    <w:rsid w:val="009069E8"/>
    <w:rsid w:val="00910A5B"/>
    <w:rsid w:val="0092239A"/>
    <w:rsid w:val="00926103"/>
    <w:rsid w:val="009455F3"/>
    <w:rsid w:val="009460F4"/>
    <w:rsid w:val="0094774B"/>
    <w:rsid w:val="0095188F"/>
    <w:rsid w:val="00955377"/>
    <w:rsid w:val="00957A81"/>
    <w:rsid w:val="00957B8F"/>
    <w:rsid w:val="009603CD"/>
    <w:rsid w:val="00984EB7"/>
    <w:rsid w:val="00991B18"/>
    <w:rsid w:val="00994827"/>
    <w:rsid w:val="009A6670"/>
    <w:rsid w:val="009B1B11"/>
    <w:rsid w:val="009C79AF"/>
    <w:rsid w:val="009D179B"/>
    <w:rsid w:val="009D3CAA"/>
    <w:rsid w:val="009D4BB7"/>
    <w:rsid w:val="009E5E17"/>
    <w:rsid w:val="009E7499"/>
    <w:rsid w:val="009F3220"/>
    <w:rsid w:val="009F3D9B"/>
    <w:rsid w:val="009F4417"/>
    <w:rsid w:val="00A135F0"/>
    <w:rsid w:val="00A205E0"/>
    <w:rsid w:val="00A23530"/>
    <w:rsid w:val="00A40612"/>
    <w:rsid w:val="00A41971"/>
    <w:rsid w:val="00A50576"/>
    <w:rsid w:val="00A50C92"/>
    <w:rsid w:val="00A551FD"/>
    <w:rsid w:val="00A6051C"/>
    <w:rsid w:val="00A7003E"/>
    <w:rsid w:val="00A7728C"/>
    <w:rsid w:val="00A85E79"/>
    <w:rsid w:val="00A90142"/>
    <w:rsid w:val="00A97C8C"/>
    <w:rsid w:val="00AA08A7"/>
    <w:rsid w:val="00AA37A0"/>
    <w:rsid w:val="00AB1FA4"/>
    <w:rsid w:val="00AB5DE1"/>
    <w:rsid w:val="00AC3978"/>
    <w:rsid w:val="00AD0B02"/>
    <w:rsid w:val="00AE45E3"/>
    <w:rsid w:val="00AF1736"/>
    <w:rsid w:val="00B02009"/>
    <w:rsid w:val="00B03499"/>
    <w:rsid w:val="00B13BC8"/>
    <w:rsid w:val="00B35D6C"/>
    <w:rsid w:val="00B401C1"/>
    <w:rsid w:val="00B46B67"/>
    <w:rsid w:val="00B5019C"/>
    <w:rsid w:val="00B51782"/>
    <w:rsid w:val="00B52DFC"/>
    <w:rsid w:val="00B544FA"/>
    <w:rsid w:val="00B55200"/>
    <w:rsid w:val="00B71E4B"/>
    <w:rsid w:val="00B726BF"/>
    <w:rsid w:val="00B771F3"/>
    <w:rsid w:val="00B8649B"/>
    <w:rsid w:val="00B92BA7"/>
    <w:rsid w:val="00B94BBD"/>
    <w:rsid w:val="00BA7931"/>
    <w:rsid w:val="00BB6F49"/>
    <w:rsid w:val="00BC0801"/>
    <w:rsid w:val="00BC71B5"/>
    <w:rsid w:val="00BD2DE2"/>
    <w:rsid w:val="00BF30A9"/>
    <w:rsid w:val="00BF6C5F"/>
    <w:rsid w:val="00C10A7E"/>
    <w:rsid w:val="00C10B18"/>
    <w:rsid w:val="00C131D7"/>
    <w:rsid w:val="00C21F0D"/>
    <w:rsid w:val="00C22350"/>
    <w:rsid w:val="00C2480B"/>
    <w:rsid w:val="00C27945"/>
    <w:rsid w:val="00C27B41"/>
    <w:rsid w:val="00C36C15"/>
    <w:rsid w:val="00C45360"/>
    <w:rsid w:val="00C45C00"/>
    <w:rsid w:val="00C546D3"/>
    <w:rsid w:val="00C54E2E"/>
    <w:rsid w:val="00C65D01"/>
    <w:rsid w:val="00C67353"/>
    <w:rsid w:val="00C8065F"/>
    <w:rsid w:val="00C85FDE"/>
    <w:rsid w:val="00C94C2B"/>
    <w:rsid w:val="00CA33D5"/>
    <w:rsid w:val="00CA4D88"/>
    <w:rsid w:val="00CE4D00"/>
    <w:rsid w:val="00CF23B0"/>
    <w:rsid w:val="00D00375"/>
    <w:rsid w:val="00D16FA6"/>
    <w:rsid w:val="00D21561"/>
    <w:rsid w:val="00D2165E"/>
    <w:rsid w:val="00D2244B"/>
    <w:rsid w:val="00D27CEA"/>
    <w:rsid w:val="00D356F1"/>
    <w:rsid w:val="00D474C9"/>
    <w:rsid w:val="00D55D70"/>
    <w:rsid w:val="00D61480"/>
    <w:rsid w:val="00D61A64"/>
    <w:rsid w:val="00D6219F"/>
    <w:rsid w:val="00D62BCD"/>
    <w:rsid w:val="00D84913"/>
    <w:rsid w:val="00D93F40"/>
    <w:rsid w:val="00DA0FB8"/>
    <w:rsid w:val="00DC4B9C"/>
    <w:rsid w:val="00DC5309"/>
    <w:rsid w:val="00DD6E4B"/>
    <w:rsid w:val="00DD73FB"/>
    <w:rsid w:val="00DE1855"/>
    <w:rsid w:val="00DE22EE"/>
    <w:rsid w:val="00DE5C3A"/>
    <w:rsid w:val="00DE7164"/>
    <w:rsid w:val="00DF2DDD"/>
    <w:rsid w:val="00E012A8"/>
    <w:rsid w:val="00E1028D"/>
    <w:rsid w:val="00E214AB"/>
    <w:rsid w:val="00E26639"/>
    <w:rsid w:val="00E421CF"/>
    <w:rsid w:val="00E5020C"/>
    <w:rsid w:val="00E56393"/>
    <w:rsid w:val="00E563D2"/>
    <w:rsid w:val="00E622D6"/>
    <w:rsid w:val="00E637C9"/>
    <w:rsid w:val="00E951C7"/>
    <w:rsid w:val="00E95A6C"/>
    <w:rsid w:val="00EA33D8"/>
    <w:rsid w:val="00EB20C5"/>
    <w:rsid w:val="00EB6E4B"/>
    <w:rsid w:val="00EC3541"/>
    <w:rsid w:val="00EC79C7"/>
    <w:rsid w:val="00EE453B"/>
    <w:rsid w:val="00EF11AF"/>
    <w:rsid w:val="00EF4DF2"/>
    <w:rsid w:val="00F0688D"/>
    <w:rsid w:val="00F12C90"/>
    <w:rsid w:val="00F31BC9"/>
    <w:rsid w:val="00F37D7F"/>
    <w:rsid w:val="00F40B2E"/>
    <w:rsid w:val="00F42D56"/>
    <w:rsid w:val="00F43246"/>
    <w:rsid w:val="00F44CF2"/>
    <w:rsid w:val="00F50422"/>
    <w:rsid w:val="00F52862"/>
    <w:rsid w:val="00F578F2"/>
    <w:rsid w:val="00F60B74"/>
    <w:rsid w:val="00F616AC"/>
    <w:rsid w:val="00F82259"/>
    <w:rsid w:val="00F83CC0"/>
    <w:rsid w:val="00F93BC8"/>
    <w:rsid w:val="00FA3147"/>
    <w:rsid w:val="00FA56F8"/>
    <w:rsid w:val="00FB4000"/>
    <w:rsid w:val="00FB42BC"/>
    <w:rsid w:val="00FE63FE"/>
    <w:rsid w:val="00FF3857"/>
    <w:rsid w:val="00FF78AD"/>
    <w:rsid w:val="07BF38F5"/>
    <w:rsid w:val="2F3B170F"/>
    <w:rsid w:val="7F90B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D3506F"/>
  <w14:defaultImageDpi w14:val="330"/>
  <w15:docId w15:val="{88ABC563-A4FB-4D6E-B8F7-C058BC2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99"/>
    <w:pPr>
      <w:spacing w:after="225" w:line="300" w:lineRule="atLeast"/>
    </w:pPr>
    <w:rPr>
      <w:rFonts w:ascii="Tahoma" w:hAnsi="Tahoma"/>
      <w:sz w:val="21"/>
      <w:szCs w:val="24"/>
      <w:lang w:val="en-US" w:eastAsia="en-US"/>
    </w:rPr>
  </w:style>
  <w:style w:type="paragraph" w:styleId="Heading1">
    <w:name w:val="heading 1"/>
    <w:next w:val="Heading2"/>
    <w:link w:val="Heading1Char"/>
    <w:uiPriority w:val="9"/>
    <w:qFormat/>
    <w:rsid w:val="00C22350"/>
    <w:pPr>
      <w:keepNext/>
      <w:keepLines/>
      <w:outlineLvl w:val="0"/>
    </w:pPr>
    <w:rPr>
      <w:rFonts w:ascii="Tahoma" w:eastAsia="Times New Roman" w:hAnsi="Tahoma"/>
      <w:b/>
      <w:color w:val="715AA3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350"/>
    <w:pPr>
      <w:keepNext/>
      <w:keepLines/>
      <w:outlineLvl w:val="1"/>
    </w:pPr>
    <w:rPr>
      <w:rFonts w:eastAsia="Times New Roman"/>
      <w:color w:val="0A9B82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C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48"/>
  </w:style>
  <w:style w:type="paragraph" w:styleId="Footer">
    <w:name w:val="footer"/>
    <w:link w:val="FooterChar"/>
    <w:uiPriority w:val="99"/>
    <w:unhideWhenUsed/>
    <w:rsid w:val="00DF2DDD"/>
    <w:pPr>
      <w:tabs>
        <w:tab w:val="left" w:pos="284"/>
      </w:tabs>
      <w:spacing w:after="40"/>
    </w:pPr>
    <w:rPr>
      <w:rFonts w:ascii="Tahoma" w:hAnsi="Tahoma"/>
      <w:sz w:val="16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DF2DDD"/>
    <w:rPr>
      <w:rFonts w:ascii="Tahoma" w:hAnsi="Tahoma"/>
      <w:sz w:val="16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73C4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uiPriority w:val="99"/>
    <w:semiHidden/>
    <w:unhideWhenUsed/>
    <w:rsid w:val="00103AB8"/>
  </w:style>
  <w:style w:type="paragraph" w:styleId="BalloonText">
    <w:name w:val="Balloon Text"/>
    <w:basedOn w:val="Normal"/>
    <w:link w:val="BalloonTextChar"/>
    <w:uiPriority w:val="99"/>
    <w:semiHidden/>
    <w:unhideWhenUsed/>
    <w:rsid w:val="007C00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00CE"/>
    <w:rPr>
      <w:rFonts w:ascii="Lucida Grande" w:hAnsi="Lucida Grande"/>
      <w:sz w:val="18"/>
      <w:szCs w:val="18"/>
      <w:lang w:val="en-US"/>
    </w:rPr>
  </w:style>
  <w:style w:type="character" w:customStyle="1" w:styleId="Heading2Char">
    <w:name w:val="Heading 2 Char"/>
    <w:link w:val="Heading2"/>
    <w:uiPriority w:val="9"/>
    <w:rsid w:val="00C22350"/>
    <w:rPr>
      <w:rFonts w:ascii="Tahoma" w:eastAsia="Times New Roman" w:hAnsi="Tahoma" w:cs="Times New Roman"/>
      <w:color w:val="0A9B82"/>
      <w:sz w:val="24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C22350"/>
    <w:rPr>
      <w:rFonts w:ascii="Tahoma" w:eastAsia="Times New Roman" w:hAnsi="Tahoma" w:cs="Times New Roman"/>
      <w:b/>
      <w:color w:val="715AA3"/>
      <w:sz w:val="28"/>
      <w:szCs w:val="32"/>
      <w:lang w:val="en-US" w:eastAsia="en-US"/>
    </w:rPr>
  </w:style>
  <w:style w:type="paragraph" w:customStyle="1" w:styleId="Bulletedtext">
    <w:name w:val="Bulleted text"/>
    <w:basedOn w:val="Normal"/>
    <w:uiPriority w:val="90"/>
    <w:qFormat/>
    <w:rsid w:val="00D6219F"/>
    <w:pPr>
      <w:numPr>
        <w:numId w:val="1"/>
      </w:numPr>
      <w:spacing w:after="40"/>
      <w:ind w:left="284" w:hanging="284"/>
    </w:pPr>
    <w:rPr>
      <w:lang w:val="en-GB"/>
    </w:rPr>
  </w:style>
  <w:style w:type="paragraph" w:styleId="ListParagraph">
    <w:name w:val="List Paragraph"/>
    <w:basedOn w:val="Normal"/>
    <w:uiPriority w:val="72"/>
    <w:qFormat/>
    <w:rsid w:val="002500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5F3"/>
    <w:rPr>
      <w:color w:val="0000CC"/>
      <w:u w:val="single"/>
      <w:shd w:val="clear" w:color="auto" w:fil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514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ichael.2.bevan@openreach.co.uk" TargetMode="External"/><Relationship Id="rId1" Type="http://schemas.openxmlformats.org/officeDocument/2006/relationships/hyperlink" Target="mailto:michael.2.bevan@openreach.co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2773775\AppData\Local\Temp\Openreach_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d3436c-3b99-4044-8cb3-12006c297c6d">
      <Terms xmlns="http://schemas.microsoft.com/office/infopath/2007/PartnerControls"/>
    </lcf76f155ced4ddcb4097134ff3c332f>
    <TaxCatchAll xmlns="c94f6628-82fb-4f54-97cc-f947f5a744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951E43AAE044DB5966ACDCCE69BFA" ma:contentTypeVersion="16" ma:contentTypeDescription="Create a new document." ma:contentTypeScope="" ma:versionID="0075f0b64718319120fb92afc90eb949">
  <xsd:schema xmlns:xsd="http://www.w3.org/2001/XMLSchema" xmlns:xs="http://www.w3.org/2001/XMLSchema" xmlns:p="http://schemas.microsoft.com/office/2006/metadata/properties" xmlns:ns2="6fd3436c-3b99-4044-8cb3-12006c297c6d" xmlns:ns3="c94f6628-82fb-4f54-97cc-f947f5a744c2" targetNamespace="http://schemas.microsoft.com/office/2006/metadata/properties" ma:root="true" ma:fieldsID="bdb84030d91c28386ffb8602bbb8ef85" ns2:_="" ns3:_="">
    <xsd:import namespace="6fd3436c-3b99-4044-8cb3-12006c297c6d"/>
    <xsd:import namespace="c94f6628-82fb-4f54-97cc-f947f5a74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3436c-3b99-4044-8cb3-12006c29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531deeb-2674-43eb-80e4-de4fbf68bf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6628-82fb-4f54-97cc-f947f5a744c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84ba0d3-18e8-419e-a84d-25f48f0b8012}" ma:internalName="TaxCatchAll" ma:showField="CatchAllData" ma:web="c94f6628-82fb-4f54-97cc-f947f5a74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0731C0-C418-4AED-8C91-EEE3A6114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C4624-AF3E-492E-A25B-5FB6AC96C21D}">
  <ds:schemaRefs>
    <ds:schemaRef ds:uri="http://schemas.microsoft.com/office/2006/metadata/properties"/>
    <ds:schemaRef ds:uri="http://schemas.microsoft.com/office/infopath/2007/PartnerControls"/>
    <ds:schemaRef ds:uri="6fd3436c-3b99-4044-8cb3-12006c297c6d"/>
    <ds:schemaRef ds:uri="c94f6628-82fb-4f54-97cc-f947f5a744c2"/>
  </ds:schemaRefs>
</ds:datastoreItem>
</file>

<file path=customXml/itemProps3.xml><?xml version="1.0" encoding="utf-8"?>
<ds:datastoreItem xmlns:ds="http://schemas.openxmlformats.org/officeDocument/2006/customXml" ds:itemID="{3A7F400B-3FDA-440F-A4DA-FA9CD5AA3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3436c-3b99-4044-8cb3-12006c297c6d"/>
    <ds:schemaRef ds:uri="c94f6628-82fb-4f54-97cc-f947f5a74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Openreach_Letterhead template.dotx</Template>
  <TotalTime>107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Regulation 5 Template</vt:lpstr>
    </vt:vector>
  </TitlesOfParts>
  <Company>BT Plc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 5 Template</dc:title>
  <dc:subject/>
  <dc:creator>802773775</dc:creator>
  <dc:description/>
  <cp:lastModifiedBy>Venkatesh Goura (BKA8E C)</cp:lastModifiedBy>
  <cp:revision>30</cp:revision>
  <cp:lastPrinted>2017-07-06T18:20:00Z</cp:lastPrinted>
  <dcterms:created xsi:type="dcterms:W3CDTF">2023-05-19T08:16:00Z</dcterms:created>
  <dcterms:modified xsi:type="dcterms:W3CDTF">2025-05-19T06:47:00Z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2021-06-01T13:47:13Z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8cc2ddfc-5fa0-4c67-846f-7fab129f3973</vt:lpwstr>
  </property>
  <property fmtid="{D5CDD505-2E9C-101B-9397-08002B2CF9AE}" pid="8" name="MSIP_Label_55818d02-8d25-4bb9-b27c-e4db64670887_ContentBits">
    <vt:lpwstr>0</vt:lpwstr>
  </property>
  <property fmtid="{D5CDD505-2E9C-101B-9397-08002B2CF9AE}" pid="9" name="ContentTypeId">
    <vt:lpwstr>0x0101000C8951E43AAE044DB5966ACDCCE69BFA</vt:lpwstr>
  </property>
  <property fmtid="{D5CDD505-2E9C-101B-9397-08002B2CF9AE}" pid="10" name="_dlc_DocIdItemGuid">
    <vt:lpwstr>9b8c0ebb-5884-4aa1-93fa-f2215bd4f4b5</vt:lpwstr>
  </property>
</Properties>
</file>