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4DD21" w14:textId="77777777" w:rsidR="001C27F0" w:rsidRDefault="004D5735" w:rsidP="00C22350">
      <w:bookmarkStart w:id="0" w:name="_LastPageContents"/>
      <w:r>
        <w:rPr>
          <w:noProof/>
          <w:lang w:val="en-GB" w:eastAsia="en-GB"/>
        </w:rPr>
        <mc:AlternateContent>
          <mc:Choice Requires="wps">
            <w:drawing>
              <wp:anchor distT="2376170" distB="575945" distL="114300" distR="114300" simplePos="0" relativeHeight="251657216" behindDoc="0" locked="0" layoutInCell="1" allowOverlap="1" wp14:anchorId="08C46313" wp14:editId="239E48C9">
                <wp:simplePos x="0" y="0"/>
                <wp:positionH relativeFrom="margin">
                  <wp:align>left</wp:align>
                </wp:positionH>
                <wp:positionV relativeFrom="page">
                  <wp:posOffset>1164375</wp:posOffset>
                </wp:positionV>
                <wp:extent cx="2691130" cy="1492250"/>
                <wp:effectExtent l="0" t="0" r="13970" b="12700"/>
                <wp:wrapTopAndBottom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1130" cy="149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1F7D80" w14:textId="77777777" w:rsidR="00F1785A" w:rsidRPr="00F1785A" w:rsidRDefault="00F1785A" w:rsidP="00F1785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F1785A">
                              <w:rPr>
                                <w:b/>
                                <w:bCs/>
                                <w:lang w:val="en-GB"/>
                              </w:rPr>
                              <w:t>Reading Borough Council</w:t>
                            </w:r>
                          </w:p>
                          <w:p w14:paraId="0EF63DAD" w14:textId="7BBF59BD" w:rsidR="00F1785A" w:rsidRDefault="00F1785A" w:rsidP="00F1785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F1785A">
                              <w:rPr>
                                <w:b/>
                                <w:bCs/>
                                <w:lang w:val="en-GB"/>
                              </w:rPr>
                              <w:t>Planning,</w:t>
                            </w: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F1785A">
                              <w:rPr>
                                <w:b/>
                                <w:bCs/>
                                <w:lang w:val="en-GB"/>
                              </w:rPr>
                              <w:t>Reading Borough Council Civic Offices,</w:t>
                            </w: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F1785A">
                              <w:rPr>
                                <w:b/>
                                <w:bCs/>
                                <w:lang w:val="en-GB"/>
                              </w:rPr>
                              <w:t>Bridge Street,</w:t>
                            </w: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F1785A">
                              <w:rPr>
                                <w:b/>
                                <w:bCs/>
                                <w:lang w:val="en-GB"/>
                              </w:rPr>
                              <w:t>Reading,</w:t>
                            </w: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F1785A">
                              <w:rPr>
                                <w:b/>
                                <w:bCs/>
                                <w:lang w:val="en-GB"/>
                              </w:rPr>
                              <w:t>RG1 2LU</w:t>
                            </w:r>
                          </w:p>
                          <w:p w14:paraId="0E8762E5" w14:textId="70379C10" w:rsidR="00C21F0D" w:rsidRDefault="009E3B71" w:rsidP="00F1785A">
                            <w:r>
                              <w:t>1</w:t>
                            </w:r>
                            <w:r w:rsidR="00F1785A">
                              <w:t>8</w:t>
                            </w:r>
                            <w:r w:rsidR="00377AAB">
                              <w:t>/</w:t>
                            </w:r>
                            <w:r w:rsidR="00A304D8">
                              <w:t>1</w:t>
                            </w:r>
                            <w:r w:rsidR="007566A0">
                              <w:t>2</w:t>
                            </w:r>
                            <w:r w:rsidR="006B33D4">
                              <w:t>/</w:t>
                            </w:r>
                            <w:r w:rsidR="00377AAB">
                              <w:t>202</w:t>
                            </w:r>
                            <w:r w:rsidR="00234120"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4631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91.7pt;width:211.9pt;height:117.5pt;z-index:251657216;visibility:visible;mso-wrap-style:square;mso-width-percent:0;mso-height-percent:0;mso-wrap-distance-left:9pt;mso-wrap-distance-top:187.1pt;mso-wrap-distance-right:9pt;mso-wrap-distance-bottom:45.35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" filled="f" stroked="f" strokeweight=".5pt">
                <v:textbox inset="0,0,0,0">
                  <w:txbxContent>
                    <w:p w14:paraId="5F1F7D80" w14:textId="77777777" w:rsidR="00F1785A" w:rsidRPr="00F1785A" w:rsidRDefault="00F1785A" w:rsidP="00F1785A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F1785A">
                        <w:rPr>
                          <w:b/>
                          <w:bCs/>
                          <w:lang w:val="en-GB"/>
                        </w:rPr>
                        <w:t>Reading Borough Council</w:t>
                      </w:r>
                    </w:p>
                    <w:p w14:paraId="0EF63DAD" w14:textId="7BBF59BD" w:rsidR="00F1785A" w:rsidRDefault="00F1785A" w:rsidP="00F1785A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F1785A">
                        <w:rPr>
                          <w:b/>
                          <w:bCs/>
                          <w:lang w:val="en-GB"/>
                        </w:rPr>
                        <w:t>Planning,</w:t>
                      </w:r>
                      <w:r>
                        <w:rPr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F1785A">
                        <w:rPr>
                          <w:b/>
                          <w:bCs/>
                          <w:lang w:val="en-GB"/>
                        </w:rPr>
                        <w:t>Reading Borough Council Civic Offices,</w:t>
                      </w:r>
                      <w:r>
                        <w:rPr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F1785A">
                        <w:rPr>
                          <w:b/>
                          <w:bCs/>
                          <w:lang w:val="en-GB"/>
                        </w:rPr>
                        <w:t>Bridge Street,</w:t>
                      </w:r>
                      <w:r>
                        <w:rPr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F1785A">
                        <w:rPr>
                          <w:b/>
                          <w:bCs/>
                          <w:lang w:val="en-GB"/>
                        </w:rPr>
                        <w:t>Reading,</w:t>
                      </w:r>
                      <w:r>
                        <w:rPr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F1785A">
                        <w:rPr>
                          <w:b/>
                          <w:bCs/>
                          <w:lang w:val="en-GB"/>
                        </w:rPr>
                        <w:t>RG1 2LU</w:t>
                      </w:r>
                    </w:p>
                    <w:p w14:paraId="0E8762E5" w14:textId="70379C10" w:rsidR="00C21F0D" w:rsidRDefault="009E3B71" w:rsidP="00F1785A">
                      <w:r>
                        <w:t>1</w:t>
                      </w:r>
                      <w:r w:rsidR="00F1785A">
                        <w:t>8</w:t>
                      </w:r>
                      <w:r w:rsidR="00377AAB">
                        <w:t>/</w:t>
                      </w:r>
                      <w:r w:rsidR="00A304D8">
                        <w:t>1</w:t>
                      </w:r>
                      <w:r w:rsidR="007566A0">
                        <w:t>2</w:t>
                      </w:r>
                      <w:r w:rsidR="006B33D4">
                        <w:t>/</w:t>
                      </w:r>
                      <w:r w:rsidR="00377AAB">
                        <w:t>202</w:t>
                      </w:r>
                      <w:r w:rsidR="00234120">
                        <w:t>4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C27B41">
        <w:rPr>
          <w:noProof/>
          <w:lang w:val="en-GB" w:eastAsia="en-GB"/>
        </w:rPr>
        <mc:AlternateContent>
          <mc:Choice Requires="wps">
            <w:drawing>
              <wp:anchor distT="2376170" distB="575945" distL="114300" distR="114300" simplePos="0" relativeHeight="251658240" behindDoc="0" locked="0" layoutInCell="1" allowOverlap="1" wp14:anchorId="7AFA3019" wp14:editId="6B141B80">
                <wp:simplePos x="0" y="0"/>
                <wp:positionH relativeFrom="page">
                  <wp:posOffset>5760720</wp:posOffset>
                </wp:positionH>
                <wp:positionV relativeFrom="page">
                  <wp:posOffset>1195705</wp:posOffset>
                </wp:positionV>
                <wp:extent cx="1440180" cy="899795"/>
                <wp:effectExtent l="0" t="0" r="0" b="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0180" cy="899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029818" w14:textId="4D0D928F" w:rsidR="008F2409" w:rsidRPr="008F2409" w:rsidRDefault="00C21F0D" w:rsidP="008F2409">
                            <w:pPr>
                              <w:jc w:val="right"/>
                              <w:rPr>
                                <w:lang w:val="en-GB"/>
                              </w:rPr>
                            </w:pPr>
                            <w:r w:rsidRPr="0003504F">
                              <w:t>Our ref:</w:t>
                            </w:r>
                            <w:r w:rsidRPr="0003504F">
                              <w:br/>
                            </w:r>
                            <w:r w:rsidR="00C05308" w:rsidRPr="00C05308">
                              <w:rPr>
                                <w:lang w:val="en-GB"/>
                              </w:rPr>
                              <w:t>OGEA16033353</w:t>
                            </w:r>
                          </w:p>
                          <w:p w14:paraId="0479BD8C" w14:textId="0791A40B" w:rsidR="00C666F8" w:rsidRPr="00C666F8" w:rsidRDefault="00C666F8" w:rsidP="00C666F8">
                            <w:pPr>
                              <w:jc w:val="right"/>
                              <w:rPr>
                                <w:lang w:val="en-GB"/>
                              </w:rPr>
                            </w:pPr>
                          </w:p>
                          <w:p w14:paraId="2AB84BD1" w14:textId="4D695AEE" w:rsidR="001B3732" w:rsidRPr="001B3732" w:rsidRDefault="001B3732" w:rsidP="001B3732">
                            <w:pPr>
                              <w:jc w:val="right"/>
                              <w:rPr>
                                <w:lang w:val="en-GB"/>
                              </w:rPr>
                            </w:pPr>
                          </w:p>
                          <w:p w14:paraId="3FAFE4EA" w14:textId="7B415B2D" w:rsidR="00A304D8" w:rsidRPr="00A304D8" w:rsidRDefault="00A304D8" w:rsidP="00A304D8">
                            <w:pPr>
                              <w:jc w:val="right"/>
                              <w:rPr>
                                <w:lang w:val="en-GB"/>
                              </w:rPr>
                            </w:pPr>
                          </w:p>
                          <w:p w14:paraId="707B8C27" w14:textId="59EDC930" w:rsidR="00C21F0D" w:rsidRPr="0003504F" w:rsidRDefault="00C21F0D" w:rsidP="00C21F0D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A3019" id="Text Box 7" o:spid="_x0000_s1027" type="#_x0000_t202" style="position:absolute;margin-left:453.6pt;margin-top:94.15pt;width:113.4pt;height:70.85pt;z-index:251658240;visibility:visible;mso-wrap-style:square;mso-width-percent:0;mso-height-percent:0;mso-wrap-distance-left:9pt;mso-wrap-distance-top:187.1pt;mso-wrap-distance-right:9pt;mso-wrap-distance-bottom:45.35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" filled="f" stroked="f" strokeweight=".5pt">
                <v:textbox inset="0,0,0,0">
                  <w:txbxContent>
                    <w:p w14:paraId="1D029818" w14:textId="4D0D928F" w:rsidR="008F2409" w:rsidRPr="008F2409" w:rsidRDefault="00C21F0D" w:rsidP="008F2409">
                      <w:pPr>
                        <w:jc w:val="right"/>
                        <w:rPr>
                          <w:lang w:val="en-GB"/>
                        </w:rPr>
                      </w:pPr>
                      <w:r w:rsidRPr="0003504F">
                        <w:t>Our ref:</w:t>
                      </w:r>
                      <w:r w:rsidRPr="0003504F">
                        <w:br/>
                      </w:r>
                      <w:r w:rsidR="00C05308" w:rsidRPr="00C05308">
                        <w:rPr>
                          <w:lang w:val="en-GB"/>
                        </w:rPr>
                        <w:t>OGEA16033353</w:t>
                      </w:r>
                    </w:p>
                    <w:p w14:paraId="0479BD8C" w14:textId="0791A40B" w:rsidR="00C666F8" w:rsidRPr="00C666F8" w:rsidRDefault="00C666F8" w:rsidP="00C666F8">
                      <w:pPr>
                        <w:jc w:val="right"/>
                        <w:rPr>
                          <w:lang w:val="en-GB"/>
                        </w:rPr>
                      </w:pPr>
                    </w:p>
                    <w:p w14:paraId="2AB84BD1" w14:textId="4D695AEE" w:rsidR="001B3732" w:rsidRPr="001B3732" w:rsidRDefault="001B3732" w:rsidP="001B3732">
                      <w:pPr>
                        <w:jc w:val="right"/>
                        <w:rPr>
                          <w:lang w:val="en-GB"/>
                        </w:rPr>
                      </w:pPr>
                    </w:p>
                    <w:p w14:paraId="3FAFE4EA" w14:textId="7B415B2D" w:rsidR="00A304D8" w:rsidRPr="00A304D8" w:rsidRDefault="00A304D8" w:rsidP="00A304D8">
                      <w:pPr>
                        <w:jc w:val="right"/>
                        <w:rPr>
                          <w:lang w:val="en-GB"/>
                        </w:rPr>
                      </w:pPr>
                    </w:p>
                    <w:p w14:paraId="707B8C27" w14:textId="59EDC930" w:rsidR="00C21F0D" w:rsidRPr="0003504F" w:rsidRDefault="00C21F0D" w:rsidP="00C21F0D">
                      <w:pPr>
                        <w:jc w:val="right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C21F0D">
        <w:t xml:space="preserve">Dear </w:t>
      </w:r>
      <w:r w:rsidR="00677EF1" w:rsidRPr="0003504F">
        <w:t>Sir/Madam</w:t>
      </w:r>
      <w:r w:rsidR="00C21F0D" w:rsidRPr="0003504F">
        <w:t>,</w:t>
      </w:r>
    </w:p>
    <w:p w14:paraId="43541DBE" w14:textId="3114C6F7" w:rsidR="00C21F0D" w:rsidRPr="00601CD4" w:rsidRDefault="00C21F0D" w:rsidP="00C22350">
      <w:pPr>
        <w:rPr>
          <w:rFonts w:cs="Tahoma"/>
          <w:b/>
          <w:bCs/>
        </w:rPr>
      </w:pPr>
      <w:r>
        <w:br/>
      </w:r>
      <w:r w:rsidRPr="0003504F">
        <w:rPr>
          <w:rFonts w:cs="Tahoma"/>
          <w:b/>
          <w:bCs/>
        </w:rPr>
        <w:t>Title</w:t>
      </w:r>
      <w:r w:rsidR="006F673A" w:rsidRPr="0003504F">
        <w:rPr>
          <w:rFonts w:cs="Tahoma"/>
          <w:b/>
          <w:bCs/>
        </w:rPr>
        <w:t>:</w:t>
      </w:r>
      <w:r w:rsidR="003B48BA" w:rsidRPr="0003504F">
        <w:rPr>
          <w:rFonts w:cs="Tahoma"/>
          <w:b/>
          <w:bCs/>
        </w:rPr>
        <w:t xml:space="preserve">– </w:t>
      </w:r>
      <w:r w:rsidR="00B02009" w:rsidRPr="0003504F">
        <w:rPr>
          <w:rFonts w:cs="Tahoma"/>
          <w:b/>
          <w:bCs/>
        </w:rPr>
        <w:t xml:space="preserve">BT </w:t>
      </w:r>
      <w:r w:rsidR="00294376" w:rsidRPr="0003504F">
        <w:rPr>
          <w:rFonts w:cs="Tahoma"/>
          <w:b/>
          <w:bCs/>
        </w:rPr>
        <w:t>intends to install</w:t>
      </w:r>
      <w:r w:rsidR="003B48BA" w:rsidRPr="0003504F">
        <w:rPr>
          <w:rFonts w:cs="Tahoma"/>
          <w:b/>
          <w:bCs/>
        </w:rPr>
        <w:t xml:space="preserve"> fixed line broadband electronic communications apparatus </w:t>
      </w:r>
      <w:r w:rsidR="00913D2F" w:rsidRPr="00913D2F">
        <w:rPr>
          <w:rFonts w:cs="Tahoma"/>
          <w:b/>
          <w:bCs/>
        </w:rPr>
        <w:t>Outside 10 ORMSBY STREET, READING RG1 7YR</w:t>
      </w:r>
      <w:r w:rsidR="00913D2F">
        <w:rPr>
          <w:rFonts w:cs="Tahoma"/>
          <w:b/>
          <w:bCs/>
        </w:rPr>
        <w:t>.</w:t>
      </w:r>
    </w:p>
    <w:p w14:paraId="0D05EB4D" w14:textId="73151C7C" w:rsidR="00606C44" w:rsidRDefault="003B48BA" w:rsidP="00D6219F">
      <w:pPr>
        <w:rPr>
          <w:rFonts w:cs="Tahoma"/>
        </w:rPr>
      </w:pPr>
      <w:r w:rsidRPr="006B357E">
        <w:rPr>
          <w:rFonts w:cs="Tahoma"/>
        </w:rPr>
        <w:t xml:space="preserve">Under </w:t>
      </w:r>
      <w:r w:rsidR="00070637" w:rsidRPr="006B357E">
        <w:rPr>
          <w:rFonts w:cs="Tahoma"/>
          <w:szCs w:val="21"/>
        </w:rPr>
        <w:t xml:space="preserve">The Electronic Communications Code </w:t>
      </w:r>
      <w:r w:rsidR="00070637" w:rsidRPr="006B357E">
        <w:rPr>
          <w:rFonts w:cs="Tahoma"/>
        </w:rPr>
        <w:t>(Conditions and restrictions)</w:t>
      </w:r>
      <w:r w:rsidR="00070637">
        <w:rPr>
          <w:rFonts w:cs="Tahoma"/>
        </w:rPr>
        <w:t xml:space="preserve"> (Amendment)</w:t>
      </w:r>
      <w:r w:rsidR="00070637" w:rsidRPr="006B357E">
        <w:rPr>
          <w:rFonts w:cs="Tahoma"/>
        </w:rPr>
        <w:t xml:space="preserve"> Regulations 2017</w:t>
      </w:r>
      <w:r w:rsidRPr="006B357E">
        <w:rPr>
          <w:rFonts w:cs="Tahoma"/>
        </w:rPr>
        <w:t xml:space="preserve">, I hereby give you </w:t>
      </w:r>
      <w:r w:rsidR="00070637">
        <w:rPr>
          <w:rFonts w:cs="Tahoma"/>
        </w:rPr>
        <w:t xml:space="preserve">notice under Regulation </w:t>
      </w:r>
      <w:r w:rsidR="00070637" w:rsidRPr="006B357E">
        <w:rPr>
          <w:rFonts w:cs="Tahoma"/>
        </w:rPr>
        <w:t>5</w:t>
      </w:r>
      <w:r w:rsidR="00070637">
        <w:rPr>
          <w:rFonts w:cs="Tahoma"/>
        </w:rPr>
        <w:t xml:space="preserve"> </w:t>
      </w:r>
      <w:r w:rsidRPr="006B357E">
        <w:rPr>
          <w:rFonts w:cs="Tahoma"/>
        </w:rPr>
        <w:t xml:space="preserve">informing you of our </w:t>
      </w:r>
      <w:r w:rsidRPr="0003504F">
        <w:rPr>
          <w:rFonts w:cs="Tahoma"/>
        </w:rPr>
        <w:t xml:space="preserve">intention to install </w:t>
      </w:r>
      <w:r w:rsidR="00D8441A" w:rsidRPr="00D8441A">
        <w:rPr>
          <w:rFonts w:cs="Tahoma"/>
        </w:rPr>
        <w:t>1x</w:t>
      </w:r>
      <w:r w:rsidR="00E510E9">
        <w:rPr>
          <w:rFonts w:cs="Tahoma"/>
        </w:rPr>
        <w:t>9</w:t>
      </w:r>
      <w:r w:rsidR="00D8441A" w:rsidRPr="00D8441A">
        <w:rPr>
          <w:rFonts w:cs="Tahoma"/>
        </w:rPr>
        <w:t xml:space="preserve">m </w:t>
      </w:r>
      <w:r w:rsidR="001E56AB">
        <w:rPr>
          <w:rFonts w:cs="Tahoma"/>
        </w:rPr>
        <w:t>medium</w:t>
      </w:r>
      <w:r w:rsidR="00D8441A" w:rsidRPr="00D8441A">
        <w:rPr>
          <w:rFonts w:cs="Tahoma"/>
        </w:rPr>
        <w:t xml:space="preserve"> pole</w:t>
      </w:r>
      <w:r w:rsidR="00D64321">
        <w:rPr>
          <w:rFonts w:cs="Tahoma"/>
        </w:rPr>
        <w:t xml:space="preserve"> </w:t>
      </w:r>
      <w:r w:rsidRPr="0003504F">
        <w:rPr>
          <w:rFonts w:cs="Tahoma"/>
        </w:rPr>
        <w:t>at</w:t>
      </w:r>
      <w:r w:rsidRPr="006B357E">
        <w:rPr>
          <w:rFonts w:cs="Tahoma"/>
        </w:rPr>
        <w:t xml:space="preserve"> the above location. </w:t>
      </w:r>
    </w:p>
    <w:p w14:paraId="3720A451" w14:textId="240EECA0" w:rsidR="003B48BA" w:rsidRDefault="003B48BA" w:rsidP="00D6219F">
      <w:pPr>
        <w:rPr>
          <w:rFonts w:cs="Tahoma"/>
        </w:rPr>
      </w:pPr>
      <w:r w:rsidRPr="006B357E">
        <w:rPr>
          <w:rFonts w:cs="Tahoma"/>
        </w:rPr>
        <w:t>I enclose a copy of the plan indicating the approximate position for the proposed apparatus.</w:t>
      </w:r>
    </w:p>
    <w:p w14:paraId="659EB8AF" w14:textId="1936CA64" w:rsidR="008E4FCF" w:rsidRDefault="003B48BA" w:rsidP="00D6219F">
      <w:pPr>
        <w:rPr>
          <w:noProof/>
        </w:rPr>
      </w:pPr>
      <w:r w:rsidRPr="006B357E">
        <w:rPr>
          <w:rFonts w:cs="Tahoma"/>
        </w:rPr>
        <w:t xml:space="preserve">Should you require further information </w:t>
      </w:r>
      <w:r w:rsidR="00606C44" w:rsidRPr="006B357E">
        <w:rPr>
          <w:rFonts w:cs="Tahoma"/>
        </w:rPr>
        <w:t>about</w:t>
      </w:r>
      <w:r w:rsidRPr="006B357E">
        <w:rPr>
          <w:rFonts w:cs="Tahoma"/>
        </w:rPr>
        <w:t xml:space="preserve"> the above works, please do not hesitate to contact me.</w:t>
      </w:r>
    </w:p>
    <w:p w14:paraId="040BC26F" w14:textId="719D03B4" w:rsidR="009B5AE1" w:rsidRDefault="00DF61BF" w:rsidP="00D6219F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DFD5F4" wp14:editId="5ECD2AD4">
                <wp:simplePos x="0" y="0"/>
                <wp:positionH relativeFrom="margin">
                  <wp:posOffset>1599384</wp:posOffset>
                </wp:positionH>
                <wp:positionV relativeFrom="paragraph">
                  <wp:posOffset>679574</wp:posOffset>
                </wp:positionV>
                <wp:extent cx="2054431" cy="510639"/>
                <wp:effectExtent l="0" t="0" r="79375" b="80010"/>
                <wp:wrapNone/>
                <wp:docPr id="1438243501" name="Straight Arrow Connector 1438243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431" cy="5106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D31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38243501" o:spid="_x0000_s1026" type="#_x0000_t32" style="position:absolute;margin-left:125.95pt;margin-top:53.5pt;width:161.75pt;height:40.2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" strokecolor="#bc4542 [3045]">
                <v:stroke endarrow="block"/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F0DBE3" wp14:editId="022AC4C0">
                <wp:simplePos x="0" y="0"/>
                <wp:positionH relativeFrom="margin">
                  <wp:posOffset>1587508</wp:posOffset>
                </wp:positionH>
                <wp:positionV relativeFrom="paragraph">
                  <wp:posOffset>655823</wp:posOffset>
                </wp:positionV>
                <wp:extent cx="223405" cy="909254"/>
                <wp:effectExtent l="0" t="0" r="81915" b="62865"/>
                <wp:wrapNone/>
                <wp:docPr id="1207211168" name="Straight Arrow Connector 1207211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405" cy="9092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53F37" id="Straight Arrow Connector 1207211168" o:spid="_x0000_s1026" type="#_x0000_t32" style="position:absolute;margin-left:125pt;margin-top:51.65pt;width:17.6pt;height:71.6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" strokecolor="#bc4542 [3045]">
                <v:stroke endarrow="block"/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6FF768" wp14:editId="5D21403E">
                <wp:simplePos x="0" y="0"/>
                <wp:positionH relativeFrom="margin">
                  <wp:posOffset>887771</wp:posOffset>
                </wp:positionH>
                <wp:positionV relativeFrom="paragraph">
                  <wp:posOffset>178946</wp:posOffset>
                </wp:positionV>
                <wp:extent cx="1541721" cy="492760"/>
                <wp:effectExtent l="0" t="0" r="20955" b="2159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721" cy="492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DD93A" w14:textId="7C883EE7" w:rsidR="00C86A8A" w:rsidRPr="00C86A8A" w:rsidRDefault="00357F79" w:rsidP="00C86A8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Approximate </w:t>
                            </w:r>
                            <w:r w:rsidR="00676469">
                              <w:t>Grid ref:-</w:t>
                            </w:r>
                            <w:r w:rsidR="00F94278" w:rsidRPr="00F94278">
                              <w:t xml:space="preserve"> </w:t>
                            </w:r>
                            <w:r w:rsidR="00903593" w:rsidRPr="00903593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="005052DF" w:rsidRPr="005052DF">
                              <w:rPr>
                                <w:rFonts w:ascii="Arial" w:hAnsi="Arial" w:cs="Arial"/>
                              </w:rPr>
                              <w:t>470311,173389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FF768" id="Rectangle 18" o:spid="_x0000_s1028" style="position:absolute;margin-left:69.9pt;margin-top:14.1pt;width:121.4pt;height:38.8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" fillcolor="white [3201]" strokecolor="#c0504d [3205]" strokeweight="2pt">
                <v:textbox>
                  <w:txbxContent>
                    <w:p w14:paraId="531DD93A" w14:textId="7C883EE7" w:rsidR="00C86A8A" w:rsidRPr="00C86A8A" w:rsidRDefault="00357F79" w:rsidP="00C86A8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t xml:space="preserve">Approximate </w:t>
                      </w:r>
                      <w:r w:rsidR="00676469">
                        <w:t>Grid ref:-</w:t>
                      </w:r>
                      <w:r w:rsidR="00F94278" w:rsidRPr="00F94278">
                        <w:t xml:space="preserve"> </w:t>
                      </w:r>
                      <w:r w:rsidR="00903593" w:rsidRPr="00903593">
                        <w:rPr>
                          <w:rFonts w:ascii="Arial" w:hAnsi="Arial" w:cs="Arial"/>
                        </w:rPr>
                        <w:br/>
                      </w:r>
                      <w:r w:rsidR="005052DF" w:rsidRPr="005052DF">
                        <w:rPr>
                          <w:rFonts w:ascii="Arial" w:hAnsi="Arial" w:cs="Arial"/>
                        </w:rPr>
                        <w:t>470311,173389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75FAE1" wp14:editId="6CE8078F">
                <wp:simplePos x="0" y="0"/>
                <wp:positionH relativeFrom="column">
                  <wp:posOffset>1738803</wp:posOffset>
                </wp:positionH>
                <wp:positionV relativeFrom="paragraph">
                  <wp:posOffset>1606261</wp:posOffset>
                </wp:positionV>
                <wp:extent cx="107950" cy="107950"/>
                <wp:effectExtent l="19050" t="19050" r="25400" b="25400"/>
                <wp:wrapNone/>
                <wp:docPr id="1610643797" name="Oval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vert="horz" wrap="square" lIns="91399" tIns="45698" rIns="91399" bIns="45698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83C14D" id="Oval 29" o:spid="_x0000_s1026" style="position:absolute;margin-left:136.9pt;margin-top:126.5pt;width:8.5pt;height: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" fillcolor="white [3212]" strokecolor="red" strokeweight="2.25pt">
                <o:lock v:ext="edit" aspectratio="t"/>
                <v:textbox inset="2.53886mm,1.2694mm,2.53886mm,1.2694mm"/>
              </v:oval>
            </w:pict>
          </mc:Fallback>
        </mc:AlternateContent>
      </w:r>
      <w:r w:rsidR="00604068" w:rsidRPr="00604068">
        <w:rPr>
          <w:noProof/>
        </w:rPr>
        <w:t xml:space="preserve"> </w:t>
      </w:r>
      <w:r w:rsidR="00017E99">
        <w:rPr>
          <w:noProof/>
        </w:rPr>
        <w:t xml:space="preserve">  </w:t>
      </w:r>
      <w:r w:rsidR="00EF16DD" w:rsidRPr="00EF16DD">
        <w:rPr>
          <w:noProof/>
        </w:rPr>
        <w:t xml:space="preserve"> </w:t>
      </w:r>
      <w:r w:rsidR="003B6AA4" w:rsidRPr="003B6AA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F2D7DD9" wp14:editId="1D9438A4">
            <wp:extent cx="2303813" cy="2583320"/>
            <wp:effectExtent l="0" t="0" r="1270" b="7620"/>
            <wp:docPr id="1134010341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010341" name="Picture 1" descr="A map of a neighborhood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5132" cy="258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61A7" w:rsidRPr="008F61A7">
        <w:rPr>
          <w:noProof/>
        </w:rPr>
        <w:t xml:space="preserve"> </w:t>
      </w:r>
      <w:r w:rsidR="00D358FD">
        <w:rPr>
          <w:noProof/>
        </w:rPr>
        <w:t xml:space="preserve"> </w:t>
      </w:r>
      <w:r w:rsidR="00DB3FFA" w:rsidRPr="00DB3FFA">
        <w:rPr>
          <w:noProof/>
        </w:rPr>
        <w:t xml:space="preserve"> </w:t>
      </w:r>
      <w:r w:rsidR="002C194E" w:rsidRPr="002C194E">
        <w:rPr>
          <w:noProof/>
        </w:rPr>
        <w:t xml:space="preserve"> </w:t>
      </w:r>
      <w:r w:rsidR="006E4170" w:rsidRPr="006E4170">
        <w:rPr>
          <w:noProof/>
        </w:rPr>
        <w:t xml:space="preserve"> </w:t>
      </w:r>
      <w:r w:rsidR="000D0F69" w:rsidRPr="000D0F69">
        <w:rPr>
          <w:noProof/>
        </w:rPr>
        <w:t xml:space="preserve"> </w:t>
      </w:r>
      <w:r w:rsidR="005A0A03">
        <w:rPr>
          <w:noProof/>
        </w:rPr>
        <w:t xml:space="preserve">  </w:t>
      </w:r>
      <w:r w:rsidR="00705DFD">
        <w:rPr>
          <w:noProof/>
        </w:rPr>
        <w:drawing>
          <wp:inline distT="0" distB="0" distL="0" distR="0" wp14:anchorId="2FA3F638" wp14:editId="50763562">
            <wp:extent cx="2981325" cy="2619375"/>
            <wp:effectExtent l="0" t="0" r="9525" b="9525"/>
            <wp:docPr id="550642022" name="Picture 1" descr="A street with a gate and trash c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642022" name="Picture 1" descr="A street with a gate and trash can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4E2D7" w14:textId="3F42E303" w:rsidR="00BA2878" w:rsidRPr="00BF6C5F" w:rsidRDefault="00D6219F" w:rsidP="00D6219F">
      <w:pPr>
        <w:rPr>
          <w:noProof/>
          <w:lang w:eastAsia="en-GB"/>
        </w:rPr>
      </w:pPr>
      <w:r>
        <w:t>Yours faithfully,</w:t>
      </w:r>
      <w:bookmarkEnd w:id="0"/>
      <w:r w:rsidR="009C4A3A" w:rsidRPr="009C4A3A">
        <w:rPr>
          <w:noProof/>
          <w:lang w:eastAsia="en-GB"/>
        </w:rPr>
        <w:t xml:space="preserve"> </w:t>
      </w:r>
    </w:p>
    <w:sectPr w:rsidR="00BA2878" w:rsidRPr="00BF6C5F" w:rsidSect="00BD2DE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567" w:bottom="283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35525" w14:textId="77777777" w:rsidR="00D2341F" w:rsidRDefault="00D2341F" w:rsidP="00573C48">
      <w:r>
        <w:separator/>
      </w:r>
    </w:p>
  </w:endnote>
  <w:endnote w:type="continuationSeparator" w:id="0">
    <w:p w14:paraId="1A4C069D" w14:textId="77777777" w:rsidR="00D2341F" w:rsidRDefault="00D2341F" w:rsidP="0057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19682" w14:textId="77777777" w:rsidR="00BF6C5F" w:rsidRDefault="00BF6C5F" w:rsidP="00BF6C5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C7D2EB" w14:textId="77777777" w:rsidR="00BF6C5F" w:rsidRDefault="00BF6C5F" w:rsidP="00103A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EFE71" w14:textId="502862BF" w:rsidR="00BF6C5F" w:rsidRPr="00BD2DE2" w:rsidRDefault="00267345" w:rsidP="00BD2DE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D4C04F" wp14:editId="386109A3">
              <wp:simplePos x="0" y="0"/>
              <wp:positionH relativeFrom="margin">
                <wp:align>left</wp:align>
              </wp:positionH>
              <wp:positionV relativeFrom="page">
                <wp:posOffset>9740900</wp:posOffset>
              </wp:positionV>
              <wp:extent cx="1440180" cy="720090"/>
              <wp:effectExtent l="0" t="0" r="7620" b="381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180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D12E06" w14:textId="77777777" w:rsidR="00BD2DE2" w:rsidRPr="006D4902" w:rsidRDefault="00BD2DE2" w:rsidP="00BD2DE2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6D4902">
                            <w:rPr>
                              <w:b/>
                            </w:rPr>
                            <w:t>Openreach</w:t>
                          </w:r>
                        </w:p>
                        <w:p w14:paraId="42DF6589" w14:textId="77777777" w:rsidR="00BD2DE2" w:rsidRPr="006D4902" w:rsidRDefault="00BD2DE2" w:rsidP="00BD2DE2">
                          <w:pPr>
                            <w:pStyle w:val="Footer"/>
                          </w:pPr>
                          <w:r w:rsidRPr="006D4902">
                            <w:t>123 Judd Street</w:t>
                          </w:r>
                        </w:p>
                        <w:p w14:paraId="0F470BF1" w14:textId="77777777" w:rsidR="00BD2DE2" w:rsidRPr="006D4902" w:rsidRDefault="00BD2DE2" w:rsidP="00BD2DE2">
                          <w:pPr>
                            <w:pStyle w:val="Footer"/>
                          </w:pPr>
                          <w:r w:rsidRPr="006D4902">
                            <w:t>London</w:t>
                          </w:r>
                        </w:p>
                        <w:p w14:paraId="33A1E7DB" w14:textId="77777777" w:rsidR="00BD2DE2" w:rsidRPr="006D4902" w:rsidRDefault="00BD2DE2" w:rsidP="00BD2DE2">
                          <w:pPr>
                            <w:pStyle w:val="Footer"/>
                          </w:pPr>
                          <w:r w:rsidRPr="006D4902">
                            <w:t>WC1H 9NP</w:t>
                          </w:r>
                        </w:p>
                        <w:p w14:paraId="65488516" w14:textId="77777777" w:rsidR="00BD2DE2" w:rsidRPr="00D21561" w:rsidRDefault="00BD2DE2" w:rsidP="00BD2DE2">
                          <w:pPr>
                            <w:pStyle w:val="Footer"/>
                            <w:rPr>
                              <w:color w:val="715AA3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www.openreach.co.uk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4C04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margin-left:0;margin-top:767pt;width:113.4pt;height:56.7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" filled="f" stroked="f" strokeweight=".5pt">
              <v:textbox inset="0,0,0,0">
                <w:txbxContent>
                  <w:p w14:paraId="1BD12E06" w14:textId="77777777" w:rsidR="00BD2DE2" w:rsidRPr="006D4902" w:rsidRDefault="00BD2DE2" w:rsidP="00BD2DE2">
                    <w:pPr>
                      <w:pStyle w:val="Footer"/>
                      <w:rPr>
                        <w:b/>
                      </w:rPr>
                    </w:pPr>
                    <w:r w:rsidRPr="006D4902">
                      <w:rPr>
                        <w:b/>
                      </w:rPr>
                      <w:t>Openreach</w:t>
                    </w:r>
                  </w:p>
                  <w:p w14:paraId="42DF6589" w14:textId="77777777" w:rsidR="00BD2DE2" w:rsidRPr="006D4902" w:rsidRDefault="00BD2DE2" w:rsidP="00BD2DE2">
                    <w:pPr>
                      <w:pStyle w:val="Footer"/>
                    </w:pPr>
                    <w:r w:rsidRPr="006D4902">
                      <w:t>123 Judd Street</w:t>
                    </w:r>
                  </w:p>
                  <w:p w14:paraId="0F470BF1" w14:textId="77777777" w:rsidR="00BD2DE2" w:rsidRPr="006D4902" w:rsidRDefault="00BD2DE2" w:rsidP="00BD2DE2">
                    <w:pPr>
                      <w:pStyle w:val="Footer"/>
                    </w:pPr>
                    <w:r w:rsidRPr="006D4902">
                      <w:t>London</w:t>
                    </w:r>
                  </w:p>
                  <w:p w14:paraId="33A1E7DB" w14:textId="77777777" w:rsidR="00BD2DE2" w:rsidRPr="006D4902" w:rsidRDefault="00BD2DE2" w:rsidP="00BD2DE2">
                    <w:pPr>
                      <w:pStyle w:val="Footer"/>
                    </w:pPr>
                    <w:r w:rsidRPr="006D4902">
                      <w:t>WC1H 9NP</w:t>
                    </w:r>
                  </w:p>
                  <w:p w14:paraId="65488516" w14:textId="77777777" w:rsidR="00BD2DE2" w:rsidRPr="00D21561" w:rsidRDefault="00BD2DE2" w:rsidP="00BD2DE2">
                    <w:pPr>
                      <w:pStyle w:val="Footer"/>
                      <w:rPr>
                        <w:color w:val="715AA3"/>
                      </w:rPr>
                    </w:pPr>
                    <w:r w:rsidRPr="00D21561">
                      <w:rPr>
                        <w:color w:val="715AA3"/>
                      </w:rPr>
                      <w:t>www.openreach.co.uk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CD0FCE" wp14:editId="27B699C3">
              <wp:simplePos x="0" y="0"/>
              <wp:positionH relativeFrom="margin">
                <wp:align>left</wp:align>
              </wp:positionH>
              <wp:positionV relativeFrom="page">
                <wp:posOffset>9214338</wp:posOffset>
              </wp:positionV>
              <wp:extent cx="3599815" cy="443133"/>
              <wp:effectExtent l="0" t="0" r="635" b="14605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44313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DF0C04" w14:textId="5834B7ED" w:rsidR="00737A2E" w:rsidRDefault="0083596D" w:rsidP="00737A2E">
                          <w:pPr>
                            <w:pStyle w:val="Foo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 Saran kumar</w:t>
                          </w:r>
                        </w:p>
                        <w:p w14:paraId="4A4D7CC1" w14:textId="77777777" w:rsidR="00BD2DE2" w:rsidRDefault="009A7098" w:rsidP="00BD2DE2">
                          <w:pPr>
                            <w:pStyle w:val="Footer"/>
                          </w:pPr>
                          <w:r w:rsidRPr="0003504F">
                            <w:t>FTTP L2C Design &amp; Planning Technician</w:t>
                          </w:r>
                        </w:p>
                        <w:p w14:paraId="26ABAB4B" w14:textId="24949BEF" w:rsidR="00267345" w:rsidRPr="006D4902" w:rsidRDefault="00267345" w:rsidP="00267345">
                          <w:pPr>
                            <w:pStyle w:val="Footer"/>
                          </w:pPr>
                          <w:r w:rsidRPr="0003504F">
                            <w:rPr>
                              <w:color w:val="715AA3"/>
                            </w:rPr>
                            <w:t>E</w:t>
                          </w:r>
                          <w:r>
                            <w:rPr>
                              <w:color w:val="715AA3"/>
                            </w:rPr>
                            <w:t>mail:</w:t>
                          </w:r>
                          <w:r>
                            <w:t xml:space="preserve"> </w:t>
                          </w:r>
                          <w:r w:rsidR="00D95AFD" w:rsidRPr="00D95AFD">
                            <w:t>sarankumar.sampath@openreach.co.uk</w:t>
                          </w:r>
                        </w:p>
                        <w:p w14:paraId="45B75E5B" w14:textId="77777777" w:rsidR="00267345" w:rsidRPr="00DF2DDD" w:rsidRDefault="00267345" w:rsidP="00BD2DE2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CD0FCE" id="Text Box 14" o:spid="_x0000_s1030" type="#_x0000_t202" style="position:absolute;margin-left:0;margin-top:725.55pt;width:283.45pt;height:34.9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" filled="f" stroked="f" strokeweight=".5pt">
              <v:textbox inset="0,0,0,0">
                <w:txbxContent>
                  <w:p w14:paraId="78DF0C04" w14:textId="5834B7ED" w:rsidR="00737A2E" w:rsidRDefault="0083596D" w:rsidP="00737A2E">
                    <w:pPr>
                      <w:pStyle w:val="Footer"/>
                      <w:rPr>
                        <w:b/>
                      </w:rPr>
                    </w:pPr>
                    <w:r>
                      <w:rPr>
                        <w:b/>
                      </w:rPr>
                      <w:t>S Saran kumar</w:t>
                    </w:r>
                  </w:p>
                  <w:p w14:paraId="4A4D7CC1" w14:textId="77777777" w:rsidR="00BD2DE2" w:rsidRDefault="009A7098" w:rsidP="00BD2DE2">
                    <w:pPr>
                      <w:pStyle w:val="Footer"/>
                    </w:pPr>
                    <w:r w:rsidRPr="0003504F">
                      <w:t>FTTP L2C Design &amp; Planning Technician</w:t>
                    </w:r>
                  </w:p>
                  <w:p w14:paraId="26ABAB4B" w14:textId="24949BEF" w:rsidR="00267345" w:rsidRPr="006D4902" w:rsidRDefault="00267345" w:rsidP="00267345">
                    <w:pPr>
                      <w:pStyle w:val="Footer"/>
                    </w:pPr>
                    <w:r w:rsidRPr="0003504F">
                      <w:rPr>
                        <w:color w:val="715AA3"/>
                      </w:rPr>
                      <w:t>E</w:t>
                    </w:r>
                    <w:r>
                      <w:rPr>
                        <w:color w:val="715AA3"/>
                      </w:rPr>
                      <w:t>mail:</w:t>
                    </w:r>
                    <w:r>
                      <w:t xml:space="preserve"> </w:t>
                    </w:r>
                    <w:r w:rsidR="00D95AFD" w:rsidRPr="00D95AFD">
                      <w:t>sarankumar.sampath@openreach.co.uk</w:t>
                    </w:r>
                  </w:p>
                  <w:p w14:paraId="45B75E5B" w14:textId="77777777" w:rsidR="00267345" w:rsidRPr="00DF2DDD" w:rsidRDefault="00267345" w:rsidP="00BD2DE2">
                    <w:pPr>
                      <w:pStyle w:val="Footer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5DDE3A" wp14:editId="2E234D29">
              <wp:simplePos x="0" y="0"/>
              <wp:positionH relativeFrom="page">
                <wp:posOffset>6480810</wp:posOffset>
              </wp:positionH>
              <wp:positionV relativeFrom="page">
                <wp:posOffset>9217025</wp:posOffset>
              </wp:positionV>
              <wp:extent cx="720090" cy="3600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B778C1" w14:textId="77777777" w:rsidR="00BD2DE2" w:rsidRPr="00AB1FA4" w:rsidRDefault="00BD2DE2" w:rsidP="00BD2DE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10DD5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10DD5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5DDE3A" id="Text Box 1" o:spid="_x0000_s1031" type="#_x0000_t202" style="position:absolute;margin-left:510.3pt;margin-top:725.75pt;width:56.7pt;height:28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" filled="f" stroked="f" strokeweight=".5pt">
              <v:textbox inset="0,0,0,0">
                <w:txbxContent>
                  <w:p w14:paraId="29B778C1" w14:textId="77777777" w:rsidR="00BD2DE2" w:rsidRPr="00AB1FA4" w:rsidRDefault="00BD2DE2" w:rsidP="00BD2DE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AB1FA4">
                      <w:rPr>
                        <w:sz w:val="16"/>
                        <w:szCs w:val="16"/>
                      </w:rPr>
                      <w:t xml:space="preserve">Page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910DD5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AB1FA4">
                      <w:rPr>
                        <w:sz w:val="16"/>
                        <w:szCs w:val="16"/>
                      </w:rPr>
                      <w:t xml:space="preserve"> of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910DD5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B53DB90" wp14:editId="623075A4">
              <wp:simplePos x="0" y="0"/>
              <wp:positionH relativeFrom="page">
                <wp:posOffset>4320540</wp:posOffset>
              </wp:positionH>
              <wp:positionV relativeFrom="page">
                <wp:posOffset>9792970</wp:posOffset>
              </wp:positionV>
              <wp:extent cx="2879725" cy="72009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9725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A64950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Registered Office:</w:t>
                          </w:r>
                        </w:p>
                        <w:p w14:paraId="14577EF9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81 Newgate Street,</w:t>
                          </w:r>
                        </w:p>
                        <w:p w14:paraId="7BAEC210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London EC1A 7AJ</w:t>
                          </w:r>
                        </w:p>
                        <w:p w14:paraId="7A57D512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Registered in England and Wales no. 1800000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53DB90" id="Text Box 4" o:spid="_x0000_s1032" type="#_x0000_t202" style="position:absolute;margin-left:340.2pt;margin-top:771.1pt;width:226.75pt;height:56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" filled="f" stroked="f" strokeweight=".5pt">
              <v:textbox inset="0,0,0,0">
                <w:txbxContent>
                  <w:p w14:paraId="66A64950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Registered Office:</w:t>
                    </w:r>
                  </w:p>
                  <w:p w14:paraId="14577EF9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81 Newgate Street,</w:t>
                    </w:r>
                  </w:p>
                  <w:p w14:paraId="7BAEC210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London EC1A 7AJ</w:t>
                    </w:r>
                  </w:p>
                  <w:p w14:paraId="7A57D512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Registered in England and Wales no. 1800000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FF499" w14:textId="77777777" w:rsidR="000230E4" w:rsidRDefault="00C27B4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825ACF" wp14:editId="72E287AB">
              <wp:simplePos x="0" y="0"/>
              <wp:positionH relativeFrom="page">
                <wp:posOffset>6480810</wp:posOffset>
              </wp:positionH>
              <wp:positionV relativeFrom="page">
                <wp:posOffset>9217025</wp:posOffset>
              </wp:positionV>
              <wp:extent cx="720090" cy="360045"/>
              <wp:effectExtent l="0" t="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0FBA0C" w14:textId="77777777" w:rsidR="00AB1FA4" w:rsidRPr="00AB1FA4" w:rsidRDefault="00AB1FA4" w:rsidP="00F5286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2DE2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21561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25AC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3" type="#_x0000_t202" style="position:absolute;margin-left:510.3pt;margin-top:725.75pt;width:56.7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" filled="f" stroked="f" strokeweight=".5pt">
              <v:textbox inset="0,0,0,0">
                <w:txbxContent>
                  <w:p w14:paraId="3B0FBA0C" w14:textId="77777777" w:rsidR="00AB1FA4" w:rsidRPr="00AB1FA4" w:rsidRDefault="00AB1FA4" w:rsidP="00F5286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AB1FA4">
                      <w:rPr>
                        <w:sz w:val="16"/>
                        <w:szCs w:val="16"/>
                      </w:rPr>
                      <w:t xml:space="preserve">Page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BD2DE2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AB1FA4">
                      <w:rPr>
                        <w:sz w:val="16"/>
                        <w:szCs w:val="16"/>
                      </w:rPr>
                      <w:t xml:space="preserve"> of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D21561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7BAE78" wp14:editId="5EE11B77">
              <wp:simplePos x="0" y="0"/>
              <wp:positionH relativeFrom="page">
                <wp:posOffset>4320540</wp:posOffset>
              </wp:positionH>
              <wp:positionV relativeFrom="page">
                <wp:posOffset>9792970</wp:posOffset>
              </wp:positionV>
              <wp:extent cx="2879725" cy="72009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9725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28F489" w14:textId="77777777" w:rsidR="00D6219F" w:rsidRPr="006D4902" w:rsidRDefault="00D6219F" w:rsidP="006D4902">
                          <w:pPr>
                            <w:pStyle w:val="Footer"/>
                            <w:jc w:val="right"/>
                          </w:pPr>
                          <w:r w:rsidRPr="006D4902">
                            <w:t>Registered Office:</w:t>
                          </w:r>
                        </w:p>
                        <w:p w14:paraId="073A0F47" w14:textId="77777777" w:rsidR="00DF2DDD" w:rsidRPr="006D4902" w:rsidRDefault="00D6219F" w:rsidP="00DF2DDD">
                          <w:pPr>
                            <w:pStyle w:val="Footer"/>
                            <w:jc w:val="right"/>
                          </w:pPr>
                          <w:r w:rsidRPr="006D4902">
                            <w:t>81 Newgate Street,</w:t>
                          </w:r>
                        </w:p>
                        <w:p w14:paraId="5968D2A9" w14:textId="77777777" w:rsidR="00DF2DDD" w:rsidRPr="006D4902" w:rsidRDefault="00D6219F" w:rsidP="00DF2DDD">
                          <w:pPr>
                            <w:pStyle w:val="Footer"/>
                            <w:jc w:val="right"/>
                          </w:pPr>
                          <w:r w:rsidRPr="006D4902">
                            <w:t>London EC1A 7AJ</w:t>
                          </w:r>
                        </w:p>
                        <w:p w14:paraId="25667C41" w14:textId="77777777" w:rsidR="00D6219F" w:rsidRPr="006D4902" w:rsidRDefault="00D6219F" w:rsidP="006D4902">
                          <w:pPr>
                            <w:pStyle w:val="Footer"/>
                            <w:jc w:val="right"/>
                          </w:pPr>
                          <w:r w:rsidRPr="006D4902">
                            <w:t>Registered in England and Wales no. 1800000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7BAE78" id="Text Box 15" o:spid="_x0000_s1034" type="#_x0000_t202" style="position:absolute;margin-left:340.2pt;margin-top:771.1pt;width:226.75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" filled="f" stroked="f" strokeweight=".5pt">
              <v:textbox inset="0,0,0,0">
                <w:txbxContent>
                  <w:p w14:paraId="5D28F489" w14:textId="77777777" w:rsidR="00D6219F" w:rsidRPr="006D4902" w:rsidRDefault="00D6219F" w:rsidP="006D4902">
                    <w:pPr>
                      <w:pStyle w:val="Footer"/>
                      <w:jc w:val="right"/>
                    </w:pPr>
                    <w:r w:rsidRPr="006D4902">
                      <w:t>Registered Office:</w:t>
                    </w:r>
                  </w:p>
                  <w:p w14:paraId="073A0F47" w14:textId="77777777" w:rsidR="00DF2DDD" w:rsidRPr="006D4902" w:rsidRDefault="00D6219F" w:rsidP="00DF2DDD">
                    <w:pPr>
                      <w:pStyle w:val="Footer"/>
                      <w:jc w:val="right"/>
                    </w:pPr>
                    <w:r w:rsidRPr="006D4902">
                      <w:t>81 Newgate Street,</w:t>
                    </w:r>
                  </w:p>
                  <w:p w14:paraId="5968D2A9" w14:textId="77777777" w:rsidR="00DF2DDD" w:rsidRPr="006D4902" w:rsidRDefault="00D6219F" w:rsidP="00DF2DDD">
                    <w:pPr>
                      <w:pStyle w:val="Footer"/>
                      <w:jc w:val="right"/>
                    </w:pPr>
                    <w:r w:rsidRPr="006D4902">
                      <w:t>London EC1A 7AJ</w:t>
                    </w:r>
                  </w:p>
                  <w:p w14:paraId="25667C41" w14:textId="77777777" w:rsidR="00D6219F" w:rsidRPr="006D4902" w:rsidRDefault="00D6219F" w:rsidP="006D4902">
                    <w:pPr>
                      <w:pStyle w:val="Footer"/>
                      <w:jc w:val="right"/>
                    </w:pPr>
                    <w:r w:rsidRPr="006D4902">
                      <w:t>Registered in England and Wales no. 1800000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E79764" wp14:editId="5BA7DE7F">
              <wp:simplePos x="0" y="0"/>
              <wp:positionH relativeFrom="page">
                <wp:posOffset>2070100</wp:posOffset>
              </wp:positionH>
              <wp:positionV relativeFrom="page">
                <wp:posOffset>9792335</wp:posOffset>
              </wp:positionV>
              <wp:extent cx="1800225" cy="71945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0225" cy="7194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812DA8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T</w:t>
                          </w:r>
                          <w:r w:rsidRPr="006D4902">
                            <w:tab/>
                            <w:t>+44 20</w:t>
                          </w:r>
                        </w:p>
                        <w:p w14:paraId="11C16D5C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F</w:t>
                          </w:r>
                          <w:r w:rsidRPr="006D4902">
                            <w:tab/>
                            <w:t>+44 20</w:t>
                          </w:r>
                        </w:p>
                        <w:p w14:paraId="448D2868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M</w:t>
                          </w:r>
                          <w:r w:rsidRPr="006D4902">
                            <w:tab/>
                            <w:t>0000</w:t>
                          </w:r>
                        </w:p>
                        <w:p w14:paraId="7653EA48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E</w:t>
                          </w:r>
                          <w:r w:rsidRPr="006D4902">
                            <w:tab/>
                            <w:t>individual.name@openreach.co.uk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E79764" id="Text Box 13" o:spid="_x0000_s1035" type="#_x0000_t202" style="position:absolute;margin-left:163pt;margin-top:771.05pt;width:141.75pt;height:56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" filled="f" stroked="f" strokeweight=".5pt">
              <v:textbox inset="0,0,0,0">
                <w:txbxContent>
                  <w:p w14:paraId="57812DA8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T</w:t>
                    </w:r>
                    <w:r w:rsidRPr="006D4902">
                      <w:tab/>
                      <w:t>+44 20</w:t>
                    </w:r>
                  </w:p>
                  <w:p w14:paraId="11C16D5C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F</w:t>
                    </w:r>
                    <w:r w:rsidRPr="006D4902">
                      <w:tab/>
                      <w:t>+44 20</w:t>
                    </w:r>
                  </w:p>
                  <w:p w14:paraId="448D2868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M</w:t>
                    </w:r>
                    <w:r w:rsidRPr="006D4902">
                      <w:tab/>
                      <w:t>0000</w:t>
                    </w:r>
                  </w:p>
                  <w:p w14:paraId="7653EA48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E</w:t>
                    </w:r>
                    <w:r w:rsidRPr="006D4902">
                      <w:tab/>
                      <w:t>individual.name@openreach.co.uk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0FA20D" wp14:editId="3CC8A67D">
              <wp:simplePos x="0" y="0"/>
              <wp:positionH relativeFrom="page">
                <wp:posOffset>360045</wp:posOffset>
              </wp:positionH>
              <wp:positionV relativeFrom="page">
                <wp:posOffset>9649460</wp:posOffset>
              </wp:positionV>
              <wp:extent cx="1440180" cy="72009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180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3DBB2C" w14:textId="77777777" w:rsidR="00D6219F" w:rsidRPr="006D4902" w:rsidRDefault="00D6219F" w:rsidP="006D4902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6D4902">
                            <w:rPr>
                              <w:b/>
                            </w:rPr>
                            <w:t>Openreach</w:t>
                          </w:r>
                        </w:p>
                        <w:p w14:paraId="0042859E" w14:textId="77777777" w:rsidR="00D6219F" w:rsidRPr="006D4902" w:rsidRDefault="00D6219F" w:rsidP="006D4902">
                          <w:pPr>
                            <w:pStyle w:val="Footer"/>
                          </w:pPr>
                          <w:r w:rsidRPr="006D4902">
                            <w:t>123 Judd Street</w:t>
                          </w:r>
                        </w:p>
                        <w:p w14:paraId="130CB0D4" w14:textId="77777777" w:rsidR="00D6219F" w:rsidRPr="006D4902" w:rsidRDefault="00D6219F" w:rsidP="006D4902">
                          <w:pPr>
                            <w:pStyle w:val="Footer"/>
                          </w:pPr>
                          <w:r w:rsidRPr="006D4902">
                            <w:t>London</w:t>
                          </w:r>
                        </w:p>
                        <w:p w14:paraId="68E871DB" w14:textId="77777777" w:rsidR="000230E4" w:rsidRPr="006D4902" w:rsidRDefault="000230E4" w:rsidP="006D4902">
                          <w:pPr>
                            <w:pStyle w:val="Footer"/>
                          </w:pPr>
                          <w:r w:rsidRPr="006D4902">
                            <w:t>WC1H 9NP</w:t>
                          </w:r>
                        </w:p>
                        <w:p w14:paraId="3864D9A6" w14:textId="77777777" w:rsidR="000230E4" w:rsidRPr="00D21561" w:rsidRDefault="000230E4" w:rsidP="006D4902">
                          <w:pPr>
                            <w:pStyle w:val="Footer"/>
                            <w:rPr>
                              <w:color w:val="715AA3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www.openreach.co.uk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0FA20D" id="Text Box 12" o:spid="_x0000_s1036" type="#_x0000_t202" style="position:absolute;margin-left:28.35pt;margin-top:759.8pt;width:113.4pt;height:56.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" filled="f" stroked="f" strokeweight=".5pt">
              <v:textbox inset="0,0,0,0">
                <w:txbxContent>
                  <w:p w14:paraId="693DBB2C" w14:textId="77777777" w:rsidR="00D6219F" w:rsidRPr="006D4902" w:rsidRDefault="00D6219F" w:rsidP="006D4902">
                    <w:pPr>
                      <w:pStyle w:val="Footer"/>
                      <w:rPr>
                        <w:b/>
                      </w:rPr>
                    </w:pPr>
                    <w:r w:rsidRPr="006D4902">
                      <w:rPr>
                        <w:b/>
                      </w:rPr>
                      <w:t>Openreach</w:t>
                    </w:r>
                  </w:p>
                  <w:p w14:paraId="0042859E" w14:textId="77777777" w:rsidR="00D6219F" w:rsidRPr="006D4902" w:rsidRDefault="00D6219F" w:rsidP="006D4902">
                    <w:pPr>
                      <w:pStyle w:val="Footer"/>
                    </w:pPr>
                    <w:r w:rsidRPr="006D4902">
                      <w:t>123 Judd Street</w:t>
                    </w:r>
                  </w:p>
                  <w:p w14:paraId="130CB0D4" w14:textId="77777777" w:rsidR="00D6219F" w:rsidRPr="006D4902" w:rsidRDefault="00D6219F" w:rsidP="006D4902">
                    <w:pPr>
                      <w:pStyle w:val="Footer"/>
                    </w:pPr>
                    <w:r w:rsidRPr="006D4902">
                      <w:t>London</w:t>
                    </w:r>
                  </w:p>
                  <w:p w14:paraId="68E871DB" w14:textId="77777777" w:rsidR="000230E4" w:rsidRPr="006D4902" w:rsidRDefault="000230E4" w:rsidP="006D4902">
                    <w:pPr>
                      <w:pStyle w:val="Footer"/>
                    </w:pPr>
                    <w:r w:rsidRPr="006D4902">
                      <w:t>WC1H 9NP</w:t>
                    </w:r>
                  </w:p>
                  <w:p w14:paraId="3864D9A6" w14:textId="77777777" w:rsidR="000230E4" w:rsidRPr="00D21561" w:rsidRDefault="000230E4" w:rsidP="006D4902">
                    <w:pPr>
                      <w:pStyle w:val="Footer"/>
                      <w:rPr>
                        <w:color w:val="715AA3"/>
                      </w:rPr>
                    </w:pPr>
                    <w:r w:rsidRPr="00D21561">
                      <w:rPr>
                        <w:color w:val="715AA3"/>
                      </w:rPr>
                      <w:t>www.openreach.co.uk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8A7D41C" wp14:editId="59813A0B">
              <wp:simplePos x="0" y="0"/>
              <wp:positionH relativeFrom="page">
                <wp:posOffset>360045</wp:posOffset>
              </wp:positionH>
              <wp:positionV relativeFrom="page">
                <wp:posOffset>9217025</wp:posOffset>
              </wp:positionV>
              <wp:extent cx="3599815" cy="36004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B567E9" w14:textId="77777777" w:rsidR="00DF2DDD" w:rsidRPr="00DF2DDD" w:rsidRDefault="000230E4" w:rsidP="00DF2DDD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DF2DDD">
                            <w:rPr>
                              <w:b/>
                            </w:rPr>
                            <w:t>Individuals Name (Qualifications)</w:t>
                          </w:r>
                        </w:p>
                        <w:p w14:paraId="1760260C" w14:textId="77777777" w:rsidR="000230E4" w:rsidRPr="00DF2DDD" w:rsidRDefault="000230E4" w:rsidP="00DF2DDD">
                          <w:pPr>
                            <w:pStyle w:val="Footer"/>
                          </w:pPr>
                          <w:r w:rsidRPr="00DF2DDD">
                            <w:t>Job title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A7D41C" id="Text Box 11" o:spid="_x0000_s1037" type="#_x0000_t202" style="position:absolute;margin-left:28.35pt;margin-top:725.75pt;width:283.45pt;height:28.3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" filled="f" stroked="f" strokeweight=".5pt">
              <v:textbox inset="0,0,0,0">
                <w:txbxContent>
                  <w:p w14:paraId="31B567E9" w14:textId="77777777" w:rsidR="00DF2DDD" w:rsidRPr="00DF2DDD" w:rsidRDefault="000230E4" w:rsidP="00DF2DDD">
                    <w:pPr>
                      <w:pStyle w:val="Footer"/>
                      <w:rPr>
                        <w:b/>
                      </w:rPr>
                    </w:pPr>
                    <w:r w:rsidRPr="00DF2DDD">
                      <w:rPr>
                        <w:b/>
                      </w:rPr>
                      <w:t>Individuals Name (Qualifications)</w:t>
                    </w:r>
                  </w:p>
                  <w:p w14:paraId="1760260C" w14:textId="77777777" w:rsidR="000230E4" w:rsidRPr="00DF2DDD" w:rsidRDefault="000230E4" w:rsidP="00DF2DDD">
                    <w:pPr>
                      <w:pStyle w:val="Footer"/>
                    </w:pPr>
                    <w:r w:rsidRPr="00DF2DDD">
                      <w:t>Job title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AFCA9" w14:textId="77777777" w:rsidR="00D2341F" w:rsidRDefault="00D2341F" w:rsidP="00573C48">
      <w:r>
        <w:separator/>
      </w:r>
    </w:p>
  </w:footnote>
  <w:footnote w:type="continuationSeparator" w:id="0">
    <w:p w14:paraId="1DAF3421" w14:textId="77777777" w:rsidR="00D2341F" w:rsidRDefault="00D2341F" w:rsidP="00573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E713C" w14:textId="77777777" w:rsidR="00BF6C5F" w:rsidRDefault="00C27B4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76C5E306" wp14:editId="20A34DCD">
              <wp:simplePos x="0" y="0"/>
              <wp:positionH relativeFrom="page">
                <wp:posOffset>360045</wp:posOffset>
              </wp:positionH>
              <wp:positionV relativeFrom="page">
                <wp:posOffset>342264</wp:posOffset>
              </wp:positionV>
              <wp:extent cx="6840220" cy="0"/>
              <wp:effectExtent l="0" t="0" r="0" b="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C4FD75" id="Straight Connector 2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" strokecolor="#7f7f7f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2096" behindDoc="0" locked="0" layoutInCell="1" allowOverlap="1" wp14:anchorId="33EC6540" wp14:editId="0EF50F6F">
          <wp:simplePos x="0" y="0"/>
          <wp:positionH relativeFrom="page">
            <wp:posOffset>5976620</wp:posOffset>
          </wp:positionH>
          <wp:positionV relativeFrom="paragraph">
            <wp:posOffset>0</wp:posOffset>
          </wp:positionV>
          <wp:extent cx="1224280" cy="234315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234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1C7D7" w14:textId="77777777" w:rsidR="00BF6C5F" w:rsidRDefault="00C27B4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49775A79" wp14:editId="02D6A914">
              <wp:simplePos x="0" y="0"/>
              <wp:positionH relativeFrom="page">
                <wp:posOffset>360045</wp:posOffset>
              </wp:positionH>
              <wp:positionV relativeFrom="page">
                <wp:posOffset>342264</wp:posOffset>
              </wp:positionV>
              <wp:extent cx="6840220" cy="0"/>
              <wp:effectExtent l="0" t="0" r="0" b="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EABF64" id="Straight Connector 10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" strokecolor="#7f7f7f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1072" behindDoc="0" locked="0" layoutInCell="1" allowOverlap="1" wp14:anchorId="002124EF" wp14:editId="12928EF0">
          <wp:simplePos x="0" y="0"/>
          <wp:positionH relativeFrom="page">
            <wp:posOffset>5976620</wp:posOffset>
          </wp:positionH>
          <wp:positionV relativeFrom="paragraph">
            <wp:posOffset>0</wp:posOffset>
          </wp:positionV>
          <wp:extent cx="1224280" cy="234315"/>
          <wp:effectExtent l="0" t="0" r="0" b="0"/>
          <wp:wrapNone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234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003C7"/>
    <w:multiLevelType w:val="hybridMultilevel"/>
    <w:tmpl w:val="565460EC"/>
    <w:lvl w:ilvl="0" w:tplc="A7D0762E">
      <w:start w:val="1"/>
      <w:numFmt w:val="bullet"/>
      <w:pStyle w:val="Bulletedtex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533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StaticGuides" w:val="1"/>
  </w:docVars>
  <w:rsids>
    <w:rsidRoot w:val="00D21561"/>
    <w:rsid w:val="000066BA"/>
    <w:rsid w:val="00006F7C"/>
    <w:rsid w:val="00017E99"/>
    <w:rsid w:val="000230E4"/>
    <w:rsid w:val="00023491"/>
    <w:rsid w:val="0003177B"/>
    <w:rsid w:val="000341CB"/>
    <w:rsid w:val="0003504F"/>
    <w:rsid w:val="000529F1"/>
    <w:rsid w:val="000560D5"/>
    <w:rsid w:val="00062BBC"/>
    <w:rsid w:val="000646E6"/>
    <w:rsid w:val="000658C0"/>
    <w:rsid w:val="00066B8C"/>
    <w:rsid w:val="00067BA8"/>
    <w:rsid w:val="00070637"/>
    <w:rsid w:val="00070F6D"/>
    <w:rsid w:val="0007548D"/>
    <w:rsid w:val="0008137E"/>
    <w:rsid w:val="000870C6"/>
    <w:rsid w:val="0008737D"/>
    <w:rsid w:val="00091C31"/>
    <w:rsid w:val="0009522D"/>
    <w:rsid w:val="000A215A"/>
    <w:rsid w:val="000B0D9C"/>
    <w:rsid w:val="000B45D0"/>
    <w:rsid w:val="000B4E4D"/>
    <w:rsid w:val="000B6773"/>
    <w:rsid w:val="000B73A8"/>
    <w:rsid w:val="000D0F69"/>
    <w:rsid w:val="000D13ED"/>
    <w:rsid w:val="000D455B"/>
    <w:rsid w:val="000D57C8"/>
    <w:rsid w:val="000D62DF"/>
    <w:rsid w:val="000D68CE"/>
    <w:rsid w:val="000D6E87"/>
    <w:rsid w:val="000D76AB"/>
    <w:rsid w:val="000D7F3A"/>
    <w:rsid w:val="000F257C"/>
    <w:rsid w:val="000F7349"/>
    <w:rsid w:val="00103AB8"/>
    <w:rsid w:val="0010520E"/>
    <w:rsid w:val="0011627D"/>
    <w:rsid w:val="001229E7"/>
    <w:rsid w:val="0012616C"/>
    <w:rsid w:val="00141612"/>
    <w:rsid w:val="00144D06"/>
    <w:rsid w:val="001650C6"/>
    <w:rsid w:val="001708B7"/>
    <w:rsid w:val="0017338A"/>
    <w:rsid w:val="00177263"/>
    <w:rsid w:val="00180112"/>
    <w:rsid w:val="00181574"/>
    <w:rsid w:val="0018559C"/>
    <w:rsid w:val="001922B3"/>
    <w:rsid w:val="001955E9"/>
    <w:rsid w:val="00195CA1"/>
    <w:rsid w:val="001A261F"/>
    <w:rsid w:val="001A3325"/>
    <w:rsid w:val="001A355F"/>
    <w:rsid w:val="001A38A4"/>
    <w:rsid w:val="001B2422"/>
    <w:rsid w:val="001B3732"/>
    <w:rsid w:val="001C27F0"/>
    <w:rsid w:val="001C4BEA"/>
    <w:rsid w:val="001C6DC0"/>
    <w:rsid w:val="001D4457"/>
    <w:rsid w:val="001E56AB"/>
    <w:rsid w:val="001E5A6E"/>
    <w:rsid w:val="001E64F8"/>
    <w:rsid w:val="001E70FC"/>
    <w:rsid w:val="00202B60"/>
    <w:rsid w:val="0021774B"/>
    <w:rsid w:val="0022219D"/>
    <w:rsid w:val="00224502"/>
    <w:rsid w:val="00225611"/>
    <w:rsid w:val="00234120"/>
    <w:rsid w:val="0023432A"/>
    <w:rsid w:val="00234841"/>
    <w:rsid w:val="00234FAB"/>
    <w:rsid w:val="002369A9"/>
    <w:rsid w:val="002438F1"/>
    <w:rsid w:val="00257B28"/>
    <w:rsid w:val="002607AE"/>
    <w:rsid w:val="00267345"/>
    <w:rsid w:val="002749EA"/>
    <w:rsid w:val="00276136"/>
    <w:rsid w:val="00282BF7"/>
    <w:rsid w:val="00287D43"/>
    <w:rsid w:val="00290AF0"/>
    <w:rsid w:val="00291A36"/>
    <w:rsid w:val="00291CFD"/>
    <w:rsid w:val="002935F4"/>
    <w:rsid w:val="00294376"/>
    <w:rsid w:val="002A29A9"/>
    <w:rsid w:val="002A321B"/>
    <w:rsid w:val="002A5A91"/>
    <w:rsid w:val="002A74C3"/>
    <w:rsid w:val="002B2A93"/>
    <w:rsid w:val="002B37B5"/>
    <w:rsid w:val="002B7F36"/>
    <w:rsid w:val="002C194E"/>
    <w:rsid w:val="002D0090"/>
    <w:rsid w:val="002D2D57"/>
    <w:rsid w:val="002D4E11"/>
    <w:rsid w:val="002E1703"/>
    <w:rsid w:val="002F4908"/>
    <w:rsid w:val="002F6F96"/>
    <w:rsid w:val="00313985"/>
    <w:rsid w:val="003162C0"/>
    <w:rsid w:val="00316B0C"/>
    <w:rsid w:val="003312B3"/>
    <w:rsid w:val="0034209F"/>
    <w:rsid w:val="00344479"/>
    <w:rsid w:val="00347008"/>
    <w:rsid w:val="003544CD"/>
    <w:rsid w:val="003549C5"/>
    <w:rsid w:val="00357185"/>
    <w:rsid w:val="00357F79"/>
    <w:rsid w:val="00362BA6"/>
    <w:rsid w:val="003637AA"/>
    <w:rsid w:val="0037254B"/>
    <w:rsid w:val="00377AAB"/>
    <w:rsid w:val="0038151F"/>
    <w:rsid w:val="00390D99"/>
    <w:rsid w:val="00395B52"/>
    <w:rsid w:val="003A4557"/>
    <w:rsid w:val="003B2EA5"/>
    <w:rsid w:val="003B48BA"/>
    <w:rsid w:val="003B58CC"/>
    <w:rsid w:val="003B6AA4"/>
    <w:rsid w:val="003C02C0"/>
    <w:rsid w:val="003C18AF"/>
    <w:rsid w:val="003C1C62"/>
    <w:rsid w:val="003C7D6F"/>
    <w:rsid w:val="003D11AF"/>
    <w:rsid w:val="003D40A3"/>
    <w:rsid w:val="003D731F"/>
    <w:rsid w:val="003E60AA"/>
    <w:rsid w:val="003F1C34"/>
    <w:rsid w:val="003F4638"/>
    <w:rsid w:val="003F6634"/>
    <w:rsid w:val="003F787E"/>
    <w:rsid w:val="004147EB"/>
    <w:rsid w:val="00415C95"/>
    <w:rsid w:val="00420E34"/>
    <w:rsid w:val="00420E57"/>
    <w:rsid w:val="00423728"/>
    <w:rsid w:val="00423740"/>
    <w:rsid w:val="00424C78"/>
    <w:rsid w:val="004306E0"/>
    <w:rsid w:val="00431F89"/>
    <w:rsid w:val="00442DA5"/>
    <w:rsid w:val="0045008D"/>
    <w:rsid w:val="00450AF0"/>
    <w:rsid w:val="0046054E"/>
    <w:rsid w:val="004608D9"/>
    <w:rsid w:val="004622A1"/>
    <w:rsid w:val="00463B65"/>
    <w:rsid w:val="00465F4F"/>
    <w:rsid w:val="00466D3A"/>
    <w:rsid w:val="004743CD"/>
    <w:rsid w:val="00480AD4"/>
    <w:rsid w:val="004825E5"/>
    <w:rsid w:val="0048432A"/>
    <w:rsid w:val="00487D8C"/>
    <w:rsid w:val="00493025"/>
    <w:rsid w:val="0049535D"/>
    <w:rsid w:val="00495ABD"/>
    <w:rsid w:val="004A1478"/>
    <w:rsid w:val="004A6F33"/>
    <w:rsid w:val="004B3589"/>
    <w:rsid w:val="004B48BB"/>
    <w:rsid w:val="004B6BF8"/>
    <w:rsid w:val="004B6CA8"/>
    <w:rsid w:val="004C08DD"/>
    <w:rsid w:val="004C7B5F"/>
    <w:rsid w:val="004D5735"/>
    <w:rsid w:val="004E42E6"/>
    <w:rsid w:val="004F7D6D"/>
    <w:rsid w:val="005012A7"/>
    <w:rsid w:val="005016EE"/>
    <w:rsid w:val="00503A46"/>
    <w:rsid w:val="005052DF"/>
    <w:rsid w:val="00510F1A"/>
    <w:rsid w:val="00514C66"/>
    <w:rsid w:val="00516559"/>
    <w:rsid w:val="00525E74"/>
    <w:rsid w:val="0053161C"/>
    <w:rsid w:val="00534966"/>
    <w:rsid w:val="00536156"/>
    <w:rsid w:val="005617D4"/>
    <w:rsid w:val="00561C95"/>
    <w:rsid w:val="005631BC"/>
    <w:rsid w:val="0056564E"/>
    <w:rsid w:val="005718D2"/>
    <w:rsid w:val="00573C48"/>
    <w:rsid w:val="00586E22"/>
    <w:rsid w:val="00591373"/>
    <w:rsid w:val="005947E8"/>
    <w:rsid w:val="005A0A03"/>
    <w:rsid w:val="005A194D"/>
    <w:rsid w:val="005B36A2"/>
    <w:rsid w:val="005B7C20"/>
    <w:rsid w:val="005C440F"/>
    <w:rsid w:val="005C6894"/>
    <w:rsid w:val="005D09F4"/>
    <w:rsid w:val="005D3631"/>
    <w:rsid w:val="005D4E36"/>
    <w:rsid w:val="005E0BEB"/>
    <w:rsid w:val="005E6670"/>
    <w:rsid w:val="005E6A96"/>
    <w:rsid w:val="005E7BF0"/>
    <w:rsid w:val="005F0A20"/>
    <w:rsid w:val="00601269"/>
    <w:rsid w:val="00601CD4"/>
    <w:rsid w:val="006033F0"/>
    <w:rsid w:val="00604068"/>
    <w:rsid w:val="00605DCA"/>
    <w:rsid w:val="00606C44"/>
    <w:rsid w:val="006114CD"/>
    <w:rsid w:val="0063067B"/>
    <w:rsid w:val="0064085A"/>
    <w:rsid w:val="00640C01"/>
    <w:rsid w:val="00643B78"/>
    <w:rsid w:val="006522AF"/>
    <w:rsid w:val="00652C33"/>
    <w:rsid w:val="006537D4"/>
    <w:rsid w:val="006568B1"/>
    <w:rsid w:val="00656E05"/>
    <w:rsid w:val="006638EF"/>
    <w:rsid w:val="006658C5"/>
    <w:rsid w:val="00667E47"/>
    <w:rsid w:val="0067613E"/>
    <w:rsid w:val="00676469"/>
    <w:rsid w:val="00677EF1"/>
    <w:rsid w:val="006846F5"/>
    <w:rsid w:val="00685B66"/>
    <w:rsid w:val="00691AF4"/>
    <w:rsid w:val="00694503"/>
    <w:rsid w:val="0069629A"/>
    <w:rsid w:val="00696CB0"/>
    <w:rsid w:val="006A2E1E"/>
    <w:rsid w:val="006A429B"/>
    <w:rsid w:val="006A50F3"/>
    <w:rsid w:val="006A7317"/>
    <w:rsid w:val="006A739F"/>
    <w:rsid w:val="006B05D6"/>
    <w:rsid w:val="006B33D4"/>
    <w:rsid w:val="006B357E"/>
    <w:rsid w:val="006B380C"/>
    <w:rsid w:val="006B572C"/>
    <w:rsid w:val="006C2C66"/>
    <w:rsid w:val="006C536C"/>
    <w:rsid w:val="006D391B"/>
    <w:rsid w:val="006D4902"/>
    <w:rsid w:val="006E4170"/>
    <w:rsid w:val="006F2A71"/>
    <w:rsid w:val="006F673A"/>
    <w:rsid w:val="006F6743"/>
    <w:rsid w:val="007028EE"/>
    <w:rsid w:val="007033E6"/>
    <w:rsid w:val="00705683"/>
    <w:rsid w:val="00705DFD"/>
    <w:rsid w:val="007105EC"/>
    <w:rsid w:val="00721EF0"/>
    <w:rsid w:val="00732C03"/>
    <w:rsid w:val="00737A2E"/>
    <w:rsid w:val="0074236C"/>
    <w:rsid w:val="00745AE1"/>
    <w:rsid w:val="00745FA2"/>
    <w:rsid w:val="007470F9"/>
    <w:rsid w:val="00750B85"/>
    <w:rsid w:val="0075636B"/>
    <w:rsid w:val="007566A0"/>
    <w:rsid w:val="007572B5"/>
    <w:rsid w:val="00761DC3"/>
    <w:rsid w:val="0077647A"/>
    <w:rsid w:val="00786B54"/>
    <w:rsid w:val="007A5D36"/>
    <w:rsid w:val="007B3D98"/>
    <w:rsid w:val="007B72E9"/>
    <w:rsid w:val="007B7E55"/>
    <w:rsid w:val="007C00CE"/>
    <w:rsid w:val="007C1383"/>
    <w:rsid w:val="007C2475"/>
    <w:rsid w:val="007C627C"/>
    <w:rsid w:val="007D094E"/>
    <w:rsid w:val="007D14A9"/>
    <w:rsid w:val="007D1EF5"/>
    <w:rsid w:val="007D52B2"/>
    <w:rsid w:val="007E4033"/>
    <w:rsid w:val="007F0122"/>
    <w:rsid w:val="007F0E83"/>
    <w:rsid w:val="007F4A42"/>
    <w:rsid w:val="00804890"/>
    <w:rsid w:val="00804B9F"/>
    <w:rsid w:val="008058DA"/>
    <w:rsid w:val="00805A6F"/>
    <w:rsid w:val="00813ABB"/>
    <w:rsid w:val="00814D08"/>
    <w:rsid w:val="00820301"/>
    <w:rsid w:val="008245E3"/>
    <w:rsid w:val="008248B3"/>
    <w:rsid w:val="008264CA"/>
    <w:rsid w:val="00831E78"/>
    <w:rsid w:val="0083596D"/>
    <w:rsid w:val="00842A68"/>
    <w:rsid w:val="0084374E"/>
    <w:rsid w:val="0085028D"/>
    <w:rsid w:val="00854ABA"/>
    <w:rsid w:val="008600D6"/>
    <w:rsid w:val="00861085"/>
    <w:rsid w:val="008706ED"/>
    <w:rsid w:val="00871177"/>
    <w:rsid w:val="00873165"/>
    <w:rsid w:val="00876F22"/>
    <w:rsid w:val="008801BF"/>
    <w:rsid w:val="00881F95"/>
    <w:rsid w:val="008863EC"/>
    <w:rsid w:val="00887A3D"/>
    <w:rsid w:val="00892D3D"/>
    <w:rsid w:val="008A01CD"/>
    <w:rsid w:val="008A1DEB"/>
    <w:rsid w:val="008C41AE"/>
    <w:rsid w:val="008C4CDF"/>
    <w:rsid w:val="008C72FC"/>
    <w:rsid w:val="008D2CE2"/>
    <w:rsid w:val="008D7367"/>
    <w:rsid w:val="008E4FCF"/>
    <w:rsid w:val="008F1003"/>
    <w:rsid w:val="008F2409"/>
    <w:rsid w:val="008F3F22"/>
    <w:rsid w:val="008F47CF"/>
    <w:rsid w:val="008F61A7"/>
    <w:rsid w:val="008F665C"/>
    <w:rsid w:val="00903593"/>
    <w:rsid w:val="00904C90"/>
    <w:rsid w:val="00910A5B"/>
    <w:rsid w:val="00910DD5"/>
    <w:rsid w:val="009128D4"/>
    <w:rsid w:val="00913D2F"/>
    <w:rsid w:val="00915270"/>
    <w:rsid w:val="00915348"/>
    <w:rsid w:val="0092239A"/>
    <w:rsid w:val="00930601"/>
    <w:rsid w:val="00931600"/>
    <w:rsid w:val="00932E23"/>
    <w:rsid w:val="009366E3"/>
    <w:rsid w:val="00940F57"/>
    <w:rsid w:val="0094426E"/>
    <w:rsid w:val="009603CD"/>
    <w:rsid w:val="00960894"/>
    <w:rsid w:val="00960F02"/>
    <w:rsid w:val="0097044E"/>
    <w:rsid w:val="00971544"/>
    <w:rsid w:val="009723EE"/>
    <w:rsid w:val="00976C32"/>
    <w:rsid w:val="00982E2A"/>
    <w:rsid w:val="0098417D"/>
    <w:rsid w:val="00985019"/>
    <w:rsid w:val="00993217"/>
    <w:rsid w:val="009A2469"/>
    <w:rsid w:val="009A55EC"/>
    <w:rsid w:val="009A6825"/>
    <w:rsid w:val="009A7098"/>
    <w:rsid w:val="009A751F"/>
    <w:rsid w:val="009B3F4A"/>
    <w:rsid w:val="009B4D0E"/>
    <w:rsid w:val="009B5AE1"/>
    <w:rsid w:val="009C2C4B"/>
    <w:rsid w:val="009C4A3A"/>
    <w:rsid w:val="009C6DA6"/>
    <w:rsid w:val="009D2C7D"/>
    <w:rsid w:val="009D3CAA"/>
    <w:rsid w:val="009E3B71"/>
    <w:rsid w:val="009E4EF2"/>
    <w:rsid w:val="009F4ECB"/>
    <w:rsid w:val="009F6028"/>
    <w:rsid w:val="009F7F56"/>
    <w:rsid w:val="00A00F26"/>
    <w:rsid w:val="00A01785"/>
    <w:rsid w:val="00A0233C"/>
    <w:rsid w:val="00A15025"/>
    <w:rsid w:val="00A22A44"/>
    <w:rsid w:val="00A23530"/>
    <w:rsid w:val="00A247B2"/>
    <w:rsid w:val="00A2671E"/>
    <w:rsid w:val="00A304D8"/>
    <w:rsid w:val="00A34DBD"/>
    <w:rsid w:val="00A35658"/>
    <w:rsid w:val="00A368C9"/>
    <w:rsid w:val="00A54B44"/>
    <w:rsid w:val="00A56239"/>
    <w:rsid w:val="00A866C9"/>
    <w:rsid w:val="00A95950"/>
    <w:rsid w:val="00A968D6"/>
    <w:rsid w:val="00A97C8C"/>
    <w:rsid w:val="00AA031B"/>
    <w:rsid w:val="00AB1953"/>
    <w:rsid w:val="00AB1FA4"/>
    <w:rsid w:val="00AB74CE"/>
    <w:rsid w:val="00AC089B"/>
    <w:rsid w:val="00AC17BF"/>
    <w:rsid w:val="00AC3978"/>
    <w:rsid w:val="00AC4F8D"/>
    <w:rsid w:val="00AC6B36"/>
    <w:rsid w:val="00AD0B38"/>
    <w:rsid w:val="00AE56E9"/>
    <w:rsid w:val="00AF4331"/>
    <w:rsid w:val="00B02009"/>
    <w:rsid w:val="00B02CE8"/>
    <w:rsid w:val="00B05A6C"/>
    <w:rsid w:val="00B070F7"/>
    <w:rsid w:val="00B0753D"/>
    <w:rsid w:val="00B10B80"/>
    <w:rsid w:val="00B11669"/>
    <w:rsid w:val="00B13BC8"/>
    <w:rsid w:val="00B16474"/>
    <w:rsid w:val="00B23B70"/>
    <w:rsid w:val="00B33FCA"/>
    <w:rsid w:val="00B367C8"/>
    <w:rsid w:val="00B36B13"/>
    <w:rsid w:val="00B36DFF"/>
    <w:rsid w:val="00B4360E"/>
    <w:rsid w:val="00B44ACF"/>
    <w:rsid w:val="00B663D3"/>
    <w:rsid w:val="00B745A9"/>
    <w:rsid w:val="00B75F0C"/>
    <w:rsid w:val="00B92B49"/>
    <w:rsid w:val="00B937C2"/>
    <w:rsid w:val="00B96B72"/>
    <w:rsid w:val="00BA1F53"/>
    <w:rsid w:val="00BA2878"/>
    <w:rsid w:val="00BA4A10"/>
    <w:rsid w:val="00BA7931"/>
    <w:rsid w:val="00BC0801"/>
    <w:rsid w:val="00BC3C70"/>
    <w:rsid w:val="00BC4F96"/>
    <w:rsid w:val="00BC5095"/>
    <w:rsid w:val="00BD2DE2"/>
    <w:rsid w:val="00BD75E6"/>
    <w:rsid w:val="00BD7EEB"/>
    <w:rsid w:val="00BE18F9"/>
    <w:rsid w:val="00BE273C"/>
    <w:rsid w:val="00BE2DC9"/>
    <w:rsid w:val="00BE6418"/>
    <w:rsid w:val="00BF3A95"/>
    <w:rsid w:val="00BF6B51"/>
    <w:rsid w:val="00BF6C5F"/>
    <w:rsid w:val="00BF6DE0"/>
    <w:rsid w:val="00C05308"/>
    <w:rsid w:val="00C07993"/>
    <w:rsid w:val="00C10BE4"/>
    <w:rsid w:val="00C123A7"/>
    <w:rsid w:val="00C12B90"/>
    <w:rsid w:val="00C17A29"/>
    <w:rsid w:val="00C21F0D"/>
    <w:rsid w:val="00C21F92"/>
    <w:rsid w:val="00C22350"/>
    <w:rsid w:val="00C27B41"/>
    <w:rsid w:val="00C31730"/>
    <w:rsid w:val="00C37C30"/>
    <w:rsid w:val="00C41C4B"/>
    <w:rsid w:val="00C43729"/>
    <w:rsid w:val="00C444AF"/>
    <w:rsid w:val="00C533D0"/>
    <w:rsid w:val="00C53C67"/>
    <w:rsid w:val="00C64307"/>
    <w:rsid w:val="00C666F8"/>
    <w:rsid w:val="00C74B4D"/>
    <w:rsid w:val="00C80F02"/>
    <w:rsid w:val="00C86A8A"/>
    <w:rsid w:val="00C87308"/>
    <w:rsid w:val="00C87358"/>
    <w:rsid w:val="00C92450"/>
    <w:rsid w:val="00C93011"/>
    <w:rsid w:val="00C9503E"/>
    <w:rsid w:val="00C97B61"/>
    <w:rsid w:val="00CA2ADB"/>
    <w:rsid w:val="00CA33D5"/>
    <w:rsid w:val="00CB6419"/>
    <w:rsid w:val="00CC059E"/>
    <w:rsid w:val="00CC2B28"/>
    <w:rsid w:val="00CD3C83"/>
    <w:rsid w:val="00CD47A7"/>
    <w:rsid w:val="00CD4814"/>
    <w:rsid w:val="00CD67DB"/>
    <w:rsid w:val="00CD6F6A"/>
    <w:rsid w:val="00CE4161"/>
    <w:rsid w:val="00CF1962"/>
    <w:rsid w:val="00CF44C8"/>
    <w:rsid w:val="00CF5559"/>
    <w:rsid w:val="00CF7CD8"/>
    <w:rsid w:val="00CF7DEE"/>
    <w:rsid w:val="00D00375"/>
    <w:rsid w:val="00D021BC"/>
    <w:rsid w:val="00D06AE6"/>
    <w:rsid w:val="00D20877"/>
    <w:rsid w:val="00D2095A"/>
    <w:rsid w:val="00D21561"/>
    <w:rsid w:val="00D215F8"/>
    <w:rsid w:val="00D2341F"/>
    <w:rsid w:val="00D24381"/>
    <w:rsid w:val="00D24BB1"/>
    <w:rsid w:val="00D31A47"/>
    <w:rsid w:val="00D32D90"/>
    <w:rsid w:val="00D358FD"/>
    <w:rsid w:val="00D35E9A"/>
    <w:rsid w:val="00D376EA"/>
    <w:rsid w:val="00D44782"/>
    <w:rsid w:val="00D44D54"/>
    <w:rsid w:val="00D55442"/>
    <w:rsid w:val="00D57A49"/>
    <w:rsid w:val="00D6008D"/>
    <w:rsid w:val="00D60B51"/>
    <w:rsid w:val="00D61480"/>
    <w:rsid w:val="00D61A64"/>
    <w:rsid w:val="00D6219F"/>
    <w:rsid w:val="00D64321"/>
    <w:rsid w:val="00D672C3"/>
    <w:rsid w:val="00D72D49"/>
    <w:rsid w:val="00D771E0"/>
    <w:rsid w:val="00D8182A"/>
    <w:rsid w:val="00D8441A"/>
    <w:rsid w:val="00D86450"/>
    <w:rsid w:val="00D95AFD"/>
    <w:rsid w:val="00DA0FB8"/>
    <w:rsid w:val="00DA25F5"/>
    <w:rsid w:val="00DA6B69"/>
    <w:rsid w:val="00DB343B"/>
    <w:rsid w:val="00DB38DA"/>
    <w:rsid w:val="00DB3FFA"/>
    <w:rsid w:val="00DC003C"/>
    <w:rsid w:val="00DC09F6"/>
    <w:rsid w:val="00DC4B9C"/>
    <w:rsid w:val="00DD42E7"/>
    <w:rsid w:val="00DD5156"/>
    <w:rsid w:val="00DD6E4B"/>
    <w:rsid w:val="00DE1855"/>
    <w:rsid w:val="00DE3401"/>
    <w:rsid w:val="00DE71EB"/>
    <w:rsid w:val="00DF2189"/>
    <w:rsid w:val="00DF2DDD"/>
    <w:rsid w:val="00DF61BF"/>
    <w:rsid w:val="00E012A8"/>
    <w:rsid w:val="00E0140A"/>
    <w:rsid w:val="00E01D52"/>
    <w:rsid w:val="00E076B2"/>
    <w:rsid w:val="00E10A0C"/>
    <w:rsid w:val="00E10C61"/>
    <w:rsid w:val="00E138FD"/>
    <w:rsid w:val="00E17A61"/>
    <w:rsid w:val="00E22BB6"/>
    <w:rsid w:val="00E24071"/>
    <w:rsid w:val="00E302F5"/>
    <w:rsid w:val="00E4035B"/>
    <w:rsid w:val="00E432D3"/>
    <w:rsid w:val="00E469FC"/>
    <w:rsid w:val="00E5020C"/>
    <w:rsid w:val="00E510E9"/>
    <w:rsid w:val="00E53D1E"/>
    <w:rsid w:val="00E53F46"/>
    <w:rsid w:val="00E6018E"/>
    <w:rsid w:val="00E6201B"/>
    <w:rsid w:val="00E746F4"/>
    <w:rsid w:val="00E820D1"/>
    <w:rsid w:val="00E86DB7"/>
    <w:rsid w:val="00E92746"/>
    <w:rsid w:val="00E94332"/>
    <w:rsid w:val="00E94AD7"/>
    <w:rsid w:val="00EA7517"/>
    <w:rsid w:val="00EB5FC4"/>
    <w:rsid w:val="00EC7A9E"/>
    <w:rsid w:val="00ED1702"/>
    <w:rsid w:val="00ED3676"/>
    <w:rsid w:val="00ED41C4"/>
    <w:rsid w:val="00ED4772"/>
    <w:rsid w:val="00EE75EB"/>
    <w:rsid w:val="00EE7FA6"/>
    <w:rsid w:val="00EF0A1D"/>
    <w:rsid w:val="00EF16DD"/>
    <w:rsid w:val="00EF63EA"/>
    <w:rsid w:val="00EF7AAD"/>
    <w:rsid w:val="00F01CFC"/>
    <w:rsid w:val="00F12C90"/>
    <w:rsid w:val="00F1777F"/>
    <w:rsid w:val="00F1785A"/>
    <w:rsid w:val="00F206A0"/>
    <w:rsid w:val="00F227B5"/>
    <w:rsid w:val="00F257E6"/>
    <w:rsid w:val="00F31BC9"/>
    <w:rsid w:val="00F32779"/>
    <w:rsid w:val="00F34559"/>
    <w:rsid w:val="00F37261"/>
    <w:rsid w:val="00F372F1"/>
    <w:rsid w:val="00F37458"/>
    <w:rsid w:val="00F37D7F"/>
    <w:rsid w:val="00F40B2E"/>
    <w:rsid w:val="00F42D56"/>
    <w:rsid w:val="00F43246"/>
    <w:rsid w:val="00F4556D"/>
    <w:rsid w:val="00F52862"/>
    <w:rsid w:val="00F72373"/>
    <w:rsid w:val="00F7625B"/>
    <w:rsid w:val="00F7641D"/>
    <w:rsid w:val="00F770D9"/>
    <w:rsid w:val="00F81EF1"/>
    <w:rsid w:val="00F91177"/>
    <w:rsid w:val="00F94278"/>
    <w:rsid w:val="00FA6BCE"/>
    <w:rsid w:val="00FB087C"/>
    <w:rsid w:val="00FB42BC"/>
    <w:rsid w:val="00FC2C46"/>
    <w:rsid w:val="00FD2274"/>
    <w:rsid w:val="00FD587F"/>
    <w:rsid w:val="00FE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4BF670"/>
  <w14:defaultImageDpi w14:val="330"/>
  <w15:docId w15:val="{88ABC563-A4FB-4D6E-B8F7-C058BC28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99"/>
    <w:pPr>
      <w:spacing w:after="225" w:line="300" w:lineRule="atLeast"/>
    </w:pPr>
    <w:rPr>
      <w:rFonts w:ascii="Tahoma" w:hAnsi="Tahoma"/>
      <w:sz w:val="21"/>
      <w:szCs w:val="24"/>
      <w:lang w:val="en-US" w:eastAsia="en-US"/>
    </w:rPr>
  </w:style>
  <w:style w:type="paragraph" w:styleId="Heading1">
    <w:name w:val="heading 1"/>
    <w:next w:val="Heading2"/>
    <w:link w:val="Heading1Char"/>
    <w:uiPriority w:val="9"/>
    <w:qFormat/>
    <w:rsid w:val="00C22350"/>
    <w:pPr>
      <w:keepNext/>
      <w:keepLines/>
      <w:outlineLvl w:val="0"/>
    </w:pPr>
    <w:rPr>
      <w:rFonts w:ascii="Tahoma" w:eastAsia="Times New Roman" w:hAnsi="Tahoma"/>
      <w:b/>
      <w:color w:val="715AA3"/>
      <w:sz w:val="28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350"/>
    <w:pPr>
      <w:keepNext/>
      <w:keepLines/>
      <w:outlineLvl w:val="1"/>
    </w:pPr>
    <w:rPr>
      <w:rFonts w:eastAsia="Times New Roman"/>
      <w:color w:val="0A9B82"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7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3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C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C48"/>
  </w:style>
  <w:style w:type="paragraph" w:styleId="Footer">
    <w:name w:val="footer"/>
    <w:link w:val="FooterChar"/>
    <w:uiPriority w:val="99"/>
    <w:unhideWhenUsed/>
    <w:rsid w:val="00DF2DDD"/>
    <w:pPr>
      <w:tabs>
        <w:tab w:val="left" w:pos="284"/>
      </w:tabs>
      <w:spacing w:after="40"/>
    </w:pPr>
    <w:rPr>
      <w:rFonts w:ascii="Tahoma" w:hAnsi="Tahoma"/>
      <w:sz w:val="16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DF2DDD"/>
    <w:rPr>
      <w:rFonts w:ascii="Tahoma" w:hAnsi="Tahoma"/>
      <w:sz w:val="16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573C48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PageNumber">
    <w:name w:val="page number"/>
    <w:uiPriority w:val="99"/>
    <w:semiHidden/>
    <w:unhideWhenUsed/>
    <w:rsid w:val="00103AB8"/>
  </w:style>
  <w:style w:type="paragraph" w:styleId="BalloonText">
    <w:name w:val="Balloon Text"/>
    <w:basedOn w:val="Normal"/>
    <w:link w:val="BalloonTextChar"/>
    <w:uiPriority w:val="99"/>
    <w:semiHidden/>
    <w:unhideWhenUsed/>
    <w:rsid w:val="007C00C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00CE"/>
    <w:rPr>
      <w:rFonts w:ascii="Lucida Grande" w:hAnsi="Lucida Grande"/>
      <w:sz w:val="18"/>
      <w:szCs w:val="18"/>
      <w:lang w:val="en-US"/>
    </w:rPr>
  </w:style>
  <w:style w:type="character" w:customStyle="1" w:styleId="Heading2Char">
    <w:name w:val="Heading 2 Char"/>
    <w:link w:val="Heading2"/>
    <w:uiPriority w:val="9"/>
    <w:rsid w:val="00C22350"/>
    <w:rPr>
      <w:rFonts w:ascii="Tahoma" w:eastAsia="Times New Roman" w:hAnsi="Tahoma" w:cs="Times New Roman"/>
      <w:color w:val="0A9B82"/>
      <w:sz w:val="24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C22350"/>
    <w:rPr>
      <w:rFonts w:ascii="Tahoma" w:eastAsia="Times New Roman" w:hAnsi="Tahoma" w:cs="Times New Roman"/>
      <w:b/>
      <w:color w:val="715AA3"/>
      <w:sz w:val="28"/>
      <w:szCs w:val="32"/>
      <w:lang w:val="en-US" w:eastAsia="en-US"/>
    </w:rPr>
  </w:style>
  <w:style w:type="paragraph" w:customStyle="1" w:styleId="Bulletedtext">
    <w:name w:val="Bulleted text"/>
    <w:basedOn w:val="Normal"/>
    <w:uiPriority w:val="90"/>
    <w:qFormat/>
    <w:rsid w:val="00D6219F"/>
    <w:pPr>
      <w:numPr>
        <w:numId w:val="1"/>
      </w:numPr>
      <w:spacing w:after="40"/>
      <w:ind w:left="284" w:hanging="284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735"/>
    <w:rPr>
      <w:rFonts w:asciiTheme="majorHAnsi" w:eastAsiaTheme="majorEastAsia" w:hAnsiTheme="majorHAnsi" w:cstheme="majorBidi"/>
      <w:i/>
      <w:iCs/>
      <w:color w:val="365F91" w:themeColor="accent1" w:themeShade="BF"/>
      <w:sz w:val="21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307"/>
    <w:rPr>
      <w:rFonts w:asciiTheme="majorHAnsi" w:eastAsiaTheme="majorEastAsia" w:hAnsiTheme="majorHAnsi" w:cstheme="majorBidi"/>
      <w:color w:val="365F91" w:themeColor="accent1" w:themeShade="BF"/>
      <w:sz w:val="21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02773775\AppData\Local\Temp\Openreach_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Openreach_Letterhead template.dotx</Template>
  <TotalTime>482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Plc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802773775</dc:creator>
  <cp:lastModifiedBy>Saran Kumar Sampath (BKA8E C)</cp:lastModifiedBy>
  <cp:revision>301</cp:revision>
  <cp:lastPrinted>2017-07-06T18:20:00Z</cp:lastPrinted>
  <dcterms:created xsi:type="dcterms:W3CDTF">2023-10-07T15:32:00Z</dcterms:created>
  <dcterms:modified xsi:type="dcterms:W3CDTF">2024-12-18T06:00:00Z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818d02-8d25-4bb9-b27c-e4db64670887_Enabled">
    <vt:lpwstr>true</vt:lpwstr>
  </property>
  <property fmtid="{D5CDD505-2E9C-101B-9397-08002B2CF9AE}" pid="3" name="MSIP_Label_55818d02-8d25-4bb9-b27c-e4db64670887_SetDate">
    <vt:lpwstr>2021-06-01T13:47:13Z</vt:lpwstr>
  </property>
  <property fmtid="{D5CDD505-2E9C-101B-9397-08002B2CF9AE}" pid="4" name="MSIP_Label_55818d02-8d25-4bb9-b27c-e4db64670887_Method">
    <vt:lpwstr>Standard</vt:lpwstr>
  </property>
  <property fmtid="{D5CDD505-2E9C-101B-9397-08002B2CF9AE}" pid="5" name="MSIP_Label_55818d02-8d25-4bb9-b27c-e4db64670887_Name">
    <vt:lpwstr>55818d02-8d25-4bb9-b27c-e4db64670887</vt:lpwstr>
  </property>
  <property fmtid="{D5CDD505-2E9C-101B-9397-08002B2CF9AE}" pid="6" name="MSIP_Label_55818d02-8d25-4bb9-b27c-e4db64670887_SiteId">
    <vt:lpwstr>a7f35688-9c00-4d5e-ba41-29f146377ab0</vt:lpwstr>
  </property>
  <property fmtid="{D5CDD505-2E9C-101B-9397-08002B2CF9AE}" pid="7" name="MSIP_Label_55818d02-8d25-4bb9-b27c-e4db64670887_ActionId">
    <vt:lpwstr>8cc2ddfc-5fa0-4c67-846f-7fab129f3973</vt:lpwstr>
  </property>
  <property fmtid="{D5CDD505-2E9C-101B-9397-08002B2CF9AE}" pid="8" name="MSIP_Label_55818d02-8d25-4bb9-b27c-e4db64670887_ContentBits">
    <vt:lpwstr>0</vt:lpwstr>
  </property>
</Properties>
</file>