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08F8F" w14:textId="5394B4C5" w:rsidR="00375276" w:rsidRPr="00845B46" w:rsidRDefault="00FA617C" w:rsidP="00845B46">
      <w:pPr>
        <w:pStyle w:val="Heading1Numb"/>
      </w:pPr>
      <w:r w:rsidRPr="00845B46">
        <w:t>Yield Hall Place</w:t>
      </w:r>
      <w:r w:rsidR="00375276" w:rsidRPr="00845B46">
        <w:t xml:space="preserve"> </w:t>
      </w:r>
      <w:r w:rsidR="006904B7" w:rsidRPr="00845B46">
        <w:t>2</w:t>
      </w:r>
      <w:r w:rsidR="00375276" w:rsidRPr="00845B46">
        <w:t>: Application plans and drawings</w:t>
      </w:r>
    </w:p>
    <w:tbl>
      <w:tblPr>
        <w:tblW w:w="13095" w:type="dxa"/>
        <w:tblInd w:w="680" w:type="dxa"/>
        <w:tblBorders>
          <w:top w:val="single" w:sz="4" w:space="0" w:color="616F7C"/>
          <w:bottom w:val="single" w:sz="4" w:space="0" w:color="616F7C"/>
          <w:insideH w:val="single" w:sz="4" w:space="0" w:color="616F7C"/>
        </w:tblBorders>
        <w:shd w:val="solid" w:color="FFFFFF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2"/>
        <w:gridCol w:w="3598"/>
        <w:gridCol w:w="4365"/>
      </w:tblGrid>
      <w:tr w:rsidR="0079633B" w:rsidRPr="00845B46" w14:paraId="7F591C6C" w14:textId="6321FC9F" w:rsidTr="00B717BF">
        <w:tc>
          <w:tcPr>
            <w:tcW w:w="5132" w:type="dxa"/>
            <w:shd w:val="solid" w:color="616F7C" w:fill="616F7C"/>
          </w:tcPr>
          <w:p w14:paraId="0FB2B101" w14:textId="08FA6938" w:rsidR="0079633B" w:rsidRPr="00845B46" w:rsidRDefault="0079633B" w:rsidP="00845B46">
            <w:pPr>
              <w:pStyle w:val="TableHeading"/>
              <w:rPr>
                <w:b/>
                <w:bCs/>
              </w:rPr>
            </w:pPr>
            <w:r w:rsidRPr="00845B46">
              <w:rPr>
                <w:b/>
                <w:bCs/>
              </w:rPr>
              <w:t>Title</w:t>
            </w:r>
          </w:p>
        </w:tc>
        <w:tc>
          <w:tcPr>
            <w:tcW w:w="3598" w:type="dxa"/>
            <w:shd w:val="solid" w:color="616F7C" w:fill="616F7C"/>
          </w:tcPr>
          <w:p w14:paraId="2979E77B" w14:textId="618F6D5B" w:rsidR="0079633B" w:rsidRPr="00845B46" w:rsidRDefault="0079633B" w:rsidP="00845B46">
            <w:pPr>
              <w:pStyle w:val="TableHeading"/>
              <w:rPr>
                <w:b/>
                <w:bCs/>
              </w:rPr>
            </w:pPr>
            <w:r w:rsidRPr="00845B46">
              <w:rPr>
                <w:b/>
                <w:bCs/>
              </w:rPr>
              <w:t>Old Drawing No.</w:t>
            </w:r>
          </w:p>
        </w:tc>
        <w:tc>
          <w:tcPr>
            <w:tcW w:w="4365" w:type="dxa"/>
            <w:shd w:val="solid" w:color="616F7C" w:fill="616F7C"/>
          </w:tcPr>
          <w:p w14:paraId="29E5461E" w14:textId="1CCA245E" w:rsidR="0079633B" w:rsidRPr="00845B46" w:rsidRDefault="0079633B" w:rsidP="00845B46">
            <w:pPr>
              <w:pStyle w:val="TableHeading"/>
              <w:rPr>
                <w:b/>
                <w:bCs/>
              </w:rPr>
            </w:pPr>
            <w:r w:rsidRPr="00845B46">
              <w:rPr>
                <w:b/>
                <w:bCs/>
              </w:rPr>
              <w:t>New Drawing No. with Rev.</w:t>
            </w:r>
          </w:p>
        </w:tc>
      </w:tr>
      <w:tr w:rsidR="00636B12" w:rsidRPr="00845B46" w14:paraId="615AB9FA" w14:textId="77777777" w:rsidTr="00A6124C">
        <w:tc>
          <w:tcPr>
            <w:tcW w:w="13095" w:type="dxa"/>
            <w:gridSpan w:val="3"/>
            <w:shd w:val="solid" w:color="FFFFFF" w:fill="FFFFFF"/>
          </w:tcPr>
          <w:p w14:paraId="7AC7E2F5" w14:textId="5D854047" w:rsidR="00636B12" w:rsidRPr="00845B46" w:rsidRDefault="00FA617C" w:rsidP="00845B46">
            <w:pPr>
              <w:pStyle w:val="TableText"/>
              <w:jc w:val="center"/>
              <w:rPr>
                <w:b/>
                <w:bCs/>
              </w:rPr>
            </w:pPr>
            <w:r w:rsidRPr="00845B46">
              <w:rPr>
                <w:b/>
                <w:bCs/>
              </w:rPr>
              <w:t>Demolition Drawing</w:t>
            </w:r>
          </w:p>
        </w:tc>
      </w:tr>
      <w:tr w:rsidR="00636B12" w:rsidRPr="00845B46" w14:paraId="5E5551CF" w14:textId="77777777" w:rsidTr="00B717BF">
        <w:tc>
          <w:tcPr>
            <w:tcW w:w="5132" w:type="dxa"/>
            <w:shd w:val="solid" w:color="FFFFFF" w:fill="FFFFFF"/>
          </w:tcPr>
          <w:p w14:paraId="0A8C0BC0" w14:textId="09C04F15" w:rsidR="00636B12" w:rsidRPr="00845B46" w:rsidRDefault="00E42DFB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DEMOLITION &amp; RETENTION PLANS</w:t>
            </w:r>
          </w:p>
        </w:tc>
        <w:tc>
          <w:tcPr>
            <w:tcW w:w="3598" w:type="dxa"/>
            <w:shd w:val="solid" w:color="FFFFFF" w:fill="FFFFFF"/>
          </w:tcPr>
          <w:p w14:paraId="39AB765A" w14:textId="5438B231" w:rsidR="00636B12" w:rsidRPr="00845B46" w:rsidRDefault="007971D3" w:rsidP="00845B46">
            <w:pPr>
              <w:pStyle w:val="TableText"/>
            </w:pPr>
            <w:r w:rsidRPr="00845B46">
              <w:t>TOR-CRL-ZZ-ZZ-DR-AR-1005000</w:t>
            </w:r>
            <w:r w:rsidR="00E42DFB" w:rsidRPr="00845B46">
              <w:t>-P10</w:t>
            </w:r>
          </w:p>
        </w:tc>
        <w:tc>
          <w:tcPr>
            <w:tcW w:w="4365" w:type="dxa"/>
            <w:shd w:val="solid" w:color="FFFFFF" w:fill="FFFFFF"/>
          </w:tcPr>
          <w:p w14:paraId="7C86E6E8" w14:textId="39268DD3" w:rsidR="00636B12" w:rsidRPr="00845B46" w:rsidRDefault="007971D3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Unchanged</w:t>
            </w:r>
          </w:p>
        </w:tc>
      </w:tr>
      <w:tr w:rsidR="0079633B" w:rsidRPr="00845B46" w14:paraId="56B37172" w14:textId="77777777" w:rsidTr="00A6124C">
        <w:tc>
          <w:tcPr>
            <w:tcW w:w="13095" w:type="dxa"/>
            <w:gridSpan w:val="3"/>
            <w:shd w:val="solid" w:color="FFFFFF" w:fill="FFFFFF"/>
          </w:tcPr>
          <w:p w14:paraId="0AB4D747" w14:textId="6526F385" w:rsidR="0079633B" w:rsidRPr="00845B46" w:rsidRDefault="00636B12" w:rsidP="00845B46">
            <w:pPr>
              <w:pStyle w:val="TableText"/>
              <w:jc w:val="center"/>
              <w:rPr>
                <w:b/>
                <w:bCs/>
              </w:rPr>
            </w:pPr>
            <w:r w:rsidRPr="00845B46">
              <w:rPr>
                <w:b/>
                <w:bCs/>
              </w:rPr>
              <w:t xml:space="preserve">Proposed </w:t>
            </w:r>
            <w:r w:rsidR="0079633B" w:rsidRPr="00845B46">
              <w:rPr>
                <w:b/>
                <w:bCs/>
              </w:rPr>
              <w:t>Elevations</w:t>
            </w:r>
          </w:p>
        </w:tc>
      </w:tr>
      <w:tr w:rsidR="0079633B" w:rsidRPr="00845B46" w14:paraId="3F9BEEA7" w14:textId="5BBFA505" w:rsidTr="00B717BF">
        <w:tc>
          <w:tcPr>
            <w:tcW w:w="5132" w:type="dxa"/>
            <w:shd w:val="solid" w:color="FFFFFF" w:fill="FFFFFF"/>
          </w:tcPr>
          <w:p w14:paraId="2932734F" w14:textId="304F2BFE" w:rsidR="0079633B" w:rsidRPr="00845B46" w:rsidRDefault="0079633B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ELEVATIONS - YIELD HALL PLACE</w:t>
            </w:r>
            <w:r w:rsidR="00DB622C" w:rsidRPr="00845B46">
              <w:rPr>
                <w:b/>
                <w:bCs/>
              </w:rPr>
              <w:t xml:space="preserve"> </w:t>
            </w:r>
            <w:r w:rsidR="00B717BF" w:rsidRPr="00845B46">
              <w:rPr>
                <w:b/>
                <w:bCs/>
              </w:rPr>
              <w:t>2</w:t>
            </w:r>
            <w:r w:rsidRPr="00845B46">
              <w:rPr>
                <w:b/>
                <w:bCs/>
              </w:rPr>
              <w:t xml:space="preserve"> - EAST</w:t>
            </w:r>
          </w:p>
        </w:tc>
        <w:tc>
          <w:tcPr>
            <w:tcW w:w="3598" w:type="dxa"/>
            <w:shd w:val="solid" w:color="FFFFFF" w:fill="FFFFFF"/>
          </w:tcPr>
          <w:p w14:paraId="18A45EE3" w14:textId="514A62E1" w:rsidR="0079633B" w:rsidRPr="00845B46" w:rsidRDefault="00B717BF" w:rsidP="00845B46">
            <w:pPr>
              <w:pStyle w:val="TableText"/>
            </w:pPr>
            <w:r w:rsidRPr="00845B46">
              <w:t>TOR-CRL-A2-ZZ-DR-AR-2002001</w:t>
            </w:r>
          </w:p>
        </w:tc>
        <w:tc>
          <w:tcPr>
            <w:tcW w:w="4365" w:type="dxa"/>
            <w:shd w:val="solid" w:color="FFFFFF" w:fill="FFFFFF"/>
          </w:tcPr>
          <w:p w14:paraId="622A8C87" w14:textId="1B30EC12" w:rsidR="0079633B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TOR-CRL-A2-ZZ-DR-AR-2002001</w:t>
            </w:r>
            <w:r w:rsidR="0079633B" w:rsidRPr="00845B46">
              <w:rPr>
                <w:b/>
                <w:bCs/>
              </w:rPr>
              <w:t>-P13</w:t>
            </w:r>
          </w:p>
        </w:tc>
      </w:tr>
      <w:tr w:rsidR="0079633B" w:rsidRPr="00845B46" w14:paraId="7FCBB8C1" w14:textId="155DFD79" w:rsidTr="00B717BF">
        <w:tc>
          <w:tcPr>
            <w:tcW w:w="5132" w:type="dxa"/>
            <w:shd w:val="solid" w:color="FFFFFF" w:fill="FFFFFF"/>
          </w:tcPr>
          <w:p w14:paraId="7FFC4EFA" w14:textId="2169EB92" w:rsidR="0079633B" w:rsidRPr="00845B46" w:rsidRDefault="0079633B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ELEVATIONS - YIELD HALL PLACE</w:t>
            </w:r>
            <w:r w:rsidR="00DB622C" w:rsidRPr="00845B46">
              <w:rPr>
                <w:b/>
                <w:bCs/>
              </w:rPr>
              <w:t xml:space="preserve"> </w:t>
            </w:r>
            <w:r w:rsidR="00B717BF" w:rsidRPr="00845B46">
              <w:rPr>
                <w:b/>
                <w:bCs/>
              </w:rPr>
              <w:t>2</w:t>
            </w:r>
            <w:r w:rsidRPr="00845B46">
              <w:rPr>
                <w:b/>
                <w:bCs/>
              </w:rPr>
              <w:t xml:space="preserve"> - NORTH</w:t>
            </w:r>
          </w:p>
        </w:tc>
        <w:tc>
          <w:tcPr>
            <w:tcW w:w="3598" w:type="dxa"/>
            <w:shd w:val="solid" w:color="FFFFFF" w:fill="FFFFFF"/>
          </w:tcPr>
          <w:p w14:paraId="5C1F5801" w14:textId="2455721F" w:rsidR="0079633B" w:rsidRPr="00845B46" w:rsidRDefault="00B717BF" w:rsidP="00845B46">
            <w:pPr>
              <w:pStyle w:val="TableText"/>
            </w:pPr>
            <w:r w:rsidRPr="00845B46">
              <w:t>TOR-CRL-A2-ZZ-DR-AR-2002002</w:t>
            </w:r>
          </w:p>
        </w:tc>
        <w:tc>
          <w:tcPr>
            <w:tcW w:w="4365" w:type="dxa"/>
            <w:shd w:val="solid" w:color="FFFFFF" w:fill="FFFFFF"/>
          </w:tcPr>
          <w:p w14:paraId="51D1CA0C" w14:textId="55AA37DB" w:rsidR="0079633B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TOR-CRL-A2-ZZ-DR-AR-2002002</w:t>
            </w:r>
            <w:r w:rsidR="0079633B" w:rsidRPr="00845B46">
              <w:rPr>
                <w:b/>
                <w:bCs/>
              </w:rPr>
              <w:t>-P13</w:t>
            </w:r>
          </w:p>
        </w:tc>
      </w:tr>
      <w:tr w:rsidR="0079633B" w:rsidRPr="00845B46" w14:paraId="203FBD7D" w14:textId="784105F3" w:rsidTr="00845B46">
        <w:tc>
          <w:tcPr>
            <w:tcW w:w="5132" w:type="dxa"/>
            <w:shd w:val="clear" w:color="auto" w:fill="auto"/>
          </w:tcPr>
          <w:p w14:paraId="6D4681BD" w14:textId="1A40C528" w:rsidR="0079633B" w:rsidRPr="00845B46" w:rsidRDefault="0079633B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ELEVATIONS - YIELD HALL PLACE</w:t>
            </w:r>
            <w:r w:rsidR="00DB622C" w:rsidRPr="00845B46">
              <w:rPr>
                <w:b/>
                <w:bCs/>
              </w:rPr>
              <w:t xml:space="preserve"> </w:t>
            </w:r>
            <w:r w:rsidR="00B717BF" w:rsidRPr="00845B46">
              <w:rPr>
                <w:b/>
                <w:bCs/>
              </w:rPr>
              <w:t>2</w:t>
            </w:r>
            <w:r w:rsidRPr="00845B46">
              <w:rPr>
                <w:b/>
                <w:bCs/>
              </w:rPr>
              <w:t xml:space="preserve"> - SOUTH</w:t>
            </w:r>
          </w:p>
        </w:tc>
        <w:tc>
          <w:tcPr>
            <w:tcW w:w="3598" w:type="dxa"/>
            <w:shd w:val="clear" w:color="auto" w:fill="auto"/>
          </w:tcPr>
          <w:p w14:paraId="457BC032" w14:textId="5E16BB33" w:rsidR="0079633B" w:rsidRPr="00845B46" w:rsidRDefault="00B717BF" w:rsidP="00845B46">
            <w:pPr>
              <w:pStyle w:val="TableText"/>
            </w:pPr>
            <w:r w:rsidRPr="00845B46">
              <w:t>TOR-CRL-A2-ZZ-DR-AR-2002003</w:t>
            </w:r>
          </w:p>
        </w:tc>
        <w:tc>
          <w:tcPr>
            <w:tcW w:w="4365" w:type="dxa"/>
            <w:shd w:val="clear" w:color="auto" w:fill="auto"/>
          </w:tcPr>
          <w:p w14:paraId="718E2214" w14:textId="3E461ADA" w:rsidR="0079633B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TOR-CRL-A2-ZZ-DR-AR-2002003</w:t>
            </w:r>
            <w:r w:rsidR="0079633B" w:rsidRPr="00845B46">
              <w:rPr>
                <w:b/>
                <w:bCs/>
              </w:rPr>
              <w:t>-P1</w:t>
            </w:r>
            <w:r w:rsidRPr="00845B46">
              <w:rPr>
                <w:b/>
                <w:bCs/>
              </w:rPr>
              <w:t>3</w:t>
            </w:r>
          </w:p>
        </w:tc>
      </w:tr>
      <w:tr w:rsidR="0079633B" w:rsidRPr="00845B46" w14:paraId="0731D024" w14:textId="74BE3B32" w:rsidTr="00845B46">
        <w:tc>
          <w:tcPr>
            <w:tcW w:w="5132" w:type="dxa"/>
            <w:shd w:val="clear" w:color="auto" w:fill="auto"/>
          </w:tcPr>
          <w:p w14:paraId="2EFB9C40" w14:textId="544B9853" w:rsidR="0079633B" w:rsidRPr="00845B46" w:rsidRDefault="0079633B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ELEVATIONS - YIELD HALL PLACE</w:t>
            </w:r>
            <w:r w:rsidR="00DB622C" w:rsidRPr="00845B46">
              <w:rPr>
                <w:b/>
                <w:bCs/>
              </w:rPr>
              <w:t xml:space="preserve"> </w:t>
            </w:r>
            <w:r w:rsidR="00B717BF" w:rsidRPr="00845B46">
              <w:rPr>
                <w:b/>
                <w:bCs/>
              </w:rPr>
              <w:t>2</w:t>
            </w:r>
            <w:r w:rsidRPr="00845B46">
              <w:rPr>
                <w:b/>
                <w:bCs/>
              </w:rPr>
              <w:t xml:space="preserve"> - WEST</w:t>
            </w:r>
          </w:p>
        </w:tc>
        <w:tc>
          <w:tcPr>
            <w:tcW w:w="3598" w:type="dxa"/>
            <w:shd w:val="clear" w:color="auto" w:fill="auto"/>
          </w:tcPr>
          <w:p w14:paraId="48551E08" w14:textId="552F8ED5" w:rsidR="0079633B" w:rsidRPr="00845B46" w:rsidRDefault="00B717BF" w:rsidP="00845B46">
            <w:pPr>
              <w:pStyle w:val="TableText"/>
            </w:pPr>
            <w:r w:rsidRPr="00845B46">
              <w:t>TOR-CRL-A2-ZZ-DR-AR-2002004</w:t>
            </w:r>
          </w:p>
        </w:tc>
        <w:tc>
          <w:tcPr>
            <w:tcW w:w="4365" w:type="dxa"/>
            <w:shd w:val="clear" w:color="auto" w:fill="auto"/>
          </w:tcPr>
          <w:p w14:paraId="40F1D697" w14:textId="21304E10" w:rsidR="0079633B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TOR-CRL-A2-ZZ-DR-AR-2002004</w:t>
            </w:r>
            <w:r w:rsidR="0079633B" w:rsidRPr="00845B46">
              <w:rPr>
                <w:b/>
                <w:bCs/>
              </w:rPr>
              <w:t>-P13</w:t>
            </w:r>
          </w:p>
        </w:tc>
      </w:tr>
      <w:tr w:rsidR="0079633B" w:rsidRPr="00845B46" w14:paraId="61B9347C" w14:textId="18C22837" w:rsidTr="00845B46">
        <w:tc>
          <w:tcPr>
            <w:tcW w:w="5132" w:type="dxa"/>
            <w:shd w:val="clear" w:color="auto" w:fill="auto"/>
          </w:tcPr>
          <w:p w14:paraId="4E470917" w14:textId="451C8DC6" w:rsidR="0079633B" w:rsidRPr="00845B46" w:rsidRDefault="0079633B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ELEVATIONS - YIELD HALL PLACE</w:t>
            </w:r>
            <w:r w:rsidR="00DB622C" w:rsidRPr="00845B46">
              <w:rPr>
                <w:b/>
                <w:bCs/>
              </w:rPr>
              <w:t xml:space="preserve"> </w:t>
            </w:r>
            <w:r w:rsidR="00B717BF" w:rsidRPr="00845B46">
              <w:rPr>
                <w:b/>
                <w:bCs/>
              </w:rPr>
              <w:t>2</w:t>
            </w:r>
            <w:r w:rsidRPr="00845B46">
              <w:rPr>
                <w:b/>
                <w:bCs/>
              </w:rPr>
              <w:t xml:space="preserve"> - EAST COURTYARD</w:t>
            </w:r>
          </w:p>
        </w:tc>
        <w:tc>
          <w:tcPr>
            <w:tcW w:w="3598" w:type="dxa"/>
            <w:shd w:val="clear" w:color="auto" w:fill="auto"/>
          </w:tcPr>
          <w:p w14:paraId="1D0ABBAA" w14:textId="1C5365F9" w:rsidR="0079633B" w:rsidRPr="00845B46" w:rsidRDefault="0079633B" w:rsidP="00845B46">
            <w:pPr>
              <w:pStyle w:val="TableText"/>
            </w:pPr>
            <w:r w:rsidRPr="00845B46">
              <w:t>TOR-CRL-A1-ZZ-DR-AR-2001005</w:t>
            </w:r>
          </w:p>
        </w:tc>
        <w:tc>
          <w:tcPr>
            <w:tcW w:w="4365" w:type="dxa"/>
            <w:shd w:val="clear" w:color="auto" w:fill="auto"/>
          </w:tcPr>
          <w:p w14:paraId="6B8D72C9" w14:textId="3A730780" w:rsidR="0079633B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TOR-CRL-A2-ZZ-DR-AR-2002005</w:t>
            </w:r>
            <w:r w:rsidR="0079633B" w:rsidRPr="00845B46">
              <w:rPr>
                <w:b/>
                <w:bCs/>
              </w:rPr>
              <w:t>-P1</w:t>
            </w:r>
            <w:r w:rsidRPr="00845B46">
              <w:rPr>
                <w:b/>
                <w:bCs/>
              </w:rPr>
              <w:t>3</w:t>
            </w:r>
          </w:p>
        </w:tc>
      </w:tr>
      <w:tr w:rsidR="00B717BF" w:rsidRPr="00845B46" w14:paraId="7169A519" w14:textId="77777777" w:rsidTr="00845B46">
        <w:tc>
          <w:tcPr>
            <w:tcW w:w="5132" w:type="dxa"/>
            <w:shd w:val="clear" w:color="auto" w:fill="auto"/>
          </w:tcPr>
          <w:p w14:paraId="2F7F52BF" w14:textId="3809FC78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ELEVATIONS - YIELD HALL PLACE 2 - EAST COURTYARD 2</w:t>
            </w:r>
          </w:p>
        </w:tc>
        <w:tc>
          <w:tcPr>
            <w:tcW w:w="3598" w:type="dxa"/>
            <w:shd w:val="clear" w:color="auto" w:fill="auto"/>
          </w:tcPr>
          <w:p w14:paraId="42963F54" w14:textId="125297EB" w:rsidR="00B717BF" w:rsidRPr="00845B46" w:rsidRDefault="00B717BF" w:rsidP="00845B46">
            <w:pPr>
              <w:pStyle w:val="TableText"/>
            </w:pPr>
            <w:r w:rsidRPr="00845B46">
              <w:t>TOR-CRL-A2-ZZ-DR-AR-2002006</w:t>
            </w:r>
          </w:p>
        </w:tc>
        <w:tc>
          <w:tcPr>
            <w:tcW w:w="4365" w:type="dxa"/>
            <w:shd w:val="clear" w:color="auto" w:fill="auto"/>
          </w:tcPr>
          <w:p w14:paraId="19086078" w14:textId="0656A869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TOR-CRL-A2-ZZ-DR-AR-2002006-P13</w:t>
            </w:r>
          </w:p>
        </w:tc>
      </w:tr>
      <w:tr w:rsidR="0079633B" w:rsidRPr="00845B46" w14:paraId="5062ED9B" w14:textId="2C797AB0" w:rsidTr="00845B46">
        <w:tc>
          <w:tcPr>
            <w:tcW w:w="5132" w:type="dxa"/>
            <w:shd w:val="clear" w:color="auto" w:fill="auto"/>
          </w:tcPr>
          <w:p w14:paraId="7B6AC90C" w14:textId="164D8C3F" w:rsidR="0079633B" w:rsidRPr="00845B46" w:rsidRDefault="0079633B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ELEVATIONS - YIELD HALL PLACE</w:t>
            </w:r>
            <w:r w:rsidR="00DB622C" w:rsidRPr="00845B46">
              <w:rPr>
                <w:b/>
                <w:bCs/>
              </w:rPr>
              <w:t xml:space="preserve"> </w:t>
            </w:r>
            <w:r w:rsidR="00B717BF" w:rsidRPr="00845B46">
              <w:rPr>
                <w:b/>
                <w:bCs/>
              </w:rPr>
              <w:t>2</w:t>
            </w:r>
            <w:r w:rsidRPr="00845B46">
              <w:rPr>
                <w:b/>
                <w:bCs/>
              </w:rPr>
              <w:t xml:space="preserve"> - WEST COURTYARD</w:t>
            </w:r>
          </w:p>
        </w:tc>
        <w:tc>
          <w:tcPr>
            <w:tcW w:w="3598" w:type="dxa"/>
            <w:shd w:val="clear" w:color="auto" w:fill="auto"/>
          </w:tcPr>
          <w:p w14:paraId="191F5A15" w14:textId="20DDE400" w:rsidR="0079633B" w:rsidRPr="00845B46" w:rsidRDefault="00B717BF" w:rsidP="00845B46">
            <w:pPr>
              <w:pStyle w:val="TableText"/>
            </w:pPr>
            <w:r w:rsidRPr="00845B46">
              <w:t>TOR-CRL-A2-ZZ-DR-AR-2002007</w:t>
            </w:r>
          </w:p>
        </w:tc>
        <w:tc>
          <w:tcPr>
            <w:tcW w:w="4365" w:type="dxa"/>
            <w:shd w:val="clear" w:color="auto" w:fill="auto"/>
          </w:tcPr>
          <w:p w14:paraId="4B647A8B" w14:textId="36D9C373" w:rsidR="0079633B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TOR-CRL-A2-ZZ-DR-AR-2002007</w:t>
            </w:r>
            <w:r w:rsidR="0079633B" w:rsidRPr="00845B46">
              <w:rPr>
                <w:b/>
                <w:bCs/>
              </w:rPr>
              <w:t>-P1</w:t>
            </w:r>
            <w:r w:rsidRPr="00845B46">
              <w:rPr>
                <w:b/>
                <w:bCs/>
              </w:rPr>
              <w:t>3</w:t>
            </w:r>
          </w:p>
        </w:tc>
      </w:tr>
      <w:tr w:rsidR="00B717BF" w:rsidRPr="00845B46" w14:paraId="56354600" w14:textId="77777777" w:rsidTr="00845B46">
        <w:tc>
          <w:tcPr>
            <w:tcW w:w="5132" w:type="dxa"/>
            <w:shd w:val="clear" w:color="auto" w:fill="auto"/>
          </w:tcPr>
          <w:p w14:paraId="6C910C4F" w14:textId="1F5FE3FD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ELEVATIONS - YIELD HALL PLACE 2 - WEST COURTYARD 2</w:t>
            </w:r>
          </w:p>
        </w:tc>
        <w:tc>
          <w:tcPr>
            <w:tcW w:w="3598" w:type="dxa"/>
            <w:shd w:val="clear" w:color="auto" w:fill="auto"/>
          </w:tcPr>
          <w:p w14:paraId="13921F33" w14:textId="2005B2DA" w:rsidR="00B717BF" w:rsidRPr="00845B46" w:rsidRDefault="00B717BF" w:rsidP="00845B46">
            <w:pPr>
              <w:pStyle w:val="TableText"/>
            </w:pPr>
            <w:r w:rsidRPr="00845B46">
              <w:t>TOR-CRL-A2-ZZ-DR-AR-2002008</w:t>
            </w:r>
          </w:p>
        </w:tc>
        <w:tc>
          <w:tcPr>
            <w:tcW w:w="4365" w:type="dxa"/>
            <w:shd w:val="clear" w:color="auto" w:fill="auto"/>
          </w:tcPr>
          <w:p w14:paraId="67C39B9A" w14:textId="4735A1A8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TOR-CRL-A2-ZZ-DR-AR-2002008-P13</w:t>
            </w:r>
          </w:p>
        </w:tc>
      </w:tr>
      <w:tr w:rsidR="00B717BF" w:rsidRPr="00845B46" w14:paraId="476E86A2" w14:textId="77777777" w:rsidTr="00845B46">
        <w:tc>
          <w:tcPr>
            <w:tcW w:w="13095" w:type="dxa"/>
            <w:gridSpan w:val="3"/>
            <w:shd w:val="clear" w:color="auto" w:fill="auto"/>
          </w:tcPr>
          <w:p w14:paraId="2673E6EB" w14:textId="176B289D" w:rsidR="00B717BF" w:rsidRPr="00845B46" w:rsidRDefault="00B717BF" w:rsidP="00845B46">
            <w:pPr>
              <w:pStyle w:val="TableText"/>
              <w:jc w:val="center"/>
              <w:rPr>
                <w:b/>
                <w:bCs/>
              </w:rPr>
            </w:pPr>
            <w:r w:rsidRPr="00845B46">
              <w:rPr>
                <w:b/>
                <w:bCs/>
              </w:rPr>
              <w:t>Existing Elevations</w:t>
            </w:r>
          </w:p>
        </w:tc>
      </w:tr>
      <w:tr w:rsidR="00B717BF" w:rsidRPr="00845B46" w14:paraId="3FDD7C40" w14:textId="68BE00B5" w:rsidTr="00845B46">
        <w:tc>
          <w:tcPr>
            <w:tcW w:w="5132" w:type="dxa"/>
            <w:shd w:val="clear" w:color="auto" w:fill="auto"/>
          </w:tcPr>
          <w:p w14:paraId="537510C0" w14:textId="2ACE42E7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 xml:space="preserve">EXISTING ELEVATION </w:t>
            </w:r>
            <w:r w:rsidR="009F169F" w:rsidRPr="00845B46">
              <w:rPr>
                <w:b/>
                <w:bCs/>
              </w:rPr>
              <w:t>–</w:t>
            </w:r>
            <w:r w:rsidRPr="00845B46">
              <w:rPr>
                <w:b/>
                <w:bCs/>
              </w:rPr>
              <w:t xml:space="preserve"> YIELD</w:t>
            </w:r>
            <w:r w:rsidR="009F169F" w:rsidRPr="00845B46">
              <w:rPr>
                <w:b/>
                <w:bCs/>
              </w:rPr>
              <w:t xml:space="preserve"> </w:t>
            </w:r>
            <w:r w:rsidRPr="00845B46">
              <w:rPr>
                <w:b/>
                <w:bCs/>
              </w:rPr>
              <w:t>HALL PLACE 2</w:t>
            </w:r>
          </w:p>
        </w:tc>
        <w:tc>
          <w:tcPr>
            <w:tcW w:w="3598" w:type="dxa"/>
            <w:shd w:val="clear" w:color="auto" w:fill="auto"/>
          </w:tcPr>
          <w:p w14:paraId="7E42457F" w14:textId="7E68AF8F" w:rsidR="00B717BF" w:rsidRPr="00845B46" w:rsidRDefault="00B717BF" w:rsidP="00845B46">
            <w:pPr>
              <w:pStyle w:val="Default"/>
              <w:rPr>
                <w:sz w:val="20"/>
              </w:rPr>
            </w:pPr>
            <w:r w:rsidRPr="00845B46">
              <w:rPr>
                <w:sz w:val="20"/>
                <w:szCs w:val="20"/>
              </w:rPr>
              <w:t xml:space="preserve"> TOR-CRL-ZZ-ZZ-DR-AR-2002000</w:t>
            </w:r>
          </w:p>
        </w:tc>
        <w:tc>
          <w:tcPr>
            <w:tcW w:w="4365" w:type="dxa"/>
            <w:shd w:val="clear" w:color="auto" w:fill="auto"/>
          </w:tcPr>
          <w:p w14:paraId="5C2E1444" w14:textId="2299ABB1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Unchanged</w:t>
            </w:r>
          </w:p>
        </w:tc>
      </w:tr>
      <w:tr w:rsidR="00B717BF" w:rsidRPr="00845B46" w14:paraId="1CBAE9FC" w14:textId="6ECC5FD9" w:rsidTr="00845B46">
        <w:tc>
          <w:tcPr>
            <w:tcW w:w="5132" w:type="dxa"/>
            <w:shd w:val="clear" w:color="auto" w:fill="auto"/>
          </w:tcPr>
          <w:p w14:paraId="0A4DE8C4" w14:textId="623110D6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EXISTING - YIELD HALL PLACE 1 - LEVEL 00</w:t>
            </w:r>
          </w:p>
        </w:tc>
        <w:tc>
          <w:tcPr>
            <w:tcW w:w="3598" w:type="dxa"/>
            <w:shd w:val="clear" w:color="auto" w:fill="auto"/>
          </w:tcPr>
          <w:p w14:paraId="2EF47F1D" w14:textId="37B19221" w:rsidR="00B717BF" w:rsidRPr="00845B46" w:rsidRDefault="00B717BF" w:rsidP="00845B46">
            <w:pPr>
              <w:pStyle w:val="Default"/>
              <w:rPr>
                <w:sz w:val="20"/>
              </w:rPr>
            </w:pPr>
            <w:r w:rsidRPr="00845B46">
              <w:rPr>
                <w:sz w:val="20"/>
                <w:szCs w:val="20"/>
              </w:rPr>
              <w:t xml:space="preserve"> T0R-CRL-A2-00-00-DR-AR-1002200</w:t>
            </w:r>
          </w:p>
        </w:tc>
        <w:tc>
          <w:tcPr>
            <w:tcW w:w="4365" w:type="dxa"/>
            <w:shd w:val="clear" w:color="auto" w:fill="auto"/>
          </w:tcPr>
          <w:p w14:paraId="3185FE4B" w14:textId="05C91023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Unchanged</w:t>
            </w:r>
          </w:p>
        </w:tc>
      </w:tr>
      <w:tr w:rsidR="00B717BF" w:rsidRPr="00845B46" w14:paraId="60FBB5C5" w14:textId="7C7963D3" w:rsidTr="00845B46">
        <w:tc>
          <w:tcPr>
            <w:tcW w:w="5132" w:type="dxa"/>
            <w:shd w:val="clear" w:color="auto" w:fill="auto"/>
          </w:tcPr>
          <w:p w14:paraId="69AE8C7A" w14:textId="0C173F73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EXISTING - YIELD HALL PLACE 2 LOWER</w:t>
            </w:r>
          </w:p>
        </w:tc>
        <w:tc>
          <w:tcPr>
            <w:tcW w:w="3598" w:type="dxa"/>
            <w:shd w:val="clear" w:color="auto" w:fill="auto"/>
          </w:tcPr>
          <w:p w14:paraId="49AF1A86" w14:textId="1F77B026" w:rsidR="00B717BF" w:rsidRPr="00845B46" w:rsidRDefault="00B717BF" w:rsidP="00845B46">
            <w:pPr>
              <w:pStyle w:val="TableText"/>
            </w:pPr>
            <w:r w:rsidRPr="00845B46">
              <w:t>TOR-CRL-A2-01-01-DR-AR-1002201</w:t>
            </w:r>
          </w:p>
        </w:tc>
        <w:tc>
          <w:tcPr>
            <w:tcW w:w="4365" w:type="dxa"/>
            <w:shd w:val="clear" w:color="auto" w:fill="auto"/>
          </w:tcPr>
          <w:p w14:paraId="57F79B06" w14:textId="020A34C2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Unchanged</w:t>
            </w:r>
          </w:p>
        </w:tc>
      </w:tr>
      <w:tr w:rsidR="00B717BF" w:rsidRPr="00845B46" w14:paraId="1724146F" w14:textId="51031B4E" w:rsidTr="00845B46">
        <w:tc>
          <w:tcPr>
            <w:tcW w:w="5132" w:type="dxa"/>
            <w:shd w:val="clear" w:color="auto" w:fill="auto"/>
          </w:tcPr>
          <w:p w14:paraId="652B9F22" w14:textId="48CB063E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EXISTING - YIELD HALL PLACE 2 -UPPER</w:t>
            </w:r>
          </w:p>
        </w:tc>
        <w:tc>
          <w:tcPr>
            <w:tcW w:w="3598" w:type="dxa"/>
            <w:shd w:val="clear" w:color="auto" w:fill="auto"/>
          </w:tcPr>
          <w:p w14:paraId="337933AA" w14:textId="34586B11" w:rsidR="00B717BF" w:rsidRPr="00845B46" w:rsidRDefault="00B717BF" w:rsidP="00845B46">
            <w:pPr>
              <w:pStyle w:val="TableText"/>
            </w:pPr>
            <w:r w:rsidRPr="00845B46">
              <w:t>TOR-CRL-A2-02-02-DR-AR-1002202</w:t>
            </w:r>
          </w:p>
        </w:tc>
        <w:tc>
          <w:tcPr>
            <w:tcW w:w="4365" w:type="dxa"/>
            <w:shd w:val="clear" w:color="auto" w:fill="auto"/>
          </w:tcPr>
          <w:p w14:paraId="4323912A" w14:textId="77777777" w:rsidR="00B717BF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Unchanged</w:t>
            </w:r>
          </w:p>
          <w:p w14:paraId="7F3B6F46" w14:textId="60929F0D" w:rsidR="00845B46" w:rsidRPr="00845B46" w:rsidRDefault="00845B46" w:rsidP="00845B46">
            <w:pPr>
              <w:pStyle w:val="TableText"/>
              <w:rPr>
                <w:b/>
                <w:bCs/>
              </w:rPr>
            </w:pPr>
          </w:p>
        </w:tc>
      </w:tr>
      <w:tr w:rsidR="00B717BF" w:rsidRPr="00845B46" w14:paraId="769A2F4B" w14:textId="77777777" w:rsidTr="00845B46">
        <w:tc>
          <w:tcPr>
            <w:tcW w:w="13095" w:type="dxa"/>
            <w:gridSpan w:val="3"/>
            <w:shd w:val="clear" w:color="auto" w:fill="auto"/>
          </w:tcPr>
          <w:p w14:paraId="46B70727" w14:textId="08990E58" w:rsidR="00B717BF" w:rsidRPr="00845B46" w:rsidRDefault="00B717BF" w:rsidP="00845B46">
            <w:pPr>
              <w:pStyle w:val="TableText"/>
              <w:jc w:val="center"/>
              <w:rPr>
                <w:b/>
                <w:bCs/>
              </w:rPr>
            </w:pPr>
            <w:r w:rsidRPr="00845B46">
              <w:rPr>
                <w:b/>
                <w:bCs/>
              </w:rPr>
              <w:lastRenderedPageBreak/>
              <w:t>Proposed Floor Plans</w:t>
            </w:r>
          </w:p>
        </w:tc>
      </w:tr>
      <w:tr w:rsidR="00B717BF" w:rsidRPr="00845B46" w14:paraId="6CD66D81" w14:textId="6412E4D1" w:rsidTr="00845B46">
        <w:tc>
          <w:tcPr>
            <w:tcW w:w="5132" w:type="dxa"/>
            <w:shd w:val="clear" w:color="auto" w:fill="auto"/>
          </w:tcPr>
          <w:p w14:paraId="290FAEA1" w14:textId="03F060D5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GF LEVEL</w:t>
            </w:r>
          </w:p>
        </w:tc>
        <w:tc>
          <w:tcPr>
            <w:tcW w:w="3598" w:type="dxa"/>
            <w:shd w:val="clear" w:color="auto" w:fill="auto"/>
          </w:tcPr>
          <w:p w14:paraId="67086E3E" w14:textId="0C5EF062" w:rsidR="00B717BF" w:rsidRPr="00845B46" w:rsidRDefault="00B717BF" w:rsidP="00845B46">
            <w:pPr>
              <w:pStyle w:val="TableText"/>
            </w:pPr>
            <w:r w:rsidRPr="00845B46">
              <w:t>TOR-CRL-A2-00-00-DR-AR-1202000</w:t>
            </w:r>
          </w:p>
        </w:tc>
        <w:tc>
          <w:tcPr>
            <w:tcW w:w="4365" w:type="dxa"/>
            <w:shd w:val="clear" w:color="auto" w:fill="auto"/>
          </w:tcPr>
          <w:p w14:paraId="43E10BE7" w14:textId="355413BF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TOR-CRL-A2-00-DR-AR-1202000-P14</w:t>
            </w:r>
          </w:p>
        </w:tc>
      </w:tr>
      <w:tr w:rsidR="00B717BF" w:rsidRPr="00845B46" w14:paraId="0E5B0A92" w14:textId="77777777" w:rsidTr="00845B46">
        <w:tc>
          <w:tcPr>
            <w:tcW w:w="5132" w:type="dxa"/>
            <w:shd w:val="clear" w:color="auto" w:fill="auto"/>
          </w:tcPr>
          <w:p w14:paraId="74590DEA" w14:textId="4C8E78E0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MEZZ. LEVEL</w:t>
            </w:r>
          </w:p>
        </w:tc>
        <w:tc>
          <w:tcPr>
            <w:tcW w:w="3598" w:type="dxa"/>
            <w:shd w:val="clear" w:color="auto" w:fill="auto"/>
          </w:tcPr>
          <w:p w14:paraId="1777B1F0" w14:textId="56265ABA" w:rsidR="00B717BF" w:rsidRPr="00845B46" w:rsidRDefault="00B717BF" w:rsidP="00845B46">
            <w:pPr>
              <w:pStyle w:val="TableText"/>
            </w:pPr>
            <w:r w:rsidRPr="00845B46">
              <w:rPr>
                <w:rFonts w:cs="HelveticaNeueLT Std Lt"/>
                <w:color w:val="000000"/>
              </w:rPr>
              <w:t xml:space="preserve">TOR-CRL-A2-ZZ-ZZ-DR-AR-1202090 </w:t>
            </w:r>
          </w:p>
        </w:tc>
        <w:tc>
          <w:tcPr>
            <w:tcW w:w="4365" w:type="dxa"/>
            <w:shd w:val="clear" w:color="auto" w:fill="auto"/>
          </w:tcPr>
          <w:p w14:paraId="65F1F543" w14:textId="590B7695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TOR-CRL-A2-ZZ-DR-AR-1202001-P14</w:t>
            </w:r>
          </w:p>
        </w:tc>
      </w:tr>
      <w:tr w:rsidR="00B717BF" w:rsidRPr="00845B46" w14:paraId="6BC96C86" w14:textId="2B927EED" w:rsidTr="00845B46">
        <w:tc>
          <w:tcPr>
            <w:tcW w:w="5132" w:type="dxa"/>
            <w:shd w:val="clear" w:color="auto" w:fill="auto"/>
          </w:tcPr>
          <w:p w14:paraId="1433BD2D" w14:textId="0837702E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01</w:t>
            </w:r>
          </w:p>
        </w:tc>
        <w:tc>
          <w:tcPr>
            <w:tcW w:w="3598" w:type="dxa"/>
            <w:shd w:val="clear" w:color="auto" w:fill="auto"/>
          </w:tcPr>
          <w:p w14:paraId="20A8D28C" w14:textId="18017EED" w:rsidR="00B717BF" w:rsidRPr="00845B46" w:rsidRDefault="00B717BF" w:rsidP="00845B46">
            <w:pPr>
              <w:pStyle w:val="TableText"/>
            </w:pPr>
            <w:r w:rsidRPr="00845B46">
              <w:t>TOR-CRL-A2-01-01-DR-AR-1202001</w:t>
            </w:r>
          </w:p>
        </w:tc>
        <w:tc>
          <w:tcPr>
            <w:tcW w:w="4365" w:type="dxa"/>
            <w:shd w:val="clear" w:color="auto" w:fill="auto"/>
          </w:tcPr>
          <w:p w14:paraId="2E1C140E" w14:textId="30EA3622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TOR-CRL-A2-01-DR-AR-1202002-P14</w:t>
            </w:r>
          </w:p>
        </w:tc>
      </w:tr>
      <w:tr w:rsidR="00B717BF" w:rsidRPr="00845B46" w14:paraId="0256691D" w14:textId="063A1B48" w:rsidTr="00845B46">
        <w:tc>
          <w:tcPr>
            <w:tcW w:w="5132" w:type="dxa"/>
            <w:shd w:val="clear" w:color="auto" w:fill="auto"/>
          </w:tcPr>
          <w:p w14:paraId="6A41333F" w14:textId="7B0C0B2B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02</w:t>
            </w:r>
          </w:p>
        </w:tc>
        <w:tc>
          <w:tcPr>
            <w:tcW w:w="3598" w:type="dxa"/>
            <w:shd w:val="clear" w:color="auto" w:fill="auto"/>
          </w:tcPr>
          <w:p w14:paraId="601D2D04" w14:textId="0367831C" w:rsidR="00B717BF" w:rsidRPr="00845B46" w:rsidRDefault="00B717BF" w:rsidP="00845B46">
            <w:pPr>
              <w:pStyle w:val="TableText"/>
            </w:pPr>
            <w:r w:rsidRPr="00845B46">
              <w:t>TOR-CRL-A2-02-02-DR-AR-1202002</w:t>
            </w:r>
          </w:p>
        </w:tc>
        <w:tc>
          <w:tcPr>
            <w:tcW w:w="4365" w:type="dxa"/>
            <w:shd w:val="clear" w:color="auto" w:fill="auto"/>
          </w:tcPr>
          <w:p w14:paraId="7E35437D" w14:textId="231EE1A9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TOR-CRL-A2-02-DR-AR-1202003-P14</w:t>
            </w:r>
          </w:p>
        </w:tc>
      </w:tr>
      <w:tr w:rsidR="00B717BF" w:rsidRPr="00845B46" w14:paraId="44A26A2A" w14:textId="5C6B044D" w:rsidTr="00845B46">
        <w:tc>
          <w:tcPr>
            <w:tcW w:w="5132" w:type="dxa"/>
            <w:shd w:val="clear" w:color="auto" w:fill="auto"/>
          </w:tcPr>
          <w:p w14:paraId="632EA387" w14:textId="4C35FE29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03</w:t>
            </w:r>
          </w:p>
        </w:tc>
        <w:tc>
          <w:tcPr>
            <w:tcW w:w="3598" w:type="dxa"/>
            <w:shd w:val="clear" w:color="auto" w:fill="auto"/>
          </w:tcPr>
          <w:p w14:paraId="116D231A" w14:textId="6923EFE8" w:rsidR="00B717BF" w:rsidRPr="00845B46" w:rsidRDefault="00B717BF" w:rsidP="00845B46">
            <w:pPr>
              <w:pStyle w:val="TableText"/>
            </w:pPr>
            <w:r w:rsidRPr="00845B46">
              <w:t>TOR-CRL-A2-02-02-DR-AR-1202003</w:t>
            </w:r>
          </w:p>
        </w:tc>
        <w:tc>
          <w:tcPr>
            <w:tcW w:w="4365" w:type="dxa"/>
            <w:shd w:val="clear" w:color="auto" w:fill="auto"/>
          </w:tcPr>
          <w:p w14:paraId="1090DB69" w14:textId="2530EA9B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TOR-CRL-A2-02-DR-AR-1202004-P14</w:t>
            </w:r>
          </w:p>
        </w:tc>
      </w:tr>
      <w:tr w:rsidR="00B717BF" w:rsidRPr="00845B46" w14:paraId="1D38C018" w14:textId="203E1207" w:rsidTr="00845B46">
        <w:tc>
          <w:tcPr>
            <w:tcW w:w="5132" w:type="dxa"/>
            <w:shd w:val="clear" w:color="auto" w:fill="auto"/>
          </w:tcPr>
          <w:p w14:paraId="4B61E04A" w14:textId="61D844A6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04</w:t>
            </w:r>
          </w:p>
        </w:tc>
        <w:tc>
          <w:tcPr>
            <w:tcW w:w="3598" w:type="dxa"/>
            <w:shd w:val="clear" w:color="auto" w:fill="auto"/>
          </w:tcPr>
          <w:p w14:paraId="6B6FCBDB" w14:textId="5314936C" w:rsidR="00B717BF" w:rsidRPr="00845B46" w:rsidRDefault="00B717BF" w:rsidP="00845B46">
            <w:pPr>
              <w:pStyle w:val="TableText"/>
            </w:pPr>
            <w:r w:rsidRPr="00845B46">
              <w:t>TOR-CRL-A2-02-02-DR-AR-1202004</w:t>
            </w:r>
          </w:p>
        </w:tc>
        <w:tc>
          <w:tcPr>
            <w:tcW w:w="4365" w:type="dxa"/>
            <w:shd w:val="clear" w:color="auto" w:fill="auto"/>
          </w:tcPr>
          <w:p w14:paraId="084669F1" w14:textId="5696077A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TOR-CRL-A2-05-DR-AR-1202006-P14</w:t>
            </w:r>
          </w:p>
        </w:tc>
      </w:tr>
      <w:tr w:rsidR="00B717BF" w:rsidRPr="00845B46" w14:paraId="5CF7AE4E" w14:textId="77777777" w:rsidTr="00845B46">
        <w:tc>
          <w:tcPr>
            <w:tcW w:w="5132" w:type="dxa"/>
            <w:shd w:val="clear" w:color="auto" w:fill="auto"/>
          </w:tcPr>
          <w:p w14:paraId="491A9251" w14:textId="106F3704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– PROPOSED PLAN - C - LEVEL 04</w:t>
            </w:r>
          </w:p>
        </w:tc>
        <w:tc>
          <w:tcPr>
            <w:tcW w:w="3598" w:type="dxa"/>
            <w:shd w:val="clear" w:color="auto" w:fill="auto"/>
          </w:tcPr>
          <w:p w14:paraId="1B6BFFB3" w14:textId="54A9C895" w:rsidR="00B717BF" w:rsidRPr="00845B46" w:rsidRDefault="00B717BF" w:rsidP="00845B46">
            <w:pPr>
              <w:pStyle w:val="TableText"/>
            </w:pPr>
            <w:r w:rsidRPr="00845B46">
              <w:t>-</w:t>
            </w:r>
          </w:p>
        </w:tc>
        <w:tc>
          <w:tcPr>
            <w:tcW w:w="4365" w:type="dxa"/>
            <w:shd w:val="clear" w:color="auto" w:fill="auto"/>
          </w:tcPr>
          <w:p w14:paraId="193D3A71" w14:textId="56CA1A71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TOR-CRL-A2-04-DR-AR-1202005-P14</w:t>
            </w:r>
          </w:p>
        </w:tc>
      </w:tr>
      <w:tr w:rsidR="00B717BF" w:rsidRPr="00845B46" w14:paraId="16C4F126" w14:textId="105AFC66" w:rsidTr="00845B46">
        <w:tc>
          <w:tcPr>
            <w:tcW w:w="5132" w:type="dxa"/>
            <w:shd w:val="clear" w:color="auto" w:fill="auto"/>
          </w:tcPr>
          <w:p w14:paraId="12745DBA" w14:textId="628E8FFE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05</w:t>
            </w:r>
          </w:p>
        </w:tc>
        <w:tc>
          <w:tcPr>
            <w:tcW w:w="3598" w:type="dxa"/>
            <w:shd w:val="clear" w:color="auto" w:fill="auto"/>
          </w:tcPr>
          <w:p w14:paraId="2CAD4A18" w14:textId="5C2BEF99" w:rsidR="00B717BF" w:rsidRPr="00845B46" w:rsidRDefault="00B717BF" w:rsidP="00845B46">
            <w:pPr>
              <w:pStyle w:val="TableText"/>
            </w:pPr>
            <w:r w:rsidRPr="00845B46">
              <w:t>TOR-CRL-A2-02-02-DR-AR-1202005</w:t>
            </w:r>
          </w:p>
        </w:tc>
        <w:tc>
          <w:tcPr>
            <w:tcW w:w="4365" w:type="dxa"/>
            <w:shd w:val="clear" w:color="auto" w:fill="auto"/>
          </w:tcPr>
          <w:p w14:paraId="0D91913A" w14:textId="0F1A153A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TOR-CRL-A2-05-DR-AR-1202007-P14</w:t>
            </w:r>
          </w:p>
        </w:tc>
      </w:tr>
      <w:tr w:rsidR="00B717BF" w:rsidRPr="00845B46" w14:paraId="0D5243D8" w14:textId="247D0C14" w:rsidTr="00845B46">
        <w:tc>
          <w:tcPr>
            <w:tcW w:w="5132" w:type="dxa"/>
            <w:shd w:val="clear" w:color="auto" w:fill="auto"/>
          </w:tcPr>
          <w:p w14:paraId="49A972C1" w14:textId="768F37A4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06</w:t>
            </w:r>
          </w:p>
        </w:tc>
        <w:tc>
          <w:tcPr>
            <w:tcW w:w="3598" w:type="dxa"/>
            <w:shd w:val="clear" w:color="auto" w:fill="auto"/>
          </w:tcPr>
          <w:p w14:paraId="25D6BE8F" w14:textId="2AE3395D" w:rsidR="00B717BF" w:rsidRPr="00845B46" w:rsidRDefault="00B717BF" w:rsidP="00845B46">
            <w:pPr>
              <w:pStyle w:val="TableText"/>
            </w:pPr>
            <w:r w:rsidRPr="00845B46">
              <w:t>OR-CRL-A2-02-02-DR-AR-1202006</w:t>
            </w:r>
          </w:p>
        </w:tc>
        <w:tc>
          <w:tcPr>
            <w:tcW w:w="4365" w:type="dxa"/>
            <w:shd w:val="clear" w:color="auto" w:fill="auto"/>
          </w:tcPr>
          <w:p w14:paraId="6C4522F8" w14:textId="55EFAD16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TOR-CRL-A2-06-DR-AR-1202008-P14</w:t>
            </w:r>
          </w:p>
        </w:tc>
      </w:tr>
      <w:tr w:rsidR="00B717BF" w:rsidRPr="00845B46" w14:paraId="404AE957" w14:textId="335B7DC7" w:rsidTr="00845B46">
        <w:tc>
          <w:tcPr>
            <w:tcW w:w="5132" w:type="dxa"/>
            <w:shd w:val="clear" w:color="auto" w:fill="auto"/>
          </w:tcPr>
          <w:p w14:paraId="27D0CC56" w14:textId="3DD59FBD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07</w:t>
            </w:r>
          </w:p>
        </w:tc>
        <w:tc>
          <w:tcPr>
            <w:tcW w:w="3598" w:type="dxa"/>
            <w:shd w:val="clear" w:color="auto" w:fill="auto"/>
          </w:tcPr>
          <w:p w14:paraId="49A85F28" w14:textId="4D3B9561" w:rsidR="00B717BF" w:rsidRPr="00845B46" w:rsidRDefault="00B717BF" w:rsidP="00845B46">
            <w:pPr>
              <w:pStyle w:val="TableText"/>
            </w:pPr>
            <w:r w:rsidRPr="00845B46">
              <w:t>TOR-CRL-A2-02-02-DR-AR-1202007</w:t>
            </w:r>
          </w:p>
        </w:tc>
        <w:tc>
          <w:tcPr>
            <w:tcW w:w="4365" w:type="dxa"/>
            <w:shd w:val="clear" w:color="auto" w:fill="auto"/>
          </w:tcPr>
          <w:p w14:paraId="57F51488" w14:textId="7604AF90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TOR-CRL-A2-07-DR-AR-1202009-P14</w:t>
            </w:r>
          </w:p>
        </w:tc>
      </w:tr>
      <w:tr w:rsidR="00B717BF" w:rsidRPr="00845B46" w14:paraId="0C5775F4" w14:textId="70218C0E" w:rsidTr="00845B46">
        <w:tc>
          <w:tcPr>
            <w:tcW w:w="5132" w:type="dxa"/>
            <w:shd w:val="clear" w:color="auto" w:fill="auto"/>
          </w:tcPr>
          <w:p w14:paraId="5DE50746" w14:textId="2A2297D3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1 - PROPOSED PLAN - LEVEL 08</w:t>
            </w:r>
          </w:p>
        </w:tc>
        <w:tc>
          <w:tcPr>
            <w:tcW w:w="3598" w:type="dxa"/>
            <w:shd w:val="clear" w:color="auto" w:fill="auto"/>
          </w:tcPr>
          <w:p w14:paraId="6CBA0B92" w14:textId="705958AE" w:rsidR="00B717BF" w:rsidRPr="00845B46" w:rsidRDefault="00B717BF" w:rsidP="00845B46">
            <w:pPr>
              <w:pStyle w:val="TableText"/>
            </w:pPr>
            <w:r w:rsidRPr="00845B46">
              <w:t>TOR-CRL-A2-02-02-DR-AR-1202008</w:t>
            </w:r>
          </w:p>
        </w:tc>
        <w:tc>
          <w:tcPr>
            <w:tcW w:w="4365" w:type="dxa"/>
            <w:shd w:val="clear" w:color="auto" w:fill="auto"/>
          </w:tcPr>
          <w:p w14:paraId="5206EF71" w14:textId="6820F126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TOR-CRL-A2-08-DR-AR-1202010-P14</w:t>
            </w:r>
          </w:p>
        </w:tc>
      </w:tr>
      <w:tr w:rsidR="00B717BF" w:rsidRPr="00845B46" w14:paraId="455ACC52" w14:textId="6F1CB3B7" w:rsidTr="00845B46">
        <w:tc>
          <w:tcPr>
            <w:tcW w:w="5132" w:type="dxa"/>
            <w:shd w:val="clear" w:color="auto" w:fill="auto"/>
          </w:tcPr>
          <w:p w14:paraId="7151048C" w14:textId="41F478CD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09</w:t>
            </w:r>
          </w:p>
        </w:tc>
        <w:tc>
          <w:tcPr>
            <w:tcW w:w="3598" w:type="dxa"/>
            <w:shd w:val="clear" w:color="auto" w:fill="auto"/>
          </w:tcPr>
          <w:p w14:paraId="20936CF3" w14:textId="67172C82" w:rsidR="00B717BF" w:rsidRPr="00845B46" w:rsidRDefault="00B717BF" w:rsidP="00845B46">
            <w:pPr>
              <w:pStyle w:val="TableText"/>
            </w:pPr>
            <w:r w:rsidRPr="00845B46">
              <w:t>TOR-CRL-A2-02-02-DR-AR-1202009</w:t>
            </w:r>
          </w:p>
        </w:tc>
        <w:tc>
          <w:tcPr>
            <w:tcW w:w="4365" w:type="dxa"/>
            <w:shd w:val="clear" w:color="auto" w:fill="auto"/>
          </w:tcPr>
          <w:p w14:paraId="3B276260" w14:textId="488FF444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TOR-CRL-A2-09-DR-AR-1202011-P14</w:t>
            </w:r>
          </w:p>
        </w:tc>
      </w:tr>
      <w:tr w:rsidR="00B717BF" w:rsidRPr="00845B46" w14:paraId="318A23D1" w14:textId="70F5D01E" w:rsidTr="00845B46">
        <w:tc>
          <w:tcPr>
            <w:tcW w:w="5132" w:type="dxa"/>
            <w:shd w:val="clear" w:color="auto" w:fill="auto"/>
          </w:tcPr>
          <w:p w14:paraId="434E2C2F" w14:textId="400A711C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10</w:t>
            </w:r>
          </w:p>
        </w:tc>
        <w:tc>
          <w:tcPr>
            <w:tcW w:w="3598" w:type="dxa"/>
            <w:shd w:val="clear" w:color="auto" w:fill="auto"/>
          </w:tcPr>
          <w:p w14:paraId="663B4CB6" w14:textId="6256FB26" w:rsidR="00B717BF" w:rsidRPr="00845B46" w:rsidRDefault="00B717BF" w:rsidP="00845B46">
            <w:pPr>
              <w:pStyle w:val="TableText"/>
            </w:pPr>
            <w:r w:rsidRPr="00845B46">
              <w:t>TOR-CRL-A2-02-02-DR-AR-1202010</w:t>
            </w:r>
          </w:p>
        </w:tc>
        <w:tc>
          <w:tcPr>
            <w:tcW w:w="4365" w:type="dxa"/>
            <w:shd w:val="clear" w:color="auto" w:fill="auto"/>
          </w:tcPr>
          <w:p w14:paraId="213E0789" w14:textId="14F8225D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TOR-CRL-A2-10-DR-AR-1202012-P14</w:t>
            </w:r>
          </w:p>
        </w:tc>
      </w:tr>
      <w:tr w:rsidR="00B717BF" w:rsidRPr="00845B46" w14:paraId="3DD0711C" w14:textId="63B3D754" w:rsidTr="00845B46">
        <w:tc>
          <w:tcPr>
            <w:tcW w:w="5132" w:type="dxa"/>
            <w:shd w:val="clear" w:color="auto" w:fill="auto"/>
          </w:tcPr>
          <w:p w14:paraId="48B0DC15" w14:textId="1AEA381A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11</w:t>
            </w:r>
          </w:p>
        </w:tc>
        <w:tc>
          <w:tcPr>
            <w:tcW w:w="3598" w:type="dxa"/>
            <w:shd w:val="clear" w:color="auto" w:fill="auto"/>
          </w:tcPr>
          <w:p w14:paraId="1CB8AFB0" w14:textId="720AA3BA" w:rsidR="00B717BF" w:rsidRPr="00845B46" w:rsidRDefault="00B717BF" w:rsidP="00845B46">
            <w:pPr>
              <w:pStyle w:val="TableText"/>
            </w:pPr>
            <w:r w:rsidRPr="00845B46">
              <w:t>TOR-CRL-A2-02-02-DR-AR-1202011</w:t>
            </w:r>
          </w:p>
        </w:tc>
        <w:tc>
          <w:tcPr>
            <w:tcW w:w="4365" w:type="dxa"/>
            <w:shd w:val="clear" w:color="auto" w:fill="auto"/>
          </w:tcPr>
          <w:p w14:paraId="05589313" w14:textId="1C26EDBA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TOR-CRL-A2-11-DR-AR-1202013-P14</w:t>
            </w:r>
          </w:p>
        </w:tc>
      </w:tr>
      <w:tr w:rsidR="00B717BF" w:rsidRPr="00845B46" w14:paraId="7F5167DE" w14:textId="320F0669" w:rsidTr="00845B46">
        <w:tc>
          <w:tcPr>
            <w:tcW w:w="5132" w:type="dxa"/>
            <w:shd w:val="clear" w:color="auto" w:fill="auto"/>
          </w:tcPr>
          <w:p w14:paraId="1BFF6A84" w14:textId="335EF3E0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12</w:t>
            </w:r>
          </w:p>
        </w:tc>
        <w:tc>
          <w:tcPr>
            <w:tcW w:w="3598" w:type="dxa"/>
            <w:shd w:val="clear" w:color="auto" w:fill="auto"/>
          </w:tcPr>
          <w:p w14:paraId="0744B1BB" w14:textId="6DFEB8B1" w:rsidR="00B717BF" w:rsidRPr="00845B46" w:rsidRDefault="00B717BF" w:rsidP="00845B46">
            <w:pPr>
              <w:pStyle w:val="TableText"/>
            </w:pPr>
            <w:r w:rsidRPr="00845B46">
              <w:t>TOR-CRL-A2-02-02-DR-AR-1202012</w:t>
            </w:r>
          </w:p>
        </w:tc>
        <w:tc>
          <w:tcPr>
            <w:tcW w:w="4365" w:type="dxa"/>
            <w:shd w:val="clear" w:color="auto" w:fill="auto"/>
          </w:tcPr>
          <w:p w14:paraId="0575C111" w14:textId="055FDD34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TOR-CRL-A2-12-DR-AR-1202014-P14</w:t>
            </w:r>
          </w:p>
        </w:tc>
      </w:tr>
      <w:tr w:rsidR="00B717BF" w:rsidRPr="00845B46" w14:paraId="59BDDA5B" w14:textId="117C5144" w:rsidTr="00845B46">
        <w:tc>
          <w:tcPr>
            <w:tcW w:w="5132" w:type="dxa"/>
            <w:shd w:val="clear" w:color="auto" w:fill="auto"/>
          </w:tcPr>
          <w:p w14:paraId="6AB059DD" w14:textId="70C278BB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13</w:t>
            </w:r>
          </w:p>
        </w:tc>
        <w:tc>
          <w:tcPr>
            <w:tcW w:w="3598" w:type="dxa"/>
            <w:shd w:val="clear" w:color="auto" w:fill="auto"/>
          </w:tcPr>
          <w:p w14:paraId="52F6F0F5" w14:textId="3A6C9C91" w:rsidR="00B717BF" w:rsidRPr="00845B46" w:rsidRDefault="00B717BF" w:rsidP="00845B46">
            <w:pPr>
              <w:pStyle w:val="TableText"/>
            </w:pPr>
            <w:r w:rsidRPr="00845B46">
              <w:t>TOR-CRL-A2-02-02-DR-AR-1202013</w:t>
            </w:r>
          </w:p>
        </w:tc>
        <w:tc>
          <w:tcPr>
            <w:tcW w:w="4365" w:type="dxa"/>
            <w:shd w:val="clear" w:color="auto" w:fill="auto"/>
          </w:tcPr>
          <w:p w14:paraId="694657FF" w14:textId="6DDF5F04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TOR-CRL-A2-13-DR-AR-1202015-P14</w:t>
            </w:r>
          </w:p>
        </w:tc>
      </w:tr>
      <w:tr w:rsidR="00B717BF" w:rsidRPr="00845B46" w14:paraId="12318D07" w14:textId="4AAAB79D" w:rsidTr="00845B46">
        <w:tc>
          <w:tcPr>
            <w:tcW w:w="5132" w:type="dxa"/>
            <w:shd w:val="clear" w:color="auto" w:fill="auto"/>
          </w:tcPr>
          <w:p w14:paraId="2E9F49AE" w14:textId="3448FECF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14</w:t>
            </w:r>
          </w:p>
        </w:tc>
        <w:tc>
          <w:tcPr>
            <w:tcW w:w="3598" w:type="dxa"/>
            <w:shd w:val="clear" w:color="auto" w:fill="auto"/>
          </w:tcPr>
          <w:p w14:paraId="1DF3083B" w14:textId="3A0E44A8" w:rsidR="00B717BF" w:rsidRPr="00845B46" w:rsidRDefault="00B717BF" w:rsidP="00845B46">
            <w:pPr>
              <w:pStyle w:val="TableText"/>
            </w:pPr>
            <w:r w:rsidRPr="00845B46">
              <w:t>TOR-CRL-A2-02-02-DR-AR-1202014</w:t>
            </w:r>
          </w:p>
        </w:tc>
        <w:tc>
          <w:tcPr>
            <w:tcW w:w="4365" w:type="dxa"/>
            <w:shd w:val="clear" w:color="auto" w:fill="auto"/>
          </w:tcPr>
          <w:p w14:paraId="1252E40B" w14:textId="1F8489C0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TOR-CRL-A2-14-DR-AR-1202016-P14</w:t>
            </w:r>
          </w:p>
        </w:tc>
      </w:tr>
      <w:tr w:rsidR="00B717BF" w:rsidRPr="00845B46" w14:paraId="4B60270B" w14:textId="110343F4" w:rsidTr="00845B46">
        <w:tc>
          <w:tcPr>
            <w:tcW w:w="5132" w:type="dxa"/>
            <w:shd w:val="clear" w:color="auto" w:fill="auto"/>
          </w:tcPr>
          <w:p w14:paraId="69EBD32D" w14:textId="2A65B8BB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15</w:t>
            </w:r>
          </w:p>
        </w:tc>
        <w:tc>
          <w:tcPr>
            <w:tcW w:w="3598" w:type="dxa"/>
            <w:shd w:val="clear" w:color="auto" w:fill="auto"/>
          </w:tcPr>
          <w:p w14:paraId="19EB236B" w14:textId="076133A2" w:rsidR="00B717BF" w:rsidRPr="00845B46" w:rsidRDefault="00B717BF" w:rsidP="00845B46">
            <w:pPr>
              <w:pStyle w:val="TableText"/>
            </w:pPr>
            <w:r w:rsidRPr="00845B46">
              <w:t>TOR-CRL-A2-02-02-DR-AR-1202015</w:t>
            </w:r>
          </w:p>
        </w:tc>
        <w:tc>
          <w:tcPr>
            <w:tcW w:w="4365" w:type="dxa"/>
            <w:shd w:val="clear" w:color="auto" w:fill="auto"/>
          </w:tcPr>
          <w:p w14:paraId="4552A5D5" w14:textId="4907D314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 be Deleted</w:t>
            </w:r>
          </w:p>
        </w:tc>
      </w:tr>
      <w:tr w:rsidR="00B717BF" w:rsidRPr="00845B46" w14:paraId="37AA6309" w14:textId="0EB0AD14" w:rsidTr="00845B46">
        <w:tc>
          <w:tcPr>
            <w:tcW w:w="5132" w:type="dxa"/>
            <w:shd w:val="clear" w:color="auto" w:fill="auto"/>
          </w:tcPr>
          <w:p w14:paraId="113B065B" w14:textId="74584088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- LEVEL 16</w:t>
            </w:r>
          </w:p>
        </w:tc>
        <w:tc>
          <w:tcPr>
            <w:tcW w:w="3598" w:type="dxa"/>
            <w:shd w:val="clear" w:color="auto" w:fill="auto"/>
          </w:tcPr>
          <w:p w14:paraId="46FFA845" w14:textId="5C509436" w:rsidR="00B717BF" w:rsidRPr="00845B46" w:rsidRDefault="00B717BF" w:rsidP="00845B46">
            <w:pPr>
              <w:pStyle w:val="TableText"/>
            </w:pPr>
            <w:r w:rsidRPr="00845B46">
              <w:t>TOR-CRL-A2-02-02-DR-AR-1202016</w:t>
            </w:r>
          </w:p>
        </w:tc>
        <w:tc>
          <w:tcPr>
            <w:tcW w:w="4365" w:type="dxa"/>
            <w:shd w:val="clear" w:color="auto" w:fill="auto"/>
          </w:tcPr>
          <w:p w14:paraId="2AECA3CC" w14:textId="134F4591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 be Deleted</w:t>
            </w:r>
          </w:p>
        </w:tc>
      </w:tr>
      <w:tr w:rsidR="00B717BF" w:rsidRPr="00845B46" w14:paraId="17CB5BA6" w14:textId="4D6B6A83" w:rsidTr="00845B46">
        <w:tc>
          <w:tcPr>
            <w:tcW w:w="5132" w:type="dxa"/>
            <w:shd w:val="clear" w:color="auto" w:fill="auto"/>
          </w:tcPr>
          <w:p w14:paraId="228D9A5F" w14:textId="632C7688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PROPOSED PLAN GENERAL ARRANGEMENT - ROOF PLAN</w:t>
            </w:r>
          </w:p>
        </w:tc>
        <w:tc>
          <w:tcPr>
            <w:tcW w:w="3598" w:type="dxa"/>
            <w:shd w:val="clear" w:color="auto" w:fill="auto"/>
          </w:tcPr>
          <w:p w14:paraId="287F7C94" w14:textId="7E3F6D05" w:rsidR="00B717BF" w:rsidRPr="00845B46" w:rsidRDefault="00B717BF" w:rsidP="00845B46">
            <w:pPr>
              <w:pStyle w:val="TableText"/>
            </w:pPr>
            <w:r w:rsidRPr="00845B46">
              <w:t>TOR-CRL-A2-ZZ-ZZ-DR-AR-1200020</w:t>
            </w:r>
          </w:p>
        </w:tc>
        <w:tc>
          <w:tcPr>
            <w:tcW w:w="4365" w:type="dxa"/>
            <w:shd w:val="clear" w:color="auto" w:fill="auto"/>
          </w:tcPr>
          <w:p w14:paraId="2CE1F364" w14:textId="09AD6414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 CRL A2 15 DR AR 1202017-P14</w:t>
            </w:r>
          </w:p>
        </w:tc>
      </w:tr>
      <w:tr w:rsidR="00B717BF" w:rsidRPr="00845B46" w14:paraId="14FFE488" w14:textId="77777777" w:rsidTr="00845B46">
        <w:tc>
          <w:tcPr>
            <w:tcW w:w="13095" w:type="dxa"/>
            <w:gridSpan w:val="3"/>
            <w:shd w:val="clear" w:color="auto" w:fill="auto"/>
          </w:tcPr>
          <w:p w14:paraId="762C1A75" w14:textId="678B20D3" w:rsidR="00B717BF" w:rsidRPr="00845B46" w:rsidRDefault="00B717BF" w:rsidP="00845B46">
            <w:pPr>
              <w:pStyle w:val="TableText"/>
              <w:jc w:val="center"/>
              <w:rPr>
                <w:b/>
                <w:bCs/>
              </w:rPr>
            </w:pPr>
            <w:r w:rsidRPr="00845B46">
              <w:rPr>
                <w:b/>
                <w:bCs/>
              </w:rPr>
              <w:t>Sections</w:t>
            </w:r>
          </w:p>
        </w:tc>
      </w:tr>
      <w:tr w:rsidR="00B717BF" w:rsidRPr="00845B46" w14:paraId="27C7492B" w14:textId="144D23A8" w:rsidTr="00845B46">
        <w:tc>
          <w:tcPr>
            <w:tcW w:w="5132" w:type="dxa"/>
            <w:shd w:val="clear" w:color="auto" w:fill="auto"/>
          </w:tcPr>
          <w:p w14:paraId="3D8330ED" w14:textId="27C2B474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lastRenderedPageBreak/>
              <w:t>YIELD HALL PLACE 2 - CROSS SECTION</w:t>
            </w:r>
          </w:p>
        </w:tc>
        <w:tc>
          <w:tcPr>
            <w:tcW w:w="3598" w:type="dxa"/>
            <w:shd w:val="clear" w:color="auto" w:fill="auto"/>
          </w:tcPr>
          <w:p w14:paraId="1E356E47" w14:textId="17C95D21" w:rsidR="00B717BF" w:rsidRPr="00845B46" w:rsidRDefault="00B717BF" w:rsidP="00845B46">
            <w:pPr>
              <w:pStyle w:val="TableText"/>
            </w:pPr>
            <w:r w:rsidRPr="00845B46">
              <w:t>TOR-CRL-A2-ZZ-DR-AR-3000002-P10</w:t>
            </w:r>
          </w:p>
        </w:tc>
        <w:tc>
          <w:tcPr>
            <w:tcW w:w="4365" w:type="dxa"/>
            <w:shd w:val="clear" w:color="auto" w:fill="auto"/>
          </w:tcPr>
          <w:p w14:paraId="6E5D9C00" w14:textId="4AD3C55D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 CRL A2 ZZ DR AR 3000002-P13</w:t>
            </w:r>
          </w:p>
        </w:tc>
      </w:tr>
      <w:tr w:rsidR="00B717BF" w:rsidRPr="00845B46" w14:paraId="601A6F94" w14:textId="1836A024" w:rsidTr="00845B46">
        <w:tc>
          <w:tcPr>
            <w:tcW w:w="5132" w:type="dxa"/>
            <w:shd w:val="clear" w:color="auto" w:fill="auto"/>
          </w:tcPr>
          <w:p w14:paraId="1E9CD1E6" w14:textId="0F3B420C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YIELD HALL PLACE 2 - LONGITUDINAL SECTION</w:t>
            </w:r>
          </w:p>
        </w:tc>
        <w:tc>
          <w:tcPr>
            <w:tcW w:w="3598" w:type="dxa"/>
            <w:shd w:val="clear" w:color="auto" w:fill="auto"/>
          </w:tcPr>
          <w:p w14:paraId="0CB07770" w14:textId="5E3EA6E5" w:rsidR="00B717BF" w:rsidRPr="00845B46" w:rsidRDefault="00B717BF" w:rsidP="00845B46">
            <w:pPr>
              <w:pStyle w:val="TableText"/>
            </w:pPr>
            <w:r w:rsidRPr="00845B46">
              <w:t>TOR-CRL-A2-ZZ-DR-AR-3002001-P10</w:t>
            </w:r>
          </w:p>
        </w:tc>
        <w:tc>
          <w:tcPr>
            <w:tcW w:w="4365" w:type="dxa"/>
            <w:shd w:val="clear" w:color="auto" w:fill="auto"/>
          </w:tcPr>
          <w:p w14:paraId="02AA4D8A" w14:textId="23067C1A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 CRL A2 ZZ DR AR 3002001-P13</w:t>
            </w:r>
          </w:p>
        </w:tc>
      </w:tr>
      <w:tr w:rsidR="00B717BF" w:rsidRPr="00845B46" w14:paraId="381D4E63" w14:textId="77777777" w:rsidTr="00845B46">
        <w:tc>
          <w:tcPr>
            <w:tcW w:w="13095" w:type="dxa"/>
            <w:gridSpan w:val="3"/>
            <w:shd w:val="clear" w:color="auto" w:fill="auto"/>
          </w:tcPr>
          <w:p w14:paraId="5428B10E" w14:textId="27976B2D" w:rsidR="00B717BF" w:rsidRPr="00845B46" w:rsidRDefault="00B717BF" w:rsidP="00845B46">
            <w:pPr>
              <w:pStyle w:val="TableText"/>
              <w:jc w:val="center"/>
              <w:rPr>
                <w:b/>
                <w:bCs/>
              </w:rPr>
            </w:pPr>
            <w:r w:rsidRPr="00845B46">
              <w:rPr>
                <w:b/>
                <w:bCs/>
              </w:rPr>
              <w:t>Bay studies</w:t>
            </w:r>
          </w:p>
        </w:tc>
      </w:tr>
      <w:tr w:rsidR="00B717BF" w:rsidRPr="00845B46" w14:paraId="6B65DE1F" w14:textId="77777777" w:rsidTr="00845B46">
        <w:tc>
          <w:tcPr>
            <w:tcW w:w="5132" w:type="dxa"/>
            <w:shd w:val="clear" w:color="auto" w:fill="auto"/>
          </w:tcPr>
          <w:p w14:paraId="2AEA4D4C" w14:textId="0DC722EB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BAY STUDY 01</w:t>
            </w:r>
          </w:p>
        </w:tc>
        <w:tc>
          <w:tcPr>
            <w:tcW w:w="3598" w:type="dxa"/>
            <w:shd w:val="clear" w:color="auto" w:fill="auto"/>
          </w:tcPr>
          <w:p w14:paraId="79A421EA" w14:textId="0089AB26" w:rsidR="00B717BF" w:rsidRPr="00845B46" w:rsidRDefault="00B717BF" w:rsidP="00845B46">
            <w:pPr>
              <w:pStyle w:val="TableText"/>
            </w:pPr>
            <w:r w:rsidRPr="00845B46">
              <w:t>TOR-CRL-A1-ZZ-DR-AR-2200001-P10</w:t>
            </w:r>
          </w:p>
        </w:tc>
        <w:tc>
          <w:tcPr>
            <w:tcW w:w="4365" w:type="dxa"/>
            <w:shd w:val="clear" w:color="auto" w:fill="auto"/>
          </w:tcPr>
          <w:p w14:paraId="28B60EE3" w14:textId="3C777E96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-</w:t>
            </w:r>
          </w:p>
        </w:tc>
      </w:tr>
      <w:tr w:rsidR="00B717BF" w:rsidRPr="00845B46" w14:paraId="643F944A" w14:textId="77777777" w:rsidTr="00845B46">
        <w:tc>
          <w:tcPr>
            <w:tcW w:w="5132" w:type="dxa"/>
            <w:shd w:val="clear" w:color="auto" w:fill="auto"/>
          </w:tcPr>
          <w:p w14:paraId="1CACCE00" w14:textId="78466187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BAY STUDY 02</w:t>
            </w:r>
          </w:p>
        </w:tc>
        <w:tc>
          <w:tcPr>
            <w:tcW w:w="3598" w:type="dxa"/>
            <w:shd w:val="clear" w:color="auto" w:fill="auto"/>
          </w:tcPr>
          <w:p w14:paraId="2C679145" w14:textId="67F8A6CA" w:rsidR="00B717BF" w:rsidRPr="00845B46" w:rsidRDefault="00B717BF" w:rsidP="00845B46">
            <w:pPr>
              <w:pStyle w:val="TableText"/>
            </w:pPr>
            <w:r w:rsidRPr="00845B46">
              <w:t>TOR-CRL-ZZ-ZZ DR-AR-2200002-P10</w:t>
            </w:r>
          </w:p>
        </w:tc>
        <w:tc>
          <w:tcPr>
            <w:tcW w:w="4365" w:type="dxa"/>
            <w:shd w:val="clear" w:color="auto" w:fill="auto"/>
          </w:tcPr>
          <w:p w14:paraId="1C3CD18B" w14:textId="6DDBDAEE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 CRL A2 ZZ DR AR 3000002-P13</w:t>
            </w:r>
          </w:p>
        </w:tc>
      </w:tr>
      <w:tr w:rsidR="00B717BF" w:rsidRPr="00845B46" w14:paraId="1554E803" w14:textId="77777777" w:rsidTr="00845B46">
        <w:tc>
          <w:tcPr>
            <w:tcW w:w="5132" w:type="dxa"/>
            <w:shd w:val="clear" w:color="auto" w:fill="auto"/>
          </w:tcPr>
          <w:p w14:paraId="736274FF" w14:textId="7A816E12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BAY STUDY 03</w:t>
            </w:r>
          </w:p>
        </w:tc>
        <w:tc>
          <w:tcPr>
            <w:tcW w:w="3598" w:type="dxa"/>
            <w:shd w:val="clear" w:color="auto" w:fill="auto"/>
          </w:tcPr>
          <w:p w14:paraId="232F43EA" w14:textId="74495A04" w:rsidR="00B717BF" w:rsidRPr="00845B46" w:rsidRDefault="00B717BF" w:rsidP="00845B46">
            <w:pPr>
              <w:pStyle w:val="TableText"/>
            </w:pPr>
            <w:r w:rsidRPr="00845B46">
              <w:t>TOR-CRL-ZZ-ZZ DR-AR-2200003-P10</w:t>
            </w:r>
          </w:p>
        </w:tc>
        <w:tc>
          <w:tcPr>
            <w:tcW w:w="4365" w:type="dxa"/>
            <w:shd w:val="clear" w:color="auto" w:fill="auto"/>
          </w:tcPr>
          <w:p w14:paraId="674D236D" w14:textId="60F96D9F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 CRL A2 ZZ DR AR 3002001-P13</w:t>
            </w:r>
          </w:p>
        </w:tc>
      </w:tr>
      <w:tr w:rsidR="00B717BF" w:rsidRPr="00845B46" w14:paraId="5546150B" w14:textId="77777777" w:rsidTr="00845B46">
        <w:tc>
          <w:tcPr>
            <w:tcW w:w="13095" w:type="dxa"/>
            <w:gridSpan w:val="3"/>
            <w:shd w:val="clear" w:color="auto" w:fill="auto"/>
          </w:tcPr>
          <w:p w14:paraId="66368981" w14:textId="7863B5B4" w:rsidR="00B717BF" w:rsidRPr="00845B46" w:rsidRDefault="00B717BF" w:rsidP="00845B46">
            <w:pPr>
              <w:pStyle w:val="TableText"/>
              <w:jc w:val="center"/>
              <w:rPr>
                <w:b/>
                <w:bCs/>
              </w:rPr>
            </w:pPr>
            <w:r w:rsidRPr="00845B46">
              <w:rPr>
                <w:b/>
                <w:bCs/>
              </w:rPr>
              <w:t>Site Location Plan</w:t>
            </w:r>
          </w:p>
        </w:tc>
      </w:tr>
      <w:tr w:rsidR="00B717BF" w:rsidRPr="00845B46" w14:paraId="40E81B7C" w14:textId="5A6D4D0C" w:rsidTr="00845B46">
        <w:tc>
          <w:tcPr>
            <w:tcW w:w="5132" w:type="dxa"/>
            <w:shd w:val="clear" w:color="auto" w:fill="auto"/>
          </w:tcPr>
          <w:p w14:paraId="3BCBA7E3" w14:textId="3B5FB9B4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SITE-LOCATION PLAN_YIELD HALL PLACE 2</w:t>
            </w:r>
          </w:p>
        </w:tc>
        <w:tc>
          <w:tcPr>
            <w:tcW w:w="3598" w:type="dxa"/>
            <w:shd w:val="clear" w:color="auto" w:fill="auto"/>
          </w:tcPr>
          <w:p w14:paraId="7764391C" w14:textId="1931F16D" w:rsidR="00B717BF" w:rsidRPr="00845B46" w:rsidRDefault="00B717BF" w:rsidP="00845B46">
            <w:pPr>
              <w:pStyle w:val="Default"/>
              <w:rPr>
                <w:sz w:val="20"/>
              </w:rPr>
            </w:pPr>
            <w:r w:rsidRPr="00845B46">
              <w:rPr>
                <w:sz w:val="20"/>
                <w:szCs w:val="20"/>
              </w:rPr>
              <w:t xml:space="preserve">TOR-CRL-A2-ZZ-DR-AR-0100007_SITE-LOCATION PLAN_YIELD HALL PLACE 2_P10 </w:t>
            </w:r>
          </w:p>
        </w:tc>
        <w:tc>
          <w:tcPr>
            <w:tcW w:w="4365" w:type="dxa"/>
            <w:shd w:val="clear" w:color="auto" w:fill="auto"/>
          </w:tcPr>
          <w:p w14:paraId="2E319BC1" w14:textId="08F79C4F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TOR-CRL-A1-ZZ-DR-AR-0100006_SITE-LOCATION PLAN_YIELD HALL PLACE 1_P14</w:t>
            </w:r>
          </w:p>
        </w:tc>
      </w:tr>
      <w:tr w:rsidR="00B717BF" w:rsidRPr="00845B46" w14:paraId="092515C0" w14:textId="77777777" w:rsidTr="00845B46">
        <w:tc>
          <w:tcPr>
            <w:tcW w:w="13095" w:type="dxa"/>
            <w:gridSpan w:val="3"/>
            <w:shd w:val="clear" w:color="auto" w:fill="auto"/>
          </w:tcPr>
          <w:p w14:paraId="7BE13116" w14:textId="3D8A9BFE" w:rsidR="00B717BF" w:rsidRPr="00845B46" w:rsidRDefault="00B717BF" w:rsidP="00845B46">
            <w:pPr>
              <w:pStyle w:val="TableText"/>
              <w:jc w:val="center"/>
              <w:rPr>
                <w:b/>
                <w:bCs/>
              </w:rPr>
            </w:pPr>
            <w:r w:rsidRPr="00845B46">
              <w:rPr>
                <w:b/>
                <w:bCs/>
              </w:rPr>
              <w:t>General Arrangement Plan</w:t>
            </w:r>
          </w:p>
        </w:tc>
      </w:tr>
      <w:tr w:rsidR="00B717BF" w14:paraId="02922DFC" w14:textId="77777777" w:rsidTr="00845B46">
        <w:tc>
          <w:tcPr>
            <w:tcW w:w="5132" w:type="dxa"/>
            <w:shd w:val="clear" w:color="auto" w:fill="auto"/>
          </w:tcPr>
          <w:p w14:paraId="46669BBF" w14:textId="374BB564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FA617C">
              <w:rPr>
                <w:b/>
                <w:bCs/>
              </w:rPr>
              <w:t>YIELD HALL PLACE -PROPOSED</w:t>
            </w:r>
            <w:r w:rsidRPr="00845B46">
              <w:rPr>
                <w:b/>
                <w:bCs/>
              </w:rPr>
              <w:t xml:space="preserve"> </w:t>
            </w:r>
            <w:r w:rsidRPr="00FA617C">
              <w:rPr>
                <w:b/>
                <w:bCs/>
              </w:rPr>
              <w:t>PLAN GENERAL ARRANGEMENT -</w:t>
            </w:r>
            <w:r w:rsidRPr="00845B46">
              <w:rPr>
                <w:b/>
                <w:bCs/>
              </w:rPr>
              <w:t xml:space="preserve"> SITE PLAN</w:t>
            </w:r>
          </w:p>
        </w:tc>
        <w:tc>
          <w:tcPr>
            <w:tcW w:w="3598" w:type="dxa"/>
            <w:shd w:val="clear" w:color="auto" w:fill="auto"/>
          </w:tcPr>
          <w:p w14:paraId="6971D21D" w14:textId="6E7A9B10" w:rsidR="00B717BF" w:rsidRPr="00845B46" w:rsidRDefault="00B717BF" w:rsidP="00845B46">
            <w:pPr>
              <w:pStyle w:val="TableText"/>
            </w:pPr>
            <w:r w:rsidRPr="00845B46">
              <w:t>-</w:t>
            </w:r>
          </w:p>
        </w:tc>
        <w:tc>
          <w:tcPr>
            <w:tcW w:w="4365" w:type="dxa"/>
            <w:shd w:val="clear" w:color="auto" w:fill="auto"/>
          </w:tcPr>
          <w:p w14:paraId="4E9699AC" w14:textId="43889D9B" w:rsidR="00B717BF" w:rsidRPr="00845B46" w:rsidRDefault="00B717BF" w:rsidP="00845B46">
            <w:pPr>
              <w:pStyle w:val="TableText"/>
              <w:rPr>
                <w:b/>
                <w:bCs/>
              </w:rPr>
            </w:pPr>
            <w:r w:rsidRPr="00845B46">
              <w:rPr>
                <w:b/>
                <w:bCs/>
              </w:rPr>
              <w:t>TOR-CRL-ZZ-ZZ-DR-AR-1200050-P12</w:t>
            </w:r>
          </w:p>
        </w:tc>
      </w:tr>
    </w:tbl>
    <w:p w14:paraId="72DC1361" w14:textId="77777777" w:rsidR="00B70D19" w:rsidRDefault="00B70D19" w:rsidP="00845B46">
      <w:pPr>
        <w:rPr>
          <w:sz w:val="22"/>
          <w:szCs w:val="22"/>
        </w:rPr>
      </w:pPr>
    </w:p>
    <w:p w14:paraId="34B6D681" w14:textId="654FD027" w:rsidR="00B70D19" w:rsidRDefault="00B70D19" w:rsidP="00845B46">
      <w:pPr>
        <w:rPr>
          <w:sz w:val="22"/>
          <w:szCs w:val="22"/>
        </w:rPr>
      </w:pPr>
    </w:p>
    <w:p w14:paraId="41F15856" w14:textId="62D6B1DC" w:rsidR="00B70D19" w:rsidRDefault="00B70D19" w:rsidP="00845B46">
      <w:pPr>
        <w:rPr>
          <w:sz w:val="22"/>
          <w:szCs w:val="22"/>
        </w:rPr>
      </w:pPr>
    </w:p>
    <w:tbl>
      <w:tblPr>
        <w:tblW w:w="0" w:type="auto"/>
        <w:tblInd w:w="3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0"/>
        <w:gridCol w:w="3097"/>
        <w:gridCol w:w="2268"/>
        <w:gridCol w:w="4536"/>
      </w:tblGrid>
      <w:tr w:rsidR="00CE6FBE" w:rsidRPr="00CE6FBE" w14:paraId="23AB009B" w14:textId="77777777" w:rsidTr="00CE6FBE">
        <w:trPr>
          <w:trHeight w:val="698"/>
        </w:trPr>
        <w:tc>
          <w:tcPr>
            <w:tcW w:w="3450" w:type="dxa"/>
            <w:shd w:val="clear" w:color="auto" w:fill="606E7B"/>
          </w:tcPr>
          <w:p w14:paraId="5BB04161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8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color w:val="FFFFFF"/>
                <w:sz w:val="22"/>
                <w:szCs w:val="22"/>
                <w:lang w:val="en-US"/>
              </w:rPr>
              <w:t>Document</w:t>
            </w:r>
            <w:r w:rsidRPr="00CE6FBE">
              <w:rPr>
                <w:rFonts w:eastAsia="Calibri" w:cs="Calibri"/>
                <w:color w:val="FFFFFF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color w:val="FFFFFF"/>
                <w:spacing w:val="-4"/>
                <w:sz w:val="22"/>
                <w:szCs w:val="22"/>
                <w:lang w:val="en-US"/>
              </w:rPr>
              <w:t>Name</w:t>
            </w:r>
          </w:p>
        </w:tc>
        <w:tc>
          <w:tcPr>
            <w:tcW w:w="3097" w:type="dxa"/>
            <w:shd w:val="clear" w:color="auto" w:fill="606E7B"/>
          </w:tcPr>
          <w:p w14:paraId="13C91B48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8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color w:val="FFFFFF"/>
                <w:spacing w:val="-2"/>
                <w:sz w:val="22"/>
                <w:szCs w:val="22"/>
                <w:lang w:val="en-US"/>
              </w:rPr>
              <w:t>Consultant</w:t>
            </w:r>
          </w:p>
        </w:tc>
        <w:tc>
          <w:tcPr>
            <w:tcW w:w="2268" w:type="dxa"/>
            <w:shd w:val="clear" w:color="auto" w:fill="606E7B"/>
          </w:tcPr>
          <w:p w14:paraId="25285061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81" w:after="0" w:line="252" w:lineRule="auto"/>
              <w:ind w:left="58" w:right="323"/>
              <w:rPr>
                <w:rFonts w:eastAsia="Calibri" w:cs="Calibri"/>
                <w:b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b/>
                <w:color w:val="FFFFFF"/>
                <w:sz w:val="22"/>
                <w:szCs w:val="22"/>
                <w:lang w:val="en-US"/>
              </w:rPr>
              <w:t>Original</w:t>
            </w:r>
            <w:r w:rsidRPr="00CE6FBE">
              <w:rPr>
                <w:rFonts w:eastAsia="Calibri" w:cs="Calibri"/>
                <w:b/>
                <w:color w:val="FFFFFF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b/>
                <w:color w:val="FFFFFF"/>
                <w:sz w:val="22"/>
                <w:szCs w:val="22"/>
                <w:lang w:val="en-US"/>
              </w:rPr>
              <w:t xml:space="preserve">Issue </w:t>
            </w:r>
            <w:r w:rsidRPr="00CE6FBE">
              <w:rPr>
                <w:rFonts w:eastAsia="Calibri" w:cs="Calibri"/>
                <w:b/>
                <w:color w:val="FFFFFF"/>
                <w:spacing w:val="-4"/>
                <w:sz w:val="22"/>
                <w:szCs w:val="22"/>
                <w:lang w:val="en-US"/>
              </w:rPr>
              <w:t>Date</w:t>
            </w:r>
          </w:p>
        </w:tc>
        <w:tc>
          <w:tcPr>
            <w:tcW w:w="4536" w:type="dxa"/>
            <w:shd w:val="clear" w:color="auto" w:fill="606E7B"/>
          </w:tcPr>
          <w:p w14:paraId="16A06E0F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81" w:after="0" w:line="252" w:lineRule="auto"/>
              <w:ind w:left="93" w:right="154"/>
              <w:rPr>
                <w:rFonts w:eastAsia="Calibri" w:cs="Calibri"/>
                <w:b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b/>
                <w:color w:val="FFFFFF"/>
                <w:spacing w:val="-2"/>
                <w:sz w:val="22"/>
                <w:szCs w:val="22"/>
                <w:lang w:val="en-US"/>
              </w:rPr>
              <w:t xml:space="preserve">Revised </w:t>
            </w:r>
            <w:r w:rsidRPr="00CE6FBE">
              <w:rPr>
                <w:rFonts w:eastAsia="Calibri" w:cs="Calibri"/>
                <w:b/>
                <w:color w:val="FFFFFF"/>
                <w:sz w:val="22"/>
                <w:szCs w:val="22"/>
                <w:lang w:val="en-US"/>
              </w:rPr>
              <w:t>Document</w:t>
            </w:r>
            <w:r w:rsidRPr="00CE6FBE">
              <w:rPr>
                <w:rFonts w:eastAsia="Calibri" w:cs="Calibri"/>
                <w:b/>
                <w:color w:val="FFFFFF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b/>
                <w:color w:val="FFFFFF"/>
                <w:sz w:val="22"/>
                <w:szCs w:val="22"/>
                <w:lang w:val="en-US"/>
              </w:rPr>
              <w:t>Date</w:t>
            </w:r>
          </w:p>
        </w:tc>
      </w:tr>
      <w:tr w:rsidR="00CE6FBE" w:rsidRPr="00CE6FBE" w14:paraId="303AA4BE" w14:textId="77777777" w:rsidTr="00CE6FBE">
        <w:trPr>
          <w:trHeight w:val="400"/>
        </w:trPr>
        <w:tc>
          <w:tcPr>
            <w:tcW w:w="3450" w:type="dxa"/>
            <w:tcBorders>
              <w:bottom w:val="single" w:sz="4" w:space="0" w:color="606E7B"/>
            </w:tcBorders>
          </w:tcPr>
          <w:p w14:paraId="7242F4E6" w14:textId="6DC76D5B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Design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and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Access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 xml:space="preserve"> Statement</w:t>
            </w:r>
            <w:r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 xml:space="preserve"> inc. Landscape Strategy</w:t>
            </w:r>
          </w:p>
        </w:tc>
        <w:tc>
          <w:tcPr>
            <w:tcW w:w="3097" w:type="dxa"/>
            <w:tcBorders>
              <w:bottom w:val="single" w:sz="4" w:space="0" w:color="606E7B"/>
            </w:tcBorders>
          </w:tcPr>
          <w:p w14:paraId="0DBA1D69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CRTKL</w:t>
            </w:r>
          </w:p>
        </w:tc>
        <w:tc>
          <w:tcPr>
            <w:tcW w:w="2268" w:type="dxa"/>
            <w:tcBorders>
              <w:bottom w:val="single" w:sz="4" w:space="0" w:color="606E7B"/>
            </w:tcBorders>
          </w:tcPr>
          <w:p w14:paraId="3806F061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80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 xml:space="preserve"> 2022</w:t>
            </w:r>
          </w:p>
        </w:tc>
        <w:tc>
          <w:tcPr>
            <w:tcW w:w="4536" w:type="dxa"/>
            <w:tcBorders>
              <w:bottom w:val="single" w:sz="4" w:space="0" w:color="606E7B"/>
            </w:tcBorders>
          </w:tcPr>
          <w:p w14:paraId="7D408BA8" w14:textId="702FF325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204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E6FBE" w:rsidRPr="00CE6FBE" w14:paraId="25A02D47" w14:textId="77777777" w:rsidTr="00CE6FBE">
        <w:trPr>
          <w:trHeight w:val="681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54CED87A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52" w:lineRule="auto"/>
              <w:ind w:left="72" w:right="64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Statement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of</w:t>
            </w:r>
            <w:r w:rsidRPr="00CE6FBE">
              <w:rPr>
                <w:rFonts w:eastAsia="Calibri" w:cs="Calibri"/>
                <w:spacing w:val="-12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Community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Involvement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1E5396CA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52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Turley Strategic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Communications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07CC8E64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4D7F3EFC" w14:textId="612655E5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52" w:lineRule="auto"/>
              <w:ind w:left="93" w:right="233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Covered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within </w:t>
            </w:r>
            <w:r>
              <w:rPr>
                <w:rFonts w:eastAsia="Calibri" w:cs="Calibri"/>
                <w:sz w:val="22"/>
                <w:szCs w:val="22"/>
                <w:lang w:val="en-US"/>
              </w:rPr>
              <w:t>Planning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Statement</w:t>
            </w:r>
          </w:p>
        </w:tc>
      </w:tr>
      <w:tr w:rsidR="00CE6FBE" w:rsidRPr="00CE6FBE" w14:paraId="519DEB4E" w14:textId="77777777" w:rsidTr="00CE6FBE">
        <w:trPr>
          <w:trHeight w:val="959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0CF5CD92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68" w:after="0" w:line="252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Heritage,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Townscape</w:t>
            </w:r>
            <w:r w:rsidRPr="00CE6FBE">
              <w:rPr>
                <w:rFonts w:eastAsia="Calibri" w:cs="Calibri"/>
                <w:spacing w:val="-12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and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Visual Impact Assessment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4CDC062C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Turley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Heritage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2FE59F4D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171D143B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68" w:after="0" w:line="252" w:lineRule="auto"/>
              <w:ind w:left="93" w:right="236"/>
              <w:jc w:val="both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Covered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within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Environmental Statement</w:t>
            </w:r>
          </w:p>
        </w:tc>
      </w:tr>
      <w:tr w:rsidR="00CE6FBE" w:rsidRPr="00CE6FBE" w14:paraId="3F1F078A" w14:textId="77777777" w:rsidTr="00CE6FBE">
        <w:trPr>
          <w:trHeight w:val="959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3259014E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lastRenderedPageBreak/>
              <w:t>Preliminary</w:t>
            </w:r>
            <w:r w:rsidRPr="00CE6FBE">
              <w:rPr>
                <w:rFonts w:eastAsia="Calibri" w:cs="Calibri"/>
                <w:spacing w:val="-9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Ecological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Appraisal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1B93CB61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HDA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Consultancy</w:t>
            </w:r>
          </w:p>
          <w:p w14:paraId="0FEE0B01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12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/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Tyler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 xml:space="preserve"> Grange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3A28D2C5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80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 xml:space="preserve"> 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4B2AAC41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9" w:lineRule="auto"/>
              <w:ind w:left="93" w:right="236"/>
              <w:jc w:val="both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Covered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within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Environmental Statement</w:t>
            </w:r>
          </w:p>
        </w:tc>
      </w:tr>
      <w:tr w:rsidR="00CE6FBE" w:rsidRPr="00CE6FBE" w14:paraId="54BE9945" w14:textId="77777777" w:rsidTr="00CE6FBE">
        <w:trPr>
          <w:trHeight w:val="409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24710F61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Framework</w:t>
            </w:r>
            <w:r w:rsidRPr="00CE6FBE">
              <w:rPr>
                <w:rFonts w:eastAsia="Calibri" w:cs="Calibri"/>
                <w:spacing w:val="-6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Travel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Plan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2067B257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Stantec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45316CA0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7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142118BC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20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E6FBE" w:rsidRPr="00CE6FBE" w14:paraId="5FD51970" w14:textId="77777777" w:rsidTr="00CE6FBE">
        <w:trPr>
          <w:trHeight w:val="407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2F0AD604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Transport</w:t>
            </w:r>
            <w:r w:rsidRPr="00CE6FBE">
              <w:rPr>
                <w:rFonts w:eastAsia="Calibri" w:cs="Calibri"/>
                <w:spacing w:val="-6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Statement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4DC12B26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Stantec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06A12687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7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6F4FB4B9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20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E6FBE" w:rsidRPr="00CE6FBE" w14:paraId="4DB51FE8" w14:textId="77777777" w:rsidTr="00CE6FBE">
        <w:trPr>
          <w:trHeight w:val="681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0D3DBDD3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52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Foul</w:t>
            </w:r>
            <w:r w:rsidRPr="00CE6FBE">
              <w:rPr>
                <w:rFonts w:eastAsia="Calibri" w:cs="Calibri"/>
                <w:spacing w:val="-9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and</w:t>
            </w:r>
            <w:r w:rsidRPr="00CE6FBE">
              <w:rPr>
                <w:rFonts w:eastAsia="Calibri" w:cs="Calibri"/>
                <w:spacing w:val="-10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Surface</w:t>
            </w:r>
            <w:r w:rsidRPr="00CE6FBE">
              <w:rPr>
                <w:rFonts w:eastAsia="Calibri" w:cs="Calibri"/>
                <w:spacing w:val="-1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Water</w:t>
            </w:r>
            <w:r w:rsidRPr="00CE6FBE">
              <w:rPr>
                <w:rFonts w:eastAsia="Calibri" w:cs="Calibri"/>
                <w:spacing w:val="-1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Drainage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Strategy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14A7FCDB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Stantec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0B9C0FB0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7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7D129A44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20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E6FBE" w:rsidRPr="00CE6FBE" w14:paraId="2C08E8D8" w14:textId="77777777" w:rsidTr="00CE6FBE">
        <w:trPr>
          <w:trHeight w:val="40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3895F534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Fire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Statement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6BEC9146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Jensen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Hughes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6D8E0BE9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7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7D6BCF9E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" w:right="20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6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E6FBE" w:rsidRPr="00CE6FBE" w14:paraId="0BC57287" w14:textId="77777777" w:rsidTr="00CE6FBE">
        <w:trPr>
          <w:trHeight w:val="741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6CD97777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Sustainability</w:t>
            </w:r>
            <w:r w:rsidRPr="00CE6FBE">
              <w:rPr>
                <w:rFonts w:eastAsia="Calibri" w:cs="Calibri"/>
                <w:spacing w:val="-8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and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Energy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Statement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6DC8F7A1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52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proofErr w:type="spellStart"/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Rolton</w:t>
            </w:r>
            <w:proofErr w:type="spellEnd"/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/</w:t>
            </w:r>
            <w:r w:rsidRPr="00CE6FBE">
              <w:rPr>
                <w:rFonts w:eastAsia="Calibri" w:cs="Calibri"/>
                <w:spacing w:val="-12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Turley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Sustainability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51D0CECD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7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529A7D4A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20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E6FBE" w:rsidRPr="00CE6FBE" w14:paraId="41EA634E" w14:textId="77777777" w:rsidTr="00CE6FBE">
        <w:trPr>
          <w:trHeight w:val="67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30C75513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Air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Quality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Assessment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6A177DEF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proofErr w:type="spellStart"/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Hydrock</w:t>
            </w:r>
            <w:proofErr w:type="spellEnd"/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22473755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212274DF" w14:textId="77777777" w:rsidR="00CE6FBE" w:rsidRPr="00CE6FBE" w:rsidRDefault="00CE6FBE" w:rsidP="00CE6FBE">
            <w:pPr>
              <w:widowControl w:val="0"/>
              <w:autoSpaceDE w:val="0"/>
              <w:autoSpaceDN w:val="0"/>
              <w:spacing w:before="68" w:after="0" w:line="252" w:lineRule="auto"/>
              <w:ind w:left="93" w:right="154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As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per</w:t>
            </w:r>
            <w:r w:rsidRPr="00CE6FBE">
              <w:rPr>
                <w:rFonts w:eastAsia="Calibri" w:cs="Calibri"/>
                <w:spacing w:val="-12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original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submission</w:t>
            </w:r>
          </w:p>
        </w:tc>
      </w:tr>
      <w:tr w:rsidR="00CE6FBE" w:rsidRPr="00CE6FBE" w14:paraId="38C6A0EE" w14:textId="77777777" w:rsidTr="00CE6FBE">
        <w:trPr>
          <w:trHeight w:val="67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36EE61F3" w14:textId="31F52C31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Daylight / Sunlight Report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72306F48" w14:textId="454E7A90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pacing w:val="-2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GIA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472A0C5A" w14:textId="20CD6174" w:rsidR="00CE6FBE" w:rsidRP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December 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3328A174" w14:textId="701085FA" w:rsidR="00CE6FBE" w:rsidRPr="00CE6FBE" w:rsidRDefault="00CE6FBE" w:rsidP="00CE6FBE">
            <w:pPr>
              <w:widowControl w:val="0"/>
              <w:autoSpaceDE w:val="0"/>
              <w:autoSpaceDN w:val="0"/>
              <w:spacing w:before="68" w:after="0" w:line="252" w:lineRule="auto"/>
              <w:ind w:left="93" w:right="15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March 2024</w:t>
            </w:r>
          </w:p>
        </w:tc>
      </w:tr>
      <w:tr w:rsidR="00CE6FBE" w:rsidRPr="00CE6FBE" w14:paraId="11319557" w14:textId="77777777" w:rsidTr="00CE6FBE">
        <w:trPr>
          <w:trHeight w:val="67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01BE8490" w14:textId="14B58A41" w:rsid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 xml:space="preserve">Financial Viability 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04F04888" w14:textId="43189980" w:rsid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pacing w:val="-2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CBRE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111B3013" w14:textId="1CBAF79F" w:rsid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December 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5B1008E1" w14:textId="0BA86C96" w:rsidR="00CE6FBE" w:rsidRDefault="00CE6FBE" w:rsidP="00CE6FBE">
            <w:pPr>
              <w:widowControl w:val="0"/>
              <w:autoSpaceDE w:val="0"/>
              <w:autoSpaceDN w:val="0"/>
              <w:spacing w:before="68" w:after="0" w:line="252" w:lineRule="auto"/>
              <w:ind w:left="93" w:right="15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February 2024</w:t>
            </w:r>
          </w:p>
        </w:tc>
      </w:tr>
      <w:tr w:rsidR="00CE6FBE" w:rsidRPr="00CE6FBE" w14:paraId="1C846A82" w14:textId="77777777" w:rsidTr="00CE6FBE">
        <w:trPr>
          <w:trHeight w:val="67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049BFAE5" w14:textId="296401C8" w:rsid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 xml:space="preserve">Wind Report 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6EF4DEAF" w14:textId="4D97606E" w:rsid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pacing w:val="-2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GIA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430FC1F5" w14:textId="2A4595DD" w:rsid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December 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4E909A83" w14:textId="78C57730" w:rsidR="00CE6FBE" w:rsidRDefault="00CE6FBE" w:rsidP="00CE6FBE">
            <w:pPr>
              <w:widowControl w:val="0"/>
              <w:autoSpaceDE w:val="0"/>
              <w:autoSpaceDN w:val="0"/>
              <w:spacing w:before="68" w:after="0" w:line="252" w:lineRule="auto"/>
              <w:ind w:left="93" w:right="15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February 2024</w:t>
            </w:r>
          </w:p>
        </w:tc>
      </w:tr>
      <w:tr w:rsidR="00CE6FBE" w:rsidRPr="00CE6FBE" w14:paraId="2B3271D5" w14:textId="77777777" w:rsidTr="00CE6FBE">
        <w:trPr>
          <w:trHeight w:val="67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6B353BD8" w14:textId="0E267AEA" w:rsid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Economic Statement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7445D0AA" w14:textId="5E0571D3" w:rsid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pacing w:val="-2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 xml:space="preserve">Turley Economics 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35630C0F" w14:textId="34504499" w:rsidR="00CE6FBE" w:rsidRDefault="00CE6FBE" w:rsidP="00CE6FBE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December 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33D2707E" w14:textId="429E2480" w:rsidR="00CE6FBE" w:rsidRDefault="00CE6FBE" w:rsidP="00CE6FBE">
            <w:pPr>
              <w:widowControl w:val="0"/>
              <w:autoSpaceDE w:val="0"/>
              <w:autoSpaceDN w:val="0"/>
              <w:spacing w:before="68" w:after="0" w:line="252" w:lineRule="auto"/>
              <w:ind w:left="93" w:right="15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February 2024</w:t>
            </w:r>
          </w:p>
        </w:tc>
      </w:tr>
    </w:tbl>
    <w:p w14:paraId="61721DDC" w14:textId="77777777" w:rsidR="00B70D19" w:rsidRPr="0088309B" w:rsidRDefault="00B70D19" w:rsidP="00845B46">
      <w:pPr>
        <w:rPr>
          <w:sz w:val="22"/>
          <w:szCs w:val="22"/>
        </w:rPr>
      </w:pPr>
    </w:p>
    <w:sectPr w:rsidR="00B70D19" w:rsidRPr="0088309B" w:rsidSect="00BC6028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134" w:right="1701" w:bottom="1361" w:left="1134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4212B" w14:textId="77777777" w:rsidR="007C6B65" w:rsidRDefault="007C6B65" w:rsidP="00AA59C2">
      <w:pPr>
        <w:spacing w:after="0" w:line="240" w:lineRule="auto"/>
      </w:pPr>
      <w:r>
        <w:separator/>
      </w:r>
    </w:p>
  </w:endnote>
  <w:endnote w:type="continuationSeparator" w:id="0">
    <w:p w14:paraId="3DC1EEE5" w14:textId="77777777" w:rsidR="007C6B65" w:rsidRDefault="007C6B65" w:rsidP="00A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08524" w14:textId="77777777" w:rsidR="007C6B65" w:rsidRDefault="007C6B65" w:rsidP="00872A66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B4DF7" w14:textId="77777777" w:rsidR="007C6B65" w:rsidRDefault="007C6B65" w:rsidP="001244E7">
    <w:pPr>
      <w:pStyle w:val="TurleyAddress"/>
    </w:pPr>
  </w:p>
  <w:sdt>
    <w:sdtPr>
      <w:alias w:val="Originator|Address_and_PostCode|"/>
      <w:tag w:val="Originator|Address_and_PostCode|"/>
      <w:id w:val="-715892979"/>
      <w:placeholder>
        <w:docPart w:val="DefaultPlaceholder_1082065158"/>
      </w:placeholder>
    </w:sdtPr>
    <w:sdtEndPr/>
    <w:sdtContent>
      <w:p w14:paraId="5DAAE0D5" w14:textId="262F271B" w:rsidR="007C6B65" w:rsidRDefault="007C6B65" w:rsidP="001244E7">
        <w:pPr>
          <w:pStyle w:val="TurleyAddress"/>
        </w:pPr>
        <w:r>
          <w:t>The Pinnacle</w:t>
        </w:r>
      </w:p>
      <w:p w14:paraId="6EED1912" w14:textId="77777777" w:rsidR="007C6B65" w:rsidRDefault="007C6B65" w:rsidP="001244E7">
        <w:pPr>
          <w:pStyle w:val="TurleyAddress"/>
        </w:pPr>
        <w:r>
          <w:t>20 Tudor Road</w:t>
        </w:r>
      </w:p>
      <w:p w14:paraId="1296C7D7" w14:textId="77777777" w:rsidR="007C6B65" w:rsidRDefault="007C6B65" w:rsidP="001244E7">
        <w:pPr>
          <w:pStyle w:val="TurleyAddress"/>
        </w:pPr>
        <w:r>
          <w:t xml:space="preserve">Reading </w:t>
        </w:r>
      </w:p>
      <w:p w14:paraId="7F803EFD" w14:textId="27BA1F63" w:rsidR="007C6B65" w:rsidRDefault="007C6B65" w:rsidP="001244E7">
        <w:pPr>
          <w:pStyle w:val="TurleyAddress"/>
        </w:pPr>
        <w:r>
          <w:t>RG1 1NH</w:t>
        </w:r>
      </w:p>
    </w:sdtContent>
  </w:sdt>
  <w:p w14:paraId="75FD7A86" w14:textId="039CB630" w:rsidR="007C6B65" w:rsidRDefault="007C6B65" w:rsidP="001244E7">
    <w:pPr>
      <w:pStyle w:val="TurleyAddress"/>
    </w:pPr>
    <w:r>
      <w:t xml:space="preserve">T </w:t>
    </w:r>
    <w:sdt>
      <w:sdtPr>
        <w:alias w:val="Originator|Organisation_Phone|"/>
        <w:tag w:val="Originator|Organisation_Phone|"/>
        <w:id w:val="59068507"/>
        <w:placeholder>
          <w:docPart w:val="DefaultPlaceholder_1082065158"/>
        </w:placeholder>
      </w:sdtPr>
      <w:sdtEndPr/>
      <w:sdtContent>
        <w:r>
          <w:t>0118 902 2830</w:t>
        </w:r>
      </w:sdtContent>
    </w:sdt>
    <w:r>
      <w:t xml:space="preserve"> turley.co.uk</w:t>
    </w:r>
  </w:p>
  <w:p w14:paraId="18526862" w14:textId="77777777" w:rsidR="007C6B65" w:rsidRDefault="007C6B65" w:rsidP="00BC4B8C">
    <w:pPr>
      <w:pStyle w:val="FooterReg"/>
    </w:pPr>
    <w:r w:rsidRPr="00187EE5">
      <w:t>"Turley is the trading name of Turley Associates Limited, a company (No. 2235387) registered in England &amp; Wales. Registered office: 1 New York Street, Manchester M1 4HD."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0EBE2" w14:textId="77777777" w:rsidR="007C6B65" w:rsidRDefault="007C6B65" w:rsidP="00AA59C2">
      <w:pPr>
        <w:spacing w:after="0" w:line="240" w:lineRule="auto"/>
      </w:pPr>
      <w:r>
        <w:separator/>
      </w:r>
    </w:p>
  </w:footnote>
  <w:footnote w:type="continuationSeparator" w:id="0">
    <w:p w14:paraId="1926B953" w14:textId="77777777" w:rsidR="007C6B65" w:rsidRDefault="007C6B65" w:rsidP="00A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F679A" w14:textId="77777777" w:rsidR="007C6B65" w:rsidRDefault="007C6B65" w:rsidP="004474D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5408" behindDoc="0" locked="1" layoutInCell="1" allowOverlap="1" wp14:anchorId="44AC7BF6" wp14:editId="281C5ECA">
          <wp:simplePos x="0" y="0"/>
          <wp:positionH relativeFrom="rightMargin">
            <wp:posOffset>-583565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5D2BD" w14:textId="77777777" w:rsidR="007C6B65" w:rsidRDefault="007C6B65" w:rsidP="00BC4B8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0" locked="1" layoutInCell="1" allowOverlap="1" wp14:anchorId="636D3DBA" wp14:editId="70E5FA4F">
          <wp:simplePos x="0" y="0"/>
          <wp:positionH relativeFrom="rightMargin">
            <wp:posOffset>-582930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89830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9E1B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9673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EF20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9063B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F40C0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B82C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0D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86A0A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BE4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964ABD"/>
    <w:multiLevelType w:val="multilevel"/>
    <w:tmpl w:val="2152CE14"/>
    <w:styleLink w:val="NumbLstMain"/>
    <w:lvl w:ilvl="0">
      <w:start w:val="1"/>
      <w:numFmt w:val="decimal"/>
      <w:pStyle w:val="Level1Heading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Level3Number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pStyle w:val="Level4Number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</w:rPr>
    </w:lvl>
    <w:lvl w:ilvl="4">
      <w:start w:val="1"/>
      <w:numFmt w:val="lowerLetter"/>
      <w:pStyle w:val="Level2Alpha"/>
      <w:lvlText w:val="(%5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5">
      <w:start w:val="1"/>
      <w:numFmt w:val="lowerRoman"/>
      <w:pStyle w:val="Level2Roman"/>
      <w:lvlText w:val="(%6)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1" w15:restartNumberingAfterBreak="0">
    <w:nsid w:val="14763002"/>
    <w:multiLevelType w:val="multilevel"/>
    <w:tmpl w:val="A0FECBB4"/>
    <w:styleLink w:val="NumbLstNumbers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2" w15:restartNumberingAfterBreak="0">
    <w:nsid w:val="1DFD1D6E"/>
    <w:multiLevelType w:val="multilevel"/>
    <w:tmpl w:val="B5ACF4BA"/>
    <w:numStyleLink w:val="NumbLstBullet"/>
  </w:abstractNum>
  <w:abstractNum w:abstractNumId="13" w15:restartNumberingAfterBreak="0">
    <w:nsid w:val="23E71036"/>
    <w:multiLevelType w:val="multilevel"/>
    <w:tmpl w:val="B5ACF4BA"/>
    <w:numStyleLink w:val="NumbLstBullet"/>
  </w:abstractNum>
  <w:abstractNum w:abstractNumId="14" w15:restartNumberingAfterBreak="0">
    <w:nsid w:val="25BC636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47208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980E1B"/>
    <w:multiLevelType w:val="multilevel"/>
    <w:tmpl w:val="A0FECBB4"/>
    <w:numStyleLink w:val="NumbLstNumbers"/>
  </w:abstractNum>
  <w:abstractNum w:abstractNumId="17" w15:restartNumberingAfterBreak="0">
    <w:nsid w:val="417E408C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45EF3223"/>
    <w:multiLevelType w:val="multilevel"/>
    <w:tmpl w:val="FDD6C8A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62D6104"/>
    <w:multiLevelType w:val="multilevel"/>
    <w:tmpl w:val="2152CE14"/>
    <w:numStyleLink w:val="NumbLstMain"/>
  </w:abstractNum>
  <w:abstractNum w:abstractNumId="20" w15:restartNumberingAfterBreak="0">
    <w:nsid w:val="51B0204C"/>
    <w:multiLevelType w:val="multilevel"/>
    <w:tmpl w:val="2152CE14"/>
    <w:numStyleLink w:val="NumbLstMain"/>
  </w:abstractNum>
  <w:abstractNum w:abstractNumId="21" w15:restartNumberingAfterBreak="0">
    <w:nsid w:val="613463CB"/>
    <w:multiLevelType w:val="multilevel"/>
    <w:tmpl w:val="B5ACF4BA"/>
    <w:numStyleLink w:val="NumbLstBullet"/>
  </w:abstractNum>
  <w:abstractNum w:abstractNumId="22" w15:restartNumberingAfterBreak="0">
    <w:nsid w:val="63F914E2"/>
    <w:multiLevelType w:val="multilevel"/>
    <w:tmpl w:val="300CCC6C"/>
    <w:lvl w:ilvl="0">
      <w:start w:val="1"/>
      <w:numFmt w:val="bullet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1361"/>
        </w:tabs>
        <w:ind w:left="1247" w:hanging="567"/>
      </w:pPr>
      <w:rPr>
        <w:rFonts w:ascii="Calibri" w:hAnsi="Calibri" w:cs="Times New Roman" w:hint="default"/>
        <w:color w:val="auto"/>
      </w:rPr>
    </w:lvl>
    <w:lvl w:ilvl="2">
      <w:start w:val="1"/>
      <w:numFmt w:val="bullet"/>
      <w:lvlText w:val="‒"/>
      <w:lvlJc w:val="left"/>
      <w:pPr>
        <w:tabs>
          <w:tab w:val="num" w:pos="1247"/>
        </w:tabs>
        <w:ind w:left="1814" w:hanging="567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397" w:hanging="340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•"/>
      <w:lvlJc w:val="left"/>
      <w:pPr>
        <w:ind w:left="1247" w:hanging="567"/>
      </w:pPr>
      <w:rPr>
        <w:rFonts w:ascii="Calibri" w:hAnsi="Calibri" w:cs="Times New Roman"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240" w:hanging="2560"/>
      </w:pPr>
      <w:rPr>
        <w:rFonts w:hint="default"/>
      </w:rPr>
    </w:lvl>
  </w:abstractNum>
  <w:abstractNum w:abstractNumId="23" w15:restartNumberingAfterBreak="0">
    <w:nsid w:val="698E43F9"/>
    <w:multiLevelType w:val="multilevel"/>
    <w:tmpl w:val="07E0995E"/>
    <w:styleLink w:val="NumbLstNumbList"/>
    <w:lvl w:ilvl="0">
      <w:start w:val="1"/>
      <w:numFmt w:val="lowerLetter"/>
      <w:pStyle w:val="Alpha"/>
      <w:lvlText w:val="(%1)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Roman"/>
      <w:pStyle w:val="Roman"/>
      <w:lvlText w:val="(%2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7">
      <w:start w:val="1"/>
      <w:numFmt w:val="none"/>
      <w:lvlRestart w:val="1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</w:abstractNum>
  <w:abstractNum w:abstractNumId="24" w15:restartNumberingAfterBreak="0">
    <w:nsid w:val="6AE52712"/>
    <w:multiLevelType w:val="multilevel"/>
    <w:tmpl w:val="B5ACF4BA"/>
    <w:numStyleLink w:val="NumbLstBullet"/>
  </w:abstractNum>
  <w:abstractNum w:abstractNumId="25" w15:restartNumberingAfterBreak="0">
    <w:nsid w:val="6B450CDE"/>
    <w:multiLevelType w:val="multilevel"/>
    <w:tmpl w:val="B5ACF4BA"/>
    <w:styleLink w:val="NumbLstBullet"/>
    <w:lvl w:ilvl="0">
      <w:start w:val="1"/>
      <w:numFmt w:val="bullet"/>
      <w:pStyle w:val="Bullet1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‒"/>
      <w:lvlJc w:val="left"/>
      <w:pPr>
        <w:tabs>
          <w:tab w:val="num" w:pos="1361"/>
        </w:tabs>
        <w:ind w:left="1361" w:hanging="681"/>
      </w:pPr>
      <w:rPr>
        <w:rFonts w:ascii="Arial" w:hAnsi="Arial" w:hint="default"/>
        <w:color w:val="auto"/>
      </w:rPr>
    </w:lvl>
    <w:lvl w:ilvl="2">
      <w:start w:val="1"/>
      <w:numFmt w:val="bullet"/>
      <w:pStyle w:val="Level2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3">
      <w:start w:val="1"/>
      <w:numFmt w:val="bullet"/>
      <w:pStyle w:val="TableBullet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4">
      <w:start w:val="1"/>
      <w:numFmt w:val="bullet"/>
      <w:pStyle w:val="Quote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5">
      <w:start w:val="1"/>
      <w:numFmt w:val="bullet"/>
      <w:pStyle w:val="Level3Bullet"/>
      <w:lvlText w:val="•"/>
      <w:lvlJc w:val="left"/>
      <w:pPr>
        <w:tabs>
          <w:tab w:val="num" w:pos="2041"/>
        </w:tabs>
        <w:ind w:left="2041" w:hanging="567"/>
      </w:pPr>
      <w:rPr>
        <w:rFonts w:ascii="Calibri" w:hAnsi="Calibri" w:hint="default"/>
        <w:color w:val="auto"/>
      </w:rPr>
    </w:lvl>
    <w:lvl w:ilvl="6">
      <w:start w:val="1"/>
      <w:numFmt w:val="bullet"/>
      <w:pStyle w:val="Level4Bullet"/>
      <w:lvlText w:val="•"/>
      <w:lvlJc w:val="left"/>
      <w:pPr>
        <w:tabs>
          <w:tab w:val="num" w:pos="3062"/>
        </w:tabs>
        <w:ind w:left="3062" w:hanging="681"/>
      </w:pPr>
      <w:rPr>
        <w:rFonts w:ascii="Calibri" w:hAnsi="Calibri"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240" w:hanging="2560"/>
      </w:pPr>
      <w:rPr>
        <w:rFonts w:hint="default"/>
      </w:rPr>
    </w:lvl>
  </w:abstractNum>
  <w:abstractNum w:abstractNumId="26" w15:restartNumberingAfterBreak="0">
    <w:nsid w:val="6F7E0E80"/>
    <w:multiLevelType w:val="multilevel"/>
    <w:tmpl w:val="990845F2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47"/>
        </w:tabs>
        <w:ind w:left="124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6">
      <w:start w:val="1"/>
      <w:numFmt w:val="decimal"/>
      <w:lvlRestart w:val="1"/>
      <w:lvlText w:val="Table %1.%7:"/>
      <w:lvlJc w:val="left"/>
      <w:pPr>
        <w:tabs>
          <w:tab w:val="num" w:pos="1928"/>
        </w:tabs>
        <w:ind w:left="1928" w:hanging="1248"/>
      </w:pPr>
      <w:rPr>
        <w:rFonts w:hint="default"/>
      </w:rPr>
    </w:lvl>
    <w:lvl w:ilvl="7">
      <w:start w:val="1"/>
      <w:numFmt w:val="decimal"/>
      <w:lvlRestart w:val="1"/>
      <w:lvlText w:val="Figure %1.%8:"/>
      <w:lvlJc w:val="left"/>
      <w:pPr>
        <w:tabs>
          <w:tab w:val="num" w:pos="2525"/>
        </w:tabs>
        <w:ind w:left="2525" w:hanging="1248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27" w15:restartNumberingAfterBreak="0">
    <w:nsid w:val="7A6D0939"/>
    <w:multiLevelType w:val="multilevel"/>
    <w:tmpl w:val="B5ACF4BA"/>
    <w:numStyleLink w:val="NumbLstBullet"/>
  </w:abstractNum>
  <w:abstractNum w:abstractNumId="28" w15:restartNumberingAfterBreak="0">
    <w:nsid w:val="7F955EB9"/>
    <w:multiLevelType w:val="multilevel"/>
    <w:tmpl w:val="2152CE14"/>
    <w:numStyleLink w:val="NumbLstMain"/>
  </w:abstractNum>
  <w:num w:numId="1" w16cid:durableId="370307342">
    <w:abstractNumId w:val="11"/>
  </w:num>
  <w:num w:numId="2" w16cid:durableId="2089184214">
    <w:abstractNumId w:val="25"/>
  </w:num>
  <w:num w:numId="3" w16cid:durableId="1881697743">
    <w:abstractNumId w:val="23"/>
  </w:num>
  <w:num w:numId="4" w16cid:durableId="949118767">
    <w:abstractNumId w:val="10"/>
  </w:num>
  <w:num w:numId="5" w16cid:durableId="617487362">
    <w:abstractNumId w:val="20"/>
  </w:num>
  <w:num w:numId="6" w16cid:durableId="1341811753">
    <w:abstractNumId w:val="12"/>
  </w:num>
  <w:num w:numId="7" w16cid:durableId="1556701598">
    <w:abstractNumId w:val="21"/>
  </w:num>
  <w:num w:numId="8" w16cid:durableId="560798758">
    <w:abstractNumId w:val="28"/>
  </w:num>
  <w:num w:numId="9" w16cid:durableId="1197156656">
    <w:abstractNumId w:val="27"/>
  </w:num>
  <w:num w:numId="10" w16cid:durableId="727147849">
    <w:abstractNumId w:val="27"/>
  </w:num>
  <w:num w:numId="11" w16cid:durableId="587076281">
    <w:abstractNumId w:val="9"/>
  </w:num>
  <w:num w:numId="12" w16cid:durableId="239877668">
    <w:abstractNumId w:val="7"/>
  </w:num>
  <w:num w:numId="13" w16cid:durableId="801843675">
    <w:abstractNumId w:val="6"/>
  </w:num>
  <w:num w:numId="14" w16cid:durableId="678584782">
    <w:abstractNumId w:val="5"/>
  </w:num>
  <w:num w:numId="15" w16cid:durableId="1865245675">
    <w:abstractNumId w:val="4"/>
  </w:num>
  <w:num w:numId="16" w16cid:durableId="1781604527">
    <w:abstractNumId w:val="8"/>
  </w:num>
  <w:num w:numId="17" w16cid:durableId="1482653286">
    <w:abstractNumId w:val="3"/>
  </w:num>
  <w:num w:numId="18" w16cid:durableId="529994647">
    <w:abstractNumId w:val="2"/>
  </w:num>
  <w:num w:numId="19" w16cid:durableId="480271131">
    <w:abstractNumId w:val="1"/>
  </w:num>
  <w:num w:numId="20" w16cid:durableId="1291665554">
    <w:abstractNumId w:val="0"/>
  </w:num>
  <w:num w:numId="21" w16cid:durableId="601036506">
    <w:abstractNumId w:val="19"/>
  </w:num>
  <w:num w:numId="22" w16cid:durableId="1952395008">
    <w:abstractNumId w:val="24"/>
  </w:num>
  <w:num w:numId="23" w16cid:durableId="2122799240">
    <w:abstractNumId w:val="13"/>
  </w:num>
  <w:num w:numId="24" w16cid:durableId="130439482">
    <w:abstractNumId w:val="14"/>
  </w:num>
  <w:num w:numId="25" w16cid:durableId="61760148">
    <w:abstractNumId w:val="15"/>
  </w:num>
  <w:num w:numId="26" w16cid:durableId="1548639051">
    <w:abstractNumId w:val="18"/>
  </w:num>
  <w:num w:numId="27" w16cid:durableId="987899889">
    <w:abstractNumId w:val="17"/>
  </w:num>
  <w:num w:numId="28" w16cid:durableId="77603748">
    <w:abstractNumId w:val="16"/>
  </w:num>
  <w:num w:numId="29" w16cid:durableId="1219130665">
    <w:abstractNumId w:val="26"/>
  </w:num>
  <w:num w:numId="30" w16cid:durableId="484054028">
    <w:abstractNumId w:val="22"/>
  </w:num>
  <w:num w:numId="31" w16cid:durableId="1684940704">
    <w:abstractNumId w:val="2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hint="default"/>
          <w:i w:val="0"/>
          <w:iCs w:val="0"/>
        </w:rPr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ooterDocNo" w:val="Turley Report.dotm"/>
  </w:docVars>
  <w:rsids>
    <w:rsidRoot w:val="00575064"/>
    <w:rsid w:val="0001118E"/>
    <w:rsid w:val="00012E59"/>
    <w:rsid w:val="00025161"/>
    <w:rsid w:val="00044CD5"/>
    <w:rsid w:val="00046E9A"/>
    <w:rsid w:val="00053678"/>
    <w:rsid w:val="00060475"/>
    <w:rsid w:val="00062DD7"/>
    <w:rsid w:val="00066240"/>
    <w:rsid w:val="000676FA"/>
    <w:rsid w:val="0008711E"/>
    <w:rsid w:val="00090BAE"/>
    <w:rsid w:val="000B0F5A"/>
    <w:rsid w:val="000C1953"/>
    <w:rsid w:val="000D14E0"/>
    <w:rsid w:val="000D2F5F"/>
    <w:rsid w:val="000D5DF4"/>
    <w:rsid w:val="000F315F"/>
    <w:rsid w:val="001046B8"/>
    <w:rsid w:val="00116222"/>
    <w:rsid w:val="001244E7"/>
    <w:rsid w:val="001308A7"/>
    <w:rsid w:val="001403B6"/>
    <w:rsid w:val="00141078"/>
    <w:rsid w:val="0016061B"/>
    <w:rsid w:val="00160683"/>
    <w:rsid w:val="001614C6"/>
    <w:rsid w:val="001669B8"/>
    <w:rsid w:val="001739E6"/>
    <w:rsid w:val="00187EE5"/>
    <w:rsid w:val="001977BA"/>
    <w:rsid w:val="001A64AF"/>
    <w:rsid w:val="001A7058"/>
    <w:rsid w:val="001B2550"/>
    <w:rsid w:val="001C4B95"/>
    <w:rsid w:val="001E1690"/>
    <w:rsid w:val="00207908"/>
    <w:rsid w:val="002102C4"/>
    <w:rsid w:val="00215CA5"/>
    <w:rsid w:val="002205DC"/>
    <w:rsid w:val="002234FF"/>
    <w:rsid w:val="00226C63"/>
    <w:rsid w:val="002338A4"/>
    <w:rsid w:val="00242B25"/>
    <w:rsid w:val="00244B06"/>
    <w:rsid w:val="00245BC2"/>
    <w:rsid w:val="00261385"/>
    <w:rsid w:val="002623C5"/>
    <w:rsid w:val="00267910"/>
    <w:rsid w:val="0027036F"/>
    <w:rsid w:val="00273F65"/>
    <w:rsid w:val="00287916"/>
    <w:rsid w:val="00292EB3"/>
    <w:rsid w:val="0029780B"/>
    <w:rsid w:val="00297C20"/>
    <w:rsid w:val="002C07B6"/>
    <w:rsid w:val="002C64F8"/>
    <w:rsid w:val="002D0309"/>
    <w:rsid w:val="002D5076"/>
    <w:rsid w:val="002E065A"/>
    <w:rsid w:val="002F16B3"/>
    <w:rsid w:val="002F21ED"/>
    <w:rsid w:val="002F4CE7"/>
    <w:rsid w:val="00306848"/>
    <w:rsid w:val="003118FD"/>
    <w:rsid w:val="00314F3C"/>
    <w:rsid w:val="00316450"/>
    <w:rsid w:val="00322B2A"/>
    <w:rsid w:val="0032618E"/>
    <w:rsid w:val="003436E6"/>
    <w:rsid w:val="00352986"/>
    <w:rsid w:val="0035405F"/>
    <w:rsid w:val="003637B3"/>
    <w:rsid w:val="0036530F"/>
    <w:rsid w:val="0036648D"/>
    <w:rsid w:val="00374A2B"/>
    <w:rsid w:val="00375276"/>
    <w:rsid w:val="003833FE"/>
    <w:rsid w:val="00385E35"/>
    <w:rsid w:val="00393B10"/>
    <w:rsid w:val="00396BCD"/>
    <w:rsid w:val="003B6B94"/>
    <w:rsid w:val="003C10BE"/>
    <w:rsid w:val="003C3700"/>
    <w:rsid w:val="003C605C"/>
    <w:rsid w:val="003D0FDD"/>
    <w:rsid w:val="003D2CE7"/>
    <w:rsid w:val="003D4B8C"/>
    <w:rsid w:val="003D6976"/>
    <w:rsid w:val="003D6EF3"/>
    <w:rsid w:val="003F7C95"/>
    <w:rsid w:val="00402B0F"/>
    <w:rsid w:val="004030F1"/>
    <w:rsid w:val="004035A9"/>
    <w:rsid w:val="00404F51"/>
    <w:rsid w:val="00416B21"/>
    <w:rsid w:val="00440460"/>
    <w:rsid w:val="0044387A"/>
    <w:rsid w:val="00446E7D"/>
    <w:rsid w:val="004474D6"/>
    <w:rsid w:val="00452424"/>
    <w:rsid w:val="0047486D"/>
    <w:rsid w:val="00477B9C"/>
    <w:rsid w:val="00496C95"/>
    <w:rsid w:val="004B3182"/>
    <w:rsid w:val="004B3A6C"/>
    <w:rsid w:val="004C1B21"/>
    <w:rsid w:val="004E14F1"/>
    <w:rsid w:val="004F1922"/>
    <w:rsid w:val="004F2743"/>
    <w:rsid w:val="00515DC0"/>
    <w:rsid w:val="005246C6"/>
    <w:rsid w:val="00527307"/>
    <w:rsid w:val="00532AA4"/>
    <w:rsid w:val="00535DC7"/>
    <w:rsid w:val="005362A8"/>
    <w:rsid w:val="005427BF"/>
    <w:rsid w:val="00561204"/>
    <w:rsid w:val="00564593"/>
    <w:rsid w:val="00572D2D"/>
    <w:rsid w:val="00575064"/>
    <w:rsid w:val="0058138E"/>
    <w:rsid w:val="00585E06"/>
    <w:rsid w:val="005918A0"/>
    <w:rsid w:val="00596149"/>
    <w:rsid w:val="005971DD"/>
    <w:rsid w:val="005A441D"/>
    <w:rsid w:val="005B5CFB"/>
    <w:rsid w:val="005B7BFA"/>
    <w:rsid w:val="005E1CDC"/>
    <w:rsid w:val="005E5D92"/>
    <w:rsid w:val="005F37CE"/>
    <w:rsid w:val="005F596F"/>
    <w:rsid w:val="00610E22"/>
    <w:rsid w:val="00615309"/>
    <w:rsid w:val="006276FF"/>
    <w:rsid w:val="00631ACF"/>
    <w:rsid w:val="00636B12"/>
    <w:rsid w:val="00641E10"/>
    <w:rsid w:val="006453C6"/>
    <w:rsid w:val="0064698F"/>
    <w:rsid w:val="0064764F"/>
    <w:rsid w:val="00657286"/>
    <w:rsid w:val="00657BD0"/>
    <w:rsid w:val="00661422"/>
    <w:rsid w:val="00677A7A"/>
    <w:rsid w:val="006877FF"/>
    <w:rsid w:val="00687888"/>
    <w:rsid w:val="006900BC"/>
    <w:rsid w:val="006901DC"/>
    <w:rsid w:val="006904B7"/>
    <w:rsid w:val="00692E9C"/>
    <w:rsid w:val="006A555D"/>
    <w:rsid w:val="006C1D50"/>
    <w:rsid w:val="006C766D"/>
    <w:rsid w:val="006E109D"/>
    <w:rsid w:val="006E4391"/>
    <w:rsid w:val="006E6EDD"/>
    <w:rsid w:val="006F0A6F"/>
    <w:rsid w:val="0070236D"/>
    <w:rsid w:val="00706D3D"/>
    <w:rsid w:val="00717A6C"/>
    <w:rsid w:val="007502AD"/>
    <w:rsid w:val="007539BD"/>
    <w:rsid w:val="00760C08"/>
    <w:rsid w:val="00765407"/>
    <w:rsid w:val="00773159"/>
    <w:rsid w:val="00776920"/>
    <w:rsid w:val="0078192E"/>
    <w:rsid w:val="00784728"/>
    <w:rsid w:val="00791954"/>
    <w:rsid w:val="00791AC4"/>
    <w:rsid w:val="00792F6B"/>
    <w:rsid w:val="00793466"/>
    <w:rsid w:val="00793CD0"/>
    <w:rsid w:val="00795FF8"/>
    <w:rsid w:val="00796146"/>
    <w:rsid w:val="0079633B"/>
    <w:rsid w:val="007971D3"/>
    <w:rsid w:val="007A57DB"/>
    <w:rsid w:val="007A62E2"/>
    <w:rsid w:val="007A7A40"/>
    <w:rsid w:val="007C645A"/>
    <w:rsid w:val="007C677E"/>
    <w:rsid w:val="007C6B65"/>
    <w:rsid w:val="007D1E47"/>
    <w:rsid w:val="007E5F66"/>
    <w:rsid w:val="007E6455"/>
    <w:rsid w:val="00801080"/>
    <w:rsid w:val="00802A07"/>
    <w:rsid w:val="00802CDF"/>
    <w:rsid w:val="00810E3B"/>
    <w:rsid w:val="0081199C"/>
    <w:rsid w:val="00826BEA"/>
    <w:rsid w:val="008342D3"/>
    <w:rsid w:val="0083538C"/>
    <w:rsid w:val="00842A4C"/>
    <w:rsid w:val="0084545E"/>
    <w:rsid w:val="00845B46"/>
    <w:rsid w:val="0085128F"/>
    <w:rsid w:val="0085165D"/>
    <w:rsid w:val="008701AD"/>
    <w:rsid w:val="00872A66"/>
    <w:rsid w:val="00872C0B"/>
    <w:rsid w:val="008809ED"/>
    <w:rsid w:val="0088309B"/>
    <w:rsid w:val="0088444D"/>
    <w:rsid w:val="00896CF8"/>
    <w:rsid w:val="008A4A20"/>
    <w:rsid w:val="008B527A"/>
    <w:rsid w:val="008D161E"/>
    <w:rsid w:val="008D2C4A"/>
    <w:rsid w:val="008D397D"/>
    <w:rsid w:val="008D606C"/>
    <w:rsid w:val="008E2AAF"/>
    <w:rsid w:val="008E6B55"/>
    <w:rsid w:val="008E6D8C"/>
    <w:rsid w:val="008F0CBF"/>
    <w:rsid w:val="008F2503"/>
    <w:rsid w:val="008F7CE1"/>
    <w:rsid w:val="00904BFC"/>
    <w:rsid w:val="00917DFF"/>
    <w:rsid w:val="00924307"/>
    <w:rsid w:val="009303B9"/>
    <w:rsid w:val="00932BAD"/>
    <w:rsid w:val="009400FF"/>
    <w:rsid w:val="009440FA"/>
    <w:rsid w:val="0094696B"/>
    <w:rsid w:val="00966239"/>
    <w:rsid w:val="00970280"/>
    <w:rsid w:val="0098755B"/>
    <w:rsid w:val="00995001"/>
    <w:rsid w:val="00997DBC"/>
    <w:rsid w:val="009A1672"/>
    <w:rsid w:val="009A50EA"/>
    <w:rsid w:val="009B2028"/>
    <w:rsid w:val="009B28AD"/>
    <w:rsid w:val="009C440A"/>
    <w:rsid w:val="009C6DEE"/>
    <w:rsid w:val="009C77F3"/>
    <w:rsid w:val="009D3387"/>
    <w:rsid w:val="009E0503"/>
    <w:rsid w:val="009F169F"/>
    <w:rsid w:val="009F1C87"/>
    <w:rsid w:val="00A04A62"/>
    <w:rsid w:val="00A136BE"/>
    <w:rsid w:val="00A2531E"/>
    <w:rsid w:val="00A326E3"/>
    <w:rsid w:val="00A52C74"/>
    <w:rsid w:val="00A741A8"/>
    <w:rsid w:val="00A870F7"/>
    <w:rsid w:val="00AA2DE7"/>
    <w:rsid w:val="00AA59C2"/>
    <w:rsid w:val="00AB0B88"/>
    <w:rsid w:val="00AB1030"/>
    <w:rsid w:val="00AC0734"/>
    <w:rsid w:val="00AC3746"/>
    <w:rsid w:val="00AE6435"/>
    <w:rsid w:val="00AF01FC"/>
    <w:rsid w:val="00AF2725"/>
    <w:rsid w:val="00B009F9"/>
    <w:rsid w:val="00B0110C"/>
    <w:rsid w:val="00B0479D"/>
    <w:rsid w:val="00B211CD"/>
    <w:rsid w:val="00B254C0"/>
    <w:rsid w:val="00B3511C"/>
    <w:rsid w:val="00B35687"/>
    <w:rsid w:val="00B463E4"/>
    <w:rsid w:val="00B511D5"/>
    <w:rsid w:val="00B65AFC"/>
    <w:rsid w:val="00B70D19"/>
    <w:rsid w:val="00B717BF"/>
    <w:rsid w:val="00B83029"/>
    <w:rsid w:val="00B85EB4"/>
    <w:rsid w:val="00B86462"/>
    <w:rsid w:val="00B902E6"/>
    <w:rsid w:val="00B927C6"/>
    <w:rsid w:val="00B92977"/>
    <w:rsid w:val="00BA2F52"/>
    <w:rsid w:val="00BA39EC"/>
    <w:rsid w:val="00BA7164"/>
    <w:rsid w:val="00BB36D5"/>
    <w:rsid w:val="00BB68CB"/>
    <w:rsid w:val="00BC0DD3"/>
    <w:rsid w:val="00BC3EED"/>
    <w:rsid w:val="00BC4B8C"/>
    <w:rsid w:val="00BC562F"/>
    <w:rsid w:val="00BC6028"/>
    <w:rsid w:val="00BC6624"/>
    <w:rsid w:val="00BE6942"/>
    <w:rsid w:val="00BF049A"/>
    <w:rsid w:val="00BF088B"/>
    <w:rsid w:val="00C01C20"/>
    <w:rsid w:val="00C11C5B"/>
    <w:rsid w:val="00C1750C"/>
    <w:rsid w:val="00C21F02"/>
    <w:rsid w:val="00C505A8"/>
    <w:rsid w:val="00C54845"/>
    <w:rsid w:val="00C564A0"/>
    <w:rsid w:val="00C56B67"/>
    <w:rsid w:val="00C620F5"/>
    <w:rsid w:val="00C63CE8"/>
    <w:rsid w:val="00C715AF"/>
    <w:rsid w:val="00C727F2"/>
    <w:rsid w:val="00C831A1"/>
    <w:rsid w:val="00C8512E"/>
    <w:rsid w:val="00C85181"/>
    <w:rsid w:val="00C90A02"/>
    <w:rsid w:val="00C916BE"/>
    <w:rsid w:val="00C93CEA"/>
    <w:rsid w:val="00CB74D8"/>
    <w:rsid w:val="00CC02E3"/>
    <w:rsid w:val="00CC047A"/>
    <w:rsid w:val="00CC36DA"/>
    <w:rsid w:val="00CE45C1"/>
    <w:rsid w:val="00CE67F4"/>
    <w:rsid w:val="00CE6FBE"/>
    <w:rsid w:val="00CF5277"/>
    <w:rsid w:val="00D06C29"/>
    <w:rsid w:val="00D1202D"/>
    <w:rsid w:val="00D163AB"/>
    <w:rsid w:val="00D224DB"/>
    <w:rsid w:val="00D655AC"/>
    <w:rsid w:val="00D659CF"/>
    <w:rsid w:val="00D65C74"/>
    <w:rsid w:val="00D8163F"/>
    <w:rsid w:val="00D90922"/>
    <w:rsid w:val="00D92606"/>
    <w:rsid w:val="00D93A55"/>
    <w:rsid w:val="00D93AD2"/>
    <w:rsid w:val="00DA26E6"/>
    <w:rsid w:val="00DA5207"/>
    <w:rsid w:val="00DB622C"/>
    <w:rsid w:val="00DC17B5"/>
    <w:rsid w:val="00DC2A17"/>
    <w:rsid w:val="00DD2405"/>
    <w:rsid w:val="00DD4CC5"/>
    <w:rsid w:val="00E1237B"/>
    <w:rsid w:val="00E250EC"/>
    <w:rsid w:val="00E26058"/>
    <w:rsid w:val="00E32292"/>
    <w:rsid w:val="00E42DFB"/>
    <w:rsid w:val="00E604AB"/>
    <w:rsid w:val="00E8173D"/>
    <w:rsid w:val="00E94E45"/>
    <w:rsid w:val="00EA5FEC"/>
    <w:rsid w:val="00EA7260"/>
    <w:rsid w:val="00EB6797"/>
    <w:rsid w:val="00EC25F2"/>
    <w:rsid w:val="00EC6B85"/>
    <w:rsid w:val="00ED6CC1"/>
    <w:rsid w:val="00F04286"/>
    <w:rsid w:val="00F05C48"/>
    <w:rsid w:val="00F146FC"/>
    <w:rsid w:val="00F44339"/>
    <w:rsid w:val="00F618F6"/>
    <w:rsid w:val="00F76CB0"/>
    <w:rsid w:val="00FA0CA8"/>
    <w:rsid w:val="00FA39F3"/>
    <w:rsid w:val="00FA617C"/>
    <w:rsid w:val="00FB32E1"/>
    <w:rsid w:val="00FB451A"/>
    <w:rsid w:val="00FB6D99"/>
    <w:rsid w:val="00FC2D86"/>
    <w:rsid w:val="00FC4E3F"/>
    <w:rsid w:val="00FC745B"/>
    <w:rsid w:val="00FD0309"/>
    <w:rsid w:val="00FD4ED8"/>
    <w:rsid w:val="00FD7073"/>
    <w:rsid w:val="00FF2A47"/>
    <w:rsid w:val="00FF3D92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58FC984"/>
  <w15:docId w15:val="{D480C617-BDAD-4C55-88E0-C29441A8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4" w:qFormat="1"/>
    <w:lsdException w:name="heading 2" w:semiHidden="1" w:uiPriority="4" w:unhideWhenUsed="1" w:qFormat="1"/>
    <w:lsdException w:name="heading 3" w:semiHidden="1" w:uiPriority="1" w:unhideWhenUsed="1" w:qFormat="1"/>
    <w:lsdException w:name="heading 4" w:semiHidden="1" w:uiPriority="4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74A2B"/>
    <w:pPr>
      <w:spacing w:after="240" w:line="280" w:lineRule="atLeast"/>
    </w:pPr>
    <w:rPr>
      <w:rFonts w:ascii="Calibri" w:hAnsi="Calibri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4"/>
    <w:rsid w:val="00374A2B"/>
    <w:pPr>
      <w:keepNext/>
      <w:keepLines/>
      <w:pageBreakBefore/>
      <w:spacing w:after="360" w:line="360" w:lineRule="atLeast"/>
      <w:outlineLvl w:val="0"/>
    </w:pPr>
    <w:rPr>
      <w:rFonts w:eastAsiaTheme="majorEastAsia" w:cstheme="majorBidi"/>
      <w:b/>
      <w:bCs/>
      <w:color w:val="5C6F7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4"/>
    <w:rsid w:val="00374A2B"/>
    <w:pPr>
      <w:keepNext/>
      <w:keepLines/>
      <w:spacing w:before="240" w:line="320" w:lineRule="atLeast"/>
      <w:outlineLvl w:val="1"/>
    </w:pPr>
    <w:rPr>
      <w:rFonts w:eastAsiaTheme="majorEastAsia" w:cstheme="majorBidi"/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uiPriority w:val="1"/>
    <w:rsid w:val="00374A2B"/>
    <w:pPr>
      <w:keepNext/>
      <w:keepLines/>
      <w:spacing w:before="240" w:after="0"/>
      <w:outlineLvl w:val="2"/>
    </w:pPr>
    <w:rPr>
      <w:rFonts w:eastAsiaTheme="majorEastAsia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4"/>
    <w:rsid w:val="00374A2B"/>
    <w:pPr>
      <w:keepNext/>
      <w:keepLines/>
      <w:spacing w:before="24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19"/>
    <w:semiHidden/>
    <w:qFormat/>
    <w:rsid w:val="00374A2B"/>
    <w:pPr>
      <w:keepNext/>
      <w:keepLines/>
      <w:numPr>
        <w:ilvl w:val="4"/>
        <w:numId w:val="27"/>
      </w:numPr>
      <w:spacing w:before="200" w:after="0"/>
      <w:outlineLvl w:val="4"/>
    </w:pPr>
    <w:rPr>
      <w:rFonts w:asciiTheme="majorHAnsi" w:eastAsiaTheme="majorEastAsia" w:hAnsiTheme="majorHAnsi" w:cstheme="majorBidi"/>
      <w:color w:val="01355A" w:themeColor="accent1" w:themeShade="7F"/>
    </w:rPr>
  </w:style>
  <w:style w:type="paragraph" w:styleId="Heading6">
    <w:name w:val="heading 6"/>
    <w:basedOn w:val="Normal"/>
    <w:next w:val="Normal"/>
    <w:link w:val="Heading6Char"/>
    <w:uiPriority w:val="19"/>
    <w:semiHidden/>
    <w:qFormat/>
    <w:rsid w:val="00374A2B"/>
    <w:pPr>
      <w:keepNext/>
      <w:keepLines/>
      <w:numPr>
        <w:ilvl w:val="5"/>
        <w:numId w:val="2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1355A" w:themeColor="accent1" w:themeShade="7F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374A2B"/>
    <w:pPr>
      <w:keepNext/>
      <w:keepLines/>
      <w:numPr>
        <w:ilvl w:val="6"/>
        <w:numId w:val="2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374A2B"/>
    <w:pPr>
      <w:keepNext/>
      <w:keepLines/>
      <w:numPr>
        <w:ilvl w:val="7"/>
        <w:numId w:val="2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374A2B"/>
    <w:pPr>
      <w:keepNext/>
      <w:keepLines/>
      <w:numPr>
        <w:ilvl w:val="8"/>
        <w:numId w:val="2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py">
    <w:name w:val="Copy"/>
    <w:basedOn w:val="Normal"/>
    <w:uiPriority w:val="19"/>
    <w:semiHidden/>
    <w:qFormat/>
    <w:rsid w:val="00374A2B"/>
    <w:pPr>
      <w:spacing w:before="120" w:after="120"/>
      <w:ind w:left="680" w:hanging="680"/>
    </w:pPr>
    <w:rPr>
      <w:rFonts w:ascii="Verdana" w:hAnsi="Verdana"/>
      <w:sz w:val="16"/>
    </w:rPr>
  </w:style>
  <w:style w:type="paragraph" w:customStyle="1" w:styleId="Level4Alpha">
    <w:name w:val="Level 4 Alpha"/>
    <w:basedOn w:val="Level2Alpha"/>
    <w:uiPriority w:val="17"/>
    <w:rsid w:val="00374A2B"/>
    <w:pPr>
      <w:tabs>
        <w:tab w:val="left" w:pos="3062"/>
      </w:tabs>
      <w:ind w:left="3061" w:hanging="680"/>
    </w:pPr>
  </w:style>
  <w:style w:type="paragraph" w:customStyle="1" w:styleId="Default">
    <w:name w:val="Default"/>
    <w:rsid w:val="00374A2B"/>
    <w:pPr>
      <w:autoSpaceDE w:val="0"/>
      <w:autoSpaceDN w:val="0"/>
      <w:adjustRightInd w:val="0"/>
      <w:spacing w:after="0" w:line="240" w:lineRule="auto"/>
    </w:pPr>
    <w:rPr>
      <w:rFonts w:ascii="Calibri" w:hAnsi="Calibri" w:cs="HelveticaNeueLT Std Lt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374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4A2B"/>
    <w:rPr>
      <w:rFonts w:ascii="Calibri" w:hAnsi="Calibr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374A2B"/>
    <w:pPr>
      <w:tabs>
        <w:tab w:val="center" w:pos="4536"/>
        <w:tab w:val="right" w:pos="9072"/>
      </w:tabs>
      <w:spacing w:after="0" w:line="240" w:lineRule="auto"/>
    </w:pPr>
    <w:rPr>
      <w:color w:val="5C6F7C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74A2B"/>
    <w:rPr>
      <w:rFonts w:ascii="Calibri" w:hAnsi="Calibri"/>
      <w:color w:val="5C6F7C"/>
      <w:sz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74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2B"/>
    <w:rPr>
      <w:rFonts w:ascii="Tahoma" w:hAnsi="Tahoma" w:cs="Tahoma"/>
      <w:sz w:val="16"/>
      <w:szCs w:val="16"/>
    </w:rPr>
  </w:style>
  <w:style w:type="paragraph" w:customStyle="1" w:styleId="TurleyAddress">
    <w:name w:val="TurleyAddress"/>
    <w:basedOn w:val="Normal"/>
    <w:uiPriority w:val="19"/>
    <w:semiHidden/>
    <w:qFormat/>
    <w:rsid w:val="00374A2B"/>
    <w:pPr>
      <w:spacing w:after="0" w:line="220" w:lineRule="atLeast"/>
    </w:pPr>
    <w:rPr>
      <w:color w:val="5C6F7B"/>
    </w:rPr>
  </w:style>
  <w:style w:type="table" w:styleId="TableGrid">
    <w:name w:val="Table Grid"/>
    <w:basedOn w:val="TableNormal"/>
    <w:uiPriority w:val="59"/>
    <w:rsid w:val="00374A2B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oSpace">
    <w:name w:val="NormalNoSpace"/>
    <w:basedOn w:val="Normal"/>
    <w:uiPriority w:val="1"/>
    <w:rsid w:val="00374A2B"/>
    <w:pPr>
      <w:spacing w:after="0"/>
    </w:pPr>
  </w:style>
  <w:style w:type="paragraph" w:customStyle="1" w:styleId="Heading">
    <w:name w:val="Heading"/>
    <w:basedOn w:val="Normal"/>
    <w:uiPriority w:val="19"/>
    <w:semiHidden/>
    <w:rsid w:val="00374A2B"/>
    <w:pPr>
      <w:keepNext/>
    </w:pPr>
    <w:rPr>
      <w:b/>
      <w:caps/>
    </w:rPr>
  </w:style>
  <w:style w:type="paragraph" w:customStyle="1" w:styleId="Yours">
    <w:name w:val="Yours"/>
    <w:basedOn w:val="Normal"/>
    <w:next w:val="Normal"/>
    <w:uiPriority w:val="18"/>
    <w:rsid w:val="00374A2B"/>
    <w:pPr>
      <w:spacing w:after="1080"/>
    </w:pPr>
  </w:style>
  <w:style w:type="paragraph" w:customStyle="1" w:styleId="TurleyRef">
    <w:name w:val="TurleyRef"/>
    <w:basedOn w:val="Normal"/>
    <w:uiPriority w:val="19"/>
    <w:semiHidden/>
    <w:qFormat/>
    <w:rsid w:val="00374A2B"/>
    <w:pPr>
      <w:spacing w:after="0" w:line="220" w:lineRule="atLeast"/>
    </w:pPr>
    <w:rPr>
      <w:sz w:val="18"/>
    </w:rPr>
  </w:style>
  <w:style w:type="paragraph" w:customStyle="1" w:styleId="TurleyRefBold">
    <w:name w:val="TurleyRefBold"/>
    <w:basedOn w:val="TurleyRef"/>
    <w:uiPriority w:val="19"/>
    <w:semiHidden/>
    <w:rsid w:val="00374A2B"/>
    <w:pPr>
      <w:keepNext/>
      <w:spacing w:before="60"/>
    </w:pPr>
    <w:rPr>
      <w:b/>
    </w:rPr>
  </w:style>
  <w:style w:type="paragraph" w:customStyle="1" w:styleId="FigureTitle">
    <w:name w:val="Figure Title"/>
    <w:basedOn w:val="Normal"/>
    <w:next w:val="Normal"/>
    <w:uiPriority w:val="17"/>
    <w:qFormat/>
    <w:rsid w:val="00374A2B"/>
    <w:pPr>
      <w:keepNext/>
      <w:keepLines/>
      <w:spacing w:before="240"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4"/>
    <w:rsid w:val="00374A2B"/>
    <w:rPr>
      <w:rFonts w:ascii="Calibri" w:eastAsiaTheme="majorEastAsia" w:hAnsi="Calibri" w:cstheme="majorBidi"/>
      <w:b/>
      <w:bCs/>
      <w:color w:val="5C6F7C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4"/>
    <w:rsid w:val="00374A2B"/>
    <w:rPr>
      <w:rFonts w:ascii="Calibri" w:eastAsiaTheme="majorEastAsia" w:hAnsi="Calibri" w:cstheme="majorBidi"/>
      <w:b/>
      <w:bCs/>
      <w:cap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374A2B"/>
    <w:rPr>
      <w:rFonts w:ascii="Calibri" w:eastAsiaTheme="majorEastAsia" w:hAnsi="Calibri" w:cstheme="majorBidi"/>
      <w:b/>
      <w:bCs/>
      <w:szCs w:val="20"/>
    </w:rPr>
  </w:style>
  <w:style w:type="numbering" w:customStyle="1" w:styleId="NumbLstNumbers">
    <w:name w:val="NumbLstNumbers"/>
    <w:uiPriority w:val="99"/>
    <w:rsid w:val="00374A2B"/>
    <w:pPr>
      <w:numPr>
        <w:numId w:val="1"/>
      </w:numPr>
    </w:pPr>
  </w:style>
  <w:style w:type="numbering" w:customStyle="1" w:styleId="NumbLstBullet">
    <w:name w:val="NumbLstBullet"/>
    <w:uiPriority w:val="99"/>
    <w:rsid w:val="00374A2B"/>
    <w:pPr>
      <w:numPr>
        <w:numId w:val="2"/>
      </w:numPr>
    </w:pPr>
  </w:style>
  <w:style w:type="paragraph" w:customStyle="1" w:styleId="TableSource">
    <w:name w:val="Table Source"/>
    <w:basedOn w:val="Normal"/>
    <w:uiPriority w:val="22"/>
    <w:rsid w:val="00374A2B"/>
    <w:pPr>
      <w:spacing w:before="120"/>
    </w:pPr>
    <w:rPr>
      <w:i/>
    </w:rPr>
  </w:style>
  <w:style w:type="paragraph" w:customStyle="1" w:styleId="Level1Number">
    <w:name w:val="Level 1 Number"/>
    <w:basedOn w:val="Level1Heading"/>
    <w:uiPriority w:val="9"/>
    <w:rsid w:val="00374A2B"/>
    <w:pPr>
      <w:keepNext w:val="0"/>
      <w:keepLines w:val="0"/>
    </w:pPr>
    <w:rPr>
      <w:b w:val="0"/>
    </w:rPr>
  </w:style>
  <w:style w:type="paragraph" w:customStyle="1" w:styleId="Level2Alpha">
    <w:name w:val="Level 2 Alpha"/>
    <w:basedOn w:val="Normal"/>
    <w:uiPriority w:val="4"/>
    <w:qFormat/>
    <w:rsid w:val="00374A2B"/>
    <w:pPr>
      <w:numPr>
        <w:ilvl w:val="4"/>
        <w:numId w:val="21"/>
      </w:numPr>
    </w:pPr>
    <w:rPr>
      <w:rFonts w:eastAsia="Times New Roman" w:cs="Times New Roman"/>
      <w:lang w:eastAsia="en-GB"/>
    </w:rPr>
  </w:style>
  <w:style w:type="paragraph" w:customStyle="1" w:styleId="Level2Number">
    <w:name w:val="Level 2 Number"/>
    <w:basedOn w:val="Normal"/>
    <w:link w:val="Level2NumberChar"/>
    <w:uiPriority w:val="2"/>
    <w:qFormat/>
    <w:rsid w:val="00374A2B"/>
    <w:pPr>
      <w:numPr>
        <w:ilvl w:val="1"/>
        <w:numId w:val="21"/>
      </w:numPr>
    </w:pPr>
    <w:rPr>
      <w:rFonts w:eastAsia="Times New Roman" w:cs="Times New Roman"/>
      <w:lang w:eastAsia="en-GB"/>
    </w:rPr>
  </w:style>
  <w:style w:type="paragraph" w:customStyle="1" w:styleId="Level2Heading">
    <w:name w:val="Level 2 Heading"/>
    <w:basedOn w:val="Level2Number"/>
    <w:next w:val="Level3Number"/>
    <w:uiPriority w:val="12"/>
    <w:rsid w:val="00374A2B"/>
    <w:pPr>
      <w:keepNext/>
      <w:keepLines/>
      <w:spacing w:before="240"/>
    </w:pPr>
    <w:rPr>
      <w:b/>
    </w:rPr>
  </w:style>
  <w:style w:type="paragraph" w:customStyle="1" w:styleId="Level2Roman">
    <w:name w:val="Level 2 Roman"/>
    <w:basedOn w:val="Normal"/>
    <w:uiPriority w:val="4"/>
    <w:qFormat/>
    <w:rsid w:val="00374A2B"/>
    <w:pPr>
      <w:numPr>
        <w:ilvl w:val="5"/>
        <w:numId w:val="21"/>
      </w:numPr>
    </w:pPr>
    <w:rPr>
      <w:rFonts w:eastAsia="Times New Roman" w:cs="Times New Roman"/>
      <w:lang w:eastAsia="en-GB"/>
    </w:rPr>
  </w:style>
  <w:style w:type="paragraph" w:customStyle="1" w:styleId="Level3Alpha">
    <w:name w:val="Level 3 Alpha"/>
    <w:basedOn w:val="Level2Alpha"/>
    <w:uiPriority w:val="16"/>
    <w:rsid w:val="00374A2B"/>
    <w:pPr>
      <w:tabs>
        <w:tab w:val="left" w:pos="2155"/>
      </w:tabs>
      <w:ind w:left="2154" w:hanging="680"/>
    </w:pPr>
  </w:style>
  <w:style w:type="paragraph" w:customStyle="1" w:styleId="Level3Number">
    <w:name w:val="Level 3 Number"/>
    <w:basedOn w:val="Normal"/>
    <w:uiPriority w:val="17"/>
    <w:qFormat/>
    <w:rsid w:val="00374A2B"/>
    <w:pPr>
      <w:numPr>
        <w:ilvl w:val="2"/>
        <w:numId w:val="21"/>
      </w:numPr>
    </w:pPr>
    <w:rPr>
      <w:rFonts w:eastAsia="Times New Roman" w:cs="Times New Roman"/>
      <w:lang w:eastAsia="en-GB"/>
    </w:rPr>
  </w:style>
  <w:style w:type="paragraph" w:customStyle="1" w:styleId="Level3Heading">
    <w:name w:val="Level 3 Heading"/>
    <w:basedOn w:val="Level3Number"/>
    <w:next w:val="Level4Number"/>
    <w:uiPriority w:val="15"/>
    <w:rsid w:val="00374A2B"/>
    <w:pPr>
      <w:keepNext/>
      <w:keepLines/>
      <w:spacing w:before="240"/>
    </w:pPr>
    <w:rPr>
      <w:b/>
    </w:rPr>
  </w:style>
  <w:style w:type="paragraph" w:customStyle="1" w:styleId="Level3Roman">
    <w:name w:val="Level 3 Roman"/>
    <w:basedOn w:val="Level2Roman"/>
    <w:uiPriority w:val="16"/>
    <w:rsid w:val="00374A2B"/>
    <w:pPr>
      <w:tabs>
        <w:tab w:val="clear" w:pos="1814"/>
        <w:tab w:val="left" w:pos="2722"/>
      </w:tabs>
      <w:ind w:left="2721" w:hanging="680"/>
    </w:pPr>
  </w:style>
  <w:style w:type="paragraph" w:customStyle="1" w:styleId="Level4Roman">
    <w:name w:val="Level 4 Roman"/>
    <w:basedOn w:val="Level2Roman"/>
    <w:uiPriority w:val="17"/>
    <w:rsid w:val="00374A2B"/>
    <w:pPr>
      <w:tabs>
        <w:tab w:val="clear" w:pos="1814"/>
        <w:tab w:val="left" w:pos="3629"/>
      </w:tabs>
      <w:ind w:left="3628" w:hanging="680"/>
    </w:pPr>
  </w:style>
  <w:style w:type="paragraph" w:customStyle="1" w:styleId="Level4Number">
    <w:name w:val="Level 4 Number"/>
    <w:basedOn w:val="Normal"/>
    <w:uiPriority w:val="19"/>
    <w:qFormat/>
    <w:rsid w:val="00374A2B"/>
    <w:pPr>
      <w:numPr>
        <w:ilvl w:val="3"/>
        <w:numId w:val="21"/>
      </w:numPr>
    </w:pPr>
    <w:rPr>
      <w:rFonts w:eastAsia="Times New Roman" w:cs="Times New Roman"/>
      <w:lang w:eastAsia="en-GB"/>
    </w:rPr>
  </w:style>
  <w:style w:type="paragraph" w:customStyle="1" w:styleId="Definition">
    <w:name w:val="Definition"/>
    <w:basedOn w:val="Normal"/>
    <w:uiPriority w:val="19"/>
    <w:semiHidden/>
    <w:qFormat/>
    <w:rsid w:val="00374A2B"/>
    <w:pPr>
      <w:ind w:left="2381" w:hanging="1701"/>
    </w:pPr>
  </w:style>
  <w:style w:type="paragraph" w:customStyle="1" w:styleId="PageNo">
    <w:name w:val="PageNo"/>
    <w:basedOn w:val="Normal"/>
    <w:uiPriority w:val="19"/>
    <w:semiHidden/>
    <w:qFormat/>
    <w:rsid w:val="00374A2B"/>
    <w:pPr>
      <w:spacing w:after="0" w:line="440" w:lineRule="atLeast"/>
      <w:jc w:val="right"/>
    </w:pPr>
    <w:rPr>
      <w:b/>
      <w:color w:val="5C6F7C"/>
      <w:sz w:val="40"/>
    </w:rPr>
  </w:style>
  <w:style w:type="paragraph" w:customStyle="1" w:styleId="DocTitle">
    <w:name w:val="DocTitle"/>
    <w:basedOn w:val="Normal"/>
    <w:uiPriority w:val="19"/>
    <w:semiHidden/>
    <w:rsid w:val="00374A2B"/>
    <w:pPr>
      <w:spacing w:after="480" w:line="500" w:lineRule="atLeast"/>
    </w:pPr>
    <w:rPr>
      <w:b/>
      <w:color w:val="026CB6" w:themeColor="accent1"/>
      <w:sz w:val="64"/>
    </w:rPr>
  </w:style>
  <w:style w:type="paragraph" w:customStyle="1" w:styleId="DocCompanyName">
    <w:name w:val="DocCompanyName"/>
    <w:basedOn w:val="DocTitle"/>
    <w:uiPriority w:val="19"/>
    <w:semiHidden/>
    <w:rsid w:val="00374A2B"/>
    <w:pPr>
      <w:spacing w:after="0" w:line="680" w:lineRule="atLeast"/>
    </w:pPr>
    <w:rPr>
      <w:color w:val="5C6F7C"/>
    </w:rPr>
  </w:style>
  <w:style w:type="paragraph" w:customStyle="1" w:styleId="Heading1NoTOC">
    <w:name w:val="Heading 1NoTOC"/>
    <w:basedOn w:val="Heading1"/>
    <w:next w:val="Normal"/>
    <w:uiPriority w:val="19"/>
    <w:semiHidden/>
    <w:qFormat/>
    <w:rsid w:val="00374A2B"/>
  </w:style>
  <w:style w:type="paragraph" w:styleId="TOC1">
    <w:name w:val="toc 1"/>
    <w:basedOn w:val="Normal"/>
    <w:next w:val="Normal"/>
    <w:autoRedefine/>
    <w:uiPriority w:val="39"/>
    <w:semiHidden/>
    <w:rsid w:val="00374A2B"/>
    <w:pPr>
      <w:tabs>
        <w:tab w:val="right" w:pos="9639"/>
      </w:tabs>
      <w:spacing w:before="240" w:after="0"/>
    </w:pPr>
  </w:style>
  <w:style w:type="paragraph" w:styleId="TOC2">
    <w:name w:val="toc 2"/>
    <w:basedOn w:val="Normal"/>
    <w:next w:val="Normal"/>
    <w:autoRedefine/>
    <w:uiPriority w:val="39"/>
    <w:semiHidden/>
    <w:rsid w:val="00374A2B"/>
    <w:pPr>
      <w:tabs>
        <w:tab w:val="left" w:pos="680"/>
        <w:tab w:val="right" w:pos="9639"/>
      </w:tabs>
      <w:spacing w:before="240" w:after="0"/>
    </w:pPr>
  </w:style>
  <w:style w:type="character" w:styleId="Hyperlink">
    <w:name w:val="Hyperlink"/>
    <w:basedOn w:val="DefaultParagraphFont"/>
    <w:uiPriority w:val="99"/>
    <w:semiHidden/>
    <w:rsid w:val="00374A2B"/>
    <w:rPr>
      <w:color w:val="0000FF" w:themeColor="hyperlink"/>
      <w:u w:val="single"/>
    </w:rPr>
  </w:style>
  <w:style w:type="paragraph" w:customStyle="1" w:styleId="Heading1Numb">
    <w:name w:val="Heading 1Numb"/>
    <w:basedOn w:val="Normal"/>
    <w:next w:val="Level2Number"/>
    <w:qFormat/>
    <w:rsid w:val="00374A2B"/>
    <w:pPr>
      <w:keepNext/>
      <w:keepLines/>
      <w:spacing w:after="360" w:line="440" w:lineRule="atLeast"/>
    </w:pPr>
    <w:rPr>
      <w:rFonts w:eastAsia="Times New Roman" w:cs="Times New Roman"/>
      <w:b/>
      <w:color w:val="5C6F7C"/>
      <w:sz w:val="40"/>
      <w:lang w:eastAsia="en-GB"/>
    </w:rPr>
  </w:style>
  <w:style w:type="paragraph" w:customStyle="1" w:styleId="DocDate">
    <w:name w:val="DocDate"/>
    <w:basedOn w:val="DocCompanyName"/>
    <w:uiPriority w:val="19"/>
    <w:semiHidden/>
    <w:qFormat/>
    <w:rsid w:val="00374A2B"/>
    <w:pPr>
      <w:spacing w:line="1320" w:lineRule="atLeast"/>
      <w:jc w:val="right"/>
    </w:pPr>
    <w:rPr>
      <w:sz w:val="128"/>
    </w:rPr>
  </w:style>
  <w:style w:type="paragraph" w:customStyle="1" w:styleId="DocSite">
    <w:name w:val="DocSite"/>
    <w:basedOn w:val="DocCompanyName"/>
    <w:next w:val="DocTitle"/>
    <w:uiPriority w:val="19"/>
    <w:semiHidden/>
    <w:qFormat/>
    <w:rsid w:val="00374A2B"/>
    <w:pPr>
      <w:spacing w:after="480"/>
    </w:pPr>
    <w:rPr>
      <w:b w:val="0"/>
    </w:rPr>
  </w:style>
  <w:style w:type="paragraph" w:customStyle="1" w:styleId="DocConfidential">
    <w:name w:val="DocConfidential"/>
    <w:basedOn w:val="Normal"/>
    <w:uiPriority w:val="19"/>
    <w:semiHidden/>
    <w:qFormat/>
    <w:rsid w:val="00374A2B"/>
    <w:pPr>
      <w:jc w:val="right"/>
    </w:pPr>
    <w:rPr>
      <w:b/>
      <w:sz w:val="28"/>
    </w:rPr>
  </w:style>
  <w:style w:type="numbering" w:customStyle="1" w:styleId="NumbLstNumbList">
    <w:name w:val="NumbLstNumbList"/>
    <w:uiPriority w:val="99"/>
    <w:rsid w:val="00374A2B"/>
    <w:pPr>
      <w:numPr>
        <w:numId w:val="3"/>
      </w:numPr>
    </w:pPr>
  </w:style>
  <w:style w:type="paragraph" w:styleId="TOC3">
    <w:name w:val="toc 3"/>
    <w:basedOn w:val="Normal"/>
    <w:next w:val="Normal"/>
    <w:autoRedefine/>
    <w:uiPriority w:val="39"/>
    <w:semiHidden/>
    <w:rsid w:val="00374A2B"/>
    <w:pPr>
      <w:tabs>
        <w:tab w:val="left" w:pos="1361"/>
        <w:tab w:val="right" w:pos="9639"/>
      </w:tabs>
      <w:spacing w:before="240" w:after="0"/>
    </w:pPr>
  </w:style>
  <w:style w:type="paragraph" w:customStyle="1" w:styleId="Heading3NoToc">
    <w:name w:val="Heading 3NoToc"/>
    <w:basedOn w:val="Normal"/>
    <w:uiPriority w:val="19"/>
    <w:semiHidden/>
    <w:rsid w:val="00374A2B"/>
    <w:pPr>
      <w:keepNext/>
      <w:keepLines/>
      <w:spacing w:before="240" w:after="0"/>
      <w:outlineLvl w:val="2"/>
    </w:pPr>
    <w:rPr>
      <w:rFonts w:eastAsiaTheme="majorEastAsia" w:cstheme="majorBidi"/>
      <w:b/>
      <w:bCs/>
      <w:sz w:val="22"/>
    </w:rPr>
  </w:style>
  <w:style w:type="paragraph" w:customStyle="1" w:styleId="TableTitle">
    <w:name w:val="Table Title"/>
    <w:basedOn w:val="Normal"/>
    <w:uiPriority w:val="14"/>
    <w:qFormat/>
    <w:rsid w:val="00374A2B"/>
    <w:pPr>
      <w:keepNext/>
      <w:keepLines/>
      <w:spacing w:before="240"/>
    </w:pPr>
    <w:rPr>
      <w:b/>
    </w:rPr>
  </w:style>
  <w:style w:type="paragraph" w:customStyle="1" w:styleId="TableText">
    <w:name w:val="Table Text"/>
    <w:basedOn w:val="Normal"/>
    <w:uiPriority w:val="15"/>
    <w:rsid w:val="00374A2B"/>
    <w:pPr>
      <w:spacing w:before="60" w:after="60"/>
      <w:ind w:left="57" w:right="57"/>
    </w:pPr>
  </w:style>
  <w:style w:type="paragraph" w:customStyle="1" w:styleId="TableHeading">
    <w:name w:val="Table Heading"/>
    <w:basedOn w:val="TableText"/>
    <w:uiPriority w:val="15"/>
    <w:qFormat/>
    <w:rsid w:val="00374A2B"/>
    <w:rPr>
      <w:color w:val="FFFFFF"/>
    </w:rPr>
  </w:style>
  <w:style w:type="numbering" w:customStyle="1" w:styleId="NumbLstMain">
    <w:name w:val="NumbLstMain"/>
    <w:uiPriority w:val="99"/>
    <w:rsid w:val="00374A2B"/>
    <w:pPr>
      <w:numPr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4"/>
    <w:rsid w:val="00374A2B"/>
    <w:rPr>
      <w:rFonts w:ascii="Calibri" w:eastAsiaTheme="majorEastAsia" w:hAnsi="Calibri" w:cstheme="majorBidi"/>
      <w:b/>
      <w:bCs/>
      <w:i/>
      <w:iCs/>
      <w:sz w:val="20"/>
      <w:szCs w:val="20"/>
    </w:rPr>
  </w:style>
  <w:style w:type="paragraph" w:customStyle="1" w:styleId="Alpha">
    <w:name w:val="Alpha"/>
    <w:basedOn w:val="Normal"/>
    <w:uiPriority w:val="3"/>
    <w:rsid w:val="00374A2B"/>
    <w:pPr>
      <w:numPr>
        <w:numId w:val="3"/>
      </w:numPr>
    </w:pPr>
  </w:style>
  <w:style w:type="paragraph" w:customStyle="1" w:styleId="Bullet1">
    <w:name w:val="Bullet1"/>
    <w:basedOn w:val="Normal"/>
    <w:uiPriority w:val="11"/>
    <w:qFormat/>
    <w:rsid w:val="00374A2B"/>
    <w:pPr>
      <w:numPr>
        <w:numId w:val="23"/>
      </w:numPr>
    </w:pPr>
  </w:style>
  <w:style w:type="paragraph" w:customStyle="1" w:styleId="Roman">
    <w:name w:val="Roman"/>
    <w:basedOn w:val="Normal"/>
    <w:uiPriority w:val="3"/>
    <w:rsid w:val="00374A2B"/>
    <w:pPr>
      <w:numPr>
        <w:ilvl w:val="1"/>
        <w:numId w:val="3"/>
      </w:numPr>
    </w:pPr>
  </w:style>
  <w:style w:type="paragraph" w:customStyle="1" w:styleId="TableBullet">
    <w:name w:val="Table Bullet"/>
    <w:basedOn w:val="TableText"/>
    <w:uiPriority w:val="10"/>
    <w:qFormat/>
    <w:rsid w:val="00374A2B"/>
    <w:pPr>
      <w:numPr>
        <w:ilvl w:val="3"/>
        <w:numId w:val="23"/>
      </w:numPr>
    </w:pPr>
  </w:style>
  <w:style w:type="paragraph" w:customStyle="1" w:styleId="Bullet2">
    <w:name w:val="Bullet2"/>
    <w:basedOn w:val="Normal"/>
    <w:uiPriority w:val="2"/>
    <w:rsid w:val="00374A2B"/>
    <w:pPr>
      <w:numPr>
        <w:ilvl w:val="1"/>
        <w:numId w:val="23"/>
      </w:numPr>
    </w:pPr>
  </w:style>
  <w:style w:type="paragraph" w:customStyle="1" w:styleId="FooterDepartments">
    <w:name w:val="FooterDepartments"/>
    <w:basedOn w:val="Footer"/>
    <w:uiPriority w:val="29"/>
    <w:semiHidden/>
    <w:qFormat/>
    <w:rsid w:val="00374A2B"/>
    <w:pPr>
      <w:tabs>
        <w:tab w:val="clear" w:pos="4536"/>
        <w:tab w:val="clear" w:pos="9072"/>
        <w:tab w:val="left" w:pos="7938"/>
        <w:tab w:val="right" w:pos="9526"/>
      </w:tabs>
      <w:spacing w:before="240" w:after="120"/>
    </w:pPr>
    <w:rPr>
      <w:color w:val="5C6F7B"/>
      <w:sz w:val="16"/>
    </w:rPr>
  </w:style>
  <w:style w:type="paragraph" w:customStyle="1" w:styleId="FooterReg">
    <w:name w:val="FooterReg"/>
    <w:basedOn w:val="FooterDepartments"/>
    <w:uiPriority w:val="29"/>
    <w:semiHidden/>
    <w:qFormat/>
    <w:rsid w:val="00374A2B"/>
    <w:pPr>
      <w:spacing w:before="160" w:after="0"/>
    </w:pPr>
    <w:rPr>
      <w:sz w:val="12"/>
    </w:rPr>
  </w:style>
  <w:style w:type="paragraph" w:customStyle="1" w:styleId="Level1Heading">
    <w:name w:val="Level 1 Heading"/>
    <w:basedOn w:val="Normal"/>
    <w:next w:val="Level2Number"/>
    <w:uiPriority w:val="9"/>
    <w:rsid w:val="00374A2B"/>
    <w:pPr>
      <w:keepNext/>
      <w:keepLines/>
      <w:numPr>
        <w:numId w:val="21"/>
      </w:numPr>
    </w:pPr>
    <w:rPr>
      <w:b/>
    </w:rPr>
  </w:style>
  <w:style w:type="paragraph" w:customStyle="1" w:styleId="Level1Alpha">
    <w:name w:val="Level 1 Alpha"/>
    <w:basedOn w:val="Level2Alpha"/>
    <w:uiPriority w:val="10"/>
    <w:rsid w:val="00374A2B"/>
    <w:pPr>
      <w:tabs>
        <w:tab w:val="left" w:pos="680"/>
      </w:tabs>
      <w:ind w:left="680" w:hanging="680"/>
    </w:pPr>
  </w:style>
  <w:style w:type="paragraph" w:customStyle="1" w:styleId="Level1Roman">
    <w:name w:val="Level 1 Roman"/>
    <w:basedOn w:val="Level2Roman"/>
    <w:uiPriority w:val="10"/>
    <w:rsid w:val="00374A2B"/>
    <w:pPr>
      <w:tabs>
        <w:tab w:val="clear" w:pos="1814"/>
        <w:tab w:val="left" w:pos="2041"/>
      </w:tabs>
      <w:ind w:left="2041" w:hanging="680"/>
    </w:pPr>
  </w:style>
  <w:style w:type="paragraph" w:customStyle="1" w:styleId="Level1Bullet">
    <w:name w:val="Level 1 Bullet"/>
    <w:basedOn w:val="Normal"/>
    <w:uiPriority w:val="1"/>
    <w:rsid w:val="00374A2B"/>
    <w:pPr>
      <w:numPr>
        <w:ilvl w:val="3"/>
        <w:numId w:val="7"/>
      </w:numPr>
    </w:pPr>
  </w:style>
  <w:style w:type="paragraph" w:customStyle="1" w:styleId="Level2Bullet">
    <w:name w:val="Level 2 Bullet"/>
    <w:basedOn w:val="Normal"/>
    <w:uiPriority w:val="3"/>
    <w:qFormat/>
    <w:rsid w:val="00374A2B"/>
    <w:pPr>
      <w:numPr>
        <w:ilvl w:val="2"/>
        <w:numId w:val="23"/>
      </w:numPr>
    </w:pPr>
  </w:style>
  <w:style w:type="paragraph" w:customStyle="1" w:styleId="Level3Bullet">
    <w:name w:val="Level 3 Bullet"/>
    <w:basedOn w:val="Normal"/>
    <w:uiPriority w:val="1"/>
    <w:rsid w:val="00374A2B"/>
    <w:pPr>
      <w:numPr>
        <w:ilvl w:val="5"/>
        <w:numId w:val="23"/>
      </w:numPr>
    </w:pPr>
  </w:style>
  <w:style w:type="paragraph" w:customStyle="1" w:styleId="Level4Bullet">
    <w:name w:val="Level 4 Bullet"/>
    <w:basedOn w:val="Normal"/>
    <w:uiPriority w:val="1"/>
    <w:rsid w:val="00374A2B"/>
    <w:pPr>
      <w:numPr>
        <w:ilvl w:val="6"/>
        <w:numId w:val="23"/>
      </w:numPr>
    </w:pPr>
  </w:style>
  <w:style w:type="paragraph" w:styleId="Quote">
    <w:name w:val="Quote"/>
    <w:basedOn w:val="Normal"/>
    <w:next w:val="Level2Number"/>
    <w:link w:val="QuoteChar"/>
    <w:uiPriority w:val="29"/>
    <w:semiHidden/>
    <w:qFormat/>
    <w:rsid w:val="00374A2B"/>
    <w:pPr>
      <w:ind w:left="68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74A2B"/>
    <w:rPr>
      <w:rFonts w:ascii="Calibri" w:hAnsi="Calibri"/>
      <w:i/>
      <w:iCs/>
      <w:color w:val="000000" w:themeColor="text1"/>
      <w:sz w:val="20"/>
      <w:szCs w:val="20"/>
    </w:rPr>
  </w:style>
  <w:style w:type="paragraph" w:customStyle="1" w:styleId="QuoteBullet">
    <w:name w:val="Quote Bullet"/>
    <w:basedOn w:val="Quote"/>
    <w:uiPriority w:val="10"/>
    <w:qFormat/>
    <w:rsid w:val="00374A2B"/>
    <w:pPr>
      <w:numPr>
        <w:ilvl w:val="4"/>
        <w:numId w:val="23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374A2B"/>
  </w:style>
  <w:style w:type="paragraph" w:styleId="BlockText">
    <w:name w:val="Block Text"/>
    <w:basedOn w:val="Normal"/>
    <w:uiPriority w:val="99"/>
    <w:semiHidden/>
    <w:rsid w:val="00374A2B"/>
    <w:pPr>
      <w:pBdr>
        <w:top w:val="single" w:sz="2" w:space="10" w:color="026CB6" w:themeColor="accent1" w:frame="1"/>
        <w:left w:val="single" w:sz="2" w:space="10" w:color="026CB6" w:themeColor="accent1" w:frame="1"/>
        <w:bottom w:val="single" w:sz="2" w:space="10" w:color="026CB6" w:themeColor="accent1" w:frame="1"/>
        <w:right w:val="single" w:sz="2" w:space="10" w:color="026CB6" w:themeColor="accent1" w:frame="1"/>
      </w:pBdr>
      <w:ind w:left="1152" w:right="1152"/>
    </w:pPr>
    <w:rPr>
      <w:rFonts w:asciiTheme="minorHAnsi" w:eastAsiaTheme="minorEastAsia" w:hAnsiTheme="minorHAnsi"/>
      <w:i/>
      <w:iCs/>
      <w:color w:val="026CB6" w:themeColor="accent1"/>
    </w:rPr>
  </w:style>
  <w:style w:type="paragraph" w:styleId="BodyText">
    <w:name w:val="Body Text"/>
    <w:basedOn w:val="Normal"/>
    <w:link w:val="BodyTextChar"/>
    <w:uiPriority w:val="99"/>
    <w:semiHidden/>
    <w:rsid w:val="00374A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74A2B"/>
    <w:rPr>
      <w:rFonts w:ascii="Calibri" w:hAnsi="Calibri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rsid w:val="00374A2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74A2B"/>
    <w:rPr>
      <w:rFonts w:ascii="Calibri" w:hAnsi="Calibri"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rsid w:val="00374A2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4A2B"/>
    <w:rPr>
      <w:rFonts w:ascii="Calibri" w:hAnsi="Calibri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74A2B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74A2B"/>
    <w:rPr>
      <w:rFonts w:ascii="Calibri" w:hAnsi="Calibri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374A2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74A2B"/>
    <w:rPr>
      <w:rFonts w:ascii="Calibri" w:hAnsi="Calibri"/>
      <w:sz w:val="20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74A2B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74A2B"/>
    <w:rPr>
      <w:rFonts w:ascii="Calibri" w:hAnsi="Calibri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374A2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74A2B"/>
    <w:rPr>
      <w:rFonts w:ascii="Calibri" w:hAnsi="Calibri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374A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74A2B"/>
    <w:rPr>
      <w:rFonts w:ascii="Calibri" w:hAnsi="Calibri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374A2B"/>
    <w:pPr>
      <w:spacing w:after="200" w:line="240" w:lineRule="auto"/>
    </w:pPr>
    <w:rPr>
      <w:b/>
      <w:bCs/>
      <w:color w:val="026CB6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74A2B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74A2B"/>
    <w:rPr>
      <w:rFonts w:ascii="Calibri" w:hAnsi="Calibri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4A2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4A2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A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A2B"/>
    <w:rPr>
      <w:rFonts w:ascii="Calibri" w:hAnsi="Calibri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4A2B"/>
  </w:style>
  <w:style w:type="character" w:customStyle="1" w:styleId="DateChar">
    <w:name w:val="Date Char"/>
    <w:basedOn w:val="DefaultParagraphFont"/>
    <w:link w:val="Date"/>
    <w:uiPriority w:val="99"/>
    <w:semiHidden/>
    <w:rsid w:val="00374A2B"/>
    <w:rPr>
      <w:rFonts w:ascii="Calibri" w:hAnsi="Calibri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4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4A2B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4A2B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74A2B"/>
    <w:rPr>
      <w:rFonts w:ascii="Calibri" w:hAnsi="Calibr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4A2B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4A2B"/>
    <w:rPr>
      <w:rFonts w:ascii="Calibri" w:hAnsi="Calibr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74A2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74A2B"/>
    <w:pPr>
      <w:spacing w:after="0" w:line="240" w:lineRule="auto"/>
    </w:pPr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4A2B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A2B"/>
    <w:rPr>
      <w:rFonts w:ascii="Calibri" w:hAnsi="Calibri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374A2B"/>
    <w:rPr>
      <w:rFonts w:asciiTheme="majorHAnsi" w:eastAsiaTheme="majorEastAsia" w:hAnsiTheme="majorHAnsi" w:cstheme="majorBidi"/>
      <w:color w:val="01355A" w:themeColor="accent1" w:themeShade="7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374A2B"/>
    <w:rPr>
      <w:rFonts w:asciiTheme="majorHAnsi" w:eastAsiaTheme="majorEastAsia" w:hAnsiTheme="majorHAnsi" w:cstheme="majorBidi"/>
      <w:i/>
      <w:iCs/>
      <w:color w:val="01355A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374A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374A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374A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74A2B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74A2B"/>
    <w:rPr>
      <w:rFonts w:ascii="Calibri" w:hAnsi="Calibri"/>
      <w:i/>
      <w:i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74A2B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74A2B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74A2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374A2B"/>
    <w:pPr>
      <w:pBdr>
        <w:bottom w:val="single" w:sz="4" w:space="4" w:color="026CB6" w:themeColor="accent1"/>
      </w:pBdr>
      <w:spacing w:before="200" w:after="280"/>
      <w:ind w:left="936" w:right="936"/>
    </w:pPr>
    <w:rPr>
      <w:b/>
      <w:bCs/>
      <w:i/>
      <w:iCs/>
      <w:color w:val="026CB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74A2B"/>
    <w:rPr>
      <w:rFonts w:ascii="Calibri" w:hAnsi="Calibri"/>
      <w:b/>
      <w:bCs/>
      <w:i/>
      <w:iCs/>
      <w:color w:val="026CB6" w:themeColor="accent1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374A2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74A2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74A2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74A2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74A2B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74A2B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74A2B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74A2B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74A2B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74A2B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74A2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74A2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74A2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74A2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74A2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74A2B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74A2B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74A2B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74A2B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74A2B"/>
    <w:pPr>
      <w:numPr>
        <w:numId w:val="2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374A2B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374A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74A2B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74A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74A2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semiHidden/>
    <w:rsid w:val="00374A2B"/>
    <w:pPr>
      <w:spacing w:after="0" w:line="240" w:lineRule="auto"/>
    </w:pPr>
    <w:rPr>
      <w:rFonts w:ascii="Calibri" w:hAnsi="Calibri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74A2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74A2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74A2B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74A2B"/>
    <w:rPr>
      <w:rFonts w:ascii="Calibri" w:hAnsi="Calibri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74A2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4A2B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74A2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74A2B"/>
    <w:rPr>
      <w:rFonts w:ascii="Calibri" w:hAnsi="Calibri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74A2B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74A2B"/>
    <w:rPr>
      <w:rFonts w:ascii="Calibri" w:hAnsi="Calibri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9"/>
    <w:semiHidden/>
    <w:qFormat/>
    <w:rsid w:val="00374A2B"/>
    <w:pPr>
      <w:numPr>
        <w:ilvl w:val="1"/>
      </w:numPr>
    </w:pPr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374A2B"/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74A2B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74A2B"/>
    <w:pPr>
      <w:spacing w:after="0"/>
    </w:pPr>
  </w:style>
  <w:style w:type="paragraph" w:styleId="Title">
    <w:name w:val="Title"/>
    <w:basedOn w:val="Normal"/>
    <w:next w:val="Normal"/>
    <w:link w:val="TitleChar"/>
    <w:uiPriority w:val="19"/>
    <w:semiHidden/>
    <w:qFormat/>
    <w:rsid w:val="00374A2B"/>
    <w:pPr>
      <w:pBdr>
        <w:bottom w:val="single" w:sz="8" w:space="4" w:color="026CB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374A2B"/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374A2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rsid w:val="00374A2B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74A2B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74A2B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74A2B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74A2B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74A2B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4A2B"/>
    <w:pPr>
      <w:pageBreakBefore w:val="0"/>
      <w:spacing w:before="480" w:after="0" w:line="280" w:lineRule="atLeast"/>
      <w:outlineLvl w:val="9"/>
    </w:pPr>
    <w:rPr>
      <w:rFonts w:asciiTheme="majorHAnsi" w:hAnsiTheme="majorHAnsi"/>
      <w:color w:val="015088" w:themeColor="accent1" w:themeShade="BF"/>
      <w:sz w:val="28"/>
    </w:rPr>
  </w:style>
  <w:style w:type="character" w:styleId="PlaceholderText">
    <w:name w:val="Placeholder Text"/>
    <w:basedOn w:val="DefaultParagraphFont"/>
    <w:uiPriority w:val="99"/>
    <w:semiHidden/>
    <w:rsid w:val="00314F3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93CEA"/>
    <w:rPr>
      <w:color w:val="605E5C"/>
      <w:shd w:val="clear" w:color="auto" w:fill="E1DFDD"/>
    </w:rPr>
  </w:style>
  <w:style w:type="paragraph" w:customStyle="1" w:styleId="ESNumbList1">
    <w:name w:val="ESNumbList 1"/>
    <w:basedOn w:val="Normal"/>
    <w:uiPriority w:val="6"/>
    <w:rsid w:val="007C6B65"/>
    <w:pPr>
      <w:numPr>
        <w:numId w:val="28"/>
      </w:numPr>
    </w:pPr>
    <w:rPr>
      <w:sz w:val="22"/>
      <w:szCs w:val="22"/>
    </w:rPr>
  </w:style>
  <w:style w:type="paragraph" w:customStyle="1" w:styleId="ESNumbList2">
    <w:name w:val="ESNumbList 2"/>
    <w:basedOn w:val="Normal"/>
    <w:uiPriority w:val="6"/>
    <w:rsid w:val="007C6B65"/>
    <w:pPr>
      <w:numPr>
        <w:ilvl w:val="1"/>
        <w:numId w:val="28"/>
      </w:numPr>
    </w:pPr>
    <w:rPr>
      <w:sz w:val="22"/>
      <w:szCs w:val="22"/>
    </w:rPr>
  </w:style>
  <w:style w:type="paragraph" w:customStyle="1" w:styleId="Level2Bullet2">
    <w:name w:val="Level 2 Bullet 2"/>
    <w:basedOn w:val="Normal"/>
    <w:uiPriority w:val="10"/>
    <w:qFormat/>
    <w:rsid w:val="001A7058"/>
    <w:pPr>
      <w:tabs>
        <w:tab w:val="num" w:pos="1247"/>
      </w:tabs>
      <w:ind w:left="1814" w:hanging="567"/>
    </w:pPr>
    <w:rPr>
      <w:sz w:val="22"/>
      <w:szCs w:val="22"/>
    </w:rPr>
  </w:style>
  <w:style w:type="character" w:customStyle="1" w:styleId="Level2NumberChar">
    <w:name w:val="Level 2 Number Char"/>
    <w:basedOn w:val="DefaultParagraphFont"/>
    <w:link w:val="Level2Number"/>
    <w:uiPriority w:val="2"/>
    <w:rsid w:val="00E32292"/>
    <w:rPr>
      <w:rFonts w:ascii="Calibri" w:eastAsia="Times New Roman" w:hAnsi="Calibri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70D1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D1E4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8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urleyTemplates\Master%20Lett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276CF-7EA5-47D4-BE9A-DC9FB71BA1A9}"/>
      </w:docPartPr>
      <w:docPartBody>
        <w:p w:rsidR="00D70ECA" w:rsidRDefault="00951505">
          <w:r w:rsidRPr="003F2D1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505"/>
    <w:rsid w:val="00464EE2"/>
    <w:rsid w:val="00951505"/>
    <w:rsid w:val="00D7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15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urleyStandard">
      <a:dk1>
        <a:sysClr val="windowText" lastClr="000000"/>
      </a:dk1>
      <a:lt1>
        <a:sysClr val="window" lastClr="FFFFFF"/>
      </a:lt1>
      <a:dk2>
        <a:srgbClr val="5C6F7C"/>
      </a:dk2>
      <a:lt2>
        <a:srgbClr val="FFFFFF"/>
      </a:lt2>
      <a:accent1>
        <a:srgbClr val="026CB6"/>
      </a:accent1>
      <a:accent2>
        <a:srgbClr val="E58E1A"/>
      </a:accent2>
      <a:accent3>
        <a:srgbClr val="C60651"/>
      </a:accent3>
      <a:accent4>
        <a:srgbClr val="00928F"/>
      </a:accent4>
      <a:accent5>
        <a:srgbClr val="6E4F55"/>
      </a:accent5>
      <a:accent6>
        <a:srgbClr val="C0AE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0" ma:contentTypeDescription="Create a new document." ma:contentTypeScope="" ma:versionID="5f6ca1ed444c631022d519dd1f9ad90e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4fbdebd025b8a2ea7f26e9c9ee153d98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0D4B627C-936E-4834-ACEB-A8F8FE5353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B57F3F-7695-4F71-AF99-BD95A8CC552A}"/>
</file>

<file path=customXml/itemProps3.xml><?xml version="1.0" encoding="utf-8"?>
<ds:datastoreItem xmlns:ds="http://schemas.openxmlformats.org/officeDocument/2006/customXml" ds:itemID="{A3C763EB-6137-480D-992B-3C2BBA6BBE42}"/>
</file>

<file path=customXml/itemProps4.xml><?xml version="1.0" encoding="utf-8"?>
<ds:datastoreItem xmlns:ds="http://schemas.openxmlformats.org/officeDocument/2006/customXml" ds:itemID="{0DACF483-3F1E-4AA5-AE1A-8DF8383672D1}"/>
</file>

<file path=docProps/app.xml><?xml version="1.0" encoding="utf-8"?>
<Properties xmlns="http://schemas.openxmlformats.org/officeDocument/2006/extended-properties" xmlns:vt="http://schemas.openxmlformats.org/officeDocument/2006/docPropsVTypes">
  <Template>Master Letter</Template>
  <TotalTime>5</TotalTime>
  <Pages>4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Turley Associates</Company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Alison Browne</dc:creator>
  <cp:lastModifiedBy>Peter Davis</cp:lastModifiedBy>
  <cp:revision>3</cp:revision>
  <cp:lastPrinted>2022-12-16T11:34:00Z</cp:lastPrinted>
  <dcterms:created xsi:type="dcterms:W3CDTF">2024-03-26T11:58:00Z</dcterms:created>
  <dcterms:modified xsi:type="dcterms:W3CDTF">2024-03-26T12:07:00Z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0x010100CD1484CED4637942831D6ED81BBCB403</vt:lpwstr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</Properties>
</file>