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08F8F" w14:textId="1871FDDA" w:rsidR="00375276" w:rsidRDefault="00FA617C" w:rsidP="00375276">
      <w:pPr>
        <w:pStyle w:val="Heading1Numb"/>
      </w:pPr>
      <w:r>
        <w:t>Yield Hall Place</w:t>
      </w:r>
      <w:r w:rsidR="00375276">
        <w:t xml:space="preserve"> 1: Application plans and drawings</w:t>
      </w:r>
    </w:p>
    <w:tbl>
      <w:tblPr>
        <w:tblW w:w="13095" w:type="dxa"/>
        <w:tblInd w:w="680" w:type="dxa"/>
        <w:tblBorders>
          <w:top w:val="single" w:sz="4" w:space="0" w:color="616F7C"/>
          <w:bottom w:val="single" w:sz="4" w:space="0" w:color="616F7C"/>
          <w:insideH w:val="single" w:sz="4" w:space="0" w:color="616F7C"/>
        </w:tblBorders>
        <w:shd w:val="solid" w:color="FFFFFF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07"/>
        <w:gridCol w:w="4023"/>
        <w:gridCol w:w="4365"/>
      </w:tblGrid>
      <w:tr w:rsidR="0079633B" w14:paraId="7F591C6C" w14:textId="6321FC9F" w:rsidTr="00FA617C">
        <w:tc>
          <w:tcPr>
            <w:tcW w:w="4707" w:type="dxa"/>
            <w:shd w:val="solid" w:color="616F7C" w:fill="616F7C"/>
          </w:tcPr>
          <w:p w14:paraId="0FB2B101" w14:textId="08FA6938" w:rsidR="0079633B" w:rsidRPr="0079633B" w:rsidRDefault="0079633B" w:rsidP="0079633B">
            <w:pPr>
              <w:pStyle w:val="TableHeading"/>
              <w:rPr>
                <w:b/>
                <w:bCs/>
              </w:rPr>
            </w:pPr>
            <w:r w:rsidRPr="0079633B">
              <w:rPr>
                <w:b/>
                <w:bCs/>
              </w:rPr>
              <w:t>Title</w:t>
            </w:r>
          </w:p>
        </w:tc>
        <w:tc>
          <w:tcPr>
            <w:tcW w:w="4023" w:type="dxa"/>
            <w:shd w:val="solid" w:color="616F7C" w:fill="616F7C"/>
          </w:tcPr>
          <w:p w14:paraId="2979E77B" w14:textId="618F6D5B" w:rsidR="0079633B" w:rsidRPr="0079633B" w:rsidRDefault="0079633B" w:rsidP="0079633B">
            <w:pPr>
              <w:pStyle w:val="TableHeading"/>
              <w:rPr>
                <w:b/>
                <w:bCs/>
              </w:rPr>
            </w:pPr>
            <w:r w:rsidRPr="0079633B">
              <w:rPr>
                <w:b/>
                <w:bCs/>
              </w:rPr>
              <w:t>Old Drawing No.</w:t>
            </w:r>
          </w:p>
        </w:tc>
        <w:tc>
          <w:tcPr>
            <w:tcW w:w="4365" w:type="dxa"/>
            <w:shd w:val="solid" w:color="616F7C" w:fill="616F7C"/>
          </w:tcPr>
          <w:p w14:paraId="29E5461E" w14:textId="1CCA245E" w:rsidR="0079633B" w:rsidRPr="0079633B" w:rsidRDefault="0079633B" w:rsidP="0079633B">
            <w:pPr>
              <w:pStyle w:val="TableHeading"/>
              <w:rPr>
                <w:b/>
                <w:bCs/>
              </w:rPr>
            </w:pPr>
            <w:r w:rsidRPr="0079633B">
              <w:rPr>
                <w:b/>
                <w:bCs/>
              </w:rPr>
              <w:t>New Drawing No. with Rev.</w:t>
            </w:r>
          </w:p>
        </w:tc>
      </w:tr>
      <w:tr w:rsidR="00636B12" w14:paraId="615AB9FA" w14:textId="77777777" w:rsidTr="00A6124C">
        <w:tc>
          <w:tcPr>
            <w:tcW w:w="13095" w:type="dxa"/>
            <w:gridSpan w:val="3"/>
            <w:shd w:val="solid" w:color="FFFFFF" w:fill="FFFFFF"/>
          </w:tcPr>
          <w:p w14:paraId="7AC7E2F5" w14:textId="5D854047" w:rsidR="00636B12" w:rsidRDefault="00FA617C" w:rsidP="0079633B">
            <w:pPr>
              <w:pStyle w:val="Table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Demolition Drawing</w:t>
            </w:r>
          </w:p>
        </w:tc>
      </w:tr>
      <w:tr w:rsidR="00636B12" w14:paraId="5E5551CF" w14:textId="77777777" w:rsidTr="00FA617C">
        <w:tc>
          <w:tcPr>
            <w:tcW w:w="4707" w:type="dxa"/>
            <w:shd w:val="solid" w:color="FFFFFF" w:fill="FFFFFF"/>
          </w:tcPr>
          <w:p w14:paraId="0A8C0BC0" w14:textId="09C04F15" w:rsidR="00636B12" w:rsidRDefault="00E42DFB" w:rsidP="00E42DFB">
            <w:pPr>
              <w:pStyle w:val="TableText"/>
              <w:rPr>
                <w:b/>
                <w:bCs/>
              </w:rPr>
            </w:pPr>
            <w:r w:rsidRPr="00E42DFB">
              <w:rPr>
                <w:b/>
                <w:bCs/>
              </w:rPr>
              <w:t>DEMOLITION &amp; RETENTION PLANS</w:t>
            </w:r>
          </w:p>
        </w:tc>
        <w:tc>
          <w:tcPr>
            <w:tcW w:w="4023" w:type="dxa"/>
            <w:shd w:val="solid" w:color="FFFFFF" w:fill="FFFFFF"/>
          </w:tcPr>
          <w:p w14:paraId="39AB765A" w14:textId="5438B231" w:rsidR="00636B12" w:rsidRPr="00FA617C" w:rsidRDefault="007971D3" w:rsidP="007971D3">
            <w:pPr>
              <w:pStyle w:val="TableText"/>
            </w:pPr>
            <w:r w:rsidRPr="00FA617C">
              <w:t>TOR-CRL-ZZ-ZZ-DR-AR-1005000</w:t>
            </w:r>
            <w:r w:rsidR="00E42DFB" w:rsidRPr="00FA617C">
              <w:t>-P10</w:t>
            </w:r>
          </w:p>
        </w:tc>
        <w:tc>
          <w:tcPr>
            <w:tcW w:w="4365" w:type="dxa"/>
            <w:shd w:val="solid" w:color="FFFFFF" w:fill="FFFFFF"/>
          </w:tcPr>
          <w:p w14:paraId="7C86E6E8" w14:textId="39268DD3" w:rsidR="00636B12" w:rsidRDefault="007971D3" w:rsidP="007971D3">
            <w:pPr>
              <w:pStyle w:val="TableText"/>
              <w:rPr>
                <w:b/>
                <w:bCs/>
              </w:rPr>
            </w:pPr>
            <w:r w:rsidRPr="007971D3">
              <w:rPr>
                <w:b/>
                <w:bCs/>
              </w:rPr>
              <w:t>Unchanged</w:t>
            </w:r>
          </w:p>
        </w:tc>
      </w:tr>
      <w:tr w:rsidR="0079633B" w14:paraId="56B37172" w14:textId="77777777" w:rsidTr="00A6124C">
        <w:tc>
          <w:tcPr>
            <w:tcW w:w="13095" w:type="dxa"/>
            <w:gridSpan w:val="3"/>
            <w:shd w:val="solid" w:color="FFFFFF" w:fill="FFFFFF"/>
          </w:tcPr>
          <w:p w14:paraId="0AB4D747" w14:textId="6526F385" w:rsidR="0079633B" w:rsidRPr="0079633B" w:rsidRDefault="00636B12" w:rsidP="0079633B">
            <w:pPr>
              <w:pStyle w:val="Table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Proposed </w:t>
            </w:r>
            <w:r w:rsidR="0079633B">
              <w:rPr>
                <w:b/>
                <w:bCs/>
              </w:rPr>
              <w:t>Elevations</w:t>
            </w:r>
          </w:p>
        </w:tc>
      </w:tr>
      <w:tr w:rsidR="0079633B" w14:paraId="3F9BEEA7" w14:textId="5BBFA505" w:rsidTr="00FA617C">
        <w:tc>
          <w:tcPr>
            <w:tcW w:w="4707" w:type="dxa"/>
            <w:shd w:val="solid" w:color="FFFFFF" w:fill="FFFFFF"/>
          </w:tcPr>
          <w:p w14:paraId="2932734F" w14:textId="76F769EC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ELEVATIONS - YIELD HALL PLACE</w:t>
            </w:r>
            <w:r w:rsidR="00DB622C">
              <w:rPr>
                <w:b/>
                <w:bCs/>
              </w:rPr>
              <w:t xml:space="preserve"> </w:t>
            </w:r>
            <w:r w:rsidRPr="0079633B">
              <w:rPr>
                <w:b/>
                <w:bCs/>
              </w:rPr>
              <w:t>1 - EAST</w:t>
            </w:r>
          </w:p>
        </w:tc>
        <w:tc>
          <w:tcPr>
            <w:tcW w:w="4023" w:type="dxa"/>
            <w:shd w:val="solid" w:color="FFFFFF" w:fill="FFFFFF"/>
          </w:tcPr>
          <w:p w14:paraId="18A45EE3" w14:textId="36BB5725" w:rsidR="0079633B" w:rsidRDefault="0079633B" w:rsidP="0079633B">
            <w:pPr>
              <w:pStyle w:val="TableText"/>
            </w:pPr>
            <w:r w:rsidRPr="008D161E">
              <w:t>TOR-CRL-A1-ZZ-DR-AR-2001001</w:t>
            </w:r>
          </w:p>
        </w:tc>
        <w:tc>
          <w:tcPr>
            <w:tcW w:w="4365" w:type="dxa"/>
            <w:shd w:val="solid" w:color="FFFFFF" w:fill="FFFFFF"/>
          </w:tcPr>
          <w:p w14:paraId="622A8C87" w14:textId="7BA9A5D0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TOR</w:t>
            </w:r>
            <w:r w:rsidR="00636B12">
              <w:rPr>
                <w:b/>
                <w:bCs/>
              </w:rPr>
              <w:t>-</w:t>
            </w:r>
            <w:r w:rsidRPr="0079633B">
              <w:rPr>
                <w:b/>
                <w:bCs/>
              </w:rPr>
              <w:t>CRL</w:t>
            </w:r>
            <w:r w:rsidR="00636B12">
              <w:rPr>
                <w:b/>
                <w:bCs/>
              </w:rPr>
              <w:t>-</w:t>
            </w:r>
            <w:r w:rsidRPr="0079633B">
              <w:rPr>
                <w:b/>
                <w:bCs/>
              </w:rPr>
              <w:t>A1</w:t>
            </w:r>
            <w:r w:rsidR="00636B12">
              <w:rPr>
                <w:b/>
                <w:bCs/>
              </w:rPr>
              <w:t>-</w:t>
            </w:r>
            <w:r w:rsidRPr="0079633B">
              <w:rPr>
                <w:b/>
                <w:bCs/>
              </w:rPr>
              <w:t>ZZ</w:t>
            </w:r>
            <w:r w:rsidR="00636B12">
              <w:rPr>
                <w:b/>
                <w:bCs/>
              </w:rPr>
              <w:t>-</w:t>
            </w:r>
            <w:r w:rsidRPr="0079633B">
              <w:rPr>
                <w:b/>
                <w:bCs/>
              </w:rPr>
              <w:t>DR</w:t>
            </w:r>
            <w:r w:rsidR="00636B12">
              <w:rPr>
                <w:b/>
                <w:bCs/>
              </w:rPr>
              <w:t>-</w:t>
            </w:r>
            <w:r w:rsidRPr="0079633B">
              <w:rPr>
                <w:b/>
                <w:bCs/>
              </w:rPr>
              <w:t>AR</w:t>
            </w:r>
            <w:r w:rsidR="00636B12">
              <w:rPr>
                <w:b/>
                <w:bCs/>
              </w:rPr>
              <w:t>-</w:t>
            </w:r>
            <w:r w:rsidRPr="0079633B">
              <w:rPr>
                <w:b/>
                <w:bCs/>
              </w:rPr>
              <w:t>2001001-P13</w:t>
            </w:r>
          </w:p>
        </w:tc>
      </w:tr>
      <w:tr w:rsidR="0079633B" w14:paraId="7FCBB8C1" w14:textId="155DFD79" w:rsidTr="00FA617C">
        <w:tc>
          <w:tcPr>
            <w:tcW w:w="4707" w:type="dxa"/>
            <w:shd w:val="solid" w:color="FFFFFF" w:fill="FFFFFF"/>
          </w:tcPr>
          <w:p w14:paraId="7FFC4EFA" w14:textId="0CA77501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ELEVATIONS - YIELD HALL PLACE</w:t>
            </w:r>
            <w:r w:rsidR="00DB622C">
              <w:rPr>
                <w:b/>
                <w:bCs/>
              </w:rPr>
              <w:t xml:space="preserve"> </w:t>
            </w:r>
            <w:r w:rsidRPr="0079633B">
              <w:rPr>
                <w:b/>
                <w:bCs/>
              </w:rPr>
              <w:t>1 - NORTH</w:t>
            </w:r>
          </w:p>
        </w:tc>
        <w:tc>
          <w:tcPr>
            <w:tcW w:w="4023" w:type="dxa"/>
            <w:shd w:val="solid" w:color="FFFFFF" w:fill="FFFFFF"/>
          </w:tcPr>
          <w:p w14:paraId="5C1F5801" w14:textId="5A8A192F" w:rsidR="0079633B" w:rsidRDefault="0079633B" w:rsidP="0079633B">
            <w:pPr>
              <w:pStyle w:val="TableText"/>
            </w:pPr>
            <w:r w:rsidRPr="008D161E">
              <w:t>TOR-CRL-A1-ZZ-DR-AR-2001002</w:t>
            </w:r>
          </w:p>
        </w:tc>
        <w:tc>
          <w:tcPr>
            <w:tcW w:w="4365" w:type="dxa"/>
            <w:shd w:val="solid" w:color="FFFFFF" w:fill="FFFFFF"/>
          </w:tcPr>
          <w:p w14:paraId="51D1CA0C" w14:textId="72B2B773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TOR-CRL-A1-ZZ-DR-AR-2001002-P13</w:t>
            </w:r>
          </w:p>
        </w:tc>
      </w:tr>
      <w:tr w:rsidR="0079633B" w14:paraId="203FBD7D" w14:textId="784105F3" w:rsidTr="00FA617C">
        <w:tc>
          <w:tcPr>
            <w:tcW w:w="4707" w:type="dxa"/>
            <w:shd w:val="solid" w:color="FFFFFF" w:fill="FFFFFF"/>
          </w:tcPr>
          <w:p w14:paraId="6D4681BD" w14:textId="0F405AFE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ELEVATIONS - YIELD HALL PLACE</w:t>
            </w:r>
            <w:r w:rsidR="00DB622C">
              <w:rPr>
                <w:b/>
                <w:bCs/>
              </w:rPr>
              <w:t xml:space="preserve"> </w:t>
            </w:r>
            <w:r w:rsidRPr="0079633B">
              <w:rPr>
                <w:b/>
                <w:bCs/>
              </w:rPr>
              <w:t>1 - SOUTH</w:t>
            </w:r>
          </w:p>
        </w:tc>
        <w:tc>
          <w:tcPr>
            <w:tcW w:w="4023" w:type="dxa"/>
            <w:shd w:val="solid" w:color="FFFFFF" w:fill="FFFFFF"/>
          </w:tcPr>
          <w:p w14:paraId="457BC032" w14:textId="19495EFB" w:rsidR="0079633B" w:rsidRDefault="0079633B" w:rsidP="0079633B">
            <w:pPr>
              <w:pStyle w:val="TableText"/>
            </w:pPr>
            <w:r w:rsidRPr="008D161E">
              <w:t>TOR-CRL-A1-ZZ-DR-AR-2001003</w:t>
            </w:r>
          </w:p>
        </w:tc>
        <w:tc>
          <w:tcPr>
            <w:tcW w:w="4365" w:type="dxa"/>
            <w:shd w:val="solid" w:color="FFFFFF" w:fill="FFFFFF"/>
          </w:tcPr>
          <w:p w14:paraId="718E2214" w14:textId="794EC2B4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TOR-CRL-A1-ZZ-DR-AR-2001003-P12</w:t>
            </w:r>
          </w:p>
        </w:tc>
      </w:tr>
      <w:tr w:rsidR="0079633B" w14:paraId="0731D024" w14:textId="74BE3B32" w:rsidTr="00FA617C">
        <w:tc>
          <w:tcPr>
            <w:tcW w:w="4707" w:type="dxa"/>
            <w:shd w:val="solid" w:color="FFFFFF" w:fill="FFFFFF"/>
          </w:tcPr>
          <w:p w14:paraId="2EFB9C40" w14:textId="32EF7B85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ELEVATIONS - YIELD HALL PLACE</w:t>
            </w:r>
            <w:r w:rsidR="00DB622C">
              <w:rPr>
                <w:b/>
                <w:bCs/>
              </w:rPr>
              <w:t xml:space="preserve"> </w:t>
            </w:r>
            <w:r w:rsidRPr="0079633B">
              <w:rPr>
                <w:b/>
                <w:bCs/>
              </w:rPr>
              <w:t>1 - WEST</w:t>
            </w:r>
          </w:p>
        </w:tc>
        <w:tc>
          <w:tcPr>
            <w:tcW w:w="4023" w:type="dxa"/>
            <w:shd w:val="solid" w:color="FFFFFF" w:fill="FFFFFF"/>
          </w:tcPr>
          <w:p w14:paraId="48551E08" w14:textId="1E05A3C6" w:rsidR="0079633B" w:rsidRDefault="0079633B" w:rsidP="0079633B">
            <w:pPr>
              <w:pStyle w:val="TableText"/>
            </w:pPr>
            <w:r w:rsidRPr="008D161E">
              <w:t>TOR-CRL-A1-ZZ-DR-AR-2001004</w:t>
            </w:r>
          </w:p>
        </w:tc>
        <w:tc>
          <w:tcPr>
            <w:tcW w:w="4365" w:type="dxa"/>
            <w:shd w:val="solid" w:color="FFFFFF" w:fill="FFFFFF"/>
          </w:tcPr>
          <w:p w14:paraId="40F1D697" w14:textId="539B5F24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TOR-CRL-A1-ZZ-DR-AR-2001004-P13</w:t>
            </w:r>
          </w:p>
        </w:tc>
      </w:tr>
      <w:tr w:rsidR="0079633B" w14:paraId="61B9347C" w14:textId="18C22837" w:rsidTr="00FA617C">
        <w:tc>
          <w:tcPr>
            <w:tcW w:w="4707" w:type="dxa"/>
            <w:shd w:val="solid" w:color="FFFFFF" w:fill="FFFFFF"/>
          </w:tcPr>
          <w:p w14:paraId="4E470917" w14:textId="28626E77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ELEVATIONS - YIELD HALL PLACE</w:t>
            </w:r>
            <w:r w:rsidR="00DB622C">
              <w:rPr>
                <w:b/>
                <w:bCs/>
              </w:rPr>
              <w:t xml:space="preserve"> </w:t>
            </w:r>
            <w:r w:rsidRPr="0079633B">
              <w:rPr>
                <w:b/>
                <w:bCs/>
              </w:rPr>
              <w:t>1 - EAST COURTYARD</w:t>
            </w:r>
          </w:p>
        </w:tc>
        <w:tc>
          <w:tcPr>
            <w:tcW w:w="4023" w:type="dxa"/>
            <w:shd w:val="solid" w:color="FFFFFF" w:fill="FFFFFF"/>
          </w:tcPr>
          <w:p w14:paraId="1D0ABBAA" w14:textId="1C5365F9" w:rsidR="0079633B" w:rsidRDefault="0079633B" w:rsidP="0079633B">
            <w:pPr>
              <w:pStyle w:val="TableText"/>
            </w:pPr>
            <w:r w:rsidRPr="008D161E">
              <w:t>TOR-CRL-A1-ZZ-DR-AR-200100</w:t>
            </w:r>
            <w:r>
              <w:t>5</w:t>
            </w:r>
          </w:p>
        </w:tc>
        <w:tc>
          <w:tcPr>
            <w:tcW w:w="4365" w:type="dxa"/>
            <w:shd w:val="solid" w:color="FFFFFF" w:fill="FFFFFF"/>
          </w:tcPr>
          <w:p w14:paraId="6B8D72C9" w14:textId="541D64FE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TOR-CRL-A1-ZZ-DR-AR-2001005-P12</w:t>
            </w:r>
          </w:p>
        </w:tc>
      </w:tr>
      <w:tr w:rsidR="0079633B" w14:paraId="5062ED9B" w14:textId="2C797AB0" w:rsidTr="00FA617C">
        <w:tc>
          <w:tcPr>
            <w:tcW w:w="4707" w:type="dxa"/>
            <w:shd w:val="solid" w:color="FFFFFF" w:fill="FFFFFF"/>
          </w:tcPr>
          <w:p w14:paraId="7B6AC90C" w14:textId="63349A34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ELEVATIONS - YIELD HALL PLACE</w:t>
            </w:r>
            <w:r w:rsidR="00DB622C">
              <w:rPr>
                <w:b/>
                <w:bCs/>
              </w:rPr>
              <w:t xml:space="preserve"> </w:t>
            </w:r>
            <w:r w:rsidRPr="0079633B">
              <w:rPr>
                <w:b/>
                <w:bCs/>
              </w:rPr>
              <w:t>1 - WEST COURTYARD</w:t>
            </w:r>
          </w:p>
        </w:tc>
        <w:tc>
          <w:tcPr>
            <w:tcW w:w="4023" w:type="dxa"/>
            <w:shd w:val="solid" w:color="FFFFFF" w:fill="FFFFFF"/>
          </w:tcPr>
          <w:p w14:paraId="191F5A15" w14:textId="15402AD3" w:rsidR="0079633B" w:rsidRDefault="0079633B" w:rsidP="0079633B">
            <w:pPr>
              <w:pStyle w:val="TableText"/>
            </w:pPr>
            <w:r w:rsidRPr="008D161E">
              <w:t>TOR-CRL-A1-ZZ-DR-AR-200100</w:t>
            </w:r>
            <w:r>
              <w:t>6</w:t>
            </w:r>
          </w:p>
        </w:tc>
        <w:tc>
          <w:tcPr>
            <w:tcW w:w="4365" w:type="dxa"/>
            <w:shd w:val="solid" w:color="FFFFFF" w:fill="FFFFFF"/>
          </w:tcPr>
          <w:p w14:paraId="4B647A8B" w14:textId="0C61D59C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TOR-CRL-A1-ZZ-DR-AR-2001006-P12</w:t>
            </w:r>
          </w:p>
        </w:tc>
      </w:tr>
      <w:tr w:rsidR="0079633B" w14:paraId="476E86A2" w14:textId="77777777" w:rsidTr="002F31E5">
        <w:tc>
          <w:tcPr>
            <w:tcW w:w="13095" w:type="dxa"/>
            <w:gridSpan w:val="3"/>
            <w:shd w:val="solid" w:color="FFFFFF" w:fill="FFFFFF"/>
          </w:tcPr>
          <w:p w14:paraId="2673E6EB" w14:textId="176B289D" w:rsidR="0079633B" w:rsidRPr="0079633B" w:rsidRDefault="0079633B" w:rsidP="0079633B">
            <w:pPr>
              <w:pStyle w:val="Table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Existing Elevations</w:t>
            </w:r>
          </w:p>
        </w:tc>
      </w:tr>
      <w:tr w:rsidR="0079633B" w14:paraId="3FDD7C40" w14:textId="68BE00B5" w:rsidTr="00FA617C">
        <w:tc>
          <w:tcPr>
            <w:tcW w:w="4707" w:type="dxa"/>
            <w:shd w:val="solid" w:color="FFFFFF" w:fill="FFFFFF"/>
          </w:tcPr>
          <w:p w14:paraId="537510C0" w14:textId="5D9CC4A7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EXISTING ELEVATION - YIELDHALL PLACE 1</w:t>
            </w:r>
          </w:p>
        </w:tc>
        <w:tc>
          <w:tcPr>
            <w:tcW w:w="4023" w:type="dxa"/>
            <w:shd w:val="solid" w:color="FFFFFF" w:fill="FFFFFF"/>
          </w:tcPr>
          <w:p w14:paraId="7E42457F" w14:textId="72BA87A8" w:rsidR="0079633B" w:rsidRDefault="0079633B" w:rsidP="0079633B">
            <w:pPr>
              <w:pStyle w:val="TableText"/>
            </w:pPr>
            <w:r w:rsidRPr="008D161E">
              <w:t>TOR-CRL-ZZ-ZZ-DR-AR-2001000</w:t>
            </w:r>
          </w:p>
        </w:tc>
        <w:tc>
          <w:tcPr>
            <w:tcW w:w="4365" w:type="dxa"/>
            <w:shd w:val="solid" w:color="FFFFFF" w:fill="FFFFFF"/>
          </w:tcPr>
          <w:p w14:paraId="5C2E1444" w14:textId="2299ABB1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Unchanged</w:t>
            </w:r>
          </w:p>
        </w:tc>
      </w:tr>
      <w:tr w:rsidR="0079633B" w14:paraId="1CBAE9FC" w14:textId="6ECC5FD9" w:rsidTr="00FA617C">
        <w:tc>
          <w:tcPr>
            <w:tcW w:w="4707" w:type="dxa"/>
            <w:shd w:val="solid" w:color="FFFFFF" w:fill="FFFFFF"/>
          </w:tcPr>
          <w:p w14:paraId="0A4DE8C4" w14:textId="623110D6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EXISTING - YIELD HALL PLACE 1 - LEVEL 00</w:t>
            </w:r>
          </w:p>
        </w:tc>
        <w:tc>
          <w:tcPr>
            <w:tcW w:w="4023" w:type="dxa"/>
            <w:shd w:val="solid" w:color="FFFFFF" w:fill="FFFFFF"/>
          </w:tcPr>
          <w:p w14:paraId="2EF47F1D" w14:textId="25AFE852" w:rsidR="0079633B" w:rsidRDefault="0079633B" w:rsidP="0079633B">
            <w:pPr>
              <w:pStyle w:val="TableText"/>
            </w:pPr>
            <w:r w:rsidRPr="00C727F2">
              <w:t>TOR-CRL-A1-00-00-DR-AR-1001200</w:t>
            </w:r>
          </w:p>
        </w:tc>
        <w:tc>
          <w:tcPr>
            <w:tcW w:w="4365" w:type="dxa"/>
            <w:shd w:val="solid" w:color="FFFFFF" w:fill="FFFFFF"/>
          </w:tcPr>
          <w:p w14:paraId="3185FE4B" w14:textId="05C91023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Unchanged</w:t>
            </w:r>
          </w:p>
        </w:tc>
      </w:tr>
      <w:tr w:rsidR="0079633B" w14:paraId="60FBB5C5" w14:textId="7C7963D3" w:rsidTr="00FA617C">
        <w:tc>
          <w:tcPr>
            <w:tcW w:w="4707" w:type="dxa"/>
            <w:shd w:val="solid" w:color="FFFFFF" w:fill="FFFFFF"/>
          </w:tcPr>
          <w:p w14:paraId="69AE8C7A" w14:textId="0F5FC4E0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EXISTING - YIELD HALL PLACE 1 LOWER MALL</w:t>
            </w:r>
          </w:p>
        </w:tc>
        <w:tc>
          <w:tcPr>
            <w:tcW w:w="4023" w:type="dxa"/>
            <w:shd w:val="solid" w:color="FFFFFF" w:fill="FFFFFF"/>
          </w:tcPr>
          <w:p w14:paraId="49AF1A86" w14:textId="3ACF9D51" w:rsidR="0079633B" w:rsidRDefault="0079633B" w:rsidP="0079633B">
            <w:pPr>
              <w:pStyle w:val="TableText"/>
            </w:pPr>
            <w:r w:rsidRPr="00C727F2">
              <w:t>TOR-CRL-A1-01-01-DR-AR-1001201</w:t>
            </w:r>
          </w:p>
        </w:tc>
        <w:tc>
          <w:tcPr>
            <w:tcW w:w="4365" w:type="dxa"/>
            <w:shd w:val="solid" w:color="FFFFFF" w:fill="FFFFFF"/>
          </w:tcPr>
          <w:p w14:paraId="57F79B06" w14:textId="020A34C2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Unchanged</w:t>
            </w:r>
          </w:p>
        </w:tc>
      </w:tr>
      <w:tr w:rsidR="0079633B" w14:paraId="1724146F" w14:textId="51031B4E" w:rsidTr="00FA617C">
        <w:tc>
          <w:tcPr>
            <w:tcW w:w="4707" w:type="dxa"/>
            <w:shd w:val="solid" w:color="FFFFFF" w:fill="FFFFFF"/>
          </w:tcPr>
          <w:p w14:paraId="652B9F22" w14:textId="681084C3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EXISTING - YIELD HALL PLACE 1 - UPPER MALL</w:t>
            </w:r>
          </w:p>
        </w:tc>
        <w:tc>
          <w:tcPr>
            <w:tcW w:w="4023" w:type="dxa"/>
            <w:shd w:val="solid" w:color="FFFFFF" w:fill="FFFFFF"/>
          </w:tcPr>
          <w:p w14:paraId="337933AA" w14:textId="4022AAAF" w:rsidR="0079633B" w:rsidRDefault="0079633B" w:rsidP="0079633B">
            <w:pPr>
              <w:pStyle w:val="TableText"/>
            </w:pPr>
            <w:r w:rsidRPr="00C727F2">
              <w:t>TOR-CRL-A1-02-02-DR-AR-1001202</w:t>
            </w:r>
          </w:p>
        </w:tc>
        <w:tc>
          <w:tcPr>
            <w:tcW w:w="4365" w:type="dxa"/>
            <w:shd w:val="solid" w:color="FFFFFF" w:fill="FFFFFF"/>
          </w:tcPr>
          <w:p w14:paraId="7F3B6F46" w14:textId="60929F0D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Unchanged</w:t>
            </w:r>
          </w:p>
        </w:tc>
      </w:tr>
      <w:tr w:rsidR="0079633B" w14:paraId="15A4803E" w14:textId="2628DEDF" w:rsidTr="00FA617C">
        <w:tc>
          <w:tcPr>
            <w:tcW w:w="4707" w:type="dxa"/>
            <w:shd w:val="solid" w:color="FFFFFF" w:fill="FFFFFF"/>
          </w:tcPr>
          <w:p w14:paraId="64B10AB7" w14:textId="5CC2204E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EXISTING - YIELD HALL PLACE 1 CAR PARK LEVEL 01</w:t>
            </w:r>
          </w:p>
        </w:tc>
        <w:tc>
          <w:tcPr>
            <w:tcW w:w="4023" w:type="dxa"/>
            <w:shd w:val="solid" w:color="FFFFFF" w:fill="FFFFFF"/>
          </w:tcPr>
          <w:p w14:paraId="5E30A1BE" w14:textId="0F5B43DA" w:rsidR="0079633B" w:rsidRDefault="0079633B" w:rsidP="0079633B">
            <w:pPr>
              <w:pStyle w:val="TableText"/>
            </w:pPr>
            <w:r w:rsidRPr="00C727F2">
              <w:t>TOR-CRL-A1-03-03-DR-AR-1001203</w:t>
            </w:r>
          </w:p>
        </w:tc>
        <w:tc>
          <w:tcPr>
            <w:tcW w:w="4365" w:type="dxa"/>
            <w:shd w:val="solid" w:color="FFFFFF" w:fill="FFFFFF"/>
          </w:tcPr>
          <w:p w14:paraId="08FAD008" w14:textId="73ECA956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Unchanged</w:t>
            </w:r>
          </w:p>
        </w:tc>
      </w:tr>
      <w:tr w:rsidR="0079633B" w14:paraId="1EDEB372" w14:textId="190B6D2B" w:rsidTr="00FA617C">
        <w:tc>
          <w:tcPr>
            <w:tcW w:w="4707" w:type="dxa"/>
            <w:shd w:val="solid" w:color="FFFFFF" w:fill="FFFFFF"/>
          </w:tcPr>
          <w:p w14:paraId="2CAC8186" w14:textId="1E5E26A8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EXISTING - YIELD HALL PLACE 1 CAR PARK LEVEL 02</w:t>
            </w:r>
          </w:p>
        </w:tc>
        <w:tc>
          <w:tcPr>
            <w:tcW w:w="4023" w:type="dxa"/>
            <w:shd w:val="solid" w:color="FFFFFF" w:fill="FFFFFF"/>
          </w:tcPr>
          <w:p w14:paraId="61682593" w14:textId="261E31D8" w:rsidR="0079633B" w:rsidRPr="00C727F2" w:rsidRDefault="0079633B" w:rsidP="0079633B">
            <w:pPr>
              <w:pStyle w:val="TableText"/>
            </w:pPr>
            <w:r w:rsidRPr="00C727F2">
              <w:t>TOR-CRL-A1-04-04-DR-AR-1001204</w:t>
            </w:r>
          </w:p>
        </w:tc>
        <w:tc>
          <w:tcPr>
            <w:tcW w:w="4365" w:type="dxa"/>
            <w:shd w:val="solid" w:color="FFFFFF" w:fill="FFFFFF"/>
          </w:tcPr>
          <w:p w14:paraId="6667CF2E" w14:textId="59292C7F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Unchanged</w:t>
            </w:r>
          </w:p>
        </w:tc>
      </w:tr>
      <w:tr w:rsidR="0079633B" w14:paraId="74CB1E10" w14:textId="3783F945" w:rsidTr="00FA617C">
        <w:tc>
          <w:tcPr>
            <w:tcW w:w="4707" w:type="dxa"/>
            <w:shd w:val="solid" w:color="FFFFFF" w:fill="FFFFFF"/>
          </w:tcPr>
          <w:p w14:paraId="0387681E" w14:textId="1CFDB81A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EXISTING - YIELD HALL PLACE 1 - SECTION 1 &amp; 2</w:t>
            </w:r>
          </w:p>
        </w:tc>
        <w:tc>
          <w:tcPr>
            <w:tcW w:w="4023" w:type="dxa"/>
            <w:shd w:val="solid" w:color="FFFFFF" w:fill="FFFFFF"/>
          </w:tcPr>
          <w:p w14:paraId="6524CBB5" w14:textId="73E06599" w:rsidR="0079633B" w:rsidRPr="00C727F2" w:rsidRDefault="0079633B" w:rsidP="0079633B">
            <w:pPr>
              <w:pStyle w:val="TableText"/>
            </w:pPr>
            <w:r w:rsidRPr="00BC6624">
              <w:t>TOR-CRL-A1-ZZ-ZZ-DR-AR-1003001</w:t>
            </w:r>
          </w:p>
        </w:tc>
        <w:tc>
          <w:tcPr>
            <w:tcW w:w="4365" w:type="dxa"/>
            <w:shd w:val="solid" w:color="FFFFFF" w:fill="FFFFFF"/>
          </w:tcPr>
          <w:p w14:paraId="5CFE9293" w14:textId="1B9CDF7A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Unchanged</w:t>
            </w:r>
          </w:p>
        </w:tc>
      </w:tr>
      <w:tr w:rsidR="0079633B" w14:paraId="399B2C46" w14:textId="2D49E852" w:rsidTr="00FA617C">
        <w:tc>
          <w:tcPr>
            <w:tcW w:w="4707" w:type="dxa"/>
            <w:shd w:val="solid" w:color="FFFFFF" w:fill="FFFFFF"/>
          </w:tcPr>
          <w:p w14:paraId="53B97CB8" w14:textId="4C8C7258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lastRenderedPageBreak/>
              <w:t>EXISTING - YIELD HALL PLACE 1 - SECTION 3 &amp; 4</w:t>
            </w:r>
          </w:p>
        </w:tc>
        <w:tc>
          <w:tcPr>
            <w:tcW w:w="4023" w:type="dxa"/>
            <w:shd w:val="solid" w:color="FFFFFF" w:fill="FFFFFF"/>
          </w:tcPr>
          <w:p w14:paraId="6F778A8C" w14:textId="4B93E8DF" w:rsidR="0079633B" w:rsidRPr="00C727F2" w:rsidRDefault="0079633B" w:rsidP="0079633B">
            <w:pPr>
              <w:pStyle w:val="TableText"/>
            </w:pPr>
            <w:r w:rsidRPr="00BC6624">
              <w:t>TOR-CRL-A1-ZZ-ZZ-DR-AR-1003002</w:t>
            </w:r>
          </w:p>
        </w:tc>
        <w:tc>
          <w:tcPr>
            <w:tcW w:w="4365" w:type="dxa"/>
            <w:shd w:val="solid" w:color="FFFFFF" w:fill="FFFFFF"/>
          </w:tcPr>
          <w:p w14:paraId="0762603E" w14:textId="6C360EE7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Unchanged</w:t>
            </w:r>
          </w:p>
        </w:tc>
      </w:tr>
      <w:tr w:rsidR="0079633B" w14:paraId="769A2F4B" w14:textId="77777777" w:rsidTr="00582A82">
        <w:tc>
          <w:tcPr>
            <w:tcW w:w="13095" w:type="dxa"/>
            <w:gridSpan w:val="3"/>
            <w:shd w:val="solid" w:color="FFFFFF" w:fill="FFFFFF"/>
          </w:tcPr>
          <w:p w14:paraId="46B70727" w14:textId="08990E58" w:rsidR="0079633B" w:rsidRPr="0079633B" w:rsidRDefault="0079633B" w:rsidP="0079633B">
            <w:pPr>
              <w:pStyle w:val="Table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Proposed Floor Plans</w:t>
            </w:r>
          </w:p>
        </w:tc>
      </w:tr>
      <w:tr w:rsidR="0079633B" w14:paraId="6CD66D81" w14:textId="6412E4D1" w:rsidTr="00FA617C">
        <w:tc>
          <w:tcPr>
            <w:tcW w:w="4707" w:type="dxa"/>
            <w:shd w:val="solid" w:color="FFFFFF" w:fill="FFFFFF"/>
          </w:tcPr>
          <w:p w14:paraId="290FAEA1" w14:textId="430B7CF3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YIELD HALL PLACE 1 - PROPOSED PLAN - GF LEVEL</w:t>
            </w:r>
          </w:p>
        </w:tc>
        <w:tc>
          <w:tcPr>
            <w:tcW w:w="4023" w:type="dxa"/>
            <w:shd w:val="solid" w:color="FFFFFF" w:fill="FFFFFF"/>
          </w:tcPr>
          <w:p w14:paraId="67086E3E" w14:textId="7BB10207" w:rsidR="0079633B" w:rsidRPr="00C727F2" w:rsidRDefault="0079633B" w:rsidP="0079633B">
            <w:pPr>
              <w:pStyle w:val="TableText"/>
            </w:pPr>
            <w:r w:rsidRPr="00BC6624">
              <w:t>TOR-CRL-A1-00-00-DR-AR-1201000</w:t>
            </w:r>
          </w:p>
        </w:tc>
        <w:tc>
          <w:tcPr>
            <w:tcW w:w="4365" w:type="dxa"/>
            <w:shd w:val="solid" w:color="FFFFFF" w:fill="FFFFFF"/>
          </w:tcPr>
          <w:p w14:paraId="43E10BE7" w14:textId="721A5A2B" w:rsidR="0079633B" w:rsidRPr="0079633B" w:rsidRDefault="002205DC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TOR-CRL-A1-00-DR-AR-1201000</w:t>
            </w:r>
            <w:r w:rsidR="0079633B" w:rsidRPr="0079633B">
              <w:rPr>
                <w:b/>
                <w:bCs/>
              </w:rPr>
              <w:t>-P14</w:t>
            </w:r>
          </w:p>
        </w:tc>
      </w:tr>
      <w:tr w:rsidR="0079633B" w14:paraId="0E5B0A92" w14:textId="77777777" w:rsidTr="00FA617C">
        <w:tc>
          <w:tcPr>
            <w:tcW w:w="4707" w:type="dxa"/>
            <w:shd w:val="solid" w:color="FFFFFF" w:fill="FFFFFF"/>
          </w:tcPr>
          <w:p w14:paraId="74590DEA" w14:textId="132011FF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YIELD HALL PLACE 1 - PROPOSED PLAN - MEZZ. LEVEL</w:t>
            </w:r>
          </w:p>
        </w:tc>
        <w:tc>
          <w:tcPr>
            <w:tcW w:w="4023" w:type="dxa"/>
            <w:shd w:val="solid" w:color="FFFFFF" w:fill="FFFFFF"/>
          </w:tcPr>
          <w:p w14:paraId="1777B1F0" w14:textId="22637B79" w:rsidR="0079633B" w:rsidRPr="00BC6624" w:rsidRDefault="002205DC" w:rsidP="0079633B">
            <w:pPr>
              <w:pStyle w:val="TableText"/>
            </w:pPr>
            <w:r w:rsidRPr="002205DC">
              <w:t>TOR-CRL-A1-ZZ-ZZ-DR-AR-1201090</w:t>
            </w:r>
          </w:p>
        </w:tc>
        <w:tc>
          <w:tcPr>
            <w:tcW w:w="4365" w:type="dxa"/>
            <w:shd w:val="clear" w:color="auto" w:fill="auto"/>
          </w:tcPr>
          <w:p w14:paraId="65F1F543" w14:textId="0142C896" w:rsidR="0079633B" w:rsidRPr="00561204" w:rsidRDefault="002205DC" w:rsidP="0079633B">
            <w:pPr>
              <w:pStyle w:val="TableText"/>
              <w:rPr>
                <w:b/>
                <w:bCs/>
              </w:rPr>
            </w:pPr>
            <w:r w:rsidRPr="00561204">
              <w:rPr>
                <w:b/>
                <w:bCs/>
              </w:rPr>
              <w:t>TOR-CRL-A1-ZZ-DR-AR-1201001-P14</w:t>
            </w:r>
          </w:p>
        </w:tc>
      </w:tr>
      <w:tr w:rsidR="0079633B" w14:paraId="6BC96C86" w14:textId="2B927EED" w:rsidTr="00FA617C">
        <w:tc>
          <w:tcPr>
            <w:tcW w:w="4707" w:type="dxa"/>
            <w:shd w:val="solid" w:color="FFFFFF" w:fill="FFFFFF"/>
          </w:tcPr>
          <w:p w14:paraId="1433BD2D" w14:textId="440997C2" w:rsidR="0079633B" w:rsidRPr="002205DC" w:rsidRDefault="0079633B" w:rsidP="002205DC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YIELD HALL PLACE 1 - PROPOSED PLAN - LEVEL 01</w:t>
            </w:r>
          </w:p>
        </w:tc>
        <w:tc>
          <w:tcPr>
            <w:tcW w:w="4023" w:type="dxa"/>
            <w:shd w:val="solid" w:color="FFFFFF" w:fill="FFFFFF"/>
          </w:tcPr>
          <w:p w14:paraId="20A8D28C" w14:textId="50FBCE10" w:rsidR="0079633B" w:rsidRPr="00C727F2" w:rsidRDefault="0079633B" w:rsidP="0079633B">
            <w:pPr>
              <w:pStyle w:val="TableText"/>
            </w:pPr>
            <w:r w:rsidRPr="00BC6624">
              <w:t>TOR-CRL-A1-01-01-DR-AR-1201001</w:t>
            </w:r>
          </w:p>
        </w:tc>
        <w:tc>
          <w:tcPr>
            <w:tcW w:w="4365" w:type="dxa"/>
            <w:shd w:val="solid" w:color="FFFFFF" w:fill="FFFFFF"/>
          </w:tcPr>
          <w:p w14:paraId="2E1C140E" w14:textId="0A83C38B" w:rsidR="0079633B" w:rsidRPr="0079633B" w:rsidRDefault="002205DC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TOR-CRL-A1-01-DR-AR-1201002</w:t>
            </w:r>
            <w:r w:rsidR="00561204" w:rsidRPr="00561204">
              <w:rPr>
                <w:b/>
                <w:bCs/>
              </w:rPr>
              <w:t>-P14</w:t>
            </w:r>
          </w:p>
        </w:tc>
      </w:tr>
      <w:tr w:rsidR="0079633B" w14:paraId="0256691D" w14:textId="063A1B48" w:rsidTr="00FA617C">
        <w:tc>
          <w:tcPr>
            <w:tcW w:w="4707" w:type="dxa"/>
            <w:shd w:val="solid" w:color="FFFFFF" w:fill="FFFFFF"/>
          </w:tcPr>
          <w:p w14:paraId="6A41333F" w14:textId="6A4CC6DC" w:rsidR="0079633B" w:rsidRPr="002205DC" w:rsidRDefault="0079633B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YIELD HALL PLACE 1 - PROPOSED PLAN - LEVEL 02</w:t>
            </w:r>
          </w:p>
        </w:tc>
        <w:tc>
          <w:tcPr>
            <w:tcW w:w="4023" w:type="dxa"/>
            <w:shd w:val="solid" w:color="FFFFFF" w:fill="FFFFFF"/>
          </w:tcPr>
          <w:p w14:paraId="601D2D04" w14:textId="61C619FC" w:rsidR="0079633B" w:rsidRPr="00BC6624" w:rsidRDefault="0079633B" w:rsidP="0079633B">
            <w:pPr>
              <w:pStyle w:val="TableText"/>
            </w:pPr>
            <w:r w:rsidRPr="00BC6624">
              <w:t>TOR-CRL-A1-01-01-DR-AR-120100</w:t>
            </w:r>
            <w:r>
              <w:t>2</w:t>
            </w:r>
          </w:p>
        </w:tc>
        <w:tc>
          <w:tcPr>
            <w:tcW w:w="4365" w:type="dxa"/>
            <w:shd w:val="solid" w:color="FFFFFF" w:fill="FFFFFF"/>
          </w:tcPr>
          <w:p w14:paraId="7E35437D" w14:textId="44E780A8" w:rsidR="0079633B" w:rsidRPr="0079633B" w:rsidRDefault="002205DC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TOR-CRL-A1-02-DR-AR-1201003</w:t>
            </w:r>
            <w:r w:rsidR="00561204" w:rsidRPr="00561204">
              <w:rPr>
                <w:b/>
                <w:bCs/>
              </w:rPr>
              <w:t>-P14</w:t>
            </w:r>
          </w:p>
        </w:tc>
      </w:tr>
      <w:tr w:rsidR="0079633B" w14:paraId="44A26A2A" w14:textId="5C6B044D" w:rsidTr="00FA617C">
        <w:tc>
          <w:tcPr>
            <w:tcW w:w="4707" w:type="dxa"/>
            <w:shd w:val="solid" w:color="FFFFFF" w:fill="FFFFFF"/>
          </w:tcPr>
          <w:p w14:paraId="632EA387" w14:textId="2904EE16" w:rsidR="0079633B" w:rsidRPr="002205DC" w:rsidRDefault="0079633B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YIELD HALL PLACE 1 - PROPOSED PLAN - LEVEL 03</w:t>
            </w:r>
          </w:p>
        </w:tc>
        <w:tc>
          <w:tcPr>
            <w:tcW w:w="4023" w:type="dxa"/>
            <w:shd w:val="solid" w:color="FFFFFF" w:fill="FFFFFF"/>
          </w:tcPr>
          <w:p w14:paraId="116D231A" w14:textId="2ED08ED9" w:rsidR="0079633B" w:rsidRPr="00C727F2" w:rsidRDefault="0079633B" w:rsidP="0079633B">
            <w:pPr>
              <w:pStyle w:val="TableText"/>
            </w:pPr>
            <w:r w:rsidRPr="00BC6624">
              <w:t>TOR-CRL-A1-01-01-DR-AR-120100</w:t>
            </w:r>
            <w:r>
              <w:t>3</w:t>
            </w:r>
          </w:p>
        </w:tc>
        <w:tc>
          <w:tcPr>
            <w:tcW w:w="4365" w:type="dxa"/>
            <w:shd w:val="solid" w:color="FFFFFF" w:fill="FFFFFF"/>
          </w:tcPr>
          <w:p w14:paraId="1090DB69" w14:textId="02CCBF82" w:rsidR="0079633B" w:rsidRPr="0079633B" w:rsidRDefault="002205DC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TOR-CRL-A1-03-DR-AR-1201004</w:t>
            </w:r>
            <w:r w:rsidR="0079633B" w:rsidRPr="0079633B">
              <w:rPr>
                <w:b/>
                <w:bCs/>
              </w:rPr>
              <w:t>-P14</w:t>
            </w:r>
          </w:p>
        </w:tc>
      </w:tr>
      <w:tr w:rsidR="0079633B" w14:paraId="1D38C018" w14:textId="203E1207" w:rsidTr="00FA617C">
        <w:tc>
          <w:tcPr>
            <w:tcW w:w="4707" w:type="dxa"/>
            <w:shd w:val="solid" w:color="FFFFFF" w:fill="FFFFFF"/>
          </w:tcPr>
          <w:p w14:paraId="4B61E04A" w14:textId="3D2E9769" w:rsidR="0079633B" w:rsidRPr="002205DC" w:rsidRDefault="0079633B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YIELD HALL PLACE 1 - PROPOSED PLAN - LEVEL 04</w:t>
            </w:r>
          </w:p>
        </w:tc>
        <w:tc>
          <w:tcPr>
            <w:tcW w:w="4023" w:type="dxa"/>
            <w:shd w:val="solid" w:color="FFFFFF" w:fill="FFFFFF"/>
          </w:tcPr>
          <w:p w14:paraId="6B6FCBDB" w14:textId="63B25613" w:rsidR="0079633B" w:rsidRPr="00C727F2" w:rsidRDefault="0079633B" w:rsidP="0079633B">
            <w:pPr>
              <w:pStyle w:val="TableText"/>
            </w:pPr>
            <w:r w:rsidRPr="00BC6624">
              <w:t>TOR-CRL-A1-01-01-DR-AR-120100</w:t>
            </w:r>
            <w:r>
              <w:t>4</w:t>
            </w:r>
          </w:p>
        </w:tc>
        <w:tc>
          <w:tcPr>
            <w:tcW w:w="4365" w:type="dxa"/>
            <w:shd w:val="solid" w:color="FFFFFF" w:fill="FFFFFF"/>
          </w:tcPr>
          <w:p w14:paraId="084669F1" w14:textId="153001DC" w:rsidR="0079633B" w:rsidRPr="0079633B" w:rsidRDefault="002205DC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TOR-CRL-A1-04-DR-AR-1201005</w:t>
            </w:r>
            <w:r w:rsidR="0079633B" w:rsidRPr="0079633B">
              <w:rPr>
                <w:b/>
                <w:bCs/>
              </w:rPr>
              <w:t>-P14</w:t>
            </w:r>
          </w:p>
        </w:tc>
      </w:tr>
      <w:tr w:rsidR="0079633B" w14:paraId="16C4F126" w14:textId="105AFC66" w:rsidTr="00FA617C">
        <w:tc>
          <w:tcPr>
            <w:tcW w:w="4707" w:type="dxa"/>
            <w:shd w:val="solid" w:color="FFFFFF" w:fill="FFFFFF"/>
          </w:tcPr>
          <w:p w14:paraId="12745DBA" w14:textId="3F7373AE" w:rsidR="0079633B" w:rsidRPr="002205DC" w:rsidRDefault="0079633B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YIELD HALL PLACE 1 - PROPOSED PLAN - LEVEL 05</w:t>
            </w:r>
          </w:p>
        </w:tc>
        <w:tc>
          <w:tcPr>
            <w:tcW w:w="4023" w:type="dxa"/>
            <w:shd w:val="solid" w:color="FFFFFF" w:fill="FFFFFF"/>
          </w:tcPr>
          <w:p w14:paraId="2CAD4A18" w14:textId="64331C7D" w:rsidR="0079633B" w:rsidRPr="00C727F2" w:rsidRDefault="0079633B" w:rsidP="0079633B">
            <w:pPr>
              <w:pStyle w:val="TableText"/>
            </w:pPr>
            <w:r w:rsidRPr="00BC6624">
              <w:t>TOR-CRL-A1-01-01-DR-AR-120100</w:t>
            </w:r>
            <w:r>
              <w:t>5</w:t>
            </w:r>
          </w:p>
        </w:tc>
        <w:tc>
          <w:tcPr>
            <w:tcW w:w="4365" w:type="dxa"/>
            <w:shd w:val="solid" w:color="FFFFFF" w:fill="FFFFFF"/>
          </w:tcPr>
          <w:p w14:paraId="0D91913A" w14:textId="32C54647" w:rsidR="0079633B" w:rsidRPr="0079633B" w:rsidRDefault="002205DC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TOR-CRL-A1-05-DR-AR-1201006</w:t>
            </w:r>
            <w:r w:rsidR="0079633B" w:rsidRPr="0079633B">
              <w:rPr>
                <w:b/>
                <w:bCs/>
              </w:rPr>
              <w:t>-P14</w:t>
            </w:r>
          </w:p>
        </w:tc>
      </w:tr>
      <w:tr w:rsidR="0079633B" w14:paraId="0D5243D8" w14:textId="247D0C14" w:rsidTr="00FA617C">
        <w:tc>
          <w:tcPr>
            <w:tcW w:w="4707" w:type="dxa"/>
            <w:shd w:val="solid" w:color="FFFFFF" w:fill="FFFFFF"/>
          </w:tcPr>
          <w:p w14:paraId="49A972C1" w14:textId="4B29C090" w:rsidR="0079633B" w:rsidRPr="002205DC" w:rsidRDefault="0079633B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YIELD HALL PLACE 1 - PROPOSED PLAN - LEVEL 06</w:t>
            </w:r>
          </w:p>
        </w:tc>
        <w:tc>
          <w:tcPr>
            <w:tcW w:w="4023" w:type="dxa"/>
            <w:shd w:val="solid" w:color="FFFFFF" w:fill="FFFFFF"/>
          </w:tcPr>
          <w:p w14:paraId="25D6BE8F" w14:textId="734F10D7" w:rsidR="0079633B" w:rsidRPr="00C727F2" w:rsidRDefault="0079633B" w:rsidP="0079633B">
            <w:pPr>
              <w:pStyle w:val="TableText"/>
            </w:pPr>
            <w:r w:rsidRPr="00BC6624">
              <w:t>TOR-CRL-A1-01-01-DR-AR-120100</w:t>
            </w:r>
            <w:r>
              <w:t>6</w:t>
            </w:r>
          </w:p>
        </w:tc>
        <w:tc>
          <w:tcPr>
            <w:tcW w:w="4365" w:type="dxa"/>
            <w:shd w:val="solid" w:color="FFFFFF" w:fill="FFFFFF"/>
          </w:tcPr>
          <w:p w14:paraId="6C4522F8" w14:textId="4DE2B510" w:rsidR="0079633B" w:rsidRPr="0079633B" w:rsidRDefault="002205DC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TOR-CRL-A1-06-DR-AR-1201007</w:t>
            </w:r>
            <w:r w:rsidR="0079633B" w:rsidRPr="0079633B">
              <w:rPr>
                <w:b/>
                <w:bCs/>
              </w:rPr>
              <w:t>-P14</w:t>
            </w:r>
          </w:p>
        </w:tc>
      </w:tr>
      <w:tr w:rsidR="0079633B" w14:paraId="404AE957" w14:textId="335B7DC7" w:rsidTr="00FA617C">
        <w:tc>
          <w:tcPr>
            <w:tcW w:w="4707" w:type="dxa"/>
            <w:shd w:val="solid" w:color="FFFFFF" w:fill="FFFFFF"/>
          </w:tcPr>
          <w:p w14:paraId="27D0CC56" w14:textId="1BCD32CD" w:rsidR="0079633B" w:rsidRPr="002205DC" w:rsidRDefault="0079633B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YIELD HALL PLACE 1 - PROPOSED PLAN - LEVEL 07</w:t>
            </w:r>
          </w:p>
        </w:tc>
        <w:tc>
          <w:tcPr>
            <w:tcW w:w="4023" w:type="dxa"/>
            <w:shd w:val="solid" w:color="FFFFFF" w:fill="FFFFFF"/>
          </w:tcPr>
          <w:p w14:paraId="49A85F28" w14:textId="05BA12E8" w:rsidR="0079633B" w:rsidRPr="00C727F2" w:rsidRDefault="0079633B" w:rsidP="0079633B">
            <w:pPr>
              <w:pStyle w:val="TableText"/>
            </w:pPr>
            <w:r w:rsidRPr="00BC6624">
              <w:t>TOR-CRL-A1-01-01-DR-AR-120100</w:t>
            </w:r>
            <w:r>
              <w:t>7</w:t>
            </w:r>
          </w:p>
        </w:tc>
        <w:tc>
          <w:tcPr>
            <w:tcW w:w="4365" w:type="dxa"/>
            <w:shd w:val="solid" w:color="FFFFFF" w:fill="FFFFFF"/>
          </w:tcPr>
          <w:p w14:paraId="57F51488" w14:textId="1A64A84D" w:rsidR="0079633B" w:rsidRPr="0079633B" w:rsidRDefault="002205DC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TOR-CRL-A1-07-DR-AR-1201008</w:t>
            </w:r>
            <w:r w:rsidR="0079633B" w:rsidRPr="0079633B">
              <w:rPr>
                <w:b/>
                <w:bCs/>
              </w:rPr>
              <w:t>-P14</w:t>
            </w:r>
          </w:p>
        </w:tc>
      </w:tr>
      <w:tr w:rsidR="0079633B" w14:paraId="0C5775F4" w14:textId="70218C0E" w:rsidTr="00FA617C">
        <w:tc>
          <w:tcPr>
            <w:tcW w:w="4707" w:type="dxa"/>
            <w:shd w:val="solid" w:color="FFFFFF" w:fill="FFFFFF"/>
          </w:tcPr>
          <w:p w14:paraId="5DE50746" w14:textId="2A2297D3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YIELD HALL PLACE 1 - PROPOSED PLAN - LEVEL 08</w:t>
            </w:r>
          </w:p>
        </w:tc>
        <w:tc>
          <w:tcPr>
            <w:tcW w:w="4023" w:type="dxa"/>
            <w:shd w:val="solid" w:color="FFFFFF" w:fill="FFFFFF"/>
          </w:tcPr>
          <w:p w14:paraId="6CBA0B92" w14:textId="518E7701" w:rsidR="0079633B" w:rsidRPr="00C727F2" w:rsidRDefault="0079633B" w:rsidP="0079633B">
            <w:pPr>
              <w:pStyle w:val="TableText"/>
            </w:pPr>
            <w:r w:rsidRPr="00BC6624">
              <w:t>TOR-CRL-A1-01-01-DR-AR-120100</w:t>
            </w:r>
            <w:r>
              <w:t>8</w:t>
            </w:r>
          </w:p>
        </w:tc>
        <w:tc>
          <w:tcPr>
            <w:tcW w:w="4365" w:type="dxa"/>
            <w:shd w:val="solid" w:color="FFFFFF" w:fill="FFFFFF"/>
          </w:tcPr>
          <w:p w14:paraId="5206EF71" w14:textId="487D7BF9" w:rsidR="0079633B" w:rsidRPr="0079633B" w:rsidRDefault="002205DC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TOR-CRL-A1-08-DR-AR-1201009</w:t>
            </w:r>
            <w:r w:rsidR="0079633B" w:rsidRPr="0079633B">
              <w:rPr>
                <w:b/>
                <w:bCs/>
              </w:rPr>
              <w:t>-P14</w:t>
            </w:r>
          </w:p>
        </w:tc>
      </w:tr>
      <w:tr w:rsidR="0079633B" w14:paraId="455ACC52" w14:textId="6F1CB3B7" w:rsidTr="00FA617C">
        <w:tc>
          <w:tcPr>
            <w:tcW w:w="4707" w:type="dxa"/>
            <w:shd w:val="solid" w:color="FFFFFF" w:fill="FFFFFF"/>
          </w:tcPr>
          <w:p w14:paraId="7151048C" w14:textId="0C2739B8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YIELD HALL PLACE 1 - PROPOSED PLAN - LEVEL 09</w:t>
            </w:r>
          </w:p>
        </w:tc>
        <w:tc>
          <w:tcPr>
            <w:tcW w:w="4023" w:type="dxa"/>
            <w:shd w:val="solid" w:color="FFFFFF" w:fill="FFFFFF"/>
          </w:tcPr>
          <w:p w14:paraId="20936CF3" w14:textId="5D55E21F" w:rsidR="0079633B" w:rsidRPr="00C727F2" w:rsidRDefault="0079633B" w:rsidP="0079633B">
            <w:pPr>
              <w:pStyle w:val="TableText"/>
            </w:pPr>
            <w:r w:rsidRPr="00BC6624">
              <w:t>TOR-CRL-A1-01-01-DR-AR-120100</w:t>
            </w:r>
            <w:r>
              <w:t>9</w:t>
            </w:r>
          </w:p>
        </w:tc>
        <w:tc>
          <w:tcPr>
            <w:tcW w:w="4365" w:type="dxa"/>
            <w:shd w:val="solid" w:color="FFFFFF" w:fill="FFFFFF"/>
          </w:tcPr>
          <w:p w14:paraId="3B276260" w14:textId="1356E2FE" w:rsidR="0079633B" w:rsidRPr="0079633B" w:rsidRDefault="002205DC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TOR-CRL-A1-09-DR-AR-1201010</w:t>
            </w:r>
            <w:r w:rsidR="0079633B" w:rsidRPr="0079633B">
              <w:rPr>
                <w:b/>
                <w:bCs/>
              </w:rPr>
              <w:t>-P14</w:t>
            </w:r>
          </w:p>
        </w:tc>
      </w:tr>
      <w:tr w:rsidR="0079633B" w14:paraId="318A23D1" w14:textId="70F5D01E" w:rsidTr="00FA617C">
        <w:tc>
          <w:tcPr>
            <w:tcW w:w="4707" w:type="dxa"/>
            <w:shd w:val="solid" w:color="FFFFFF" w:fill="FFFFFF"/>
          </w:tcPr>
          <w:p w14:paraId="434E2C2F" w14:textId="57DE06EF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YIELD HALL PLACE 1 - PROPOSED PLAN - LEVEL 10</w:t>
            </w:r>
          </w:p>
        </w:tc>
        <w:tc>
          <w:tcPr>
            <w:tcW w:w="4023" w:type="dxa"/>
            <w:shd w:val="solid" w:color="FFFFFF" w:fill="FFFFFF"/>
          </w:tcPr>
          <w:p w14:paraId="663B4CB6" w14:textId="5865E26B" w:rsidR="0079633B" w:rsidRPr="00C727F2" w:rsidRDefault="0079633B" w:rsidP="0079633B">
            <w:pPr>
              <w:pStyle w:val="TableText"/>
            </w:pPr>
            <w:r w:rsidRPr="00BC6624">
              <w:t>TOR-CRL-A1-01-01-DR-AR-12010</w:t>
            </w:r>
            <w:r>
              <w:t>10</w:t>
            </w:r>
          </w:p>
        </w:tc>
        <w:tc>
          <w:tcPr>
            <w:tcW w:w="4365" w:type="dxa"/>
            <w:shd w:val="solid" w:color="FFFFFF" w:fill="FFFFFF"/>
          </w:tcPr>
          <w:p w14:paraId="213E0789" w14:textId="58A8D07B" w:rsidR="0079633B" w:rsidRPr="0079633B" w:rsidRDefault="002205DC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TOR-CRL-A1-10-DR-AR-1201011</w:t>
            </w:r>
            <w:r w:rsidR="0079633B" w:rsidRPr="0079633B">
              <w:rPr>
                <w:b/>
                <w:bCs/>
              </w:rPr>
              <w:t>-P14</w:t>
            </w:r>
          </w:p>
        </w:tc>
      </w:tr>
      <w:tr w:rsidR="0079633B" w14:paraId="3DD0711C" w14:textId="63B3D754" w:rsidTr="00FA617C">
        <w:tc>
          <w:tcPr>
            <w:tcW w:w="4707" w:type="dxa"/>
            <w:shd w:val="solid" w:color="FFFFFF" w:fill="FFFFFF"/>
          </w:tcPr>
          <w:p w14:paraId="48B0DC15" w14:textId="7BBCD669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YIELD HALL PLACE 1 - PROPOSED PLAN - LEVEL 11</w:t>
            </w:r>
          </w:p>
        </w:tc>
        <w:tc>
          <w:tcPr>
            <w:tcW w:w="4023" w:type="dxa"/>
            <w:shd w:val="solid" w:color="FFFFFF" w:fill="FFFFFF"/>
          </w:tcPr>
          <w:p w14:paraId="1CB8AFB0" w14:textId="7BA60850" w:rsidR="0079633B" w:rsidRPr="00C727F2" w:rsidRDefault="0079633B" w:rsidP="0079633B">
            <w:pPr>
              <w:pStyle w:val="TableText"/>
            </w:pPr>
            <w:r w:rsidRPr="00BC6624">
              <w:t>TOR-CRL-A1-01-01-DR-AR-12010</w:t>
            </w:r>
            <w:r>
              <w:t>11</w:t>
            </w:r>
          </w:p>
        </w:tc>
        <w:tc>
          <w:tcPr>
            <w:tcW w:w="4365" w:type="dxa"/>
            <w:shd w:val="solid" w:color="FFFFFF" w:fill="FFFFFF"/>
          </w:tcPr>
          <w:p w14:paraId="05589313" w14:textId="508E402C" w:rsidR="0079633B" w:rsidRPr="0079633B" w:rsidRDefault="002205DC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TOR-CRL-A1-11-DR-AR-1201012</w:t>
            </w:r>
            <w:r w:rsidR="0079633B" w:rsidRPr="0079633B">
              <w:rPr>
                <w:b/>
                <w:bCs/>
              </w:rPr>
              <w:t>-P14</w:t>
            </w:r>
          </w:p>
        </w:tc>
      </w:tr>
      <w:tr w:rsidR="0079633B" w14:paraId="7F5167DE" w14:textId="320F0669" w:rsidTr="00FA617C">
        <w:tc>
          <w:tcPr>
            <w:tcW w:w="4707" w:type="dxa"/>
            <w:shd w:val="solid" w:color="FFFFFF" w:fill="FFFFFF"/>
          </w:tcPr>
          <w:p w14:paraId="1BFF6A84" w14:textId="167A8750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YIELD HALL PLACE 1 - PROPOSED PLAN - LEVEL 12</w:t>
            </w:r>
          </w:p>
        </w:tc>
        <w:tc>
          <w:tcPr>
            <w:tcW w:w="4023" w:type="dxa"/>
            <w:shd w:val="solid" w:color="FFFFFF" w:fill="FFFFFF"/>
          </w:tcPr>
          <w:p w14:paraId="0744B1BB" w14:textId="488A6435" w:rsidR="0079633B" w:rsidRPr="00C727F2" w:rsidRDefault="0079633B" w:rsidP="0079633B">
            <w:pPr>
              <w:pStyle w:val="TableText"/>
            </w:pPr>
            <w:r w:rsidRPr="00BC6624">
              <w:t>TOR-CRL-A1-01-01-DR-AR-12010</w:t>
            </w:r>
            <w:r>
              <w:t>12</w:t>
            </w:r>
          </w:p>
        </w:tc>
        <w:tc>
          <w:tcPr>
            <w:tcW w:w="4365" w:type="dxa"/>
            <w:shd w:val="solid" w:color="FFFFFF" w:fill="FFFFFF"/>
          </w:tcPr>
          <w:p w14:paraId="0575C111" w14:textId="7D69804B" w:rsidR="0079633B" w:rsidRPr="0079633B" w:rsidRDefault="002205DC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TOR-CRL-A1-12-DR-AR-1201013</w:t>
            </w:r>
            <w:r w:rsidR="0079633B" w:rsidRPr="0079633B">
              <w:rPr>
                <w:b/>
                <w:bCs/>
              </w:rPr>
              <w:t>-P14</w:t>
            </w:r>
          </w:p>
        </w:tc>
      </w:tr>
      <w:tr w:rsidR="0079633B" w14:paraId="59BDDA5B" w14:textId="117C5144" w:rsidTr="00FA617C">
        <w:tc>
          <w:tcPr>
            <w:tcW w:w="4707" w:type="dxa"/>
            <w:shd w:val="solid" w:color="FFFFFF" w:fill="FFFFFF"/>
          </w:tcPr>
          <w:p w14:paraId="6AB059DD" w14:textId="75A5C3A1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YIELD HALL PLACE 1 - PROPOSED PLAN - LEVEL 13</w:t>
            </w:r>
          </w:p>
        </w:tc>
        <w:tc>
          <w:tcPr>
            <w:tcW w:w="4023" w:type="dxa"/>
            <w:shd w:val="solid" w:color="FFFFFF" w:fill="FFFFFF"/>
          </w:tcPr>
          <w:p w14:paraId="52F6F0F5" w14:textId="45703F8D" w:rsidR="0079633B" w:rsidRPr="00C727F2" w:rsidRDefault="0079633B" w:rsidP="0079633B">
            <w:pPr>
              <w:pStyle w:val="TableText"/>
            </w:pPr>
            <w:r w:rsidRPr="00BC6624">
              <w:t>TOR-CRL-A1-01-01-DR-AR-12010</w:t>
            </w:r>
            <w:r>
              <w:t>13</w:t>
            </w:r>
          </w:p>
        </w:tc>
        <w:tc>
          <w:tcPr>
            <w:tcW w:w="4365" w:type="dxa"/>
            <w:shd w:val="solid" w:color="FFFFFF" w:fill="FFFFFF"/>
          </w:tcPr>
          <w:p w14:paraId="694657FF" w14:textId="1E054909" w:rsidR="0079633B" w:rsidRPr="0079633B" w:rsidRDefault="002205DC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TOR-CRL-A1-13-DR-AR-1201014</w:t>
            </w:r>
            <w:r w:rsidR="0079633B" w:rsidRPr="0079633B">
              <w:rPr>
                <w:b/>
                <w:bCs/>
              </w:rPr>
              <w:t>-P14</w:t>
            </w:r>
          </w:p>
        </w:tc>
      </w:tr>
      <w:tr w:rsidR="0079633B" w14:paraId="12318D07" w14:textId="4AAAB79D" w:rsidTr="00FA617C">
        <w:tc>
          <w:tcPr>
            <w:tcW w:w="4707" w:type="dxa"/>
            <w:shd w:val="solid" w:color="FFFFFF" w:fill="FFFFFF"/>
          </w:tcPr>
          <w:p w14:paraId="2E9F49AE" w14:textId="734EE0D6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YIELD HALL PLACE 1 - PROPOSED PLAN - LEVEL 14</w:t>
            </w:r>
          </w:p>
        </w:tc>
        <w:tc>
          <w:tcPr>
            <w:tcW w:w="4023" w:type="dxa"/>
            <w:shd w:val="solid" w:color="FFFFFF" w:fill="FFFFFF"/>
          </w:tcPr>
          <w:p w14:paraId="1DF3083B" w14:textId="69252B26" w:rsidR="0079633B" w:rsidRPr="00C727F2" w:rsidRDefault="0079633B" w:rsidP="0079633B">
            <w:pPr>
              <w:pStyle w:val="TableText"/>
            </w:pPr>
            <w:r w:rsidRPr="00BC6624">
              <w:t>TOR-CRL-A1-01-01-DR-AR-12010</w:t>
            </w:r>
            <w:r>
              <w:t>14</w:t>
            </w:r>
          </w:p>
        </w:tc>
        <w:tc>
          <w:tcPr>
            <w:tcW w:w="4365" w:type="dxa"/>
            <w:shd w:val="solid" w:color="FFFFFF" w:fill="FFFFFF"/>
          </w:tcPr>
          <w:p w14:paraId="1252E40B" w14:textId="6C7E49EA" w:rsidR="0079633B" w:rsidRPr="0079633B" w:rsidRDefault="002205DC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TOR-CRL-A1-14-DR-AR-1201015</w:t>
            </w:r>
            <w:r w:rsidR="0079633B" w:rsidRPr="0079633B">
              <w:rPr>
                <w:b/>
                <w:bCs/>
              </w:rPr>
              <w:t>-P14</w:t>
            </w:r>
          </w:p>
        </w:tc>
      </w:tr>
      <w:tr w:rsidR="0079633B" w14:paraId="4B60270B" w14:textId="110343F4" w:rsidTr="00FA617C">
        <w:tc>
          <w:tcPr>
            <w:tcW w:w="4707" w:type="dxa"/>
            <w:shd w:val="solid" w:color="FFFFFF" w:fill="FFFFFF"/>
          </w:tcPr>
          <w:p w14:paraId="69EBD32D" w14:textId="34145A91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YIELD HALL PLACE 1 - PROPOSED PLAN - LEVEL 15</w:t>
            </w:r>
          </w:p>
        </w:tc>
        <w:tc>
          <w:tcPr>
            <w:tcW w:w="4023" w:type="dxa"/>
            <w:shd w:val="solid" w:color="FFFFFF" w:fill="FFFFFF"/>
          </w:tcPr>
          <w:p w14:paraId="19EB236B" w14:textId="4965A017" w:rsidR="0079633B" w:rsidRPr="00BC6624" w:rsidRDefault="0079633B" w:rsidP="0079633B">
            <w:pPr>
              <w:pStyle w:val="TableText"/>
            </w:pPr>
            <w:r w:rsidRPr="00BC6624">
              <w:t>TOR-CRL-A1-01-01-DR-AR-12010</w:t>
            </w:r>
            <w:r>
              <w:t>15</w:t>
            </w:r>
          </w:p>
        </w:tc>
        <w:tc>
          <w:tcPr>
            <w:tcW w:w="4365" w:type="dxa"/>
            <w:shd w:val="solid" w:color="FFFFFF" w:fill="FFFFFF"/>
          </w:tcPr>
          <w:p w14:paraId="4552A5D5" w14:textId="2D1E0F2B" w:rsidR="0079633B" w:rsidRPr="0079633B" w:rsidRDefault="002205DC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TOR-CRL-A1-15-DR-AR-1201016</w:t>
            </w:r>
            <w:r w:rsidR="0079633B" w:rsidRPr="0079633B">
              <w:rPr>
                <w:b/>
                <w:bCs/>
              </w:rPr>
              <w:t>-P14</w:t>
            </w:r>
          </w:p>
        </w:tc>
      </w:tr>
      <w:tr w:rsidR="0079633B" w14:paraId="37AA6309" w14:textId="0EB0AD14" w:rsidTr="00FA617C">
        <w:tc>
          <w:tcPr>
            <w:tcW w:w="4707" w:type="dxa"/>
            <w:shd w:val="solid" w:color="FFFFFF" w:fill="FFFFFF"/>
          </w:tcPr>
          <w:p w14:paraId="113B065B" w14:textId="0BE34B04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YIELD HALL PLACE 1 - PROPOSED PLAN - LEVEL 16</w:t>
            </w:r>
          </w:p>
        </w:tc>
        <w:tc>
          <w:tcPr>
            <w:tcW w:w="4023" w:type="dxa"/>
            <w:shd w:val="solid" w:color="FFFFFF" w:fill="FFFFFF"/>
          </w:tcPr>
          <w:p w14:paraId="46FFA845" w14:textId="64354032" w:rsidR="0079633B" w:rsidRPr="00BC6624" w:rsidRDefault="0079633B" w:rsidP="0079633B">
            <w:pPr>
              <w:pStyle w:val="TableText"/>
            </w:pPr>
            <w:r w:rsidRPr="00BC6624">
              <w:t>TOR-CRL-A1-01-01-DR-AR-12010</w:t>
            </w:r>
            <w:r>
              <w:t>16</w:t>
            </w:r>
          </w:p>
        </w:tc>
        <w:tc>
          <w:tcPr>
            <w:tcW w:w="4365" w:type="dxa"/>
            <w:shd w:val="solid" w:color="FFFFFF" w:fill="FFFFFF"/>
          </w:tcPr>
          <w:p w14:paraId="2AECA3CC" w14:textId="756424E5" w:rsidR="0079633B" w:rsidRPr="0079633B" w:rsidRDefault="002205DC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TOR-CRL-A1-16-DR-AR-1201017</w:t>
            </w:r>
            <w:r w:rsidR="0079633B" w:rsidRPr="0079633B">
              <w:rPr>
                <w:b/>
                <w:bCs/>
              </w:rPr>
              <w:t>-P14</w:t>
            </w:r>
          </w:p>
        </w:tc>
      </w:tr>
      <w:tr w:rsidR="0079633B" w14:paraId="4AF5BDBA" w14:textId="5354802E" w:rsidTr="00FA617C">
        <w:tc>
          <w:tcPr>
            <w:tcW w:w="4707" w:type="dxa"/>
            <w:shd w:val="solid" w:color="FFFFFF" w:fill="FFFFFF"/>
          </w:tcPr>
          <w:p w14:paraId="71676B80" w14:textId="29C17FDE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YIELD HALL PLACE 1 - PROPOSED PLAN - LEVEL 17</w:t>
            </w:r>
          </w:p>
        </w:tc>
        <w:tc>
          <w:tcPr>
            <w:tcW w:w="4023" w:type="dxa"/>
            <w:shd w:val="solid" w:color="FFFFFF" w:fill="FFFFFF"/>
          </w:tcPr>
          <w:p w14:paraId="5595FAF5" w14:textId="36679AD4" w:rsidR="0079633B" w:rsidRPr="00BC6624" w:rsidRDefault="0079633B" w:rsidP="0079633B">
            <w:pPr>
              <w:pStyle w:val="TableText"/>
            </w:pPr>
            <w:r w:rsidRPr="00BC6624">
              <w:t>TOR-CRL-A1-01-01-DR-AR-12010</w:t>
            </w:r>
            <w:r>
              <w:t>17</w:t>
            </w:r>
          </w:p>
        </w:tc>
        <w:tc>
          <w:tcPr>
            <w:tcW w:w="4365" w:type="dxa"/>
            <w:shd w:val="solid" w:color="FFFFFF" w:fill="FFFFFF"/>
          </w:tcPr>
          <w:p w14:paraId="6BC651F4" w14:textId="433920F2" w:rsidR="0079633B" w:rsidRPr="0079633B" w:rsidRDefault="002205DC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TOR-CRL-A1-17-DR-AR-1201018</w:t>
            </w:r>
            <w:r w:rsidR="0079633B" w:rsidRPr="0079633B">
              <w:rPr>
                <w:b/>
                <w:bCs/>
              </w:rPr>
              <w:t>-P14</w:t>
            </w:r>
          </w:p>
        </w:tc>
      </w:tr>
      <w:tr w:rsidR="0079633B" w14:paraId="7C0EECE7" w14:textId="3242F766" w:rsidTr="00FA617C">
        <w:tc>
          <w:tcPr>
            <w:tcW w:w="4707" w:type="dxa"/>
            <w:shd w:val="solid" w:color="FFFFFF" w:fill="FFFFFF"/>
          </w:tcPr>
          <w:p w14:paraId="72498D51" w14:textId="7F532FF3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YIELD HALL PLACE 1 - PROPOSED PLAN - LEVEL 18</w:t>
            </w:r>
          </w:p>
        </w:tc>
        <w:tc>
          <w:tcPr>
            <w:tcW w:w="4023" w:type="dxa"/>
            <w:shd w:val="solid" w:color="FFFFFF" w:fill="FFFFFF"/>
          </w:tcPr>
          <w:p w14:paraId="3060803F" w14:textId="30435CE0" w:rsidR="0079633B" w:rsidRPr="00BC6624" w:rsidRDefault="0079633B" w:rsidP="0079633B">
            <w:pPr>
              <w:pStyle w:val="TableText"/>
            </w:pPr>
            <w:r w:rsidRPr="00BC6624">
              <w:t>TOR-CRL-A1-01-01-DR-AR-12010</w:t>
            </w:r>
            <w:r>
              <w:t>18</w:t>
            </w:r>
          </w:p>
        </w:tc>
        <w:tc>
          <w:tcPr>
            <w:tcW w:w="4365" w:type="dxa"/>
            <w:shd w:val="solid" w:color="FFFFFF" w:fill="FFFFFF"/>
          </w:tcPr>
          <w:p w14:paraId="4E19E456" w14:textId="1C7A3E5C" w:rsidR="0079633B" w:rsidRPr="0079633B" w:rsidRDefault="002205DC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TOR-CRL-A1-18-DR-AR-1201019</w:t>
            </w:r>
            <w:r w:rsidR="0079633B" w:rsidRPr="0079633B">
              <w:rPr>
                <w:b/>
                <w:bCs/>
              </w:rPr>
              <w:t>-P14</w:t>
            </w:r>
          </w:p>
        </w:tc>
      </w:tr>
      <w:tr w:rsidR="0079633B" w14:paraId="42A4FB34" w14:textId="5259A0BE" w:rsidTr="00FA617C">
        <w:tc>
          <w:tcPr>
            <w:tcW w:w="4707" w:type="dxa"/>
            <w:shd w:val="solid" w:color="FFFFFF" w:fill="FFFFFF"/>
          </w:tcPr>
          <w:p w14:paraId="660A2F95" w14:textId="35638858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lastRenderedPageBreak/>
              <w:t>YIELD HALL PLACE 1 - PROPOSED PLAN - LEVEL 19</w:t>
            </w:r>
          </w:p>
        </w:tc>
        <w:tc>
          <w:tcPr>
            <w:tcW w:w="4023" w:type="dxa"/>
            <w:shd w:val="solid" w:color="FFFFFF" w:fill="FFFFFF"/>
          </w:tcPr>
          <w:p w14:paraId="47B28BB7" w14:textId="20364697" w:rsidR="0079633B" w:rsidRPr="00BC6624" w:rsidRDefault="0079633B" w:rsidP="0079633B">
            <w:pPr>
              <w:pStyle w:val="TableText"/>
            </w:pPr>
            <w:r w:rsidRPr="00BC6624">
              <w:t>TOR-CRL-A1-01-01-DR-AR-12010</w:t>
            </w:r>
            <w:r>
              <w:t>19</w:t>
            </w:r>
          </w:p>
        </w:tc>
        <w:tc>
          <w:tcPr>
            <w:tcW w:w="4365" w:type="dxa"/>
            <w:shd w:val="solid" w:color="FFFFFF" w:fill="FFFFFF"/>
          </w:tcPr>
          <w:p w14:paraId="53786945" w14:textId="1C2732E8" w:rsidR="0079633B" w:rsidRPr="0079633B" w:rsidRDefault="002205DC" w:rsidP="0079633B">
            <w:pPr>
              <w:pStyle w:val="TableText"/>
              <w:rPr>
                <w:b/>
                <w:bCs/>
              </w:rPr>
            </w:pPr>
            <w:r w:rsidRPr="002205DC">
              <w:rPr>
                <w:b/>
                <w:bCs/>
              </w:rPr>
              <w:t>TOR-CRL-A1-19-DR-AR-1201020</w:t>
            </w:r>
            <w:r w:rsidR="0079633B" w:rsidRPr="0079633B">
              <w:rPr>
                <w:b/>
                <w:bCs/>
              </w:rPr>
              <w:t>-P14</w:t>
            </w:r>
          </w:p>
        </w:tc>
      </w:tr>
      <w:tr w:rsidR="0079633B" w14:paraId="17CB5BA6" w14:textId="4D6B6A83" w:rsidTr="00FA617C">
        <w:tc>
          <w:tcPr>
            <w:tcW w:w="4707" w:type="dxa"/>
            <w:shd w:val="solid" w:color="FFFFFF" w:fill="FFFFFF"/>
          </w:tcPr>
          <w:p w14:paraId="228D9A5F" w14:textId="4672769A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YIELD HALL PLACE 1 - PROPOSED PLAN GENERAL ARRANGEMENT - ROOF PLAN</w:t>
            </w:r>
          </w:p>
        </w:tc>
        <w:tc>
          <w:tcPr>
            <w:tcW w:w="4023" w:type="dxa"/>
            <w:shd w:val="solid" w:color="FFFFFF" w:fill="FFFFFF"/>
          </w:tcPr>
          <w:p w14:paraId="287F7C94" w14:textId="2917E687" w:rsidR="0079633B" w:rsidRPr="00BC6624" w:rsidRDefault="0079633B" w:rsidP="0079633B">
            <w:pPr>
              <w:pStyle w:val="TableText"/>
            </w:pPr>
            <w:r w:rsidRPr="00BC6624">
              <w:t>TOR-CRL-A1-ZZ-ZZ-DR-AR-1200010</w:t>
            </w:r>
          </w:p>
        </w:tc>
        <w:tc>
          <w:tcPr>
            <w:tcW w:w="4365" w:type="dxa"/>
            <w:shd w:val="clear" w:color="auto" w:fill="auto"/>
          </w:tcPr>
          <w:p w14:paraId="2CE1F364" w14:textId="11BE7017" w:rsidR="0079633B" w:rsidRPr="0079633B" w:rsidRDefault="00561204" w:rsidP="0079633B">
            <w:pPr>
              <w:pStyle w:val="TableText"/>
              <w:rPr>
                <w:b/>
                <w:bCs/>
              </w:rPr>
            </w:pPr>
            <w:r w:rsidRPr="00561204">
              <w:rPr>
                <w:b/>
                <w:bCs/>
              </w:rPr>
              <w:t>TOR-CRL-A1-ZZ-DR-AR-1201021</w:t>
            </w:r>
            <w:r w:rsidR="00483A8E">
              <w:rPr>
                <w:b/>
                <w:bCs/>
              </w:rPr>
              <w:t>-P14</w:t>
            </w:r>
          </w:p>
        </w:tc>
      </w:tr>
      <w:tr w:rsidR="00561204" w14:paraId="14FFE488" w14:textId="77777777" w:rsidTr="00A176DC">
        <w:tc>
          <w:tcPr>
            <w:tcW w:w="13095" w:type="dxa"/>
            <w:gridSpan w:val="3"/>
            <w:shd w:val="solid" w:color="FFFFFF" w:fill="FFFFFF"/>
          </w:tcPr>
          <w:p w14:paraId="762C1A75" w14:textId="678B20D3" w:rsidR="00561204" w:rsidRPr="00561204" w:rsidRDefault="00561204" w:rsidP="00561204">
            <w:pPr>
              <w:pStyle w:val="Table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Sections</w:t>
            </w:r>
          </w:p>
        </w:tc>
      </w:tr>
      <w:tr w:rsidR="0079633B" w14:paraId="27C7492B" w14:textId="144D23A8" w:rsidTr="00FA617C">
        <w:tc>
          <w:tcPr>
            <w:tcW w:w="4707" w:type="dxa"/>
            <w:shd w:val="solid" w:color="FFFFFF" w:fill="FFFFFF"/>
          </w:tcPr>
          <w:p w14:paraId="3D8330ED" w14:textId="678655D3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YIELD HALL PLACE 1 -</w:t>
            </w:r>
            <w:r w:rsidR="00DB622C">
              <w:rPr>
                <w:b/>
                <w:bCs/>
              </w:rPr>
              <w:t xml:space="preserve"> </w:t>
            </w:r>
            <w:r w:rsidRPr="0079633B">
              <w:rPr>
                <w:b/>
                <w:bCs/>
              </w:rPr>
              <w:t>LONGITUDINAL SECTION</w:t>
            </w:r>
          </w:p>
        </w:tc>
        <w:tc>
          <w:tcPr>
            <w:tcW w:w="4023" w:type="dxa"/>
            <w:shd w:val="solid" w:color="FFFFFF" w:fill="FFFFFF"/>
          </w:tcPr>
          <w:p w14:paraId="1E356E47" w14:textId="39B0F6C5" w:rsidR="0079633B" w:rsidRPr="00BC6624" w:rsidRDefault="0079633B" w:rsidP="0079633B">
            <w:pPr>
              <w:pStyle w:val="TableText"/>
            </w:pPr>
            <w:r w:rsidRPr="00477B9C">
              <w:t>TOR-CRL-A1-ZZ-ZZ-DR-AR-3001001</w:t>
            </w:r>
          </w:p>
        </w:tc>
        <w:tc>
          <w:tcPr>
            <w:tcW w:w="4365" w:type="dxa"/>
            <w:shd w:val="solid" w:color="FFFFFF" w:fill="FFFFFF"/>
          </w:tcPr>
          <w:p w14:paraId="6E5D9C00" w14:textId="642DCC63" w:rsidR="0079633B" w:rsidRPr="0079633B" w:rsidRDefault="00561204" w:rsidP="0079633B">
            <w:pPr>
              <w:pStyle w:val="TableText"/>
              <w:rPr>
                <w:b/>
                <w:bCs/>
              </w:rPr>
            </w:pPr>
            <w:r w:rsidRPr="00561204">
              <w:rPr>
                <w:b/>
                <w:bCs/>
              </w:rPr>
              <w:t>TOR-CRL-A1-ZZ-DR-AR-3001001</w:t>
            </w:r>
            <w:r>
              <w:rPr>
                <w:b/>
                <w:bCs/>
              </w:rPr>
              <w:t>-P13</w:t>
            </w:r>
          </w:p>
        </w:tc>
      </w:tr>
      <w:tr w:rsidR="0079633B" w14:paraId="601A6F94" w14:textId="1836A024" w:rsidTr="00FA617C">
        <w:tc>
          <w:tcPr>
            <w:tcW w:w="4707" w:type="dxa"/>
            <w:shd w:val="solid" w:color="FFFFFF" w:fill="FFFFFF"/>
          </w:tcPr>
          <w:p w14:paraId="1E9CD1E6" w14:textId="7D23F54C" w:rsidR="0079633B" w:rsidRPr="0079633B" w:rsidRDefault="0079633B" w:rsidP="0079633B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YIELD HALL PLACE 1 -</w:t>
            </w:r>
            <w:r w:rsidR="00DB622C">
              <w:rPr>
                <w:b/>
                <w:bCs/>
              </w:rPr>
              <w:t xml:space="preserve"> </w:t>
            </w:r>
            <w:r w:rsidRPr="0079633B">
              <w:rPr>
                <w:b/>
                <w:bCs/>
              </w:rPr>
              <w:t>CROSS SECTION</w:t>
            </w:r>
          </w:p>
        </w:tc>
        <w:tc>
          <w:tcPr>
            <w:tcW w:w="4023" w:type="dxa"/>
            <w:shd w:val="solid" w:color="FFFFFF" w:fill="FFFFFF"/>
          </w:tcPr>
          <w:p w14:paraId="0CB07770" w14:textId="3FBF89BA" w:rsidR="0079633B" w:rsidRPr="00BC6624" w:rsidRDefault="0079633B" w:rsidP="0079633B">
            <w:pPr>
              <w:pStyle w:val="TableText"/>
            </w:pPr>
            <w:r w:rsidRPr="00477B9C">
              <w:t>TOR-CRL-AA-ZZ-ZZ-DR-AR-3000001</w:t>
            </w:r>
          </w:p>
        </w:tc>
        <w:tc>
          <w:tcPr>
            <w:tcW w:w="4365" w:type="dxa"/>
            <w:shd w:val="solid" w:color="FFFFFF" w:fill="FFFFFF"/>
          </w:tcPr>
          <w:p w14:paraId="02AA4D8A" w14:textId="610A4F36" w:rsidR="0079633B" w:rsidRPr="0079633B" w:rsidRDefault="00561204" w:rsidP="0079633B">
            <w:pPr>
              <w:pStyle w:val="TableText"/>
              <w:rPr>
                <w:b/>
                <w:bCs/>
              </w:rPr>
            </w:pPr>
            <w:r w:rsidRPr="00561204">
              <w:rPr>
                <w:b/>
                <w:bCs/>
              </w:rPr>
              <w:t>TOR-CRL-AA-ZZ-DR-AR-3000001</w:t>
            </w:r>
            <w:r w:rsidR="0079633B" w:rsidRPr="0079633B">
              <w:rPr>
                <w:b/>
                <w:bCs/>
              </w:rPr>
              <w:t>-P13</w:t>
            </w:r>
          </w:p>
        </w:tc>
      </w:tr>
      <w:tr w:rsidR="00826BEA" w14:paraId="381D4E63" w14:textId="77777777" w:rsidTr="0074257F">
        <w:tc>
          <w:tcPr>
            <w:tcW w:w="13095" w:type="dxa"/>
            <w:gridSpan w:val="3"/>
            <w:shd w:val="solid" w:color="FFFFFF" w:fill="FFFFFF"/>
          </w:tcPr>
          <w:p w14:paraId="5428B10E" w14:textId="27976B2D" w:rsidR="00826BEA" w:rsidRPr="00561204" w:rsidRDefault="00AC3746" w:rsidP="00DB622C">
            <w:pPr>
              <w:pStyle w:val="Table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Bay studies</w:t>
            </w:r>
          </w:p>
        </w:tc>
      </w:tr>
      <w:tr w:rsidR="007971D3" w14:paraId="00AE3D37" w14:textId="77777777" w:rsidTr="00FA617C">
        <w:tc>
          <w:tcPr>
            <w:tcW w:w="4707" w:type="dxa"/>
            <w:shd w:val="solid" w:color="FFFFFF" w:fill="FFFFFF"/>
          </w:tcPr>
          <w:p w14:paraId="6050387A" w14:textId="3284D75E" w:rsidR="007971D3" w:rsidRPr="00DB622C" w:rsidRDefault="007971D3" w:rsidP="007971D3">
            <w:pPr>
              <w:pStyle w:val="TableText"/>
              <w:rPr>
                <w:b/>
                <w:bCs/>
              </w:rPr>
            </w:pPr>
            <w:r w:rsidRPr="00DB622C">
              <w:rPr>
                <w:b/>
                <w:bCs/>
              </w:rPr>
              <w:t>BAY STUDY 01</w:t>
            </w:r>
          </w:p>
        </w:tc>
        <w:tc>
          <w:tcPr>
            <w:tcW w:w="4023" w:type="dxa"/>
            <w:shd w:val="solid" w:color="FFFFFF" w:fill="FFFFFF"/>
          </w:tcPr>
          <w:p w14:paraId="0093803C" w14:textId="1BE97F25" w:rsidR="007971D3" w:rsidRPr="00477B9C" w:rsidRDefault="007971D3" w:rsidP="007971D3">
            <w:pPr>
              <w:pStyle w:val="TableText"/>
            </w:pPr>
            <w:r w:rsidRPr="007971D3">
              <w:t>TOR-CRL-A1-ZZ-DR-AR-2200001</w:t>
            </w:r>
            <w:r>
              <w:t>-P10</w:t>
            </w:r>
          </w:p>
        </w:tc>
        <w:tc>
          <w:tcPr>
            <w:tcW w:w="4365" w:type="dxa"/>
            <w:shd w:val="solid" w:color="FFFFFF" w:fill="FFFFFF"/>
          </w:tcPr>
          <w:p w14:paraId="35AB1E18" w14:textId="2C0952D7" w:rsidR="007971D3" w:rsidRPr="007971D3" w:rsidRDefault="007971D3" w:rsidP="007971D3">
            <w:pPr>
              <w:pStyle w:val="TableText"/>
              <w:rPr>
                <w:b/>
                <w:bCs/>
              </w:rPr>
            </w:pPr>
            <w:r w:rsidRPr="007971D3">
              <w:rPr>
                <w:b/>
                <w:bCs/>
              </w:rPr>
              <w:t>TOR-CRL-A1-ZZ-DR-AR-2200001-P13</w:t>
            </w:r>
          </w:p>
        </w:tc>
      </w:tr>
      <w:tr w:rsidR="007971D3" w14:paraId="643F944A" w14:textId="77777777" w:rsidTr="00FA617C">
        <w:tc>
          <w:tcPr>
            <w:tcW w:w="4707" w:type="dxa"/>
            <w:shd w:val="solid" w:color="FFFFFF" w:fill="FFFFFF"/>
          </w:tcPr>
          <w:p w14:paraId="1CACCE00" w14:textId="78466187" w:rsidR="007971D3" w:rsidRPr="0079633B" w:rsidRDefault="007971D3" w:rsidP="007971D3">
            <w:pPr>
              <w:pStyle w:val="TableText"/>
              <w:rPr>
                <w:b/>
                <w:bCs/>
              </w:rPr>
            </w:pPr>
            <w:r w:rsidRPr="00AC3746">
              <w:rPr>
                <w:b/>
                <w:bCs/>
              </w:rPr>
              <w:t>BAY STUDY 02</w:t>
            </w:r>
          </w:p>
        </w:tc>
        <w:tc>
          <w:tcPr>
            <w:tcW w:w="4023" w:type="dxa"/>
            <w:shd w:val="solid" w:color="FFFFFF" w:fill="FFFFFF"/>
          </w:tcPr>
          <w:p w14:paraId="2C679145" w14:textId="67F8A6CA" w:rsidR="007971D3" w:rsidRPr="00477B9C" w:rsidRDefault="007971D3" w:rsidP="007971D3">
            <w:pPr>
              <w:pStyle w:val="TableText"/>
            </w:pPr>
            <w:r w:rsidRPr="007971D3">
              <w:t>TOR-CRL-ZZ-ZZ DR-AR-2200002</w:t>
            </w:r>
            <w:r>
              <w:t>-P1</w:t>
            </w:r>
            <w:r w:rsidR="00FA617C">
              <w:t>0</w:t>
            </w:r>
          </w:p>
        </w:tc>
        <w:tc>
          <w:tcPr>
            <w:tcW w:w="4365" w:type="dxa"/>
            <w:shd w:val="solid" w:color="FFFFFF" w:fill="FFFFFF"/>
          </w:tcPr>
          <w:p w14:paraId="1C3CD18B" w14:textId="4DF1A496" w:rsidR="007971D3" w:rsidRPr="007971D3" w:rsidRDefault="007971D3" w:rsidP="007971D3">
            <w:pPr>
              <w:pStyle w:val="TableText"/>
              <w:rPr>
                <w:b/>
                <w:bCs/>
              </w:rPr>
            </w:pPr>
            <w:r w:rsidRPr="007971D3">
              <w:rPr>
                <w:b/>
                <w:bCs/>
              </w:rPr>
              <w:t>TOR-CRL-ZZ-ZZ DR-AR-2200002-P13</w:t>
            </w:r>
          </w:p>
        </w:tc>
      </w:tr>
      <w:tr w:rsidR="007971D3" w14:paraId="1554E803" w14:textId="77777777" w:rsidTr="00FA617C">
        <w:tc>
          <w:tcPr>
            <w:tcW w:w="4707" w:type="dxa"/>
            <w:shd w:val="solid" w:color="FFFFFF" w:fill="FFFFFF"/>
          </w:tcPr>
          <w:p w14:paraId="736274FF" w14:textId="7A816E12" w:rsidR="007971D3" w:rsidRPr="00AC3746" w:rsidRDefault="007971D3" w:rsidP="007971D3">
            <w:pPr>
              <w:pStyle w:val="TableText"/>
              <w:rPr>
                <w:b/>
                <w:bCs/>
              </w:rPr>
            </w:pPr>
            <w:r w:rsidRPr="00AC3746">
              <w:rPr>
                <w:b/>
                <w:bCs/>
              </w:rPr>
              <w:t>BAY STUDY 03</w:t>
            </w:r>
          </w:p>
        </w:tc>
        <w:tc>
          <w:tcPr>
            <w:tcW w:w="4023" w:type="dxa"/>
            <w:shd w:val="solid" w:color="FFFFFF" w:fill="FFFFFF"/>
          </w:tcPr>
          <w:p w14:paraId="232F43EA" w14:textId="74495A04" w:rsidR="007971D3" w:rsidRPr="00AC3746" w:rsidRDefault="007971D3" w:rsidP="007971D3">
            <w:pPr>
              <w:pStyle w:val="TableText"/>
            </w:pPr>
            <w:r w:rsidRPr="007971D3">
              <w:t>TOR-CRL-ZZ-ZZ DR-AR-220000</w:t>
            </w:r>
            <w:r>
              <w:t>3-P1</w:t>
            </w:r>
            <w:r w:rsidR="00FA617C">
              <w:t>0</w:t>
            </w:r>
          </w:p>
        </w:tc>
        <w:tc>
          <w:tcPr>
            <w:tcW w:w="4365" w:type="dxa"/>
            <w:shd w:val="solid" w:color="FFFFFF" w:fill="FFFFFF"/>
          </w:tcPr>
          <w:p w14:paraId="674D236D" w14:textId="2A295712" w:rsidR="007971D3" w:rsidRPr="007971D3" w:rsidRDefault="007971D3" w:rsidP="007971D3">
            <w:pPr>
              <w:pStyle w:val="TableText"/>
              <w:rPr>
                <w:b/>
                <w:bCs/>
              </w:rPr>
            </w:pPr>
            <w:r w:rsidRPr="007971D3">
              <w:rPr>
                <w:b/>
                <w:bCs/>
              </w:rPr>
              <w:t>TOR-CRL-ZZ-ZZ DR-AR-2200003-P13</w:t>
            </w:r>
          </w:p>
        </w:tc>
      </w:tr>
      <w:tr w:rsidR="00AC3746" w14:paraId="5546150B" w14:textId="77777777" w:rsidTr="00993CC0">
        <w:tc>
          <w:tcPr>
            <w:tcW w:w="13095" w:type="dxa"/>
            <w:gridSpan w:val="3"/>
            <w:shd w:val="solid" w:color="FFFFFF" w:fill="FFFFFF"/>
          </w:tcPr>
          <w:p w14:paraId="66368981" w14:textId="7863B5B4" w:rsidR="00AC3746" w:rsidRPr="00561204" w:rsidRDefault="00AC3746" w:rsidP="00AC3746">
            <w:pPr>
              <w:pStyle w:val="Table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Site Location Plan</w:t>
            </w:r>
          </w:p>
        </w:tc>
      </w:tr>
      <w:tr w:rsidR="00AC3746" w14:paraId="40E81B7C" w14:textId="5A6D4D0C" w:rsidTr="00FA617C">
        <w:tc>
          <w:tcPr>
            <w:tcW w:w="4707" w:type="dxa"/>
            <w:shd w:val="solid" w:color="FFFFFF" w:fill="FFFFFF"/>
          </w:tcPr>
          <w:p w14:paraId="3BCBA7E3" w14:textId="6123594F" w:rsidR="00AC3746" w:rsidRPr="0079633B" w:rsidRDefault="00AC3746" w:rsidP="00AC3746">
            <w:pPr>
              <w:pStyle w:val="TableText"/>
              <w:rPr>
                <w:b/>
                <w:bCs/>
              </w:rPr>
            </w:pPr>
            <w:r w:rsidRPr="0079633B">
              <w:rPr>
                <w:b/>
                <w:bCs/>
              </w:rPr>
              <w:t>SITE-LOCATION PLAN_YIELD HALL PLACE 1</w:t>
            </w:r>
          </w:p>
        </w:tc>
        <w:tc>
          <w:tcPr>
            <w:tcW w:w="4023" w:type="dxa"/>
            <w:shd w:val="solid" w:color="FFFFFF" w:fill="FFFFFF"/>
          </w:tcPr>
          <w:p w14:paraId="7764391C" w14:textId="3335792D" w:rsidR="00AC3746" w:rsidRPr="00BC6624" w:rsidRDefault="00AC3746" w:rsidP="00AC3746">
            <w:pPr>
              <w:pStyle w:val="TableText"/>
            </w:pPr>
            <w:r w:rsidRPr="00477B9C">
              <w:t>TOR-CRL-A1-ZZ-DR-AR-0100006_SITE-LOCATION PLAN_YIELD HALL PLACE 1_P10</w:t>
            </w:r>
          </w:p>
        </w:tc>
        <w:tc>
          <w:tcPr>
            <w:tcW w:w="4365" w:type="dxa"/>
            <w:shd w:val="solid" w:color="FFFFFF" w:fill="FFFFFF"/>
          </w:tcPr>
          <w:p w14:paraId="2E319BC1" w14:textId="08F79C4F" w:rsidR="00AC3746" w:rsidRPr="0079633B" w:rsidRDefault="00AC3746" w:rsidP="00AC3746">
            <w:pPr>
              <w:pStyle w:val="TableText"/>
              <w:rPr>
                <w:b/>
                <w:bCs/>
              </w:rPr>
            </w:pPr>
            <w:r w:rsidRPr="00561204">
              <w:rPr>
                <w:b/>
                <w:bCs/>
              </w:rPr>
              <w:t>TOR-CRL-A1-ZZ-DR-AR-0100006</w:t>
            </w:r>
            <w:r w:rsidRPr="0079633B">
              <w:rPr>
                <w:b/>
                <w:bCs/>
              </w:rPr>
              <w:t>_SITE-LOCATION PLAN_YIELD HALL PLACE 1_P14</w:t>
            </w:r>
          </w:p>
        </w:tc>
      </w:tr>
      <w:tr w:rsidR="00FA617C" w14:paraId="092515C0" w14:textId="77777777" w:rsidTr="00E57697">
        <w:tc>
          <w:tcPr>
            <w:tcW w:w="13095" w:type="dxa"/>
            <w:gridSpan w:val="3"/>
            <w:shd w:val="solid" w:color="FFFFFF" w:fill="FFFFFF"/>
          </w:tcPr>
          <w:p w14:paraId="7BE13116" w14:textId="3D8A9BFE" w:rsidR="00FA617C" w:rsidRPr="00561204" w:rsidRDefault="00FA617C" w:rsidP="00FA617C">
            <w:pPr>
              <w:pStyle w:val="Table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General Arrangement Plan</w:t>
            </w:r>
          </w:p>
        </w:tc>
      </w:tr>
      <w:tr w:rsidR="00FA617C" w14:paraId="02922DFC" w14:textId="77777777" w:rsidTr="00FA617C">
        <w:tc>
          <w:tcPr>
            <w:tcW w:w="4707" w:type="dxa"/>
            <w:shd w:val="solid" w:color="FFFFFF" w:fill="FFFFFF"/>
          </w:tcPr>
          <w:p w14:paraId="46669BBF" w14:textId="374BB564" w:rsidR="00FA617C" w:rsidRPr="0079633B" w:rsidRDefault="00FA617C" w:rsidP="00FA617C">
            <w:pPr>
              <w:pStyle w:val="TableText"/>
              <w:rPr>
                <w:b/>
                <w:bCs/>
              </w:rPr>
            </w:pPr>
            <w:r w:rsidRPr="00FA617C">
              <w:rPr>
                <w:b/>
                <w:bCs/>
              </w:rPr>
              <w:t>YIELD HALL PLACE -PROPOSED</w:t>
            </w:r>
            <w:r>
              <w:rPr>
                <w:b/>
                <w:bCs/>
              </w:rPr>
              <w:t xml:space="preserve"> </w:t>
            </w:r>
            <w:r w:rsidRPr="00FA617C">
              <w:rPr>
                <w:b/>
                <w:bCs/>
              </w:rPr>
              <w:t>PLAN GENERAL ARRANGEMENT -</w:t>
            </w:r>
            <w:r>
              <w:rPr>
                <w:b/>
                <w:bCs/>
              </w:rPr>
              <w:t xml:space="preserve"> </w:t>
            </w:r>
            <w:r w:rsidRPr="00FA617C">
              <w:rPr>
                <w:b/>
                <w:bCs/>
              </w:rPr>
              <w:t>SITE PLAN</w:t>
            </w:r>
          </w:p>
        </w:tc>
        <w:tc>
          <w:tcPr>
            <w:tcW w:w="4023" w:type="dxa"/>
            <w:shd w:val="solid" w:color="FFFFFF" w:fill="FFFFFF"/>
          </w:tcPr>
          <w:p w14:paraId="6971D21D" w14:textId="6E7A9B10" w:rsidR="00FA617C" w:rsidRPr="00477B9C" w:rsidRDefault="00FA617C" w:rsidP="00AC3746">
            <w:pPr>
              <w:pStyle w:val="TableText"/>
            </w:pPr>
            <w:r>
              <w:t>-</w:t>
            </w:r>
          </w:p>
        </w:tc>
        <w:tc>
          <w:tcPr>
            <w:tcW w:w="4365" w:type="dxa"/>
            <w:shd w:val="solid" w:color="FFFFFF" w:fill="FFFFFF"/>
          </w:tcPr>
          <w:p w14:paraId="4E9699AC" w14:textId="79297408" w:rsidR="00FA617C" w:rsidRPr="00561204" w:rsidRDefault="00FA617C" w:rsidP="00AC3746">
            <w:pPr>
              <w:pStyle w:val="TableText"/>
              <w:rPr>
                <w:b/>
                <w:bCs/>
              </w:rPr>
            </w:pPr>
            <w:r w:rsidRPr="00FA617C">
              <w:rPr>
                <w:b/>
                <w:bCs/>
              </w:rPr>
              <w:t>TOR-CRL-ZZ-ZZ-DR-AR-1200050</w:t>
            </w:r>
          </w:p>
        </w:tc>
      </w:tr>
    </w:tbl>
    <w:p w14:paraId="72DC1361" w14:textId="77777777" w:rsidR="00B70D19" w:rsidRDefault="00B70D19" w:rsidP="000676FA">
      <w:pPr>
        <w:rPr>
          <w:sz w:val="22"/>
          <w:szCs w:val="22"/>
        </w:rPr>
      </w:pPr>
    </w:p>
    <w:tbl>
      <w:tblPr>
        <w:tblW w:w="0" w:type="auto"/>
        <w:tblInd w:w="3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50"/>
        <w:gridCol w:w="3097"/>
        <w:gridCol w:w="2268"/>
        <w:gridCol w:w="4536"/>
      </w:tblGrid>
      <w:tr w:rsidR="00C156D5" w:rsidRPr="00CE6FBE" w14:paraId="7D858E90" w14:textId="77777777" w:rsidTr="00250604">
        <w:trPr>
          <w:trHeight w:val="698"/>
        </w:trPr>
        <w:tc>
          <w:tcPr>
            <w:tcW w:w="3450" w:type="dxa"/>
            <w:shd w:val="clear" w:color="auto" w:fill="606E7B"/>
          </w:tcPr>
          <w:p w14:paraId="46EC4CAD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81" w:after="0" w:line="240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color w:val="FFFFFF"/>
                <w:sz w:val="22"/>
                <w:szCs w:val="22"/>
                <w:lang w:val="en-US"/>
              </w:rPr>
              <w:t>Document</w:t>
            </w:r>
            <w:r w:rsidRPr="00CE6FBE">
              <w:rPr>
                <w:rFonts w:eastAsia="Calibri" w:cs="Calibri"/>
                <w:color w:val="FFFFFF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color w:val="FFFFFF"/>
                <w:spacing w:val="-4"/>
                <w:sz w:val="22"/>
                <w:szCs w:val="22"/>
                <w:lang w:val="en-US"/>
              </w:rPr>
              <w:t>Name</w:t>
            </w:r>
          </w:p>
        </w:tc>
        <w:tc>
          <w:tcPr>
            <w:tcW w:w="3097" w:type="dxa"/>
            <w:shd w:val="clear" w:color="auto" w:fill="606E7B"/>
          </w:tcPr>
          <w:p w14:paraId="72465EDD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81" w:after="0" w:line="240" w:lineRule="auto"/>
              <w:ind w:left="145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color w:val="FFFFFF"/>
                <w:spacing w:val="-2"/>
                <w:sz w:val="22"/>
                <w:szCs w:val="22"/>
                <w:lang w:val="en-US"/>
              </w:rPr>
              <w:t>Consultant</w:t>
            </w:r>
          </w:p>
        </w:tc>
        <w:tc>
          <w:tcPr>
            <w:tcW w:w="2268" w:type="dxa"/>
            <w:shd w:val="clear" w:color="auto" w:fill="606E7B"/>
          </w:tcPr>
          <w:p w14:paraId="10B23235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81" w:after="0" w:line="252" w:lineRule="auto"/>
              <w:ind w:left="58" w:right="323"/>
              <w:rPr>
                <w:rFonts w:eastAsia="Calibri" w:cs="Calibri"/>
                <w:b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b/>
                <w:color w:val="FFFFFF"/>
                <w:sz w:val="22"/>
                <w:szCs w:val="22"/>
                <w:lang w:val="en-US"/>
              </w:rPr>
              <w:t>Original</w:t>
            </w:r>
            <w:r w:rsidRPr="00CE6FBE">
              <w:rPr>
                <w:rFonts w:eastAsia="Calibri" w:cs="Calibri"/>
                <w:b/>
                <w:color w:val="FFFFFF"/>
                <w:spacing w:val="-13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b/>
                <w:color w:val="FFFFFF"/>
                <w:sz w:val="22"/>
                <w:szCs w:val="22"/>
                <w:lang w:val="en-US"/>
              </w:rPr>
              <w:t xml:space="preserve">Issue </w:t>
            </w:r>
            <w:r w:rsidRPr="00CE6FBE">
              <w:rPr>
                <w:rFonts w:eastAsia="Calibri" w:cs="Calibri"/>
                <w:b/>
                <w:color w:val="FFFFFF"/>
                <w:spacing w:val="-4"/>
                <w:sz w:val="22"/>
                <w:szCs w:val="22"/>
                <w:lang w:val="en-US"/>
              </w:rPr>
              <w:t>Date</w:t>
            </w:r>
          </w:p>
        </w:tc>
        <w:tc>
          <w:tcPr>
            <w:tcW w:w="4536" w:type="dxa"/>
            <w:shd w:val="clear" w:color="auto" w:fill="606E7B"/>
          </w:tcPr>
          <w:p w14:paraId="1F3CE0B7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81" w:after="0" w:line="252" w:lineRule="auto"/>
              <w:ind w:left="93" w:right="154"/>
              <w:rPr>
                <w:rFonts w:eastAsia="Calibri" w:cs="Calibri"/>
                <w:b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b/>
                <w:color w:val="FFFFFF"/>
                <w:spacing w:val="-2"/>
                <w:sz w:val="22"/>
                <w:szCs w:val="22"/>
                <w:lang w:val="en-US"/>
              </w:rPr>
              <w:t xml:space="preserve">Revised </w:t>
            </w:r>
            <w:r w:rsidRPr="00CE6FBE">
              <w:rPr>
                <w:rFonts w:eastAsia="Calibri" w:cs="Calibri"/>
                <w:b/>
                <w:color w:val="FFFFFF"/>
                <w:sz w:val="22"/>
                <w:szCs w:val="22"/>
                <w:lang w:val="en-US"/>
              </w:rPr>
              <w:t>Document</w:t>
            </w:r>
            <w:r w:rsidRPr="00CE6FBE">
              <w:rPr>
                <w:rFonts w:eastAsia="Calibri" w:cs="Calibri"/>
                <w:b/>
                <w:color w:val="FFFFFF"/>
                <w:spacing w:val="-13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b/>
                <w:color w:val="FFFFFF"/>
                <w:sz w:val="22"/>
                <w:szCs w:val="22"/>
                <w:lang w:val="en-US"/>
              </w:rPr>
              <w:t>Date</w:t>
            </w:r>
          </w:p>
        </w:tc>
      </w:tr>
      <w:tr w:rsidR="00C156D5" w:rsidRPr="00CE6FBE" w14:paraId="72A29DC7" w14:textId="77777777" w:rsidTr="00250604">
        <w:trPr>
          <w:trHeight w:val="400"/>
        </w:trPr>
        <w:tc>
          <w:tcPr>
            <w:tcW w:w="3450" w:type="dxa"/>
            <w:tcBorders>
              <w:bottom w:val="single" w:sz="4" w:space="0" w:color="606E7B"/>
            </w:tcBorders>
          </w:tcPr>
          <w:p w14:paraId="07BB3276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Design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and</w:t>
            </w:r>
            <w:r w:rsidRPr="00CE6FBE">
              <w:rPr>
                <w:rFonts w:eastAsia="Calibri" w:cs="Calibri"/>
                <w:spacing w:val="-5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Access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 xml:space="preserve"> Statement</w:t>
            </w:r>
            <w:r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 xml:space="preserve"> inc. Landscape Strategy</w:t>
            </w:r>
          </w:p>
        </w:tc>
        <w:tc>
          <w:tcPr>
            <w:tcW w:w="3097" w:type="dxa"/>
            <w:tcBorders>
              <w:bottom w:val="single" w:sz="4" w:space="0" w:color="606E7B"/>
            </w:tcBorders>
          </w:tcPr>
          <w:p w14:paraId="338B8DFE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145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CRTKL</w:t>
            </w:r>
          </w:p>
        </w:tc>
        <w:tc>
          <w:tcPr>
            <w:tcW w:w="2268" w:type="dxa"/>
            <w:tcBorders>
              <w:bottom w:val="single" w:sz="4" w:space="0" w:color="606E7B"/>
            </w:tcBorders>
          </w:tcPr>
          <w:p w14:paraId="0BD31ACD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right="80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December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 xml:space="preserve"> 2022</w:t>
            </w:r>
          </w:p>
        </w:tc>
        <w:tc>
          <w:tcPr>
            <w:tcW w:w="4536" w:type="dxa"/>
            <w:tcBorders>
              <w:bottom w:val="single" w:sz="4" w:space="0" w:color="606E7B"/>
            </w:tcBorders>
          </w:tcPr>
          <w:p w14:paraId="3CB7CF90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right="204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February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2024</w:t>
            </w:r>
          </w:p>
        </w:tc>
      </w:tr>
      <w:tr w:rsidR="00C156D5" w:rsidRPr="00CE6FBE" w14:paraId="25185786" w14:textId="77777777" w:rsidTr="00250604">
        <w:trPr>
          <w:trHeight w:val="681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638BCCA8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52" w:lineRule="auto"/>
              <w:ind w:left="72" w:right="64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Statement</w:t>
            </w:r>
            <w:r w:rsidRPr="00CE6FBE">
              <w:rPr>
                <w:rFonts w:eastAsia="Calibri" w:cs="Calibri"/>
                <w:spacing w:val="-13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of</w:t>
            </w:r>
            <w:r w:rsidRPr="00CE6FBE">
              <w:rPr>
                <w:rFonts w:eastAsia="Calibri" w:cs="Calibri"/>
                <w:spacing w:val="-12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 xml:space="preserve">Community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Involvement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0537427E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52" w:lineRule="auto"/>
              <w:ind w:left="145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 xml:space="preserve">Turley Strategic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Communications</w:t>
            </w:r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33FEA01C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right="81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December</w:t>
            </w:r>
            <w:r w:rsidRPr="00CE6FBE">
              <w:rPr>
                <w:rFonts w:eastAsia="Calibri" w:cs="Calibri"/>
                <w:spacing w:val="-5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4A511ED3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52" w:lineRule="auto"/>
              <w:ind w:left="93" w:right="233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Covered</w:t>
            </w:r>
            <w:r w:rsidRPr="00CE6FBE">
              <w:rPr>
                <w:rFonts w:eastAsia="Calibri" w:cs="Calibri"/>
                <w:spacing w:val="-13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 xml:space="preserve">within </w:t>
            </w:r>
            <w:r>
              <w:rPr>
                <w:rFonts w:eastAsia="Calibri" w:cs="Calibri"/>
                <w:sz w:val="22"/>
                <w:szCs w:val="22"/>
                <w:lang w:val="en-US"/>
              </w:rPr>
              <w:t>Planning</w:t>
            </w:r>
            <w:r w:rsidRPr="00CE6FBE">
              <w:rPr>
                <w:rFonts w:eastAsia="Calibri" w:cs="Calibri"/>
                <w:spacing w:val="-1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Statement</w:t>
            </w:r>
          </w:p>
        </w:tc>
      </w:tr>
      <w:tr w:rsidR="00C156D5" w:rsidRPr="00CE6FBE" w14:paraId="04CDA95C" w14:textId="77777777" w:rsidTr="00250604">
        <w:trPr>
          <w:trHeight w:val="959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31E28579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68" w:after="0" w:line="252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lastRenderedPageBreak/>
              <w:t>Heritage,</w:t>
            </w:r>
            <w:r w:rsidRPr="00CE6FBE">
              <w:rPr>
                <w:rFonts w:eastAsia="Calibri" w:cs="Calibri"/>
                <w:spacing w:val="-13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Townscape</w:t>
            </w:r>
            <w:r w:rsidRPr="00CE6FBE">
              <w:rPr>
                <w:rFonts w:eastAsia="Calibri" w:cs="Calibri"/>
                <w:spacing w:val="-12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and</w:t>
            </w:r>
            <w:r w:rsidRPr="00CE6FBE">
              <w:rPr>
                <w:rFonts w:eastAsia="Calibri" w:cs="Calibri"/>
                <w:spacing w:val="-13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Visual Impact Assessment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5A274BF8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145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 xml:space="preserve">Turley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Heritage</w:t>
            </w:r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309A6134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right="81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December</w:t>
            </w:r>
            <w:r w:rsidRPr="00CE6FBE">
              <w:rPr>
                <w:rFonts w:eastAsia="Calibri" w:cs="Calibri"/>
                <w:spacing w:val="-5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2D8FE840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68" w:after="0" w:line="252" w:lineRule="auto"/>
              <w:ind w:left="93" w:right="236"/>
              <w:jc w:val="both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Covered</w:t>
            </w:r>
            <w:r w:rsidRPr="00CE6FBE">
              <w:rPr>
                <w:rFonts w:eastAsia="Calibri" w:cs="Calibri"/>
                <w:spacing w:val="-13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 xml:space="preserve">within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Environmental Statement</w:t>
            </w:r>
          </w:p>
        </w:tc>
      </w:tr>
      <w:tr w:rsidR="00C156D5" w:rsidRPr="00CE6FBE" w14:paraId="503A2B0E" w14:textId="77777777" w:rsidTr="00250604">
        <w:trPr>
          <w:trHeight w:val="959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60E6D42F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Preliminary</w:t>
            </w:r>
            <w:r w:rsidRPr="00CE6FBE">
              <w:rPr>
                <w:rFonts w:eastAsia="Calibri" w:cs="Calibri"/>
                <w:spacing w:val="-9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Ecological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Appraisal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1266FDE5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145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HDA</w:t>
            </w:r>
            <w:r w:rsidRPr="00CE6FBE">
              <w:rPr>
                <w:rFonts w:eastAsia="Calibri" w:cs="Calibri"/>
                <w:spacing w:val="-1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Consultancy</w:t>
            </w:r>
          </w:p>
          <w:p w14:paraId="14270679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12" w:after="0" w:line="240" w:lineRule="auto"/>
              <w:ind w:left="145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/</w:t>
            </w:r>
            <w:r w:rsidRPr="00CE6FBE">
              <w:rPr>
                <w:rFonts w:eastAsia="Calibri" w:cs="Calibri"/>
                <w:spacing w:val="-1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Tyler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 xml:space="preserve"> Grange</w:t>
            </w:r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382FFFFD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right="80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December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 xml:space="preserve"> 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247C50F2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9" w:lineRule="auto"/>
              <w:ind w:left="93" w:right="236"/>
              <w:jc w:val="both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Covered</w:t>
            </w:r>
            <w:r w:rsidRPr="00CE6FBE">
              <w:rPr>
                <w:rFonts w:eastAsia="Calibri" w:cs="Calibri"/>
                <w:spacing w:val="-13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 xml:space="preserve">within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Environmental Statement</w:t>
            </w:r>
          </w:p>
        </w:tc>
      </w:tr>
      <w:tr w:rsidR="00C156D5" w:rsidRPr="00CE6FBE" w14:paraId="489EA40C" w14:textId="77777777" w:rsidTr="00250604">
        <w:trPr>
          <w:trHeight w:val="409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62929B70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Framework</w:t>
            </w:r>
            <w:r w:rsidRPr="00CE6FBE">
              <w:rPr>
                <w:rFonts w:eastAsia="Calibri" w:cs="Calibri"/>
                <w:spacing w:val="-6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Travel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Plan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2D621259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145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Stantec</w:t>
            </w:r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2666A112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17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December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4A3E06FB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right="204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February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2024</w:t>
            </w:r>
          </w:p>
        </w:tc>
      </w:tr>
      <w:tr w:rsidR="00C156D5" w:rsidRPr="00CE6FBE" w14:paraId="1C4DBDC7" w14:textId="77777777" w:rsidTr="00250604">
        <w:trPr>
          <w:trHeight w:val="407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09084A89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Transport</w:t>
            </w:r>
            <w:r w:rsidRPr="00CE6FBE">
              <w:rPr>
                <w:rFonts w:eastAsia="Calibri" w:cs="Calibri"/>
                <w:spacing w:val="-6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Statement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1E202C02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145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Stantec</w:t>
            </w:r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53451215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17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December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1BD382CD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right="204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February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2024</w:t>
            </w:r>
          </w:p>
        </w:tc>
      </w:tr>
      <w:tr w:rsidR="00C156D5" w:rsidRPr="00CE6FBE" w14:paraId="729770FA" w14:textId="77777777" w:rsidTr="00250604">
        <w:trPr>
          <w:trHeight w:val="681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6D7643D2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52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Foul</w:t>
            </w:r>
            <w:r w:rsidRPr="00CE6FBE">
              <w:rPr>
                <w:rFonts w:eastAsia="Calibri" w:cs="Calibri"/>
                <w:spacing w:val="-9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and</w:t>
            </w:r>
            <w:r w:rsidRPr="00CE6FBE">
              <w:rPr>
                <w:rFonts w:eastAsia="Calibri" w:cs="Calibri"/>
                <w:spacing w:val="-10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Surface</w:t>
            </w:r>
            <w:r w:rsidRPr="00CE6FBE">
              <w:rPr>
                <w:rFonts w:eastAsia="Calibri" w:cs="Calibri"/>
                <w:spacing w:val="-11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Water</w:t>
            </w:r>
            <w:r w:rsidRPr="00CE6FBE">
              <w:rPr>
                <w:rFonts w:eastAsia="Calibri" w:cs="Calibri"/>
                <w:spacing w:val="-11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 xml:space="preserve">Drainage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Strategy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6D14C8E5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145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Stantec</w:t>
            </w:r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516BF1E6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17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December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352BF65F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right="204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February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2024</w:t>
            </w:r>
          </w:p>
        </w:tc>
      </w:tr>
      <w:tr w:rsidR="00C156D5" w:rsidRPr="00CE6FBE" w14:paraId="658351D0" w14:textId="77777777" w:rsidTr="00250604">
        <w:trPr>
          <w:trHeight w:val="408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36D61830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Fire</w:t>
            </w:r>
            <w:r w:rsidRPr="00CE6FBE">
              <w:rPr>
                <w:rFonts w:eastAsia="Calibri" w:cs="Calibri"/>
                <w:spacing w:val="-1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Statement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4E6ABC88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145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Jensen</w:t>
            </w:r>
            <w:r w:rsidRPr="00CE6FBE">
              <w:rPr>
                <w:rFonts w:eastAsia="Calibri" w:cs="Calibri"/>
                <w:spacing w:val="-5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Hughes</w:t>
            </w:r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6FCF981A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17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December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0A0B1077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1" w:right="204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February</w:t>
            </w:r>
            <w:r w:rsidRPr="00CE6FBE">
              <w:rPr>
                <w:rFonts w:eastAsia="Calibri" w:cs="Calibri"/>
                <w:spacing w:val="-6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2024</w:t>
            </w:r>
          </w:p>
        </w:tc>
      </w:tr>
      <w:tr w:rsidR="00C156D5" w:rsidRPr="00CE6FBE" w14:paraId="76A65F11" w14:textId="77777777" w:rsidTr="00250604">
        <w:trPr>
          <w:trHeight w:val="741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79E67552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Sustainability</w:t>
            </w:r>
            <w:r w:rsidRPr="00CE6FBE">
              <w:rPr>
                <w:rFonts w:eastAsia="Calibri" w:cs="Calibri"/>
                <w:spacing w:val="-8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and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Energy</w:t>
            </w:r>
            <w:r w:rsidRPr="00CE6FBE">
              <w:rPr>
                <w:rFonts w:eastAsia="Calibri" w:cs="Calibri"/>
                <w:spacing w:val="-5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Statement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192FC60C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52" w:lineRule="auto"/>
              <w:ind w:left="145"/>
              <w:rPr>
                <w:rFonts w:eastAsia="Calibri" w:cs="Calibri"/>
                <w:sz w:val="22"/>
                <w:szCs w:val="22"/>
                <w:lang w:val="en-US"/>
              </w:rPr>
            </w:pPr>
            <w:proofErr w:type="spellStart"/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Rolton</w:t>
            </w:r>
            <w:proofErr w:type="spellEnd"/>
            <w:r w:rsidRPr="00CE6FBE">
              <w:rPr>
                <w:rFonts w:eastAsia="Calibri" w:cs="Calibri"/>
                <w:spacing w:val="-13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/</w:t>
            </w:r>
            <w:r w:rsidRPr="00CE6FBE">
              <w:rPr>
                <w:rFonts w:eastAsia="Calibri" w:cs="Calibri"/>
                <w:spacing w:val="-12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 xml:space="preserve">Turley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Sustainability</w:t>
            </w:r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58CD8C8E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17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December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60960764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right="204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February</w:t>
            </w:r>
            <w:r w:rsidRPr="00CE6FBE">
              <w:rPr>
                <w:rFonts w:eastAsia="Calibri" w:cs="Calibri"/>
                <w:spacing w:val="-7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2024</w:t>
            </w:r>
          </w:p>
        </w:tc>
      </w:tr>
      <w:tr w:rsidR="00C156D5" w:rsidRPr="00CE6FBE" w14:paraId="7662CCD6" w14:textId="77777777" w:rsidTr="00250604">
        <w:trPr>
          <w:trHeight w:val="678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679A03E9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Air</w:t>
            </w:r>
            <w:r w:rsidRPr="00CE6FBE">
              <w:rPr>
                <w:rFonts w:eastAsia="Calibri" w:cs="Calibri"/>
                <w:spacing w:val="-1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Quality</w:t>
            </w:r>
            <w:r w:rsidRPr="00CE6FBE">
              <w:rPr>
                <w:rFonts w:eastAsia="Calibri" w:cs="Calibri"/>
                <w:spacing w:val="-1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Assessment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1A9501D9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145"/>
              <w:rPr>
                <w:rFonts w:eastAsia="Calibri" w:cs="Calibri"/>
                <w:sz w:val="22"/>
                <w:szCs w:val="22"/>
                <w:lang w:val="en-US"/>
              </w:rPr>
            </w:pPr>
            <w:proofErr w:type="spellStart"/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Hydrock</w:t>
            </w:r>
            <w:proofErr w:type="spellEnd"/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6174B381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right="81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December</w:t>
            </w:r>
            <w:r w:rsidRPr="00CE6FBE">
              <w:rPr>
                <w:rFonts w:eastAsia="Calibri" w:cs="Calibri"/>
                <w:spacing w:val="-5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pacing w:val="-4"/>
                <w:sz w:val="22"/>
                <w:szCs w:val="22"/>
                <w:lang w:val="en-US"/>
              </w:rPr>
              <w:t>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55173540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68" w:after="0" w:line="252" w:lineRule="auto"/>
              <w:ind w:left="93" w:right="154"/>
              <w:rPr>
                <w:rFonts w:eastAsia="Calibri" w:cs="Calibri"/>
                <w:sz w:val="22"/>
                <w:szCs w:val="22"/>
                <w:lang w:val="en-US"/>
              </w:rPr>
            </w:pP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As</w:t>
            </w:r>
            <w:r w:rsidRPr="00CE6FBE">
              <w:rPr>
                <w:rFonts w:eastAsia="Calibri" w:cs="Calibri"/>
                <w:spacing w:val="-13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>per</w:t>
            </w:r>
            <w:r w:rsidRPr="00CE6FBE">
              <w:rPr>
                <w:rFonts w:eastAsia="Calibri" w:cs="Calibri"/>
                <w:spacing w:val="-12"/>
                <w:sz w:val="22"/>
                <w:szCs w:val="22"/>
                <w:lang w:val="en-US"/>
              </w:rPr>
              <w:t xml:space="preserve"> </w:t>
            </w:r>
            <w:r w:rsidRPr="00CE6FBE">
              <w:rPr>
                <w:rFonts w:eastAsia="Calibri" w:cs="Calibri"/>
                <w:sz w:val="22"/>
                <w:szCs w:val="22"/>
                <w:lang w:val="en-US"/>
              </w:rPr>
              <w:t xml:space="preserve">original </w:t>
            </w:r>
            <w:r w:rsidRPr="00CE6FBE"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submission</w:t>
            </w:r>
          </w:p>
        </w:tc>
      </w:tr>
      <w:tr w:rsidR="00C156D5" w:rsidRPr="00CE6FBE" w14:paraId="4E0D5619" w14:textId="77777777" w:rsidTr="00250604">
        <w:trPr>
          <w:trHeight w:val="678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47591FDC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>Daylight / Sunlight Report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412806F9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145"/>
              <w:rPr>
                <w:rFonts w:eastAsia="Calibri" w:cs="Calibri"/>
                <w:spacing w:val="-2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GIA</w:t>
            </w:r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37A0664F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right="81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>December 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1F81B519" w14:textId="77777777" w:rsidR="00C156D5" w:rsidRPr="00CE6FBE" w:rsidRDefault="00C156D5" w:rsidP="00250604">
            <w:pPr>
              <w:widowControl w:val="0"/>
              <w:autoSpaceDE w:val="0"/>
              <w:autoSpaceDN w:val="0"/>
              <w:spacing w:before="68" w:after="0" w:line="252" w:lineRule="auto"/>
              <w:ind w:left="93" w:right="154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>March 2024</w:t>
            </w:r>
          </w:p>
        </w:tc>
      </w:tr>
      <w:tr w:rsidR="00C156D5" w:rsidRPr="00CE6FBE" w14:paraId="6857040A" w14:textId="77777777" w:rsidTr="00250604">
        <w:trPr>
          <w:trHeight w:val="678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70ACEB00" w14:textId="77777777" w:rsidR="00C156D5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 xml:space="preserve">Financial Viability 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34C04ABF" w14:textId="77777777" w:rsidR="00C156D5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145"/>
              <w:rPr>
                <w:rFonts w:eastAsia="Calibri" w:cs="Calibri"/>
                <w:spacing w:val="-2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CBRE</w:t>
            </w:r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50006305" w14:textId="77777777" w:rsidR="00C156D5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right="81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>December 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39E3844B" w14:textId="77777777" w:rsidR="00C156D5" w:rsidRDefault="00C156D5" w:rsidP="00250604">
            <w:pPr>
              <w:widowControl w:val="0"/>
              <w:autoSpaceDE w:val="0"/>
              <w:autoSpaceDN w:val="0"/>
              <w:spacing w:before="68" w:after="0" w:line="252" w:lineRule="auto"/>
              <w:ind w:left="93" w:right="154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>February 2024</w:t>
            </w:r>
          </w:p>
        </w:tc>
      </w:tr>
      <w:tr w:rsidR="00C156D5" w:rsidRPr="00CE6FBE" w14:paraId="59C3390E" w14:textId="77777777" w:rsidTr="00250604">
        <w:trPr>
          <w:trHeight w:val="678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6D42E8D1" w14:textId="77777777" w:rsidR="00C156D5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 xml:space="preserve">Wind Report 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3AEA9D6D" w14:textId="77777777" w:rsidR="00C156D5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145"/>
              <w:rPr>
                <w:rFonts w:eastAsia="Calibri" w:cs="Calibri"/>
                <w:spacing w:val="-2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>GIA</w:t>
            </w:r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55A6300B" w14:textId="77777777" w:rsidR="00C156D5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right="81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>December 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638E00D8" w14:textId="77777777" w:rsidR="00C156D5" w:rsidRDefault="00C156D5" w:rsidP="00250604">
            <w:pPr>
              <w:widowControl w:val="0"/>
              <w:autoSpaceDE w:val="0"/>
              <w:autoSpaceDN w:val="0"/>
              <w:spacing w:before="68" w:after="0" w:line="252" w:lineRule="auto"/>
              <w:ind w:left="93" w:right="154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>February 2024</w:t>
            </w:r>
          </w:p>
        </w:tc>
      </w:tr>
      <w:tr w:rsidR="00C156D5" w:rsidRPr="00CE6FBE" w14:paraId="7D21B734" w14:textId="77777777" w:rsidTr="00250604">
        <w:trPr>
          <w:trHeight w:val="678"/>
        </w:trPr>
        <w:tc>
          <w:tcPr>
            <w:tcW w:w="3450" w:type="dxa"/>
            <w:tcBorders>
              <w:top w:val="single" w:sz="4" w:space="0" w:color="606E7B"/>
              <w:bottom w:val="single" w:sz="4" w:space="0" w:color="606E7B"/>
            </w:tcBorders>
          </w:tcPr>
          <w:p w14:paraId="3170BF14" w14:textId="77777777" w:rsidR="00C156D5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72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>Economic Statement</w:t>
            </w:r>
          </w:p>
        </w:tc>
        <w:tc>
          <w:tcPr>
            <w:tcW w:w="3097" w:type="dxa"/>
            <w:tcBorders>
              <w:top w:val="single" w:sz="4" w:space="0" w:color="606E7B"/>
              <w:bottom w:val="single" w:sz="4" w:space="0" w:color="606E7B"/>
            </w:tcBorders>
          </w:tcPr>
          <w:p w14:paraId="4D5F38CF" w14:textId="77777777" w:rsidR="00C156D5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left="145"/>
              <w:rPr>
                <w:rFonts w:eastAsia="Calibri" w:cs="Calibri"/>
                <w:spacing w:val="-2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pacing w:val="-2"/>
                <w:sz w:val="22"/>
                <w:szCs w:val="22"/>
                <w:lang w:val="en-US"/>
              </w:rPr>
              <w:t xml:space="preserve">Turley Economics </w:t>
            </w:r>
          </w:p>
        </w:tc>
        <w:tc>
          <w:tcPr>
            <w:tcW w:w="2268" w:type="dxa"/>
            <w:tcBorders>
              <w:top w:val="single" w:sz="4" w:space="0" w:color="606E7B"/>
              <w:bottom w:val="single" w:sz="4" w:space="0" w:color="606E7B"/>
            </w:tcBorders>
          </w:tcPr>
          <w:p w14:paraId="59132F2B" w14:textId="77777777" w:rsidR="00C156D5" w:rsidRDefault="00C156D5" w:rsidP="00250604">
            <w:pPr>
              <w:widowControl w:val="0"/>
              <w:autoSpaceDE w:val="0"/>
              <w:autoSpaceDN w:val="0"/>
              <w:spacing w:before="71" w:after="0" w:line="240" w:lineRule="auto"/>
              <w:ind w:right="81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>December 2022</w:t>
            </w:r>
          </w:p>
        </w:tc>
        <w:tc>
          <w:tcPr>
            <w:tcW w:w="4536" w:type="dxa"/>
            <w:tcBorders>
              <w:top w:val="single" w:sz="4" w:space="0" w:color="606E7B"/>
              <w:bottom w:val="single" w:sz="4" w:space="0" w:color="606E7B"/>
            </w:tcBorders>
          </w:tcPr>
          <w:p w14:paraId="500579E2" w14:textId="77777777" w:rsidR="00C156D5" w:rsidRDefault="00C156D5" w:rsidP="00250604">
            <w:pPr>
              <w:widowControl w:val="0"/>
              <w:autoSpaceDE w:val="0"/>
              <w:autoSpaceDN w:val="0"/>
              <w:spacing w:before="68" w:after="0" w:line="252" w:lineRule="auto"/>
              <w:ind w:left="93" w:right="154"/>
              <w:jc w:val="center"/>
              <w:rPr>
                <w:rFonts w:eastAsia="Calibri" w:cs="Calibri"/>
                <w:sz w:val="22"/>
                <w:szCs w:val="22"/>
                <w:lang w:val="en-US"/>
              </w:rPr>
            </w:pPr>
            <w:r>
              <w:rPr>
                <w:rFonts w:eastAsia="Calibri" w:cs="Calibri"/>
                <w:sz w:val="22"/>
                <w:szCs w:val="22"/>
                <w:lang w:val="en-US"/>
              </w:rPr>
              <w:t>February 2024</w:t>
            </w:r>
          </w:p>
        </w:tc>
      </w:tr>
    </w:tbl>
    <w:p w14:paraId="34B6D681" w14:textId="654FD027" w:rsidR="00B70D19" w:rsidRDefault="00B70D19" w:rsidP="000676FA">
      <w:pPr>
        <w:rPr>
          <w:sz w:val="22"/>
          <w:szCs w:val="22"/>
        </w:rPr>
      </w:pPr>
    </w:p>
    <w:p w14:paraId="41F15856" w14:textId="62D6B1DC" w:rsidR="00B70D19" w:rsidRDefault="00B70D19" w:rsidP="000676FA">
      <w:pPr>
        <w:rPr>
          <w:sz w:val="22"/>
          <w:szCs w:val="22"/>
        </w:rPr>
      </w:pPr>
    </w:p>
    <w:p w14:paraId="61721DDC" w14:textId="77777777" w:rsidR="00B70D19" w:rsidRPr="0088309B" w:rsidRDefault="00B70D19" w:rsidP="000676FA">
      <w:pPr>
        <w:rPr>
          <w:sz w:val="22"/>
          <w:szCs w:val="22"/>
        </w:rPr>
      </w:pPr>
    </w:p>
    <w:sectPr w:rsidR="00B70D19" w:rsidRPr="0088309B" w:rsidSect="00BC6028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1134" w:right="1701" w:bottom="1361" w:left="1134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4212B" w14:textId="77777777" w:rsidR="007C6B65" w:rsidRDefault="007C6B65" w:rsidP="00AA59C2">
      <w:pPr>
        <w:spacing w:after="0" w:line="240" w:lineRule="auto"/>
      </w:pPr>
      <w:r>
        <w:separator/>
      </w:r>
    </w:p>
  </w:endnote>
  <w:endnote w:type="continuationSeparator" w:id="0">
    <w:p w14:paraId="3DC1EEE5" w14:textId="77777777" w:rsidR="007C6B65" w:rsidRDefault="007C6B65" w:rsidP="00AA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08524" w14:textId="77777777" w:rsidR="007C6B65" w:rsidRDefault="007C6B65" w:rsidP="00872A66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B4DF7" w14:textId="77777777" w:rsidR="007C6B65" w:rsidRDefault="007C6B65" w:rsidP="001244E7">
    <w:pPr>
      <w:pStyle w:val="TurleyAddress"/>
    </w:pPr>
  </w:p>
  <w:sdt>
    <w:sdtPr>
      <w:alias w:val="Originator|Address_and_PostCode|"/>
      <w:tag w:val="Originator|Address_and_PostCode|"/>
      <w:id w:val="-715892979"/>
      <w:placeholder>
        <w:docPart w:val="DefaultPlaceholder_1082065158"/>
      </w:placeholder>
    </w:sdtPr>
    <w:sdtEndPr/>
    <w:sdtContent>
      <w:p w14:paraId="5DAAE0D5" w14:textId="262F271B" w:rsidR="007C6B65" w:rsidRDefault="007C6B65" w:rsidP="001244E7">
        <w:pPr>
          <w:pStyle w:val="TurleyAddress"/>
        </w:pPr>
        <w:r>
          <w:t>The Pinnacle</w:t>
        </w:r>
      </w:p>
      <w:p w14:paraId="6EED1912" w14:textId="77777777" w:rsidR="007C6B65" w:rsidRDefault="007C6B65" w:rsidP="001244E7">
        <w:pPr>
          <w:pStyle w:val="TurleyAddress"/>
        </w:pPr>
        <w:r>
          <w:t>20 Tudor Road</w:t>
        </w:r>
      </w:p>
      <w:p w14:paraId="1296C7D7" w14:textId="77777777" w:rsidR="007C6B65" w:rsidRDefault="007C6B65" w:rsidP="001244E7">
        <w:pPr>
          <w:pStyle w:val="TurleyAddress"/>
        </w:pPr>
        <w:r>
          <w:t xml:space="preserve">Reading </w:t>
        </w:r>
      </w:p>
      <w:p w14:paraId="7F803EFD" w14:textId="27BA1F63" w:rsidR="007C6B65" w:rsidRDefault="007C6B65" w:rsidP="001244E7">
        <w:pPr>
          <w:pStyle w:val="TurleyAddress"/>
        </w:pPr>
        <w:r>
          <w:t>RG1 1NH</w:t>
        </w:r>
      </w:p>
    </w:sdtContent>
  </w:sdt>
  <w:p w14:paraId="75FD7A86" w14:textId="039CB630" w:rsidR="007C6B65" w:rsidRDefault="007C6B65" w:rsidP="001244E7">
    <w:pPr>
      <w:pStyle w:val="TurleyAddress"/>
    </w:pPr>
    <w:r>
      <w:t xml:space="preserve">T </w:t>
    </w:r>
    <w:sdt>
      <w:sdtPr>
        <w:alias w:val="Originator|Organisation_Phone|"/>
        <w:tag w:val="Originator|Organisation_Phone|"/>
        <w:id w:val="59068507"/>
        <w:placeholder>
          <w:docPart w:val="DefaultPlaceholder_1082065158"/>
        </w:placeholder>
      </w:sdtPr>
      <w:sdtEndPr/>
      <w:sdtContent>
        <w:r>
          <w:t>0118 902 2830</w:t>
        </w:r>
      </w:sdtContent>
    </w:sdt>
    <w:r>
      <w:t xml:space="preserve"> turley.co.uk</w:t>
    </w:r>
  </w:p>
  <w:p w14:paraId="18526862" w14:textId="77777777" w:rsidR="007C6B65" w:rsidRDefault="007C6B65" w:rsidP="00BC4B8C">
    <w:pPr>
      <w:pStyle w:val="FooterReg"/>
    </w:pPr>
    <w:r w:rsidRPr="00187EE5">
      <w:t>"Turley is the trading name of Turley Associates Limited, a company (No. 2235387) registered in England &amp; Wales. Registered office: 1 New York Street, Manchester M1 4HD."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0EBE2" w14:textId="77777777" w:rsidR="007C6B65" w:rsidRDefault="007C6B65" w:rsidP="00AA59C2">
      <w:pPr>
        <w:spacing w:after="0" w:line="240" w:lineRule="auto"/>
      </w:pPr>
      <w:r>
        <w:separator/>
      </w:r>
    </w:p>
  </w:footnote>
  <w:footnote w:type="continuationSeparator" w:id="0">
    <w:p w14:paraId="1926B953" w14:textId="77777777" w:rsidR="007C6B65" w:rsidRDefault="007C6B65" w:rsidP="00AA5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F679A" w14:textId="77777777" w:rsidR="007C6B65" w:rsidRDefault="007C6B65" w:rsidP="004474D6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5408" behindDoc="0" locked="1" layoutInCell="1" allowOverlap="1" wp14:anchorId="44AC7BF6" wp14:editId="281C5ECA">
          <wp:simplePos x="0" y="0"/>
          <wp:positionH relativeFrom="rightMargin">
            <wp:posOffset>-583565</wp:posOffset>
          </wp:positionH>
          <wp:positionV relativeFrom="topMargin">
            <wp:posOffset>306070</wp:posOffset>
          </wp:positionV>
          <wp:extent cx="1152000" cy="392400"/>
          <wp:effectExtent l="0" t="0" r="0" b="825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urley_RGB_vect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5D2BD" w14:textId="77777777" w:rsidR="007C6B65" w:rsidRDefault="007C6B65" w:rsidP="00BC4B8C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0" locked="1" layoutInCell="1" allowOverlap="1" wp14:anchorId="636D3DBA" wp14:editId="70E5FA4F">
          <wp:simplePos x="0" y="0"/>
          <wp:positionH relativeFrom="rightMargin">
            <wp:posOffset>-582930</wp:posOffset>
          </wp:positionH>
          <wp:positionV relativeFrom="topMargin">
            <wp:posOffset>306070</wp:posOffset>
          </wp:positionV>
          <wp:extent cx="1152000" cy="392400"/>
          <wp:effectExtent l="0" t="0" r="0" b="825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urley_RGB_vect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89830A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49E1B7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96732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FEF20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D9063B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2F40C0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B82C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20D1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586A0A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BE4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964ABD"/>
    <w:multiLevelType w:val="multilevel"/>
    <w:tmpl w:val="2152CE14"/>
    <w:styleLink w:val="NumbLstMain"/>
    <w:lvl w:ilvl="0">
      <w:start w:val="1"/>
      <w:numFmt w:val="decimal"/>
      <w:pStyle w:val="Level1Heading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Level2Number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Level3Number"/>
      <w:lvlText w:val="%1.%2.%3"/>
      <w:lvlJc w:val="left"/>
      <w:pPr>
        <w:tabs>
          <w:tab w:val="num" w:pos="1474"/>
        </w:tabs>
        <w:ind w:left="1474" w:hanging="794"/>
      </w:pPr>
      <w:rPr>
        <w:rFonts w:hint="default"/>
      </w:rPr>
    </w:lvl>
    <w:lvl w:ilvl="3">
      <w:start w:val="1"/>
      <w:numFmt w:val="decimal"/>
      <w:pStyle w:val="Level4Number"/>
      <w:lvlText w:val="%1.%2.%3.%4"/>
      <w:lvlJc w:val="left"/>
      <w:pPr>
        <w:tabs>
          <w:tab w:val="num" w:pos="2381"/>
        </w:tabs>
        <w:ind w:left="2381" w:hanging="907"/>
      </w:pPr>
      <w:rPr>
        <w:rFonts w:hint="default"/>
      </w:rPr>
    </w:lvl>
    <w:lvl w:ilvl="4">
      <w:start w:val="1"/>
      <w:numFmt w:val="lowerLetter"/>
      <w:pStyle w:val="Level2Alpha"/>
      <w:lvlText w:val="(%5)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5">
      <w:start w:val="1"/>
      <w:numFmt w:val="lowerRoman"/>
      <w:pStyle w:val="Level2Roman"/>
      <w:lvlText w:val="(%6)"/>
      <w:lvlJc w:val="left"/>
      <w:pPr>
        <w:tabs>
          <w:tab w:val="num" w:pos="1814"/>
        </w:tabs>
        <w:ind w:left="1814" w:hanging="567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680" w:firstLine="0"/>
      </w:pPr>
      <w:rPr>
        <w:rFonts w:hint="default"/>
      </w:rPr>
    </w:lvl>
    <w:lvl w:ilvl="7">
      <w:start w:val="1"/>
      <w:numFmt w:val="none"/>
      <w:lvlRestart w:val="1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</w:abstractNum>
  <w:abstractNum w:abstractNumId="11" w15:restartNumberingAfterBreak="0">
    <w:nsid w:val="14763002"/>
    <w:multiLevelType w:val="multilevel"/>
    <w:tmpl w:val="A0FECBB4"/>
    <w:styleLink w:val="NumbLstNumbers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</w:abstractNum>
  <w:abstractNum w:abstractNumId="12" w15:restartNumberingAfterBreak="0">
    <w:nsid w:val="1DFD1D6E"/>
    <w:multiLevelType w:val="multilevel"/>
    <w:tmpl w:val="B5ACF4BA"/>
    <w:numStyleLink w:val="NumbLstBullet"/>
  </w:abstractNum>
  <w:abstractNum w:abstractNumId="13" w15:restartNumberingAfterBreak="0">
    <w:nsid w:val="23E71036"/>
    <w:multiLevelType w:val="multilevel"/>
    <w:tmpl w:val="B5ACF4BA"/>
    <w:numStyleLink w:val="NumbLstBullet"/>
  </w:abstractNum>
  <w:abstractNum w:abstractNumId="14" w15:restartNumberingAfterBreak="0">
    <w:nsid w:val="25BC636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47208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980E1B"/>
    <w:multiLevelType w:val="multilevel"/>
    <w:tmpl w:val="A0FECBB4"/>
    <w:numStyleLink w:val="NumbLstNumbers"/>
  </w:abstractNum>
  <w:abstractNum w:abstractNumId="17" w15:restartNumberingAfterBreak="0">
    <w:nsid w:val="417E408C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8" w15:restartNumberingAfterBreak="0">
    <w:nsid w:val="45EF3223"/>
    <w:multiLevelType w:val="multilevel"/>
    <w:tmpl w:val="FDD6C8A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62D6104"/>
    <w:multiLevelType w:val="multilevel"/>
    <w:tmpl w:val="2152CE14"/>
    <w:numStyleLink w:val="NumbLstMain"/>
  </w:abstractNum>
  <w:abstractNum w:abstractNumId="20" w15:restartNumberingAfterBreak="0">
    <w:nsid w:val="51B0204C"/>
    <w:multiLevelType w:val="multilevel"/>
    <w:tmpl w:val="2152CE14"/>
    <w:numStyleLink w:val="NumbLstMain"/>
  </w:abstractNum>
  <w:abstractNum w:abstractNumId="21" w15:restartNumberingAfterBreak="0">
    <w:nsid w:val="613463CB"/>
    <w:multiLevelType w:val="multilevel"/>
    <w:tmpl w:val="B5ACF4BA"/>
    <w:numStyleLink w:val="NumbLstBullet"/>
  </w:abstractNum>
  <w:abstractNum w:abstractNumId="22" w15:restartNumberingAfterBreak="0">
    <w:nsid w:val="63F914E2"/>
    <w:multiLevelType w:val="multilevel"/>
    <w:tmpl w:val="300CCC6C"/>
    <w:lvl w:ilvl="0">
      <w:start w:val="1"/>
      <w:numFmt w:val="bullet"/>
      <w:lvlText w:val="•"/>
      <w:lvlJc w:val="left"/>
      <w:pPr>
        <w:tabs>
          <w:tab w:val="num" w:pos="680"/>
        </w:tabs>
        <w:ind w:left="680" w:hanging="680"/>
      </w:pPr>
      <w:rPr>
        <w:rFonts w:ascii="Calibri" w:hAnsi="Calibri" w:hint="default"/>
        <w:color w:val="auto"/>
      </w:rPr>
    </w:lvl>
    <w:lvl w:ilvl="1">
      <w:start w:val="1"/>
      <w:numFmt w:val="bullet"/>
      <w:lvlText w:val="•"/>
      <w:lvlJc w:val="left"/>
      <w:pPr>
        <w:tabs>
          <w:tab w:val="num" w:pos="1361"/>
        </w:tabs>
        <w:ind w:left="1247" w:hanging="567"/>
      </w:pPr>
      <w:rPr>
        <w:rFonts w:ascii="Calibri" w:hAnsi="Calibri" w:cs="Times New Roman" w:hint="default"/>
        <w:color w:val="auto"/>
      </w:rPr>
    </w:lvl>
    <w:lvl w:ilvl="2">
      <w:start w:val="1"/>
      <w:numFmt w:val="bullet"/>
      <w:lvlText w:val="‒"/>
      <w:lvlJc w:val="left"/>
      <w:pPr>
        <w:tabs>
          <w:tab w:val="num" w:pos="1247"/>
        </w:tabs>
        <w:ind w:left="1814" w:hanging="567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397" w:hanging="340"/>
      </w:pPr>
      <w:rPr>
        <w:rFonts w:ascii="Calibri" w:hAnsi="Calibri" w:cs="Times New Roman" w:hint="default"/>
        <w:color w:val="auto"/>
      </w:rPr>
    </w:lvl>
    <w:lvl w:ilvl="4">
      <w:start w:val="1"/>
      <w:numFmt w:val="bullet"/>
      <w:lvlText w:val="•"/>
      <w:lvlJc w:val="left"/>
      <w:pPr>
        <w:ind w:left="1247" w:hanging="567"/>
      </w:pPr>
      <w:rPr>
        <w:rFonts w:ascii="Calibri" w:hAnsi="Calibri" w:cs="Times New Roman" w:hint="default"/>
        <w:color w:val="auto"/>
      </w:rPr>
    </w:lvl>
    <w:lvl w:ilvl="5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240" w:hanging="2560"/>
      </w:pPr>
      <w:rPr>
        <w:rFonts w:hint="default"/>
      </w:rPr>
    </w:lvl>
  </w:abstractNum>
  <w:abstractNum w:abstractNumId="23" w15:restartNumberingAfterBreak="0">
    <w:nsid w:val="698E43F9"/>
    <w:multiLevelType w:val="multilevel"/>
    <w:tmpl w:val="07E0995E"/>
    <w:styleLink w:val="NumbLstNumbList"/>
    <w:lvl w:ilvl="0">
      <w:start w:val="1"/>
      <w:numFmt w:val="lowerLetter"/>
      <w:pStyle w:val="Alpha"/>
      <w:lvlText w:val="(%1)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lowerRoman"/>
      <w:pStyle w:val="Roman"/>
      <w:lvlText w:val="(%2)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361"/>
        </w:tabs>
        <w:ind w:left="1361" w:firstLine="0"/>
      </w:pPr>
      <w:rPr>
        <w:rFonts w:hint="default"/>
      </w:rPr>
    </w:lvl>
    <w:lvl w:ilvl="7">
      <w:start w:val="1"/>
      <w:numFmt w:val="none"/>
      <w:lvlRestart w:val="1"/>
      <w:lvlText w:val=""/>
      <w:lvlJc w:val="left"/>
      <w:pPr>
        <w:tabs>
          <w:tab w:val="num" w:pos="1361"/>
        </w:tabs>
        <w:ind w:left="136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</w:abstractNum>
  <w:abstractNum w:abstractNumId="24" w15:restartNumberingAfterBreak="0">
    <w:nsid w:val="6AE52712"/>
    <w:multiLevelType w:val="multilevel"/>
    <w:tmpl w:val="B5ACF4BA"/>
    <w:numStyleLink w:val="NumbLstBullet"/>
  </w:abstractNum>
  <w:abstractNum w:abstractNumId="25" w15:restartNumberingAfterBreak="0">
    <w:nsid w:val="6B450CDE"/>
    <w:multiLevelType w:val="multilevel"/>
    <w:tmpl w:val="B5ACF4BA"/>
    <w:styleLink w:val="NumbLstBullet"/>
    <w:lvl w:ilvl="0">
      <w:start w:val="1"/>
      <w:numFmt w:val="bullet"/>
      <w:pStyle w:val="Bullet1"/>
      <w:lvlText w:val="•"/>
      <w:lvlJc w:val="left"/>
      <w:pPr>
        <w:tabs>
          <w:tab w:val="num" w:pos="680"/>
        </w:tabs>
        <w:ind w:left="680" w:hanging="680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‒"/>
      <w:lvlJc w:val="left"/>
      <w:pPr>
        <w:tabs>
          <w:tab w:val="num" w:pos="1361"/>
        </w:tabs>
        <w:ind w:left="1361" w:hanging="681"/>
      </w:pPr>
      <w:rPr>
        <w:rFonts w:ascii="Arial" w:hAnsi="Arial" w:hint="default"/>
        <w:color w:val="auto"/>
      </w:rPr>
    </w:lvl>
    <w:lvl w:ilvl="2">
      <w:start w:val="1"/>
      <w:numFmt w:val="bullet"/>
      <w:pStyle w:val="Level2Bullet"/>
      <w:lvlText w:val="•"/>
      <w:lvlJc w:val="left"/>
      <w:pPr>
        <w:tabs>
          <w:tab w:val="num" w:pos="1361"/>
        </w:tabs>
        <w:ind w:left="1361" w:hanging="681"/>
      </w:pPr>
      <w:rPr>
        <w:rFonts w:ascii="Calibri" w:hAnsi="Calibri" w:hint="default"/>
        <w:color w:val="auto"/>
      </w:rPr>
    </w:lvl>
    <w:lvl w:ilvl="3">
      <w:start w:val="1"/>
      <w:numFmt w:val="bullet"/>
      <w:pStyle w:val="TableBullet"/>
      <w:lvlText w:val="•"/>
      <w:lvlJc w:val="left"/>
      <w:pPr>
        <w:tabs>
          <w:tab w:val="num" w:pos="680"/>
        </w:tabs>
        <w:ind w:left="680" w:hanging="680"/>
      </w:pPr>
      <w:rPr>
        <w:rFonts w:ascii="Calibri" w:hAnsi="Calibri" w:hint="default"/>
        <w:color w:val="auto"/>
      </w:rPr>
    </w:lvl>
    <w:lvl w:ilvl="4">
      <w:start w:val="1"/>
      <w:numFmt w:val="bullet"/>
      <w:pStyle w:val="QuoteBullet"/>
      <w:lvlText w:val="•"/>
      <w:lvlJc w:val="left"/>
      <w:pPr>
        <w:tabs>
          <w:tab w:val="num" w:pos="1361"/>
        </w:tabs>
        <w:ind w:left="1361" w:hanging="681"/>
      </w:pPr>
      <w:rPr>
        <w:rFonts w:ascii="Calibri" w:hAnsi="Calibri" w:hint="default"/>
        <w:color w:val="auto"/>
      </w:rPr>
    </w:lvl>
    <w:lvl w:ilvl="5">
      <w:start w:val="1"/>
      <w:numFmt w:val="bullet"/>
      <w:pStyle w:val="Level3Bullet"/>
      <w:lvlText w:val="•"/>
      <w:lvlJc w:val="left"/>
      <w:pPr>
        <w:tabs>
          <w:tab w:val="num" w:pos="2041"/>
        </w:tabs>
        <w:ind w:left="2041" w:hanging="567"/>
      </w:pPr>
      <w:rPr>
        <w:rFonts w:ascii="Calibri" w:hAnsi="Calibri" w:hint="default"/>
        <w:color w:val="auto"/>
      </w:rPr>
    </w:lvl>
    <w:lvl w:ilvl="6">
      <w:start w:val="1"/>
      <w:numFmt w:val="bullet"/>
      <w:pStyle w:val="Level4Bullet"/>
      <w:lvlText w:val="•"/>
      <w:lvlJc w:val="left"/>
      <w:pPr>
        <w:tabs>
          <w:tab w:val="num" w:pos="3062"/>
        </w:tabs>
        <w:ind w:left="3062" w:hanging="681"/>
      </w:pPr>
      <w:rPr>
        <w:rFonts w:ascii="Calibri" w:hAnsi="Calibri"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240" w:hanging="2560"/>
      </w:pPr>
      <w:rPr>
        <w:rFonts w:hint="default"/>
      </w:rPr>
    </w:lvl>
  </w:abstractNum>
  <w:abstractNum w:abstractNumId="26" w15:restartNumberingAfterBreak="0">
    <w:nsid w:val="6F7E0E80"/>
    <w:multiLevelType w:val="multilevel"/>
    <w:tmpl w:val="990845F2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74"/>
        </w:tabs>
        <w:ind w:left="1474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1"/>
        </w:tabs>
        <w:ind w:left="2381" w:hanging="90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247"/>
        </w:tabs>
        <w:ind w:left="124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14"/>
        </w:tabs>
        <w:ind w:left="1814" w:hanging="567"/>
      </w:pPr>
      <w:rPr>
        <w:rFonts w:hint="default"/>
      </w:rPr>
    </w:lvl>
    <w:lvl w:ilvl="6">
      <w:start w:val="1"/>
      <w:numFmt w:val="decimal"/>
      <w:lvlRestart w:val="1"/>
      <w:lvlText w:val="Table %1.%7:"/>
      <w:lvlJc w:val="left"/>
      <w:pPr>
        <w:tabs>
          <w:tab w:val="num" w:pos="1928"/>
        </w:tabs>
        <w:ind w:left="1928" w:hanging="1248"/>
      </w:pPr>
      <w:rPr>
        <w:rFonts w:hint="default"/>
      </w:rPr>
    </w:lvl>
    <w:lvl w:ilvl="7">
      <w:start w:val="1"/>
      <w:numFmt w:val="decimal"/>
      <w:lvlRestart w:val="1"/>
      <w:lvlText w:val="Figure %1.%8:"/>
      <w:lvlJc w:val="left"/>
      <w:pPr>
        <w:tabs>
          <w:tab w:val="num" w:pos="2525"/>
        </w:tabs>
        <w:ind w:left="2525" w:hanging="1248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</w:abstractNum>
  <w:abstractNum w:abstractNumId="27" w15:restartNumberingAfterBreak="0">
    <w:nsid w:val="7A6D0939"/>
    <w:multiLevelType w:val="multilevel"/>
    <w:tmpl w:val="B5ACF4BA"/>
    <w:numStyleLink w:val="NumbLstBullet"/>
  </w:abstractNum>
  <w:abstractNum w:abstractNumId="28" w15:restartNumberingAfterBreak="0">
    <w:nsid w:val="7F955EB9"/>
    <w:multiLevelType w:val="multilevel"/>
    <w:tmpl w:val="2152CE14"/>
    <w:numStyleLink w:val="NumbLstMain"/>
  </w:abstractNum>
  <w:num w:numId="1" w16cid:durableId="370307342">
    <w:abstractNumId w:val="11"/>
  </w:num>
  <w:num w:numId="2" w16cid:durableId="2089184214">
    <w:abstractNumId w:val="25"/>
  </w:num>
  <w:num w:numId="3" w16cid:durableId="1881697743">
    <w:abstractNumId w:val="23"/>
  </w:num>
  <w:num w:numId="4" w16cid:durableId="949118767">
    <w:abstractNumId w:val="10"/>
  </w:num>
  <w:num w:numId="5" w16cid:durableId="617487362">
    <w:abstractNumId w:val="20"/>
  </w:num>
  <w:num w:numId="6" w16cid:durableId="1341811753">
    <w:abstractNumId w:val="12"/>
  </w:num>
  <w:num w:numId="7" w16cid:durableId="1556701598">
    <w:abstractNumId w:val="21"/>
  </w:num>
  <w:num w:numId="8" w16cid:durableId="560798758">
    <w:abstractNumId w:val="28"/>
  </w:num>
  <w:num w:numId="9" w16cid:durableId="1197156656">
    <w:abstractNumId w:val="27"/>
  </w:num>
  <w:num w:numId="10" w16cid:durableId="727147849">
    <w:abstractNumId w:val="27"/>
  </w:num>
  <w:num w:numId="11" w16cid:durableId="587076281">
    <w:abstractNumId w:val="9"/>
  </w:num>
  <w:num w:numId="12" w16cid:durableId="239877668">
    <w:abstractNumId w:val="7"/>
  </w:num>
  <w:num w:numId="13" w16cid:durableId="801843675">
    <w:abstractNumId w:val="6"/>
  </w:num>
  <w:num w:numId="14" w16cid:durableId="678584782">
    <w:abstractNumId w:val="5"/>
  </w:num>
  <w:num w:numId="15" w16cid:durableId="1865245675">
    <w:abstractNumId w:val="4"/>
  </w:num>
  <w:num w:numId="16" w16cid:durableId="1781604527">
    <w:abstractNumId w:val="8"/>
  </w:num>
  <w:num w:numId="17" w16cid:durableId="1482653286">
    <w:abstractNumId w:val="3"/>
  </w:num>
  <w:num w:numId="18" w16cid:durableId="529994647">
    <w:abstractNumId w:val="2"/>
  </w:num>
  <w:num w:numId="19" w16cid:durableId="480271131">
    <w:abstractNumId w:val="1"/>
  </w:num>
  <w:num w:numId="20" w16cid:durableId="1291665554">
    <w:abstractNumId w:val="0"/>
  </w:num>
  <w:num w:numId="21" w16cid:durableId="601036506">
    <w:abstractNumId w:val="19"/>
  </w:num>
  <w:num w:numId="22" w16cid:durableId="1952395008">
    <w:abstractNumId w:val="24"/>
  </w:num>
  <w:num w:numId="23" w16cid:durableId="2122799240">
    <w:abstractNumId w:val="13"/>
  </w:num>
  <w:num w:numId="24" w16cid:durableId="130439482">
    <w:abstractNumId w:val="14"/>
  </w:num>
  <w:num w:numId="25" w16cid:durableId="61760148">
    <w:abstractNumId w:val="15"/>
  </w:num>
  <w:num w:numId="26" w16cid:durableId="1548639051">
    <w:abstractNumId w:val="18"/>
  </w:num>
  <w:num w:numId="27" w16cid:durableId="987899889">
    <w:abstractNumId w:val="17"/>
  </w:num>
  <w:num w:numId="28" w16cid:durableId="77603748">
    <w:abstractNumId w:val="16"/>
  </w:num>
  <w:num w:numId="29" w16cid:durableId="1219130665">
    <w:abstractNumId w:val="26"/>
  </w:num>
  <w:num w:numId="30" w16cid:durableId="484054028">
    <w:abstractNumId w:val="22"/>
  </w:num>
  <w:num w:numId="31" w16cid:durableId="1684940704">
    <w:abstractNumId w:val="26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680"/>
          </w:tabs>
          <w:ind w:left="680" w:hanging="680"/>
        </w:pPr>
        <w:rPr>
          <w:rFonts w:hint="default"/>
          <w:i w:val="0"/>
          <w:iCs w:val="0"/>
        </w:rPr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ooterDocNo" w:val="Turley Report.dotm"/>
  </w:docVars>
  <w:rsids>
    <w:rsidRoot w:val="00575064"/>
    <w:rsid w:val="0001118E"/>
    <w:rsid w:val="00012E59"/>
    <w:rsid w:val="00025161"/>
    <w:rsid w:val="00044CD5"/>
    <w:rsid w:val="00046E9A"/>
    <w:rsid w:val="00053678"/>
    <w:rsid w:val="00060475"/>
    <w:rsid w:val="00062DD7"/>
    <w:rsid w:val="00066240"/>
    <w:rsid w:val="000676FA"/>
    <w:rsid w:val="0008711E"/>
    <w:rsid w:val="00090BAE"/>
    <w:rsid w:val="000B0F5A"/>
    <w:rsid w:val="000C1953"/>
    <w:rsid w:val="000D14E0"/>
    <w:rsid w:val="000D2F5F"/>
    <w:rsid w:val="000D5DF4"/>
    <w:rsid w:val="000F315F"/>
    <w:rsid w:val="001046B8"/>
    <w:rsid w:val="00116222"/>
    <w:rsid w:val="001244E7"/>
    <w:rsid w:val="001308A7"/>
    <w:rsid w:val="001403B6"/>
    <w:rsid w:val="00141078"/>
    <w:rsid w:val="0016061B"/>
    <w:rsid w:val="001614C6"/>
    <w:rsid w:val="001669B8"/>
    <w:rsid w:val="001739E6"/>
    <w:rsid w:val="00187EE5"/>
    <w:rsid w:val="001977BA"/>
    <w:rsid w:val="001A64AF"/>
    <w:rsid w:val="001A7058"/>
    <w:rsid w:val="001B2550"/>
    <w:rsid w:val="001C4B95"/>
    <w:rsid w:val="001E1690"/>
    <w:rsid w:val="00207908"/>
    <w:rsid w:val="002102C4"/>
    <w:rsid w:val="00215CA5"/>
    <w:rsid w:val="002205DC"/>
    <w:rsid w:val="002234FF"/>
    <w:rsid w:val="00226C63"/>
    <w:rsid w:val="002338A4"/>
    <w:rsid w:val="00242B25"/>
    <w:rsid w:val="00244B06"/>
    <w:rsid w:val="00245BC2"/>
    <w:rsid w:val="00261385"/>
    <w:rsid w:val="002623C5"/>
    <w:rsid w:val="00267910"/>
    <w:rsid w:val="0027036F"/>
    <w:rsid w:val="00273F65"/>
    <w:rsid w:val="00287916"/>
    <w:rsid w:val="00292EB3"/>
    <w:rsid w:val="00297C20"/>
    <w:rsid w:val="002C07B6"/>
    <w:rsid w:val="002C64F8"/>
    <w:rsid w:val="002D0309"/>
    <w:rsid w:val="002D5076"/>
    <w:rsid w:val="002E065A"/>
    <w:rsid w:val="002F16B3"/>
    <w:rsid w:val="002F21ED"/>
    <w:rsid w:val="002F4CE7"/>
    <w:rsid w:val="00306848"/>
    <w:rsid w:val="003118FD"/>
    <w:rsid w:val="00314F3C"/>
    <w:rsid w:val="00316450"/>
    <w:rsid w:val="00322B2A"/>
    <w:rsid w:val="0032618E"/>
    <w:rsid w:val="003436E6"/>
    <w:rsid w:val="00352986"/>
    <w:rsid w:val="0035405F"/>
    <w:rsid w:val="003637B3"/>
    <w:rsid w:val="0036530F"/>
    <w:rsid w:val="0036648D"/>
    <w:rsid w:val="00374A2B"/>
    <w:rsid w:val="00375276"/>
    <w:rsid w:val="003833FE"/>
    <w:rsid w:val="00385E35"/>
    <w:rsid w:val="00393B10"/>
    <w:rsid w:val="00396BCD"/>
    <w:rsid w:val="003B6B94"/>
    <w:rsid w:val="003C10BE"/>
    <w:rsid w:val="003C3700"/>
    <w:rsid w:val="003C605C"/>
    <w:rsid w:val="003D0FDD"/>
    <w:rsid w:val="003D2CE7"/>
    <w:rsid w:val="003D4B8C"/>
    <w:rsid w:val="003D6976"/>
    <w:rsid w:val="003D6EF3"/>
    <w:rsid w:val="00402B0F"/>
    <w:rsid w:val="004030F1"/>
    <w:rsid w:val="004035A9"/>
    <w:rsid w:val="00404F51"/>
    <w:rsid w:val="00416B21"/>
    <w:rsid w:val="00440460"/>
    <w:rsid w:val="0044387A"/>
    <w:rsid w:val="00446E7D"/>
    <w:rsid w:val="004474D6"/>
    <w:rsid w:val="00452424"/>
    <w:rsid w:val="0047486D"/>
    <w:rsid w:val="00477B9C"/>
    <w:rsid w:val="00483A8E"/>
    <w:rsid w:val="00496C95"/>
    <w:rsid w:val="004B3182"/>
    <w:rsid w:val="004B3A6C"/>
    <w:rsid w:val="004C1B21"/>
    <w:rsid w:val="004E14F1"/>
    <w:rsid w:val="004F1922"/>
    <w:rsid w:val="004F2743"/>
    <w:rsid w:val="00515DC0"/>
    <w:rsid w:val="005246C6"/>
    <w:rsid w:val="00527307"/>
    <w:rsid w:val="00532AA4"/>
    <w:rsid w:val="00535DC7"/>
    <w:rsid w:val="005362A8"/>
    <w:rsid w:val="005427BF"/>
    <w:rsid w:val="00561204"/>
    <w:rsid w:val="00564593"/>
    <w:rsid w:val="00572D2D"/>
    <w:rsid w:val="00575064"/>
    <w:rsid w:val="0058138E"/>
    <w:rsid w:val="00585E06"/>
    <w:rsid w:val="005918A0"/>
    <w:rsid w:val="00596149"/>
    <w:rsid w:val="005971DD"/>
    <w:rsid w:val="005A441D"/>
    <w:rsid w:val="005B5CFB"/>
    <w:rsid w:val="005E1CDC"/>
    <w:rsid w:val="005E5D92"/>
    <w:rsid w:val="005F37CE"/>
    <w:rsid w:val="005F596F"/>
    <w:rsid w:val="00610E22"/>
    <w:rsid w:val="00615309"/>
    <w:rsid w:val="006276FF"/>
    <w:rsid w:val="00631ACF"/>
    <w:rsid w:val="00636B12"/>
    <w:rsid w:val="00641E10"/>
    <w:rsid w:val="006453C6"/>
    <w:rsid w:val="0064698F"/>
    <w:rsid w:val="0064764F"/>
    <w:rsid w:val="00657286"/>
    <w:rsid w:val="00657BD0"/>
    <w:rsid w:val="00661422"/>
    <w:rsid w:val="00677A7A"/>
    <w:rsid w:val="006877FF"/>
    <w:rsid w:val="00687888"/>
    <w:rsid w:val="006900BC"/>
    <w:rsid w:val="006901DC"/>
    <w:rsid w:val="00692E9C"/>
    <w:rsid w:val="006A555D"/>
    <w:rsid w:val="006C1D50"/>
    <w:rsid w:val="006C766D"/>
    <w:rsid w:val="006E109D"/>
    <w:rsid w:val="006E4391"/>
    <w:rsid w:val="006E6EDD"/>
    <w:rsid w:val="006F0A6F"/>
    <w:rsid w:val="0070236D"/>
    <w:rsid w:val="00706D3D"/>
    <w:rsid w:val="00717A6C"/>
    <w:rsid w:val="007502AD"/>
    <w:rsid w:val="007539BD"/>
    <w:rsid w:val="00760C08"/>
    <w:rsid w:val="00765407"/>
    <w:rsid w:val="00773159"/>
    <w:rsid w:val="00776920"/>
    <w:rsid w:val="0078192E"/>
    <w:rsid w:val="00784728"/>
    <w:rsid w:val="00791954"/>
    <w:rsid w:val="00791AC4"/>
    <w:rsid w:val="00792F6B"/>
    <w:rsid w:val="00793466"/>
    <w:rsid w:val="00793CD0"/>
    <w:rsid w:val="00795FF8"/>
    <w:rsid w:val="00796146"/>
    <w:rsid w:val="0079633B"/>
    <w:rsid w:val="007971D3"/>
    <w:rsid w:val="007A57DB"/>
    <w:rsid w:val="007A62E2"/>
    <w:rsid w:val="007A7A40"/>
    <w:rsid w:val="007C645A"/>
    <w:rsid w:val="007C677E"/>
    <w:rsid w:val="007C6B65"/>
    <w:rsid w:val="007D1E47"/>
    <w:rsid w:val="007E5F66"/>
    <w:rsid w:val="007E6455"/>
    <w:rsid w:val="00801080"/>
    <w:rsid w:val="00802A07"/>
    <w:rsid w:val="00802CDF"/>
    <w:rsid w:val="00810E3B"/>
    <w:rsid w:val="0081199C"/>
    <w:rsid w:val="00826BEA"/>
    <w:rsid w:val="008342D3"/>
    <w:rsid w:val="0083538C"/>
    <w:rsid w:val="00842A4C"/>
    <w:rsid w:val="0084545E"/>
    <w:rsid w:val="0085128F"/>
    <w:rsid w:val="0085165D"/>
    <w:rsid w:val="008701AD"/>
    <w:rsid w:val="00872A66"/>
    <w:rsid w:val="00872C0B"/>
    <w:rsid w:val="008809ED"/>
    <w:rsid w:val="0088309B"/>
    <w:rsid w:val="0088444D"/>
    <w:rsid w:val="00896CF8"/>
    <w:rsid w:val="008A4A20"/>
    <w:rsid w:val="008B527A"/>
    <w:rsid w:val="008D161E"/>
    <w:rsid w:val="008D2C4A"/>
    <w:rsid w:val="008D397D"/>
    <w:rsid w:val="008D606C"/>
    <w:rsid w:val="008E2AAF"/>
    <w:rsid w:val="008E6B55"/>
    <w:rsid w:val="008E6D8C"/>
    <w:rsid w:val="008F0CBF"/>
    <w:rsid w:val="008F2503"/>
    <w:rsid w:val="008F7CE1"/>
    <w:rsid w:val="00904BFC"/>
    <w:rsid w:val="00917DFF"/>
    <w:rsid w:val="00924307"/>
    <w:rsid w:val="009303B9"/>
    <w:rsid w:val="00932BAD"/>
    <w:rsid w:val="009400FF"/>
    <w:rsid w:val="009440FA"/>
    <w:rsid w:val="0094696B"/>
    <w:rsid w:val="00966239"/>
    <w:rsid w:val="00970280"/>
    <w:rsid w:val="0098755B"/>
    <w:rsid w:val="00995001"/>
    <w:rsid w:val="00997DBC"/>
    <w:rsid w:val="009A1672"/>
    <w:rsid w:val="009B2028"/>
    <w:rsid w:val="009B28AD"/>
    <w:rsid w:val="009C440A"/>
    <w:rsid w:val="009C6DEE"/>
    <w:rsid w:val="009C77F3"/>
    <w:rsid w:val="009D3387"/>
    <w:rsid w:val="009E0503"/>
    <w:rsid w:val="009F1C87"/>
    <w:rsid w:val="00A04A62"/>
    <w:rsid w:val="00A136BE"/>
    <w:rsid w:val="00A2531E"/>
    <w:rsid w:val="00A326E3"/>
    <w:rsid w:val="00A52C74"/>
    <w:rsid w:val="00A741A8"/>
    <w:rsid w:val="00A870F7"/>
    <w:rsid w:val="00AA2DE7"/>
    <w:rsid w:val="00AA59C2"/>
    <w:rsid w:val="00AB0B88"/>
    <w:rsid w:val="00AB1030"/>
    <w:rsid w:val="00AC0734"/>
    <w:rsid w:val="00AC3746"/>
    <w:rsid w:val="00AE6435"/>
    <w:rsid w:val="00AF01FC"/>
    <w:rsid w:val="00AF2725"/>
    <w:rsid w:val="00B009F9"/>
    <w:rsid w:val="00B0110C"/>
    <w:rsid w:val="00B0479D"/>
    <w:rsid w:val="00B211CD"/>
    <w:rsid w:val="00B254C0"/>
    <w:rsid w:val="00B3511C"/>
    <w:rsid w:val="00B35687"/>
    <w:rsid w:val="00B463E4"/>
    <w:rsid w:val="00B511D5"/>
    <w:rsid w:val="00B65AFC"/>
    <w:rsid w:val="00B70D19"/>
    <w:rsid w:val="00B83029"/>
    <w:rsid w:val="00B85EB4"/>
    <w:rsid w:val="00B902E6"/>
    <w:rsid w:val="00B927C6"/>
    <w:rsid w:val="00B92977"/>
    <w:rsid w:val="00BA2F52"/>
    <w:rsid w:val="00BA39EC"/>
    <w:rsid w:val="00BA7164"/>
    <w:rsid w:val="00BB36D5"/>
    <w:rsid w:val="00BB68CB"/>
    <w:rsid w:val="00BC0DD3"/>
    <w:rsid w:val="00BC3EED"/>
    <w:rsid w:val="00BC4B8C"/>
    <w:rsid w:val="00BC562F"/>
    <w:rsid w:val="00BC6028"/>
    <w:rsid w:val="00BC6624"/>
    <w:rsid w:val="00BE6942"/>
    <w:rsid w:val="00BF049A"/>
    <w:rsid w:val="00BF088B"/>
    <w:rsid w:val="00C01C20"/>
    <w:rsid w:val="00C11C5B"/>
    <w:rsid w:val="00C156D5"/>
    <w:rsid w:val="00C1750C"/>
    <w:rsid w:val="00C21F02"/>
    <w:rsid w:val="00C505A8"/>
    <w:rsid w:val="00C54845"/>
    <w:rsid w:val="00C564A0"/>
    <w:rsid w:val="00C56B67"/>
    <w:rsid w:val="00C620F5"/>
    <w:rsid w:val="00C63CE8"/>
    <w:rsid w:val="00C715AF"/>
    <w:rsid w:val="00C727F2"/>
    <w:rsid w:val="00C831A1"/>
    <w:rsid w:val="00C8512E"/>
    <w:rsid w:val="00C85181"/>
    <w:rsid w:val="00C90A02"/>
    <w:rsid w:val="00C916BE"/>
    <w:rsid w:val="00C93CEA"/>
    <w:rsid w:val="00CB74D8"/>
    <w:rsid w:val="00CC02E3"/>
    <w:rsid w:val="00CC047A"/>
    <w:rsid w:val="00CC36DA"/>
    <w:rsid w:val="00CE45C1"/>
    <w:rsid w:val="00CE67F4"/>
    <w:rsid w:val="00CF5277"/>
    <w:rsid w:val="00D06C29"/>
    <w:rsid w:val="00D1202D"/>
    <w:rsid w:val="00D163AB"/>
    <w:rsid w:val="00D224DB"/>
    <w:rsid w:val="00D655AC"/>
    <w:rsid w:val="00D659CF"/>
    <w:rsid w:val="00D65C74"/>
    <w:rsid w:val="00D8163F"/>
    <w:rsid w:val="00D90922"/>
    <w:rsid w:val="00D93A55"/>
    <w:rsid w:val="00D93AD2"/>
    <w:rsid w:val="00DA26E6"/>
    <w:rsid w:val="00DA5207"/>
    <w:rsid w:val="00DB622C"/>
    <w:rsid w:val="00DC17B5"/>
    <w:rsid w:val="00DC2A17"/>
    <w:rsid w:val="00DD2405"/>
    <w:rsid w:val="00DD4CC5"/>
    <w:rsid w:val="00E1237B"/>
    <w:rsid w:val="00E250EC"/>
    <w:rsid w:val="00E26058"/>
    <w:rsid w:val="00E32292"/>
    <w:rsid w:val="00E42DFB"/>
    <w:rsid w:val="00E604AB"/>
    <w:rsid w:val="00E8173D"/>
    <w:rsid w:val="00E94E45"/>
    <w:rsid w:val="00EA5FEC"/>
    <w:rsid w:val="00EA7260"/>
    <w:rsid w:val="00EB6797"/>
    <w:rsid w:val="00EC25F2"/>
    <w:rsid w:val="00EC6B85"/>
    <w:rsid w:val="00ED6CC1"/>
    <w:rsid w:val="00F04286"/>
    <w:rsid w:val="00F05C48"/>
    <w:rsid w:val="00F146FC"/>
    <w:rsid w:val="00F44339"/>
    <w:rsid w:val="00F618F6"/>
    <w:rsid w:val="00F76CB0"/>
    <w:rsid w:val="00FA0CA8"/>
    <w:rsid w:val="00FA39F3"/>
    <w:rsid w:val="00FA617C"/>
    <w:rsid w:val="00FB32E1"/>
    <w:rsid w:val="00FB451A"/>
    <w:rsid w:val="00FB6D99"/>
    <w:rsid w:val="00FC2D86"/>
    <w:rsid w:val="00FC4E3F"/>
    <w:rsid w:val="00FC745B"/>
    <w:rsid w:val="00FD0309"/>
    <w:rsid w:val="00FD4ED8"/>
    <w:rsid w:val="00FD7073"/>
    <w:rsid w:val="00FF2A47"/>
    <w:rsid w:val="00FF3D92"/>
    <w:rsid w:val="00FF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158FC984"/>
  <w15:docId w15:val="{D480C617-BDAD-4C55-88E0-C29441A8C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4" w:qFormat="1"/>
    <w:lsdException w:name="heading 2" w:semiHidden="1" w:uiPriority="4" w:unhideWhenUsed="1" w:qFormat="1"/>
    <w:lsdException w:name="heading 3" w:semiHidden="1" w:uiPriority="1" w:unhideWhenUsed="1" w:qFormat="1"/>
    <w:lsdException w:name="heading 4" w:semiHidden="1" w:uiPriority="4" w:unhideWhenUsed="1" w:qFormat="1"/>
    <w:lsdException w:name="heading 5" w:semiHidden="1" w:uiPriority="19" w:unhideWhenUsed="1" w:qFormat="1"/>
    <w:lsdException w:name="heading 6" w:semiHidden="1" w:uiPriority="19" w:unhideWhenUsed="1" w:qFormat="1"/>
    <w:lsdException w:name="heading 7" w:semiHidden="1" w:uiPriority="19" w:unhideWhenUsed="1" w:qFormat="1"/>
    <w:lsdException w:name="heading 8" w:semiHidden="1" w:uiPriority="19" w:unhideWhenUsed="1" w:qFormat="1"/>
    <w:lsdException w:name="heading 9" w:semiHidden="1" w:uiPriority="1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74A2B"/>
    <w:pPr>
      <w:spacing w:after="240" w:line="280" w:lineRule="atLeast"/>
    </w:pPr>
    <w:rPr>
      <w:rFonts w:ascii="Calibri" w:hAnsi="Calibri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4"/>
    <w:rsid w:val="00374A2B"/>
    <w:pPr>
      <w:keepNext/>
      <w:keepLines/>
      <w:pageBreakBefore/>
      <w:spacing w:after="360" w:line="360" w:lineRule="atLeast"/>
      <w:outlineLvl w:val="0"/>
    </w:pPr>
    <w:rPr>
      <w:rFonts w:eastAsiaTheme="majorEastAsia" w:cstheme="majorBidi"/>
      <w:b/>
      <w:bCs/>
      <w:color w:val="5C6F7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4"/>
    <w:rsid w:val="00374A2B"/>
    <w:pPr>
      <w:keepNext/>
      <w:keepLines/>
      <w:spacing w:before="240" w:line="320" w:lineRule="atLeast"/>
      <w:outlineLvl w:val="1"/>
    </w:pPr>
    <w:rPr>
      <w:rFonts w:eastAsiaTheme="majorEastAsia" w:cstheme="majorBidi"/>
      <w:b/>
      <w:bCs/>
      <w:caps/>
      <w:szCs w:val="26"/>
    </w:rPr>
  </w:style>
  <w:style w:type="paragraph" w:styleId="Heading3">
    <w:name w:val="heading 3"/>
    <w:basedOn w:val="Normal"/>
    <w:next w:val="Normal"/>
    <w:link w:val="Heading3Char"/>
    <w:uiPriority w:val="1"/>
    <w:rsid w:val="00374A2B"/>
    <w:pPr>
      <w:keepNext/>
      <w:keepLines/>
      <w:spacing w:before="240" w:after="0"/>
      <w:outlineLvl w:val="2"/>
    </w:pPr>
    <w:rPr>
      <w:rFonts w:eastAsiaTheme="majorEastAsia" w:cstheme="majorBidi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4"/>
    <w:rsid w:val="00374A2B"/>
    <w:pPr>
      <w:keepNext/>
      <w:keepLines/>
      <w:spacing w:before="24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19"/>
    <w:semiHidden/>
    <w:qFormat/>
    <w:rsid w:val="00374A2B"/>
    <w:pPr>
      <w:keepNext/>
      <w:keepLines/>
      <w:numPr>
        <w:ilvl w:val="4"/>
        <w:numId w:val="27"/>
      </w:numPr>
      <w:spacing w:before="200" w:after="0"/>
      <w:outlineLvl w:val="4"/>
    </w:pPr>
    <w:rPr>
      <w:rFonts w:asciiTheme="majorHAnsi" w:eastAsiaTheme="majorEastAsia" w:hAnsiTheme="majorHAnsi" w:cstheme="majorBidi"/>
      <w:color w:val="01355A" w:themeColor="accent1" w:themeShade="7F"/>
    </w:rPr>
  </w:style>
  <w:style w:type="paragraph" w:styleId="Heading6">
    <w:name w:val="heading 6"/>
    <w:basedOn w:val="Normal"/>
    <w:next w:val="Normal"/>
    <w:link w:val="Heading6Char"/>
    <w:uiPriority w:val="19"/>
    <w:semiHidden/>
    <w:qFormat/>
    <w:rsid w:val="00374A2B"/>
    <w:pPr>
      <w:keepNext/>
      <w:keepLines/>
      <w:numPr>
        <w:ilvl w:val="5"/>
        <w:numId w:val="2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1355A" w:themeColor="accent1" w:themeShade="7F"/>
    </w:rPr>
  </w:style>
  <w:style w:type="paragraph" w:styleId="Heading7">
    <w:name w:val="heading 7"/>
    <w:basedOn w:val="Normal"/>
    <w:next w:val="Normal"/>
    <w:link w:val="Heading7Char"/>
    <w:uiPriority w:val="19"/>
    <w:semiHidden/>
    <w:qFormat/>
    <w:rsid w:val="00374A2B"/>
    <w:pPr>
      <w:keepNext/>
      <w:keepLines/>
      <w:numPr>
        <w:ilvl w:val="6"/>
        <w:numId w:val="2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19"/>
    <w:semiHidden/>
    <w:qFormat/>
    <w:rsid w:val="00374A2B"/>
    <w:pPr>
      <w:keepNext/>
      <w:keepLines/>
      <w:numPr>
        <w:ilvl w:val="7"/>
        <w:numId w:val="2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19"/>
    <w:semiHidden/>
    <w:qFormat/>
    <w:rsid w:val="00374A2B"/>
    <w:pPr>
      <w:keepNext/>
      <w:keepLines/>
      <w:numPr>
        <w:ilvl w:val="8"/>
        <w:numId w:val="2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py">
    <w:name w:val="Copy"/>
    <w:basedOn w:val="Normal"/>
    <w:uiPriority w:val="19"/>
    <w:semiHidden/>
    <w:qFormat/>
    <w:rsid w:val="00374A2B"/>
    <w:pPr>
      <w:spacing w:before="120" w:after="120"/>
      <w:ind w:left="680" w:hanging="680"/>
    </w:pPr>
    <w:rPr>
      <w:rFonts w:ascii="Verdana" w:hAnsi="Verdana"/>
      <w:sz w:val="16"/>
    </w:rPr>
  </w:style>
  <w:style w:type="paragraph" w:customStyle="1" w:styleId="Level4Alpha">
    <w:name w:val="Level 4 Alpha"/>
    <w:basedOn w:val="Level2Alpha"/>
    <w:uiPriority w:val="17"/>
    <w:rsid w:val="00374A2B"/>
    <w:pPr>
      <w:tabs>
        <w:tab w:val="left" w:pos="3062"/>
      </w:tabs>
      <w:ind w:left="3061" w:hanging="680"/>
    </w:pPr>
  </w:style>
  <w:style w:type="paragraph" w:customStyle="1" w:styleId="Default">
    <w:name w:val="Default"/>
    <w:rsid w:val="00374A2B"/>
    <w:pPr>
      <w:autoSpaceDE w:val="0"/>
      <w:autoSpaceDN w:val="0"/>
      <w:adjustRightInd w:val="0"/>
      <w:spacing w:after="0" w:line="240" w:lineRule="auto"/>
    </w:pPr>
    <w:rPr>
      <w:rFonts w:ascii="Calibri" w:hAnsi="Calibri" w:cs="HelveticaNeueLT Std Lt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374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4A2B"/>
    <w:rPr>
      <w:rFonts w:ascii="Calibri" w:hAnsi="Calibri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374A2B"/>
    <w:pPr>
      <w:tabs>
        <w:tab w:val="center" w:pos="4536"/>
        <w:tab w:val="right" w:pos="9072"/>
      </w:tabs>
      <w:spacing w:after="0" w:line="240" w:lineRule="auto"/>
    </w:pPr>
    <w:rPr>
      <w:color w:val="5C6F7C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74A2B"/>
    <w:rPr>
      <w:rFonts w:ascii="Calibri" w:hAnsi="Calibri"/>
      <w:color w:val="5C6F7C"/>
      <w:sz w:val="18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374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A2B"/>
    <w:rPr>
      <w:rFonts w:ascii="Tahoma" w:hAnsi="Tahoma" w:cs="Tahoma"/>
      <w:sz w:val="16"/>
      <w:szCs w:val="16"/>
    </w:rPr>
  </w:style>
  <w:style w:type="paragraph" w:customStyle="1" w:styleId="TurleyAddress">
    <w:name w:val="TurleyAddress"/>
    <w:basedOn w:val="Normal"/>
    <w:uiPriority w:val="19"/>
    <w:semiHidden/>
    <w:qFormat/>
    <w:rsid w:val="00374A2B"/>
    <w:pPr>
      <w:spacing w:after="0" w:line="220" w:lineRule="atLeast"/>
    </w:pPr>
    <w:rPr>
      <w:color w:val="5C6F7B"/>
    </w:rPr>
  </w:style>
  <w:style w:type="table" w:styleId="TableGrid">
    <w:name w:val="Table Grid"/>
    <w:basedOn w:val="TableNormal"/>
    <w:uiPriority w:val="59"/>
    <w:rsid w:val="00374A2B"/>
    <w:pPr>
      <w:spacing w:after="0" w:line="240" w:lineRule="auto"/>
    </w:pPr>
    <w:rPr>
      <w:rFonts w:ascii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oSpace">
    <w:name w:val="NormalNoSpace"/>
    <w:basedOn w:val="Normal"/>
    <w:uiPriority w:val="1"/>
    <w:rsid w:val="00374A2B"/>
    <w:pPr>
      <w:spacing w:after="0"/>
    </w:pPr>
  </w:style>
  <w:style w:type="paragraph" w:customStyle="1" w:styleId="Heading">
    <w:name w:val="Heading"/>
    <w:basedOn w:val="Normal"/>
    <w:uiPriority w:val="19"/>
    <w:semiHidden/>
    <w:rsid w:val="00374A2B"/>
    <w:pPr>
      <w:keepNext/>
    </w:pPr>
    <w:rPr>
      <w:b/>
      <w:caps/>
    </w:rPr>
  </w:style>
  <w:style w:type="paragraph" w:customStyle="1" w:styleId="Yours">
    <w:name w:val="Yours"/>
    <w:basedOn w:val="Normal"/>
    <w:next w:val="Normal"/>
    <w:uiPriority w:val="18"/>
    <w:rsid w:val="00374A2B"/>
    <w:pPr>
      <w:spacing w:after="1080"/>
    </w:pPr>
  </w:style>
  <w:style w:type="paragraph" w:customStyle="1" w:styleId="TurleyRef">
    <w:name w:val="TurleyRef"/>
    <w:basedOn w:val="Normal"/>
    <w:uiPriority w:val="19"/>
    <w:semiHidden/>
    <w:qFormat/>
    <w:rsid w:val="00374A2B"/>
    <w:pPr>
      <w:spacing w:after="0" w:line="220" w:lineRule="atLeast"/>
    </w:pPr>
    <w:rPr>
      <w:sz w:val="18"/>
    </w:rPr>
  </w:style>
  <w:style w:type="paragraph" w:customStyle="1" w:styleId="TurleyRefBold">
    <w:name w:val="TurleyRefBold"/>
    <w:basedOn w:val="TurleyRef"/>
    <w:uiPriority w:val="19"/>
    <w:semiHidden/>
    <w:rsid w:val="00374A2B"/>
    <w:pPr>
      <w:keepNext/>
      <w:spacing w:before="60"/>
    </w:pPr>
    <w:rPr>
      <w:b/>
    </w:rPr>
  </w:style>
  <w:style w:type="paragraph" w:customStyle="1" w:styleId="FigureTitle">
    <w:name w:val="Figure Title"/>
    <w:basedOn w:val="Normal"/>
    <w:next w:val="Normal"/>
    <w:uiPriority w:val="17"/>
    <w:qFormat/>
    <w:rsid w:val="00374A2B"/>
    <w:pPr>
      <w:keepNext/>
      <w:keepLines/>
      <w:spacing w:before="240"/>
    </w:pPr>
    <w:rPr>
      <w:b/>
    </w:rPr>
  </w:style>
  <w:style w:type="character" w:customStyle="1" w:styleId="Heading1Char">
    <w:name w:val="Heading 1 Char"/>
    <w:basedOn w:val="DefaultParagraphFont"/>
    <w:link w:val="Heading1"/>
    <w:uiPriority w:val="4"/>
    <w:rsid w:val="00374A2B"/>
    <w:rPr>
      <w:rFonts w:ascii="Calibri" w:eastAsiaTheme="majorEastAsia" w:hAnsi="Calibri" w:cstheme="majorBidi"/>
      <w:b/>
      <w:bCs/>
      <w:color w:val="5C6F7C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4"/>
    <w:rsid w:val="00374A2B"/>
    <w:rPr>
      <w:rFonts w:ascii="Calibri" w:eastAsiaTheme="majorEastAsia" w:hAnsi="Calibri" w:cstheme="majorBidi"/>
      <w:b/>
      <w:bCs/>
      <w:caps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374A2B"/>
    <w:rPr>
      <w:rFonts w:ascii="Calibri" w:eastAsiaTheme="majorEastAsia" w:hAnsi="Calibri" w:cstheme="majorBidi"/>
      <w:b/>
      <w:bCs/>
      <w:szCs w:val="20"/>
    </w:rPr>
  </w:style>
  <w:style w:type="numbering" w:customStyle="1" w:styleId="NumbLstNumbers">
    <w:name w:val="NumbLstNumbers"/>
    <w:uiPriority w:val="99"/>
    <w:rsid w:val="00374A2B"/>
    <w:pPr>
      <w:numPr>
        <w:numId w:val="1"/>
      </w:numPr>
    </w:pPr>
  </w:style>
  <w:style w:type="numbering" w:customStyle="1" w:styleId="NumbLstBullet">
    <w:name w:val="NumbLstBullet"/>
    <w:uiPriority w:val="99"/>
    <w:rsid w:val="00374A2B"/>
    <w:pPr>
      <w:numPr>
        <w:numId w:val="2"/>
      </w:numPr>
    </w:pPr>
  </w:style>
  <w:style w:type="paragraph" w:customStyle="1" w:styleId="TableSource">
    <w:name w:val="Table Source"/>
    <w:basedOn w:val="Normal"/>
    <w:uiPriority w:val="22"/>
    <w:rsid w:val="00374A2B"/>
    <w:pPr>
      <w:spacing w:before="120"/>
    </w:pPr>
    <w:rPr>
      <w:i/>
    </w:rPr>
  </w:style>
  <w:style w:type="paragraph" w:customStyle="1" w:styleId="Level1Number">
    <w:name w:val="Level 1 Number"/>
    <w:basedOn w:val="Level1Heading"/>
    <w:uiPriority w:val="9"/>
    <w:rsid w:val="00374A2B"/>
    <w:pPr>
      <w:keepNext w:val="0"/>
      <w:keepLines w:val="0"/>
    </w:pPr>
    <w:rPr>
      <w:b w:val="0"/>
    </w:rPr>
  </w:style>
  <w:style w:type="paragraph" w:customStyle="1" w:styleId="Level2Alpha">
    <w:name w:val="Level 2 Alpha"/>
    <w:basedOn w:val="Normal"/>
    <w:uiPriority w:val="4"/>
    <w:qFormat/>
    <w:rsid w:val="00374A2B"/>
    <w:pPr>
      <w:numPr>
        <w:ilvl w:val="4"/>
        <w:numId w:val="21"/>
      </w:numPr>
    </w:pPr>
    <w:rPr>
      <w:rFonts w:eastAsia="Times New Roman" w:cs="Times New Roman"/>
      <w:lang w:eastAsia="en-GB"/>
    </w:rPr>
  </w:style>
  <w:style w:type="paragraph" w:customStyle="1" w:styleId="Level2Number">
    <w:name w:val="Level 2 Number"/>
    <w:basedOn w:val="Normal"/>
    <w:link w:val="Level2NumberChar"/>
    <w:uiPriority w:val="2"/>
    <w:qFormat/>
    <w:rsid w:val="00374A2B"/>
    <w:pPr>
      <w:numPr>
        <w:ilvl w:val="1"/>
        <w:numId w:val="21"/>
      </w:numPr>
    </w:pPr>
    <w:rPr>
      <w:rFonts w:eastAsia="Times New Roman" w:cs="Times New Roman"/>
      <w:lang w:eastAsia="en-GB"/>
    </w:rPr>
  </w:style>
  <w:style w:type="paragraph" w:customStyle="1" w:styleId="Level2Heading">
    <w:name w:val="Level 2 Heading"/>
    <w:basedOn w:val="Level2Number"/>
    <w:next w:val="Level3Number"/>
    <w:uiPriority w:val="12"/>
    <w:rsid w:val="00374A2B"/>
    <w:pPr>
      <w:keepNext/>
      <w:keepLines/>
      <w:spacing w:before="240"/>
    </w:pPr>
    <w:rPr>
      <w:b/>
    </w:rPr>
  </w:style>
  <w:style w:type="paragraph" w:customStyle="1" w:styleId="Level2Roman">
    <w:name w:val="Level 2 Roman"/>
    <w:basedOn w:val="Normal"/>
    <w:uiPriority w:val="4"/>
    <w:qFormat/>
    <w:rsid w:val="00374A2B"/>
    <w:pPr>
      <w:numPr>
        <w:ilvl w:val="5"/>
        <w:numId w:val="21"/>
      </w:numPr>
    </w:pPr>
    <w:rPr>
      <w:rFonts w:eastAsia="Times New Roman" w:cs="Times New Roman"/>
      <w:lang w:eastAsia="en-GB"/>
    </w:rPr>
  </w:style>
  <w:style w:type="paragraph" w:customStyle="1" w:styleId="Level3Alpha">
    <w:name w:val="Level 3 Alpha"/>
    <w:basedOn w:val="Level2Alpha"/>
    <w:uiPriority w:val="16"/>
    <w:rsid w:val="00374A2B"/>
    <w:pPr>
      <w:tabs>
        <w:tab w:val="left" w:pos="2155"/>
      </w:tabs>
      <w:ind w:left="2154" w:hanging="680"/>
    </w:pPr>
  </w:style>
  <w:style w:type="paragraph" w:customStyle="1" w:styleId="Level3Number">
    <w:name w:val="Level 3 Number"/>
    <w:basedOn w:val="Normal"/>
    <w:uiPriority w:val="17"/>
    <w:qFormat/>
    <w:rsid w:val="00374A2B"/>
    <w:pPr>
      <w:numPr>
        <w:ilvl w:val="2"/>
        <w:numId w:val="21"/>
      </w:numPr>
    </w:pPr>
    <w:rPr>
      <w:rFonts w:eastAsia="Times New Roman" w:cs="Times New Roman"/>
      <w:lang w:eastAsia="en-GB"/>
    </w:rPr>
  </w:style>
  <w:style w:type="paragraph" w:customStyle="1" w:styleId="Level3Heading">
    <w:name w:val="Level 3 Heading"/>
    <w:basedOn w:val="Level3Number"/>
    <w:next w:val="Level4Number"/>
    <w:uiPriority w:val="15"/>
    <w:rsid w:val="00374A2B"/>
    <w:pPr>
      <w:keepNext/>
      <w:keepLines/>
      <w:spacing w:before="240"/>
    </w:pPr>
    <w:rPr>
      <w:b/>
    </w:rPr>
  </w:style>
  <w:style w:type="paragraph" w:customStyle="1" w:styleId="Level3Roman">
    <w:name w:val="Level 3 Roman"/>
    <w:basedOn w:val="Level2Roman"/>
    <w:uiPriority w:val="16"/>
    <w:rsid w:val="00374A2B"/>
    <w:pPr>
      <w:tabs>
        <w:tab w:val="clear" w:pos="1814"/>
        <w:tab w:val="left" w:pos="2722"/>
      </w:tabs>
      <w:ind w:left="2721" w:hanging="680"/>
    </w:pPr>
  </w:style>
  <w:style w:type="paragraph" w:customStyle="1" w:styleId="Level4Roman">
    <w:name w:val="Level 4 Roman"/>
    <w:basedOn w:val="Level2Roman"/>
    <w:uiPriority w:val="17"/>
    <w:rsid w:val="00374A2B"/>
    <w:pPr>
      <w:tabs>
        <w:tab w:val="clear" w:pos="1814"/>
        <w:tab w:val="left" w:pos="3629"/>
      </w:tabs>
      <w:ind w:left="3628" w:hanging="680"/>
    </w:pPr>
  </w:style>
  <w:style w:type="paragraph" w:customStyle="1" w:styleId="Level4Number">
    <w:name w:val="Level 4 Number"/>
    <w:basedOn w:val="Normal"/>
    <w:uiPriority w:val="19"/>
    <w:qFormat/>
    <w:rsid w:val="00374A2B"/>
    <w:pPr>
      <w:numPr>
        <w:ilvl w:val="3"/>
        <w:numId w:val="21"/>
      </w:numPr>
    </w:pPr>
    <w:rPr>
      <w:rFonts w:eastAsia="Times New Roman" w:cs="Times New Roman"/>
      <w:lang w:eastAsia="en-GB"/>
    </w:rPr>
  </w:style>
  <w:style w:type="paragraph" w:customStyle="1" w:styleId="Definition">
    <w:name w:val="Definition"/>
    <w:basedOn w:val="Normal"/>
    <w:uiPriority w:val="19"/>
    <w:semiHidden/>
    <w:qFormat/>
    <w:rsid w:val="00374A2B"/>
    <w:pPr>
      <w:ind w:left="2381" w:hanging="1701"/>
    </w:pPr>
  </w:style>
  <w:style w:type="paragraph" w:customStyle="1" w:styleId="PageNo">
    <w:name w:val="PageNo"/>
    <w:basedOn w:val="Normal"/>
    <w:uiPriority w:val="19"/>
    <w:semiHidden/>
    <w:qFormat/>
    <w:rsid w:val="00374A2B"/>
    <w:pPr>
      <w:spacing w:after="0" w:line="440" w:lineRule="atLeast"/>
      <w:jc w:val="right"/>
    </w:pPr>
    <w:rPr>
      <w:b/>
      <w:color w:val="5C6F7C"/>
      <w:sz w:val="40"/>
    </w:rPr>
  </w:style>
  <w:style w:type="paragraph" w:customStyle="1" w:styleId="DocTitle">
    <w:name w:val="DocTitle"/>
    <w:basedOn w:val="Normal"/>
    <w:uiPriority w:val="19"/>
    <w:semiHidden/>
    <w:rsid w:val="00374A2B"/>
    <w:pPr>
      <w:spacing w:after="480" w:line="500" w:lineRule="atLeast"/>
    </w:pPr>
    <w:rPr>
      <w:b/>
      <w:color w:val="026CB6" w:themeColor="accent1"/>
      <w:sz w:val="64"/>
    </w:rPr>
  </w:style>
  <w:style w:type="paragraph" w:customStyle="1" w:styleId="DocCompanyName">
    <w:name w:val="DocCompanyName"/>
    <w:basedOn w:val="DocTitle"/>
    <w:uiPriority w:val="19"/>
    <w:semiHidden/>
    <w:rsid w:val="00374A2B"/>
    <w:pPr>
      <w:spacing w:after="0" w:line="680" w:lineRule="atLeast"/>
    </w:pPr>
    <w:rPr>
      <w:color w:val="5C6F7C"/>
    </w:rPr>
  </w:style>
  <w:style w:type="paragraph" w:customStyle="1" w:styleId="Heading1NoTOC">
    <w:name w:val="Heading 1NoTOC"/>
    <w:basedOn w:val="Heading1"/>
    <w:next w:val="Normal"/>
    <w:uiPriority w:val="19"/>
    <w:semiHidden/>
    <w:qFormat/>
    <w:rsid w:val="00374A2B"/>
  </w:style>
  <w:style w:type="paragraph" w:styleId="TOC1">
    <w:name w:val="toc 1"/>
    <w:basedOn w:val="Normal"/>
    <w:next w:val="Normal"/>
    <w:autoRedefine/>
    <w:uiPriority w:val="39"/>
    <w:semiHidden/>
    <w:rsid w:val="00374A2B"/>
    <w:pPr>
      <w:tabs>
        <w:tab w:val="right" w:pos="9639"/>
      </w:tabs>
      <w:spacing w:before="240" w:after="0"/>
    </w:pPr>
  </w:style>
  <w:style w:type="paragraph" w:styleId="TOC2">
    <w:name w:val="toc 2"/>
    <w:basedOn w:val="Normal"/>
    <w:next w:val="Normal"/>
    <w:autoRedefine/>
    <w:uiPriority w:val="39"/>
    <w:semiHidden/>
    <w:rsid w:val="00374A2B"/>
    <w:pPr>
      <w:tabs>
        <w:tab w:val="left" w:pos="680"/>
        <w:tab w:val="right" w:pos="9639"/>
      </w:tabs>
      <w:spacing w:before="240" w:after="0"/>
    </w:pPr>
  </w:style>
  <w:style w:type="character" w:styleId="Hyperlink">
    <w:name w:val="Hyperlink"/>
    <w:basedOn w:val="DefaultParagraphFont"/>
    <w:uiPriority w:val="99"/>
    <w:semiHidden/>
    <w:rsid w:val="00374A2B"/>
    <w:rPr>
      <w:color w:val="0000FF" w:themeColor="hyperlink"/>
      <w:u w:val="single"/>
    </w:rPr>
  </w:style>
  <w:style w:type="paragraph" w:customStyle="1" w:styleId="Heading1Numb">
    <w:name w:val="Heading 1Numb"/>
    <w:basedOn w:val="Normal"/>
    <w:next w:val="Level2Number"/>
    <w:qFormat/>
    <w:rsid w:val="00374A2B"/>
    <w:pPr>
      <w:keepNext/>
      <w:keepLines/>
      <w:spacing w:after="360" w:line="440" w:lineRule="atLeast"/>
    </w:pPr>
    <w:rPr>
      <w:rFonts w:eastAsia="Times New Roman" w:cs="Times New Roman"/>
      <w:b/>
      <w:color w:val="5C6F7C"/>
      <w:sz w:val="40"/>
      <w:lang w:eastAsia="en-GB"/>
    </w:rPr>
  </w:style>
  <w:style w:type="paragraph" w:customStyle="1" w:styleId="DocDate">
    <w:name w:val="DocDate"/>
    <w:basedOn w:val="DocCompanyName"/>
    <w:uiPriority w:val="19"/>
    <w:semiHidden/>
    <w:qFormat/>
    <w:rsid w:val="00374A2B"/>
    <w:pPr>
      <w:spacing w:line="1320" w:lineRule="atLeast"/>
      <w:jc w:val="right"/>
    </w:pPr>
    <w:rPr>
      <w:sz w:val="128"/>
    </w:rPr>
  </w:style>
  <w:style w:type="paragraph" w:customStyle="1" w:styleId="DocSite">
    <w:name w:val="DocSite"/>
    <w:basedOn w:val="DocCompanyName"/>
    <w:next w:val="DocTitle"/>
    <w:uiPriority w:val="19"/>
    <w:semiHidden/>
    <w:qFormat/>
    <w:rsid w:val="00374A2B"/>
    <w:pPr>
      <w:spacing w:after="480"/>
    </w:pPr>
    <w:rPr>
      <w:b w:val="0"/>
    </w:rPr>
  </w:style>
  <w:style w:type="paragraph" w:customStyle="1" w:styleId="DocConfidential">
    <w:name w:val="DocConfidential"/>
    <w:basedOn w:val="Normal"/>
    <w:uiPriority w:val="19"/>
    <w:semiHidden/>
    <w:qFormat/>
    <w:rsid w:val="00374A2B"/>
    <w:pPr>
      <w:jc w:val="right"/>
    </w:pPr>
    <w:rPr>
      <w:b/>
      <w:sz w:val="28"/>
    </w:rPr>
  </w:style>
  <w:style w:type="numbering" w:customStyle="1" w:styleId="NumbLstNumbList">
    <w:name w:val="NumbLstNumbList"/>
    <w:uiPriority w:val="99"/>
    <w:rsid w:val="00374A2B"/>
    <w:pPr>
      <w:numPr>
        <w:numId w:val="3"/>
      </w:numPr>
    </w:pPr>
  </w:style>
  <w:style w:type="paragraph" w:styleId="TOC3">
    <w:name w:val="toc 3"/>
    <w:basedOn w:val="Normal"/>
    <w:next w:val="Normal"/>
    <w:autoRedefine/>
    <w:uiPriority w:val="39"/>
    <w:semiHidden/>
    <w:rsid w:val="00374A2B"/>
    <w:pPr>
      <w:tabs>
        <w:tab w:val="left" w:pos="1361"/>
        <w:tab w:val="right" w:pos="9639"/>
      </w:tabs>
      <w:spacing w:before="240" w:after="0"/>
    </w:pPr>
  </w:style>
  <w:style w:type="paragraph" w:customStyle="1" w:styleId="Heading3NoToc">
    <w:name w:val="Heading 3NoToc"/>
    <w:basedOn w:val="Normal"/>
    <w:uiPriority w:val="19"/>
    <w:semiHidden/>
    <w:rsid w:val="00374A2B"/>
    <w:pPr>
      <w:keepNext/>
      <w:keepLines/>
      <w:spacing w:before="240" w:after="0"/>
      <w:outlineLvl w:val="2"/>
    </w:pPr>
    <w:rPr>
      <w:rFonts w:eastAsiaTheme="majorEastAsia" w:cstheme="majorBidi"/>
      <w:b/>
      <w:bCs/>
      <w:sz w:val="22"/>
    </w:rPr>
  </w:style>
  <w:style w:type="paragraph" w:customStyle="1" w:styleId="TableTitle">
    <w:name w:val="Table Title"/>
    <w:basedOn w:val="Normal"/>
    <w:uiPriority w:val="14"/>
    <w:qFormat/>
    <w:rsid w:val="00374A2B"/>
    <w:pPr>
      <w:keepNext/>
      <w:keepLines/>
      <w:spacing w:before="240"/>
    </w:pPr>
    <w:rPr>
      <w:b/>
    </w:rPr>
  </w:style>
  <w:style w:type="paragraph" w:customStyle="1" w:styleId="TableText">
    <w:name w:val="Table Text"/>
    <w:basedOn w:val="Normal"/>
    <w:uiPriority w:val="15"/>
    <w:rsid w:val="00374A2B"/>
    <w:pPr>
      <w:spacing w:before="60" w:after="60"/>
      <w:ind w:left="57" w:right="57"/>
    </w:pPr>
  </w:style>
  <w:style w:type="paragraph" w:customStyle="1" w:styleId="TableHeading">
    <w:name w:val="Table Heading"/>
    <w:basedOn w:val="TableText"/>
    <w:uiPriority w:val="15"/>
    <w:qFormat/>
    <w:rsid w:val="00374A2B"/>
    <w:rPr>
      <w:color w:val="FFFFFF"/>
    </w:rPr>
  </w:style>
  <w:style w:type="numbering" w:customStyle="1" w:styleId="NumbLstMain">
    <w:name w:val="NumbLstMain"/>
    <w:uiPriority w:val="99"/>
    <w:rsid w:val="00374A2B"/>
    <w:pPr>
      <w:numPr>
        <w:numId w:val="4"/>
      </w:numPr>
    </w:pPr>
  </w:style>
  <w:style w:type="character" w:customStyle="1" w:styleId="Heading4Char">
    <w:name w:val="Heading 4 Char"/>
    <w:basedOn w:val="DefaultParagraphFont"/>
    <w:link w:val="Heading4"/>
    <w:uiPriority w:val="4"/>
    <w:rsid w:val="00374A2B"/>
    <w:rPr>
      <w:rFonts w:ascii="Calibri" w:eastAsiaTheme="majorEastAsia" w:hAnsi="Calibri" w:cstheme="majorBidi"/>
      <w:b/>
      <w:bCs/>
      <w:i/>
      <w:iCs/>
      <w:sz w:val="20"/>
      <w:szCs w:val="20"/>
    </w:rPr>
  </w:style>
  <w:style w:type="paragraph" w:customStyle="1" w:styleId="Alpha">
    <w:name w:val="Alpha"/>
    <w:basedOn w:val="Normal"/>
    <w:uiPriority w:val="3"/>
    <w:rsid w:val="00374A2B"/>
    <w:pPr>
      <w:numPr>
        <w:numId w:val="3"/>
      </w:numPr>
    </w:pPr>
  </w:style>
  <w:style w:type="paragraph" w:customStyle="1" w:styleId="Bullet1">
    <w:name w:val="Bullet1"/>
    <w:basedOn w:val="Normal"/>
    <w:uiPriority w:val="11"/>
    <w:qFormat/>
    <w:rsid w:val="00374A2B"/>
    <w:pPr>
      <w:numPr>
        <w:numId w:val="23"/>
      </w:numPr>
    </w:pPr>
  </w:style>
  <w:style w:type="paragraph" w:customStyle="1" w:styleId="Roman">
    <w:name w:val="Roman"/>
    <w:basedOn w:val="Normal"/>
    <w:uiPriority w:val="3"/>
    <w:rsid w:val="00374A2B"/>
    <w:pPr>
      <w:numPr>
        <w:ilvl w:val="1"/>
        <w:numId w:val="3"/>
      </w:numPr>
    </w:pPr>
  </w:style>
  <w:style w:type="paragraph" w:customStyle="1" w:styleId="TableBullet">
    <w:name w:val="Table Bullet"/>
    <w:basedOn w:val="TableText"/>
    <w:uiPriority w:val="10"/>
    <w:qFormat/>
    <w:rsid w:val="00374A2B"/>
    <w:pPr>
      <w:numPr>
        <w:ilvl w:val="3"/>
        <w:numId w:val="23"/>
      </w:numPr>
    </w:pPr>
  </w:style>
  <w:style w:type="paragraph" w:customStyle="1" w:styleId="Bullet2">
    <w:name w:val="Bullet2"/>
    <w:basedOn w:val="Normal"/>
    <w:uiPriority w:val="2"/>
    <w:rsid w:val="00374A2B"/>
    <w:pPr>
      <w:numPr>
        <w:ilvl w:val="1"/>
        <w:numId w:val="23"/>
      </w:numPr>
    </w:pPr>
  </w:style>
  <w:style w:type="paragraph" w:customStyle="1" w:styleId="FooterDepartments">
    <w:name w:val="FooterDepartments"/>
    <w:basedOn w:val="Footer"/>
    <w:uiPriority w:val="29"/>
    <w:semiHidden/>
    <w:qFormat/>
    <w:rsid w:val="00374A2B"/>
    <w:pPr>
      <w:tabs>
        <w:tab w:val="clear" w:pos="4536"/>
        <w:tab w:val="clear" w:pos="9072"/>
        <w:tab w:val="left" w:pos="7938"/>
        <w:tab w:val="right" w:pos="9526"/>
      </w:tabs>
      <w:spacing w:before="240" w:after="120"/>
    </w:pPr>
    <w:rPr>
      <w:color w:val="5C6F7B"/>
      <w:sz w:val="16"/>
    </w:rPr>
  </w:style>
  <w:style w:type="paragraph" w:customStyle="1" w:styleId="FooterReg">
    <w:name w:val="FooterReg"/>
    <w:basedOn w:val="FooterDepartments"/>
    <w:uiPriority w:val="29"/>
    <w:semiHidden/>
    <w:qFormat/>
    <w:rsid w:val="00374A2B"/>
    <w:pPr>
      <w:spacing w:before="160" w:after="0"/>
    </w:pPr>
    <w:rPr>
      <w:sz w:val="12"/>
    </w:rPr>
  </w:style>
  <w:style w:type="paragraph" w:customStyle="1" w:styleId="Level1Heading">
    <w:name w:val="Level 1 Heading"/>
    <w:basedOn w:val="Normal"/>
    <w:next w:val="Level2Number"/>
    <w:uiPriority w:val="9"/>
    <w:rsid w:val="00374A2B"/>
    <w:pPr>
      <w:keepNext/>
      <w:keepLines/>
      <w:numPr>
        <w:numId w:val="21"/>
      </w:numPr>
    </w:pPr>
    <w:rPr>
      <w:b/>
    </w:rPr>
  </w:style>
  <w:style w:type="paragraph" w:customStyle="1" w:styleId="Level1Alpha">
    <w:name w:val="Level 1 Alpha"/>
    <w:basedOn w:val="Level2Alpha"/>
    <w:uiPriority w:val="10"/>
    <w:rsid w:val="00374A2B"/>
    <w:pPr>
      <w:tabs>
        <w:tab w:val="left" w:pos="680"/>
      </w:tabs>
      <w:ind w:left="680" w:hanging="680"/>
    </w:pPr>
  </w:style>
  <w:style w:type="paragraph" w:customStyle="1" w:styleId="Level1Roman">
    <w:name w:val="Level 1 Roman"/>
    <w:basedOn w:val="Level2Roman"/>
    <w:uiPriority w:val="10"/>
    <w:rsid w:val="00374A2B"/>
    <w:pPr>
      <w:tabs>
        <w:tab w:val="clear" w:pos="1814"/>
        <w:tab w:val="left" w:pos="2041"/>
      </w:tabs>
      <w:ind w:left="2041" w:hanging="680"/>
    </w:pPr>
  </w:style>
  <w:style w:type="paragraph" w:customStyle="1" w:styleId="Level1Bullet">
    <w:name w:val="Level 1 Bullet"/>
    <w:basedOn w:val="Normal"/>
    <w:uiPriority w:val="1"/>
    <w:rsid w:val="00374A2B"/>
    <w:pPr>
      <w:numPr>
        <w:ilvl w:val="3"/>
        <w:numId w:val="7"/>
      </w:numPr>
    </w:pPr>
  </w:style>
  <w:style w:type="paragraph" w:customStyle="1" w:styleId="Level2Bullet">
    <w:name w:val="Level 2 Bullet"/>
    <w:basedOn w:val="Normal"/>
    <w:uiPriority w:val="3"/>
    <w:qFormat/>
    <w:rsid w:val="00374A2B"/>
    <w:pPr>
      <w:numPr>
        <w:ilvl w:val="2"/>
        <w:numId w:val="23"/>
      </w:numPr>
    </w:pPr>
  </w:style>
  <w:style w:type="paragraph" w:customStyle="1" w:styleId="Level3Bullet">
    <w:name w:val="Level 3 Bullet"/>
    <w:basedOn w:val="Normal"/>
    <w:uiPriority w:val="1"/>
    <w:rsid w:val="00374A2B"/>
    <w:pPr>
      <w:numPr>
        <w:ilvl w:val="5"/>
        <w:numId w:val="23"/>
      </w:numPr>
    </w:pPr>
  </w:style>
  <w:style w:type="paragraph" w:customStyle="1" w:styleId="Level4Bullet">
    <w:name w:val="Level 4 Bullet"/>
    <w:basedOn w:val="Normal"/>
    <w:uiPriority w:val="1"/>
    <w:rsid w:val="00374A2B"/>
    <w:pPr>
      <w:numPr>
        <w:ilvl w:val="6"/>
        <w:numId w:val="23"/>
      </w:numPr>
    </w:pPr>
  </w:style>
  <w:style w:type="paragraph" w:styleId="Quote">
    <w:name w:val="Quote"/>
    <w:basedOn w:val="Normal"/>
    <w:next w:val="Level2Number"/>
    <w:link w:val="QuoteChar"/>
    <w:uiPriority w:val="29"/>
    <w:semiHidden/>
    <w:qFormat/>
    <w:rsid w:val="00374A2B"/>
    <w:pPr>
      <w:ind w:left="68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374A2B"/>
    <w:rPr>
      <w:rFonts w:ascii="Calibri" w:hAnsi="Calibri"/>
      <w:i/>
      <w:iCs/>
      <w:color w:val="000000" w:themeColor="text1"/>
      <w:sz w:val="20"/>
      <w:szCs w:val="20"/>
    </w:rPr>
  </w:style>
  <w:style w:type="paragraph" w:customStyle="1" w:styleId="QuoteBullet">
    <w:name w:val="Quote Bullet"/>
    <w:basedOn w:val="Quote"/>
    <w:uiPriority w:val="10"/>
    <w:qFormat/>
    <w:rsid w:val="00374A2B"/>
    <w:pPr>
      <w:numPr>
        <w:ilvl w:val="4"/>
        <w:numId w:val="23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374A2B"/>
  </w:style>
  <w:style w:type="paragraph" w:styleId="BlockText">
    <w:name w:val="Block Text"/>
    <w:basedOn w:val="Normal"/>
    <w:uiPriority w:val="99"/>
    <w:semiHidden/>
    <w:rsid w:val="00374A2B"/>
    <w:pPr>
      <w:pBdr>
        <w:top w:val="single" w:sz="2" w:space="10" w:color="026CB6" w:themeColor="accent1" w:frame="1"/>
        <w:left w:val="single" w:sz="2" w:space="10" w:color="026CB6" w:themeColor="accent1" w:frame="1"/>
        <w:bottom w:val="single" w:sz="2" w:space="10" w:color="026CB6" w:themeColor="accent1" w:frame="1"/>
        <w:right w:val="single" w:sz="2" w:space="10" w:color="026CB6" w:themeColor="accent1" w:frame="1"/>
      </w:pBdr>
      <w:ind w:left="1152" w:right="1152"/>
    </w:pPr>
    <w:rPr>
      <w:rFonts w:asciiTheme="minorHAnsi" w:eastAsiaTheme="minorEastAsia" w:hAnsiTheme="minorHAnsi"/>
      <w:i/>
      <w:iCs/>
      <w:color w:val="026CB6" w:themeColor="accent1"/>
    </w:rPr>
  </w:style>
  <w:style w:type="paragraph" w:styleId="BodyText">
    <w:name w:val="Body Text"/>
    <w:basedOn w:val="Normal"/>
    <w:link w:val="BodyTextChar"/>
    <w:uiPriority w:val="99"/>
    <w:semiHidden/>
    <w:rsid w:val="00374A2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74A2B"/>
    <w:rPr>
      <w:rFonts w:ascii="Calibri" w:hAnsi="Calibri"/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rsid w:val="00374A2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74A2B"/>
    <w:rPr>
      <w:rFonts w:ascii="Calibri" w:hAnsi="Calibri"/>
      <w:sz w:val="20"/>
      <w:szCs w:val="20"/>
    </w:rPr>
  </w:style>
  <w:style w:type="paragraph" w:styleId="BodyText3">
    <w:name w:val="Body Text 3"/>
    <w:basedOn w:val="Normal"/>
    <w:link w:val="BodyText3Char"/>
    <w:uiPriority w:val="99"/>
    <w:semiHidden/>
    <w:rsid w:val="00374A2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74A2B"/>
    <w:rPr>
      <w:rFonts w:ascii="Calibri" w:hAnsi="Calibri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374A2B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74A2B"/>
    <w:rPr>
      <w:rFonts w:ascii="Calibri" w:hAnsi="Calibri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374A2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74A2B"/>
    <w:rPr>
      <w:rFonts w:ascii="Calibri" w:hAnsi="Calibri"/>
      <w:sz w:val="20"/>
      <w:szCs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374A2B"/>
    <w:pPr>
      <w:spacing w:after="2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74A2B"/>
    <w:rPr>
      <w:rFonts w:ascii="Calibri" w:hAnsi="Calibri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00374A2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74A2B"/>
    <w:rPr>
      <w:rFonts w:ascii="Calibri" w:hAnsi="Calibri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rsid w:val="00374A2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74A2B"/>
    <w:rPr>
      <w:rFonts w:ascii="Calibri" w:hAnsi="Calibri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374A2B"/>
    <w:pPr>
      <w:spacing w:after="200" w:line="240" w:lineRule="auto"/>
    </w:pPr>
    <w:rPr>
      <w:b/>
      <w:bCs/>
      <w:color w:val="026CB6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374A2B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74A2B"/>
    <w:rPr>
      <w:rFonts w:ascii="Calibri" w:hAnsi="Calibri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4A2B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4A2B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A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A2B"/>
    <w:rPr>
      <w:rFonts w:ascii="Calibri" w:hAnsi="Calibri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74A2B"/>
  </w:style>
  <w:style w:type="character" w:customStyle="1" w:styleId="DateChar">
    <w:name w:val="Date Char"/>
    <w:basedOn w:val="DefaultParagraphFont"/>
    <w:link w:val="Date"/>
    <w:uiPriority w:val="99"/>
    <w:semiHidden/>
    <w:rsid w:val="00374A2B"/>
    <w:rPr>
      <w:rFonts w:ascii="Calibri" w:hAnsi="Calibri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74A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74A2B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74A2B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74A2B"/>
    <w:rPr>
      <w:rFonts w:ascii="Calibri" w:hAnsi="Calibri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4A2B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74A2B"/>
    <w:rPr>
      <w:rFonts w:ascii="Calibri" w:hAnsi="Calibr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374A2B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74A2B"/>
    <w:pPr>
      <w:spacing w:after="0" w:line="240" w:lineRule="auto"/>
    </w:pPr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4A2B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4A2B"/>
    <w:rPr>
      <w:rFonts w:ascii="Calibri" w:hAnsi="Calibri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19"/>
    <w:semiHidden/>
    <w:rsid w:val="00374A2B"/>
    <w:rPr>
      <w:rFonts w:asciiTheme="majorHAnsi" w:eastAsiaTheme="majorEastAsia" w:hAnsiTheme="majorHAnsi" w:cstheme="majorBidi"/>
      <w:color w:val="01355A" w:themeColor="accent1" w:themeShade="7F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19"/>
    <w:semiHidden/>
    <w:rsid w:val="00374A2B"/>
    <w:rPr>
      <w:rFonts w:asciiTheme="majorHAnsi" w:eastAsiaTheme="majorEastAsia" w:hAnsiTheme="majorHAnsi" w:cstheme="majorBidi"/>
      <w:i/>
      <w:iCs/>
      <w:color w:val="01355A" w:themeColor="accent1" w:themeShade="7F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19"/>
    <w:semiHidden/>
    <w:rsid w:val="00374A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19"/>
    <w:semiHidden/>
    <w:rsid w:val="00374A2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19"/>
    <w:semiHidden/>
    <w:rsid w:val="00374A2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74A2B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74A2B"/>
    <w:rPr>
      <w:rFonts w:ascii="Calibri" w:hAnsi="Calibri"/>
      <w:i/>
      <w:i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74A2B"/>
    <w:pPr>
      <w:spacing w:after="0" w:line="240" w:lineRule="auto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74A2B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74A2B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74A2B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74A2B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74A2B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74A2B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74A2B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74A2B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74A2B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74A2B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74A2B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374A2B"/>
    <w:pPr>
      <w:pBdr>
        <w:bottom w:val="single" w:sz="4" w:space="4" w:color="026CB6" w:themeColor="accent1"/>
      </w:pBdr>
      <w:spacing w:before="200" w:after="280"/>
      <w:ind w:left="936" w:right="936"/>
    </w:pPr>
    <w:rPr>
      <w:b/>
      <w:bCs/>
      <w:i/>
      <w:iCs/>
      <w:color w:val="026CB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74A2B"/>
    <w:rPr>
      <w:rFonts w:ascii="Calibri" w:hAnsi="Calibri"/>
      <w:b/>
      <w:bCs/>
      <w:i/>
      <w:iCs/>
      <w:color w:val="026CB6" w:themeColor="accent1"/>
      <w:sz w:val="20"/>
      <w:szCs w:val="20"/>
    </w:rPr>
  </w:style>
  <w:style w:type="paragraph" w:styleId="List">
    <w:name w:val="List"/>
    <w:basedOn w:val="Normal"/>
    <w:uiPriority w:val="99"/>
    <w:semiHidden/>
    <w:unhideWhenUsed/>
    <w:rsid w:val="00374A2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74A2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74A2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74A2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74A2B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374A2B"/>
    <w:pPr>
      <w:numPr>
        <w:numId w:val="1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74A2B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74A2B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74A2B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74A2B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74A2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74A2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74A2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74A2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74A2B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374A2B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74A2B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74A2B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74A2B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74A2B"/>
    <w:pPr>
      <w:numPr>
        <w:numId w:val="2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374A2B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374A2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0" w:lineRule="atLeast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74A2B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74A2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74A2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9"/>
    <w:semiHidden/>
    <w:rsid w:val="00374A2B"/>
    <w:pPr>
      <w:spacing w:after="0" w:line="240" w:lineRule="auto"/>
    </w:pPr>
    <w:rPr>
      <w:rFonts w:ascii="Calibri" w:hAnsi="Calibri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74A2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74A2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74A2B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74A2B"/>
    <w:rPr>
      <w:rFonts w:ascii="Calibri" w:hAnsi="Calibri"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74A2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74A2B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74A2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74A2B"/>
    <w:rPr>
      <w:rFonts w:ascii="Calibri" w:hAnsi="Calibri"/>
      <w:sz w:val="20"/>
      <w:szCs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74A2B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74A2B"/>
    <w:rPr>
      <w:rFonts w:ascii="Calibri" w:hAnsi="Calibri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9"/>
    <w:semiHidden/>
    <w:qFormat/>
    <w:rsid w:val="00374A2B"/>
    <w:pPr>
      <w:numPr>
        <w:ilvl w:val="1"/>
      </w:numPr>
    </w:pPr>
    <w:rPr>
      <w:rFonts w:asciiTheme="majorHAnsi" w:eastAsiaTheme="majorEastAsia" w:hAnsiTheme="majorHAnsi" w:cstheme="majorBidi"/>
      <w:i/>
      <w:iCs/>
      <w:color w:val="026CB6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9"/>
    <w:semiHidden/>
    <w:rsid w:val="00374A2B"/>
    <w:rPr>
      <w:rFonts w:asciiTheme="majorHAnsi" w:eastAsiaTheme="majorEastAsia" w:hAnsiTheme="majorHAnsi" w:cstheme="majorBidi"/>
      <w:i/>
      <w:iCs/>
      <w:color w:val="026CB6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74A2B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74A2B"/>
    <w:pPr>
      <w:spacing w:after="0"/>
    </w:pPr>
  </w:style>
  <w:style w:type="paragraph" w:styleId="Title">
    <w:name w:val="Title"/>
    <w:basedOn w:val="Normal"/>
    <w:next w:val="Normal"/>
    <w:link w:val="TitleChar"/>
    <w:uiPriority w:val="19"/>
    <w:semiHidden/>
    <w:qFormat/>
    <w:rsid w:val="00374A2B"/>
    <w:pPr>
      <w:pBdr>
        <w:bottom w:val="single" w:sz="8" w:space="4" w:color="026CB6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5535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9"/>
    <w:semiHidden/>
    <w:rsid w:val="00374A2B"/>
    <w:rPr>
      <w:rFonts w:asciiTheme="majorHAnsi" w:eastAsiaTheme="majorEastAsia" w:hAnsiTheme="majorHAnsi" w:cstheme="majorBidi"/>
      <w:color w:val="45535C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374A2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semiHidden/>
    <w:rsid w:val="00374A2B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74A2B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74A2B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74A2B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74A2B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74A2B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74A2B"/>
    <w:pPr>
      <w:pageBreakBefore w:val="0"/>
      <w:spacing w:before="480" w:after="0" w:line="280" w:lineRule="atLeast"/>
      <w:outlineLvl w:val="9"/>
    </w:pPr>
    <w:rPr>
      <w:rFonts w:asciiTheme="majorHAnsi" w:hAnsiTheme="majorHAnsi"/>
      <w:color w:val="015088" w:themeColor="accent1" w:themeShade="BF"/>
      <w:sz w:val="28"/>
    </w:rPr>
  </w:style>
  <w:style w:type="character" w:styleId="PlaceholderText">
    <w:name w:val="Placeholder Text"/>
    <w:basedOn w:val="DefaultParagraphFont"/>
    <w:uiPriority w:val="99"/>
    <w:semiHidden/>
    <w:rsid w:val="00314F3C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C93CEA"/>
    <w:rPr>
      <w:color w:val="605E5C"/>
      <w:shd w:val="clear" w:color="auto" w:fill="E1DFDD"/>
    </w:rPr>
  </w:style>
  <w:style w:type="paragraph" w:customStyle="1" w:styleId="ESNumbList1">
    <w:name w:val="ESNumbList 1"/>
    <w:basedOn w:val="Normal"/>
    <w:uiPriority w:val="6"/>
    <w:rsid w:val="007C6B65"/>
    <w:pPr>
      <w:numPr>
        <w:numId w:val="28"/>
      </w:numPr>
    </w:pPr>
    <w:rPr>
      <w:sz w:val="22"/>
      <w:szCs w:val="22"/>
    </w:rPr>
  </w:style>
  <w:style w:type="paragraph" w:customStyle="1" w:styleId="ESNumbList2">
    <w:name w:val="ESNumbList 2"/>
    <w:basedOn w:val="Normal"/>
    <w:uiPriority w:val="6"/>
    <w:rsid w:val="007C6B65"/>
    <w:pPr>
      <w:numPr>
        <w:ilvl w:val="1"/>
        <w:numId w:val="28"/>
      </w:numPr>
    </w:pPr>
    <w:rPr>
      <w:sz w:val="22"/>
      <w:szCs w:val="22"/>
    </w:rPr>
  </w:style>
  <w:style w:type="paragraph" w:customStyle="1" w:styleId="Level2Bullet2">
    <w:name w:val="Level 2 Bullet 2"/>
    <w:basedOn w:val="Normal"/>
    <w:uiPriority w:val="10"/>
    <w:qFormat/>
    <w:rsid w:val="001A7058"/>
    <w:pPr>
      <w:tabs>
        <w:tab w:val="num" w:pos="1247"/>
      </w:tabs>
      <w:ind w:left="1814" w:hanging="567"/>
    </w:pPr>
    <w:rPr>
      <w:sz w:val="22"/>
      <w:szCs w:val="22"/>
    </w:rPr>
  </w:style>
  <w:style w:type="character" w:customStyle="1" w:styleId="Level2NumberChar">
    <w:name w:val="Level 2 Number Char"/>
    <w:basedOn w:val="DefaultParagraphFont"/>
    <w:link w:val="Level2Number"/>
    <w:uiPriority w:val="2"/>
    <w:rsid w:val="00E32292"/>
    <w:rPr>
      <w:rFonts w:ascii="Calibri" w:eastAsia="Times New Roman" w:hAnsi="Calibri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70D1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D1E4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8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urleyTemplates\Master%20Lette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276CF-7EA5-47D4-BE9A-DC9FB71BA1A9}"/>
      </w:docPartPr>
      <w:docPartBody>
        <w:p w:rsidR="00D70ECA" w:rsidRDefault="00951505">
          <w:r w:rsidRPr="003F2D1E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1505"/>
    <w:rsid w:val="00464EE2"/>
    <w:rsid w:val="00951505"/>
    <w:rsid w:val="00D7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515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urleyStandard">
      <a:dk1>
        <a:sysClr val="windowText" lastClr="000000"/>
      </a:dk1>
      <a:lt1>
        <a:sysClr val="window" lastClr="FFFFFF"/>
      </a:lt1>
      <a:dk2>
        <a:srgbClr val="5C6F7C"/>
      </a:dk2>
      <a:lt2>
        <a:srgbClr val="FFFFFF"/>
      </a:lt2>
      <a:accent1>
        <a:srgbClr val="026CB6"/>
      </a:accent1>
      <a:accent2>
        <a:srgbClr val="E58E1A"/>
      </a:accent2>
      <a:accent3>
        <a:srgbClr val="C60651"/>
      </a:accent3>
      <a:accent4>
        <a:srgbClr val="00928F"/>
      </a:accent4>
      <a:accent5>
        <a:srgbClr val="6E4F55"/>
      </a:accent5>
      <a:accent6>
        <a:srgbClr val="C0AE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20" ma:contentTypeDescription="Create a new document." ma:contentTypeScope="" ma:versionID="5f6ca1ed444c631022d519dd1f9ad90e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4fbdebd025b8a2ea7f26e9c9ee153d98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ReviewDate xmlns="fcad44c5-711d-4cc8-8d15-9ffa5044bc28" xsi:nil="true"/>
  </documentManagement>
</p:properties>
</file>

<file path=customXml/itemProps1.xml><?xml version="1.0" encoding="utf-8"?>
<ds:datastoreItem xmlns:ds="http://schemas.openxmlformats.org/officeDocument/2006/customXml" ds:itemID="{0D4B627C-936E-4834-ACEB-A8F8FE5353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B1627C-F60D-49EE-86B5-FF98039EA9AC}"/>
</file>

<file path=customXml/itemProps3.xml><?xml version="1.0" encoding="utf-8"?>
<ds:datastoreItem xmlns:ds="http://schemas.openxmlformats.org/officeDocument/2006/customXml" ds:itemID="{554575D5-21E1-4708-9E32-D21C0901D121}"/>
</file>

<file path=customXml/itemProps4.xml><?xml version="1.0" encoding="utf-8"?>
<ds:datastoreItem xmlns:ds="http://schemas.openxmlformats.org/officeDocument/2006/customXml" ds:itemID="{4BBB72A0-FD24-423B-99E9-43721B50B541}"/>
</file>

<file path=docProps/app.xml><?xml version="1.0" encoding="utf-8"?>
<Properties xmlns="http://schemas.openxmlformats.org/officeDocument/2006/extended-properties" xmlns:vt="http://schemas.openxmlformats.org/officeDocument/2006/docPropsVTypes">
  <Template>Master Letter</Template>
  <TotalTime>0</TotalTime>
  <Pages>4</Pages>
  <Words>887</Words>
  <Characters>5060</Characters>
  <Application>Microsoft Office Word</Application>
  <DocSecurity>4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Turley Associates</Company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Alison Browne</dc:creator>
  <cp:lastModifiedBy>Peter Davis</cp:lastModifiedBy>
  <cp:revision>2</cp:revision>
  <cp:lastPrinted>2022-12-16T11:34:00Z</cp:lastPrinted>
  <dcterms:created xsi:type="dcterms:W3CDTF">2024-03-26T12:08:00Z</dcterms:created>
  <dcterms:modified xsi:type="dcterms:W3CDTF">2024-03-26T12:08:00Z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0x010100CD1484CED4637942831D6ED81BBCB403</vt:lpwstr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</Properties>
</file>