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51380" w14:textId="77777777" w:rsidR="00676E34" w:rsidRDefault="002A36BB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pict w14:anchorId="516F98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8pt;margin-top:1in;width:320.4pt;height:320.4pt;z-index:251657728">
            <v:imagedata r:id="rId6" o:title="348951-227fb7ec-fd10-452c-b2ef-60d88cc14ac7"/>
          </v:shape>
        </w:pict>
      </w:r>
      <w:r w:rsidR="00676E34">
        <w:rPr>
          <w:rFonts w:ascii="Arial Rounded MT Bold" w:hAnsi="Arial Rounded MT Bold"/>
          <w:sz w:val="20"/>
          <w:szCs w:val="20"/>
        </w:rPr>
        <w:t xml:space="preserve">SITE LOCATION PLAN </w:t>
      </w:r>
    </w:p>
    <w:p w14:paraId="7309E06D" w14:textId="77777777" w:rsidR="00C435E1" w:rsidRDefault="00C435E1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194 Kings Road, Reading</w:t>
      </w:r>
      <w:bookmarkStart w:id="0" w:name="_GoBack"/>
      <w:bookmarkEnd w:id="0"/>
    </w:p>
    <w:p w14:paraId="5CF3A803" w14:textId="77777777"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AREA 2 HA</w:t>
      </w:r>
      <w:r w:rsidR="00D97B4E">
        <w:t xml:space="preserve">                                                </w:t>
      </w:r>
    </w:p>
    <w:p w14:paraId="0A816305" w14:textId="77777777" w:rsid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proofErr w:type="gramStart"/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2A36BB">
        <w:rPr>
          <w:rFonts w:ascii="Arial Rounded MT Bold" w:hAnsi="Arial Rounded MT Bold"/>
          <w:sz w:val="20"/>
          <w:szCs w:val="20"/>
        </w:rPr>
        <w:t>1:1250</w:t>
      </w:r>
      <w:bookmarkEnd w:id="1"/>
      <w:proofErr w:type="gramEnd"/>
      <w:r w:rsidR="00F06AFC">
        <w:rPr>
          <w:rFonts w:ascii="Arial Rounded MT Bold" w:hAnsi="Arial Rounded MT Bold"/>
          <w:sz w:val="20"/>
          <w:szCs w:val="20"/>
        </w:rPr>
        <w:t xml:space="preserve"> on A4</w:t>
      </w:r>
    </w:p>
    <w:p w14:paraId="20C067D2" w14:textId="77777777"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2A36BB">
        <w:rPr>
          <w:rFonts w:ascii="Arial Rounded MT Bold" w:hAnsi="Arial Rounded MT Bold"/>
          <w:sz w:val="20"/>
          <w:szCs w:val="20"/>
        </w:rPr>
        <w:t>472411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2A36BB">
        <w:rPr>
          <w:rFonts w:ascii="Arial Rounded MT Bold" w:hAnsi="Arial Rounded MT Bold"/>
          <w:sz w:val="20"/>
          <w:szCs w:val="20"/>
        </w:rPr>
        <w:t>173241</w:t>
      </w:r>
      <w:bookmarkEnd w:id="3"/>
    </w:p>
    <w:p w14:paraId="105BB530" w14:textId="77777777"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14:paraId="2942BA5F" w14:textId="77777777" w:rsidR="00393261" w:rsidRDefault="00393261"/>
    <w:p w14:paraId="7FF4905F" w14:textId="77777777" w:rsidR="00393261" w:rsidRDefault="00393261"/>
    <w:p w14:paraId="64537FC0" w14:textId="77777777" w:rsidR="00393261" w:rsidRDefault="00393261"/>
    <w:p w14:paraId="7258D0AC" w14:textId="77777777" w:rsidR="00393261" w:rsidRDefault="00393261"/>
    <w:p w14:paraId="544A5437" w14:textId="77777777" w:rsidR="00393261" w:rsidRDefault="00393261"/>
    <w:p w14:paraId="428D9407" w14:textId="77777777" w:rsidR="00393261" w:rsidRDefault="00393261"/>
    <w:p w14:paraId="4C74A669" w14:textId="77777777" w:rsidR="00393261" w:rsidRDefault="00393261"/>
    <w:p w14:paraId="3220EA21" w14:textId="77777777" w:rsidR="00393261" w:rsidRDefault="00393261"/>
    <w:p w14:paraId="33C2C19D" w14:textId="77777777" w:rsidR="00393261" w:rsidRDefault="00393261"/>
    <w:p w14:paraId="518A84C4" w14:textId="77777777" w:rsidR="00393261" w:rsidRDefault="00393261"/>
    <w:p w14:paraId="4A144026" w14:textId="77777777" w:rsidR="00393261" w:rsidRDefault="00393261"/>
    <w:p w14:paraId="05EDCFB2" w14:textId="77777777" w:rsidR="00393261" w:rsidRDefault="00393261"/>
    <w:p w14:paraId="0F4583A2" w14:textId="77777777" w:rsidR="00393261" w:rsidRDefault="00393261"/>
    <w:p w14:paraId="78D79884" w14:textId="77777777" w:rsidR="00393261" w:rsidRDefault="00393261"/>
    <w:p w14:paraId="020308C7" w14:textId="77777777" w:rsidR="00393261" w:rsidRDefault="00393261"/>
    <w:p w14:paraId="4974617B" w14:textId="77777777" w:rsidR="00393261" w:rsidRDefault="00393261"/>
    <w:p w14:paraId="10CC8574" w14:textId="77777777" w:rsidR="00393261" w:rsidRDefault="00393261"/>
    <w:p w14:paraId="11286E7D" w14:textId="77777777" w:rsidR="00393261" w:rsidRDefault="00393261"/>
    <w:p w14:paraId="57235F7D" w14:textId="77777777" w:rsidR="00393261" w:rsidRDefault="00393261"/>
    <w:p w14:paraId="03133374" w14:textId="77777777" w:rsidR="00393261" w:rsidRDefault="00393261"/>
    <w:p w14:paraId="12A991FB" w14:textId="77777777" w:rsidR="00393261" w:rsidRDefault="00393261"/>
    <w:p w14:paraId="0E51FD71" w14:textId="77777777" w:rsidR="00393261" w:rsidRDefault="00393261"/>
    <w:p w14:paraId="7A748574" w14:textId="77777777" w:rsidR="00393261" w:rsidRDefault="00393261"/>
    <w:p w14:paraId="6330B630" w14:textId="77777777" w:rsidR="00343363" w:rsidRDefault="00343363" w:rsidP="00D97B4E">
      <w:pPr>
        <w:jc w:val="center"/>
      </w:pPr>
    </w:p>
    <w:p w14:paraId="5ECA43CD" w14:textId="77777777" w:rsidR="00976C85" w:rsidRDefault="00976C85" w:rsidP="00D97B4E">
      <w:pPr>
        <w:jc w:val="center"/>
      </w:pPr>
    </w:p>
    <w:p w14:paraId="1097ECB0" w14:textId="77777777" w:rsidR="00393261" w:rsidRDefault="00D97B4E" w:rsidP="00D97B4E">
      <w:pPr>
        <w:jc w:val="center"/>
      </w:pPr>
      <w:r>
        <w:pict w14:anchorId="41276682">
          <v:shape id="_x0000_i1025" type="#_x0000_t75" style="width:30pt;height:30.75pt">
            <v:imagedata r:id="rId7" o:title=""/>
          </v:shape>
        </w:pict>
      </w:r>
    </w:p>
    <w:p w14:paraId="2F5FCDEB" w14:textId="77777777"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14:paraId="096B69C5" w14:textId="77777777"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14:paraId="78C56349" w14:textId="77777777"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www.streetwise.</w:t>
      </w:r>
      <w:r w:rsidR="00AF5645">
        <w:rPr>
          <w:rFonts w:ascii="Arial Rounded MT Bold" w:hAnsi="Arial Rounded MT Bold" w:cs="Arial"/>
          <w:sz w:val="20"/>
          <w:szCs w:val="20"/>
        </w:rPr>
        <w:t>net</w:t>
      </w:r>
    </w:p>
    <w:p w14:paraId="477ED49D" w14:textId="77777777" w:rsidR="0085375D" w:rsidRDefault="007B5D45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proofErr w:type="spellStart"/>
      <w:r>
        <w:rPr>
          <w:rFonts w:ascii="Arial Rounded MT Bold" w:hAnsi="Arial Rounded MT Bold" w:cs="Arial"/>
          <w:sz w:val="20"/>
          <w:szCs w:val="20"/>
        </w:rPr>
        <w:t>Licenc</w:t>
      </w:r>
      <w:r w:rsidR="008E36D3">
        <w:rPr>
          <w:rFonts w:ascii="Arial Rounded MT Bold" w:hAnsi="Arial Rounded MT Bold" w:cs="Arial"/>
          <w:sz w:val="20"/>
          <w:szCs w:val="20"/>
        </w:rPr>
        <w:t>e</w:t>
      </w:r>
      <w:proofErr w:type="spellEnd"/>
      <w:r w:rsidR="008E36D3">
        <w:rPr>
          <w:rFonts w:ascii="Arial Rounded MT Bold" w:hAnsi="Arial Rounded MT Bold" w:cs="Arial"/>
          <w:sz w:val="20"/>
          <w:szCs w:val="20"/>
        </w:rPr>
        <w:t xml:space="preserve"> No: 100047474</w:t>
      </w:r>
    </w:p>
    <w:p w14:paraId="67AF76DB" w14:textId="77777777" w:rsidR="003A53ED" w:rsidRPr="0085375D" w:rsidRDefault="003A53ED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C435E1">
        <w:rPr>
          <w:rFonts w:ascii="Arial Rounded MT Bold" w:hAnsi="Arial Rounded MT Bold" w:cs="Arial"/>
          <w:noProof/>
          <w:sz w:val="20"/>
          <w:szCs w:val="20"/>
          <w:lang w:val="en-GB"/>
        </w:rPr>
        <w:t>24/08/2016 17:56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3A53ED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DB20A" w14:textId="77777777" w:rsidR="001346E8" w:rsidRDefault="001346E8" w:rsidP="00D97B4E">
      <w:r>
        <w:separator/>
      </w:r>
    </w:p>
  </w:endnote>
  <w:endnote w:type="continuationSeparator" w:id="0">
    <w:p w14:paraId="041C1B3E" w14:textId="77777777" w:rsidR="001346E8" w:rsidRDefault="001346E8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F91EC" w14:textId="77777777" w:rsidR="001346E8" w:rsidRDefault="001346E8" w:rsidP="00D97B4E">
      <w:r>
        <w:separator/>
      </w:r>
    </w:p>
  </w:footnote>
  <w:footnote w:type="continuationSeparator" w:id="0">
    <w:p w14:paraId="2A26B167" w14:textId="77777777" w:rsidR="001346E8" w:rsidRDefault="001346E8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C1D17" w14:textId="77777777" w:rsidR="00D97B4E" w:rsidRDefault="00EE21EC" w:rsidP="00F95077">
    <w:pPr>
      <w:pStyle w:val="Header"/>
      <w:jc w:val="center"/>
    </w:pPr>
    <w:r w:rsidRPr="00EE21EC">
      <w:pict w14:anchorId="5A4C01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10.25pt;height:29.25pt">
          <v:imagedata r:id="rId1" o:title="streetwise2"/>
        </v:shape>
      </w:pict>
    </w:r>
    <w:r w:rsidR="00F95077">
      <w:t xml:space="preserve">                                                                                                                  </w:t>
    </w:r>
    <w:r w:rsidR="00D97B4E">
      <w:t xml:space="preserve"> </w:t>
    </w:r>
    <w:r w:rsidR="00EC08E0">
      <w:pict w14:anchorId="30E02F2F">
        <v:shape id="_x0000_i1027" type="#_x0000_t75" style="width:45.75pt;height:41.25pt">
          <v:imagedata r:id="rId2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0C1"/>
    <w:rsid w:val="001346E8"/>
    <w:rsid w:val="001C179B"/>
    <w:rsid w:val="002A36BB"/>
    <w:rsid w:val="002D77A0"/>
    <w:rsid w:val="00343363"/>
    <w:rsid w:val="00371282"/>
    <w:rsid w:val="00393261"/>
    <w:rsid w:val="003A53ED"/>
    <w:rsid w:val="003C0F7A"/>
    <w:rsid w:val="004255AF"/>
    <w:rsid w:val="00460B58"/>
    <w:rsid w:val="005A2473"/>
    <w:rsid w:val="005D315F"/>
    <w:rsid w:val="00676E34"/>
    <w:rsid w:val="006C676F"/>
    <w:rsid w:val="007B5D45"/>
    <w:rsid w:val="007F705D"/>
    <w:rsid w:val="00810345"/>
    <w:rsid w:val="0085375D"/>
    <w:rsid w:val="008726E8"/>
    <w:rsid w:val="00886114"/>
    <w:rsid w:val="008E36D3"/>
    <w:rsid w:val="00945B68"/>
    <w:rsid w:val="00976C85"/>
    <w:rsid w:val="00A02F3A"/>
    <w:rsid w:val="00A30A85"/>
    <w:rsid w:val="00A61D9A"/>
    <w:rsid w:val="00A7602C"/>
    <w:rsid w:val="00AB5A95"/>
    <w:rsid w:val="00AC7CD3"/>
    <w:rsid w:val="00AF28FE"/>
    <w:rsid w:val="00AF5645"/>
    <w:rsid w:val="00B5444C"/>
    <w:rsid w:val="00BA5540"/>
    <w:rsid w:val="00C233F6"/>
    <w:rsid w:val="00C435E1"/>
    <w:rsid w:val="00C769ED"/>
    <w:rsid w:val="00C862B3"/>
    <w:rsid w:val="00CB082A"/>
    <w:rsid w:val="00D97B4E"/>
    <w:rsid w:val="00DE11C9"/>
    <w:rsid w:val="00EC08E0"/>
    <w:rsid w:val="00EE21EC"/>
    <w:rsid w:val="00F06AFC"/>
    <w:rsid w:val="00F430C1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502EB55"/>
  <w15:chartTrackingRefBased/>
  <w15:docId w15:val="{295D0226-5746-419E-A495-0A368FA6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348951-699ef5cc-57e1-43c4-8d92-4cb2d90cdc07</Template>
  <TotalTime>3</TotalTime>
  <Pages>1</Pages>
  <Words>29</Words>
  <Characters>366</Characters>
  <Application>Microsoft Office Word</Application>
  <DocSecurity>6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                                                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                                                </dc:title>
  <dc:subject/>
  <dc:creator>Graham</dc:creator>
  <cp:keywords/>
  <cp:lastModifiedBy>David Hale</cp:lastModifiedBy>
  <cp:revision>2</cp:revision>
  <cp:lastPrinted>2016-08-24T16:56:00Z</cp:lastPrinted>
  <dcterms:created xsi:type="dcterms:W3CDTF">2016-08-24T16:59:00Z</dcterms:created>
  <dcterms:modified xsi:type="dcterms:W3CDTF">2016-08-24T16:59:00Z</dcterms:modified>
</cp:coreProperties>
</file>