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EAC9759" w14:textId="272D242C" w:rsidR="003178CD" w:rsidRPr="004946AE" w:rsidRDefault="00C07251">
      <w:r w:rsidRPr="004946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AC977A" wp14:editId="09D16C94">
                <wp:simplePos x="0" y="0"/>
                <wp:positionH relativeFrom="column">
                  <wp:posOffset>3581400</wp:posOffset>
                </wp:positionH>
                <wp:positionV relativeFrom="paragraph">
                  <wp:posOffset>-1905</wp:posOffset>
                </wp:positionV>
                <wp:extent cx="2349795" cy="195262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795" cy="1952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C978D" w14:textId="77777777" w:rsidR="00894591" w:rsidRPr="00F22CEA" w:rsidRDefault="00C07251" w:rsidP="00502B8D">
                            <w:pPr>
                              <w:spacing w:after="0"/>
                              <w:rPr>
                                <w:b/>
                                <w:color w:val="0070C0"/>
                              </w:rPr>
                            </w:pPr>
                            <w:r w:rsidRPr="00F22CEA">
                              <w:rPr>
                                <w:b/>
                                <w:color w:val="0070C0"/>
                              </w:rPr>
                              <w:t>Airsys UK Limited</w:t>
                            </w:r>
                          </w:p>
                          <w:p w14:paraId="4429A31E" w14:textId="2D0DDF11" w:rsidR="0059615C" w:rsidRDefault="0059615C" w:rsidP="0059615C">
                            <w:pPr>
                              <w:spacing w:after="0"/>
                            </w:pPr>
                            <w:r>
                              <w:t>Unit 245</w:t>
                            </w:r>
                          </w:p>
                          <w:p w14:paraId="5C9302F6" w14:textId="55D1AE21" w:rsidR="0059615C" w:rsidRDefault="0059615C" w:rsidP="0059615C">
                            <w:pPr>
                              <w:spacing w:after="0"/>
                            </w:pPr>
                            <w:r>
                              <w:t xml:space="preserve">Europa Boulevard </w:t>
                            </w:r>
                          </w:p>
                          <w:p w14:paraId="0EAC9790" w14:textId="4781E09F" w:rsidR="00C07251" w:rsidRDefault="0059615C" w:rsidP="0059615C">
                            <w:pPr>
                              <w:spacing w:after="0"/>
                            </w:pPr>
                            <w:r>
                              <w:t>Warrington</w:t>
                            </w:r>
                          </w:p>
                          <w:p w14:paraId="0EAC9791" w14:textId="2087EBCF" w:rsidR="00C07251" w:rsidRPr="00F22CEA" w:rsidRDefault="0059615C" w:rsidP="00502B8D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>
                              <w:t>WA5 7TN</w:t>
                            </w:r>
                          </w:p>
                          <w:p w14:paraId="097702F0" w14:textId="77777777" w:rsidR="0059615C" w:rsidRDefault="0059615C" w:rsidP="00093292">
                            <w:pPr>
                              <w:spacing w:after="0"/>
                              <w:rPr>
                                <w:rFonts w:cs="Arial"/>
                                <w:b/>
                                <w:color w:val="0070C0"/>
                              </w:rPr>
                            </w:pPr>
                          </w:p>
                          <w:p w14:paraId="0EAC9793" w14:textId="0C980A4D" w:rsidR="00093292" w:rsidRDefault="007728E6" w:rsidP="00093292">
                            <w:pPr>
                              <w:spacing w:after="0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70C0"/>
                              </w:rPr>
                              <w:t>Telephone</w:t>
                            </w:r>
                            <w:r w:rsidR="004946AE" w:rsidRPr="00F22CEA">
                              <w:rPr>
                                <w:rFonts w:cs="Arial"/>
                                <w:b/>
                                <w:color w:val="0070C0"/>
                              </w:rPr>
                              <w:tab/>
                            </w:r>
                            <w:r w:rsidR="00093292" w:rsidRPr="00F22CEA">
                              <w:rPr>
                                <w:rFonts w:cs="Arial"/>
                                <w:b/>
                              </w:rPr>
                              <w:t>0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1925 377272</w:t>
                            </w:r>
                          </w:p>
                          <w:p w14:paraId="0EAC9794" w14:textId="77777777" w:rsidR="002B5E0B" w:rsidRDefault="002B5E0B" w:rsidP="00093292">
                            <w:pPr>
                              <w:spacing w:after="0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70C0"/>
                              </w:rPr>
                              <w:t>Enquiries</w:t>
                            </w:r>
                            <w:r w:rsidRPr="00F22CEA">
                              <w:rPr>
                                <w:rFonts w:cs="Arial"/>
                                <w:b/>
                                <w:color w:val="0070C0"/>
                              </w:rPr>
                              <w:tab/>
                            </w:r>
                            <w:hyperlink r:id="rId11" w:history="1">
                              <w:r w:rsidRPr="0050507B">
                                <w:rPr>
                                  <w:rStyle w:val="Hyperlink"/>
                                  <w:rFonts w:cs="Arial"/>
                                  <w:b/>
                                </w:rPr>
                                <w:t>info@air-sys.uk</w:t>
                              </w:r>
                            </w:hyperlink>
                          </w:p>
                          <w:p w14:paraId="0EAC9795" w14:textId="77777777" w:rsidR="004C59C4" w:rsidRDefault="004946AE" w:rsidP="00093292">
                            <w:pPr>
                              <w:spacing w:after="0"/>
                              <w:rPr>
                                <w:rFonts w:cs="Arial"/>
                                <w:b/>
                              </w:rPr>
                            </w:pPr>
                            <w:r w:rsidRPr="00F22CEA">
                              <w:rPr>
                                <w:rFonts w:cs="Arial"/>
                                <w:b/>
                                <w:color w:val="0070C0"/>
                              </w:rPr>
                              <w:t>Website</w:t>
                            </w:r>
                            <w:r w:rsidR="00093292" w:rsidRPr="00F22CEA">
                              <w:rPr>
                                <w:rFonts w:cs="Arial"/>
                                <w:b/>
                                <w:color w:val="0070C0"/>
                              </w:rPr>
                              <w:tab/>
                            </w:r>
                            <w:hyperlink r:id="rId12" w:history="1">
                              <w:r w:rsidR="002B5E0B" w:rsidRPr="0050507B">
                                <w:rPr>
                                  <w:rStyle w:val="Hyperlink"/>
                                  <w:rFonts w:cs="Arial"/>
                                  <w:b/>
                                </w:rPr>
                                <w:t>www.air-sys.uk</w:t>
                              </w:r>
                            </w:hyperlink>
                          </w:p>
                          <w:p w14:paraId="0EAC9796" w14:textId="77777777" w:rsidR="004C59C4" w:rsidRPr="00F22CEA" w:rsidRDefault="004C59C4" w:rsidP="00093292">
                            <w:pPr>
                              <w:spacing w:after="0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0EAC9797" w14:textId="77777777" w:rsidR="004C59C4" w:rsidRPr="00F22CEA" w:rsidRDefault="004C59C4" w:rsidP="00093292">
                            <w:pPr>
                              <w:spacing w:after="0"/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0EAC9798" w14:textId="77777777" w:rsidR="004C59C4" w:rsidRPr="00F22CEA" w:rsidRDefault="004C59C4" w:rsidP="00093292">
                            <w:pPr>
                              <w:spacing w:after="0"/>
                              <w:rPr>
                                <w:rFonts w:cs="Arial"/>
                                <w:b/>
                              </w:rPr>
                            </w:pPr>
                            <w:r w:rsidRPr="00F22CEA">
                              <w:rPr>
                                <w:rFonts w:cs="Arial"/>
                                <w:b/>
                              </w:rPr>
                              <w:tab/>
                            </w:r>
                          </w:p>
                          <w:p w14:paraId="0EAC9799" w14:textId="77777777" w:rsidR="00B87494" w:rsidRPr="00F22CEA" w:rsidRDefault="00B87494" w:rsidP="00093292">
                            <w:pPr>
                              <w:spacing w:after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AC97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2pt;margin-top:-.15pt;width:185pt;height:15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" filled="f" stroked="f">
                <v:textbox>
                  <w:txbxContent>
                    <w:p w14:paraId="0EAC978D" w14:textId="77777777" w:rsidR="00894591" w:rsidRPr="00F22CEA" w:rsidRDefault="00C07251" w:rsidP="00502B8D">
                      <w:pPr>
                        <w:spacing w:after="0"/>
                        <w:rPr>
                          <w:b/>
                          <w:color w:val="0070C0"/>
                        </w:rPr>
                      </w:pPr>
                      <w:r w:rsidRPr="00F22CEA">
                        <w:rPr>
                          <w:b/>
                          <w:color w:val="0070C0"/>
                        </w:rPr>
                        <w:t>Airsys UK Limited</w:t>
                      </w:r>
                    </w:p>
                    <w:p w14:paraId="4429A31E" w14:textId="2D0DDF11" w:rsidR="0059615C" w:rsidRDefault="0059615C" w:rsidP="0059615C">
                      <w:pPr>
                        <w:spacing w:after="0"/>
                      </w:pPr>
                      <w:r>
                        <w:t>Unit 245</w:t>
                      </w:r>
                    </w:p>
                    <w:p w14:paraId="5C9302F6" w14:textId="55D1AE21" w:rsidR="0059615C" w:rsidRDefault="0059615C" w:rsidP="0059615C">
                      <w:pPr>
                        <w:spacing w:after="0"/>
                      </w:pPr>
                      <w:r>
                        <w:t xml:space="preserve">Europa Boulevard </w:t>
                      </w:r>
                    </w:p>
                    <w:p w14:paraId="0EAC9790" w14:textId="4781E09F" w:rsidR="00C07251" w:rsidRDefault="0059615C" w:rsidP="0059615C">
                      <w:pPr>
                        <w:spacing w:after="0"/>
                      </w:pPr>
                      <w:r>
                        <w:t>Warrington</w:t>
                      </w:r>
                    </w:p>
                    <w:p w14:paraId="0EAC9791" w14:textId="2087EBCF" w:rsidR="00C07251" w:rsidRPr="00F22CEA" w:rsidRDefault="0059615C" w:rsidP="00502B8D">
                      <w:pPr>
                        <w:spacing w:after="0"/>
                        <w:rPr>
                          <w:color w:val="0070C0"/>
                        </w:rPr>
                      </w:pPr>
                      <w:r>
                        <w:t>WA5 7TN</w:t>
                      </w:r>
                    </w:p>
                    <w:p w14:paraId="097702F0" w14:textId="77777777" w:rsidR="0059615C" w:rsidRDefault="0059615C" w:rsidP="00093292">
                      <w:pPr>
                        <w:spacing w:after="0"/>
                        <w:rPr>
                          <w:rFonts w:cs="Arial"/>
                          <w:b/>
                          <w:color w:val="0070C0"/>
                        </w:rPr>
                      </w:pPr>
                    </w:p>
                    <w:p w14:paraId="0EAC9793" w14:textId="0C980A4D" w:rsidR="00093292" w:rsidRDefault="007728E6" w:rsidP="00093292">
                      <w:pPr>
                        <w:spacing w:after="0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  <w:color w:val="0070C0"/>
                        </w:rPr>
                        <w:t>Telephone</w:t>
                      </w:r>
                      <w:r w:rsidR="004946AE" w:rsidRPr="00F22CEA">
                        <w:rPr>
                          <w:rFonts w:cs="Arial"/>
                          <w:b/>
                          <w:color w:val="0070C0"/>
                        </w:rPr>
                        <w:tab/>
                      </w:r>
                      <w:r w:rsidR="00093292" w:rsidRPr="00F22CEA">
                        <w:rPr>
                          <w:rFonts w:cs="Arial"/>
                          <w:b/>
                        </w:rPr>
                        <w:t>0</w:t>
                      </w:r>
                      <w:r>
                        <w:rPr>
                          <w:rFonts w:cs="Arial"/>
                          <w:b/>
                        </w:rPr>
                        <w:t>1925 377272</w:t>
                      </w:r>
                    </w:p>
                    <w:p w14:paraId="0EAC9794" w14:textId="77777777" w:rsidR="002B5E0B" w:rsidRDefault="002B5E0B" w:rsidP="00093292">
                      <w:pPr>
                        <w:spacing w:after="0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  <w:color w:val="0070C0"/>
                        </w:rPr>
                        <w:t>Enquiries</w:t>
                      </w:r>
                      <w:r w:rsidRPr="00F22CEA">
                        <w:rPr>
                          <w:rFonts w:cs="Arial"/>
                          <w:b/>
                          <w:color w:val="0070C0"/>
                        </w:rPr>
                        <w:tab/>
                      </w:r>
                      <w:hyperlink r:id="rId13" w:history="1">
                        <w:r w:rsidRPr="0050507B">
                          <w:rPr>
                            <w:rStyle w:val="Hyperlink"/>
                            <w:rFonts w:cs="Arial"/>
                            <w:b/>
                          </w:rPr>
                          <w:t>info@air-sys.uk</w:t>
                        </w:r>
                      </w:hyperlink>
                    </w:p>
                    <w:p w14:paraId="0EAC9795" w14:textId="77777777" w:rsidR="004C59C4" w:rsidRDefault="004946AE" w:rsidP="00093292">
                      <w:pPr>
                        <w:spacing w:after="0"/>
                        <w:rPr>
                          <w:rFonts w:cs="Arial"/>
                          <w:b/>
                        </w:rPr>
                      </w:pPr>
                      <w:r w:rsidRPr="00F22CEA">
                        <w:rPr>
                          <w:rFonts w:cs="Arial"/>
                          <w:b/>
                          <w:color w:val="0070C0"/>
                        </w:rPr>
                        <w:t>Website</w:t>
                      </w:r>
                      <w:r w:rsidR="00093292" w:rsidRPr="00F22CEA">
                        <w:rPr>
                          <w:rFonts w:cs="Arial"/>
                          <w:b/>
                          <w:color w:val="0070C0"/>
                        </w:rPr>
                        <w:tab/>
                      </w:r>
                      <w:hyperlink r:id="rId14" w:history="1">
                        <w:r w:rsidR="002B5E0B" w:rsidRPr="0050507B">
                          <w:rPr>
                            <w:rStyle w:val="Hyperlink"/>
                            <w:rFonts w:cs="Arial"/>
                            <w:b/>
                          </w:rPr>
                          <w:t>www.air-sys.uk</w:t>
                        </w:r>
                      </w:hyperlink>
                    </w:p>
                    <w:p w14:paraId="0EAC9796" w14:textId="77777777" w:rsidR="004C59C4" w:rsidRPr="00F22CEA" w:rsidRDefault="004C59C4" w:rsidP="00093292">
                      <w:pPr>
                        <w:spacing w:after="0"/>
                        <w:rPr>
                          <w:rFonts w:cs="Arial"/>
                          <w:b/>
                        </w:rPr>
                      </w:pPr>
                    </w:p>
                    <w:p w14:paraId="0EAC9797" w14:textId="77777777" w:rsidR="004C59C4" w:rsidRPr="00F22CEA" w:rsidRDefault="004C59C4" w:rsidP="00093292">
                      <w:pPr>
                        <w:spacing w:after="0"/>
                        <w:rPr>
                          <w:rFonts w:cs="Arial"/>
                          <w:b/>
                        </w:rPr>
                      </w:pPr>
                    </w:p>
                    <w:p w14:paraId="0EAC9798" w14:textId="77777777" w:rsidR="004C59C4" w:rsidRPr="00F22CEA" w:rsidRDefault="004C59C4" w:rsidP="00093292">
                      <w:pPr>
                        <w:spacing w:after="0"/>
                        <w:rPr>
                          <w:rFonts w:cs="Arial"/>
                          <w:b/>
                        </w:rPr>
                      </w:pPr>
                      <w:r w:rsidRPr="00F22CEA">
                        <w:rPr>
                          <w:rFonts w:cs="Arial"/>
                          <w:b/>
                        </w:rPr>
                        <w:tab/>
                      </w:r>
                    </w:p>
                    <w:p w14:paraId="0EAC9799" w14:textId="77777777" w:rsidR="00B87494" w:rsidRPr="00F22CEA" w:rsidRDefault="00B87494" w:rsidP="00093292">
                      <w:pPr>
                        <w:spacing w:after="0"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14:paraId="0EAC975A" w14:textId="77777777" w:rsidR="00894591" w:rsidRPr="004946AE" w:rsidRDefault="00894591"/>
    <w:p w14:paraId="0EAC975B" w14:textId="10F6E714" w:rsidR="00894591" w:rsidRPr="004946AE" w:rsidRDefault="00894591"/>
    <w:p w14:paraId="0EAC975C" w14:textId="4D899F7D" w:rsidR="00B87494" w:rsidRDefault="00A915AA" w:rsidP="00171855">
      <w:pPr>
        <w:spacing w:after="0"/>
        <w:rPr>
          <w:rFonts w:ascii="Arial" w:hAnsi="Arial" w:cs="Arial"/>
          <w:b/>
          <w:bCs/>
          <w:color w:val="000000"/>
          <w:sz w:val="18"/>
        </w:rPr>
      </w:pPr>
      <w:r>
        <w:tab/>
      </w:r>
      <w:r>
        <w:rPr>
          <w:rFonts w:ascii="Arial" w:hAnsi="Arial" w:cs="Arial"/>
          <w:b/>
          <w:bCs/>
          <w:color w:val="000000"/>
          <w:sz w:val="18"/>
        </w:rPr>
        <w:fldChar w:fldCharType="begin">
          <w:ffData>
            <w:name w:val="Text17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18"/>
        </w:rPr>
        <w:instrText xml:space="preserve"> FORMTEXT </w:instrText>
      </w:r>
      <w:r>
        <w:rPr>
          <w:rFonts w:ascii="Arial" w:hAnsi="Arial" w:cs="Arial"/>
          <w:b/>
          <w:bCs/>
          <w:color w:val="000000"/>
          <w:sz w:val="18"/>
        </w:rPr>
      </w:r>
      <w:r>
        <w:rPr>
          <w:rFonts w:ascii="Arial" w:hAnsi="Arial" w:cs="Arial"/>
          <w:b/>
          <w:bCs/>
          <w:color w:val="000000"/>
          <w:sz w:val="18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color w:val="000000"/>
          <w:sz w:val="18"/>
        </w:rPr>
        <w:fldChar w:fldCharType="end"/>
      </w:r>
    </w:p>
    <w:p w14:paraId="0EAC975D" w14:textId="77777777" w:rsidR="00A915AA" w:rsidRDefault="00A915AA" w:rsidP="00171855">
      <w:pPr>
        <w:spacing w:after="0"/>
        <w:rPr>
          <w:rFonts w:ascii="Arial" w:hAnsi="Arial" w:cs="Arial"/>
          <w:b/>
          <w:bCs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fldChar w:fldCharType="begin">
          <w:ffData>
            <w:name w:val="Text17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18"/>
        </w:rPr>
        <w:instrText xml:space="preserve"> FORMTEXT </w:instrText>
      </w:r>
      <w:r>
        <w:rPr>
          <w:rFonts w:ascii="Arial" w:hAnsi="Arial" w:cs="Arial"/>
          <w:b/>
          <w:bCs/>
          <w:color w:val="000000"/>
          <w:sz w:val="18"/>
        </w:rPr>
      </w:r>
      <w:r>
        <w:rPr>
          <w:rFonts w:ascii="Arial" w:hAnsi="Arial" w:cs="Arial"/>
          <w:b/>
          <w:bCs/>
          <w:color w:val="000000"/>
          <w:sz w:val="18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color w:val="000000"/>
          <w:sz w:val="18"/>
        </w:rPr>
        <w:fldChar w:fldCharType="end"/>
      </w:r>
    </w:p>
    <w:p w14:paraId="0EAC975E" w14:textId="2AC26269" w:rsidR="00A915AA" w:rsidRDefault="00A915AA" w:rsidP="00171855">
      <w:pPr>
        <w:spacing w:after="0"/>
        <w:rPr>
          <w:rFonts w:ascii="Arial" w:hAnsi="Arial" w:cs="Arial"/>
          <w:b/>
          <w:bCs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fldChar w:fldCharType="begin">
          <w:ffData>
            <w:name w:val="Text17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18"/>
        </w:rPr>
        <w:instrText xml:space="preserve"> FORMTEXT </w:instrText>
      </w:r>
      <w:r>
        <w:rPr>
          <w:rFonts w:ascii="Arial" w:hAnsi="Arial" w:cs="Arial"/>
          <w:b/>
          <w:bCs/>
          <w:color w:val="000000"/>
          <w:sz w:val="18"/>
        </w:rPr>
      </w:r>
      <w:r>
        <w:rPr>
          <w:rFonts w:ascii="Arial" w:hAnsi="Arial" w:cs="Arial"/>
          <w:b/>
          <w:bCs/>
          <w:color w:val="000000"/>
          <w:sz w:val="18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color w:val="000000"/>
          <w:sz w:val="18"/>
        </w:rPr>
        <w:fldChar w:fldCharType="end"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</w:p>
    <w:p w14:paraId="0EAC975F" w14:textId="77777777" w:rsidR="00A915AA" w:rsidRDefault="00A915AA" w:rsidP="00171855">
      <w:pPr>
        <w:spacing w:after="0"/>
        <w:rPr>
          <w:rFonts w:ascii="Arial" w:hAnsi="Arial" w:cs="Arial"/>
          <w:b/>
          <w:bCs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fldChar w:fldCharType="begin">
          <w:ffData>
            <w:name w:val="Text17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18"/>
        </w:rPr>
        <w:instrText xml:space="preserve"> FORMTEXT </w:instrText>
      </w:r>
      <w:r>
        <w:rPr>
          <w:rFonts w:ascii="Arial" w:hAnsi="Arial" w:cs="Arial"/>
          <w:b/>
          <w:bCs/>
          <w:color w:val="000000"/>
          <w:sz w:val="18"/>
        </w:rPr>
      </w:r>
      <w:r>
        <w:rPr>
          <w:rFonts w:ascii="Arial" w:hAnsi="Arial" w:cs="Arial"/>
          <w:b/>
          <w:bCs/>
          <w:color w:val="000000"/>
          <w:sz w:val="18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color w:val="000000"/>
          <w:sz w:val="18"/>
        </w:rPr>
        <w:fldChar w:fldCharType="end"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tab/>
      </w:r>
    </w:p>
    <w:p w14:paraId="0EAC9760" w14:textId="77777777" w:rsidR="00E92D52" w:rsidRPr="00A915AA" w:rsidRDefault="00A915AA" w:rsidP="00171855">
      <w:pPr>
        <w:spacing w:after="0"/>
        <w:rPr>
          <w:rFonts w:ascii="Arial" w:hAnsi="Arial" w:cs="Arial"/>
          <w:b/>
          <w:bCs/>
          <w:color w:val="000000"/>
          <w:sz w:val="18"/>
        </w:rPr>
      </w:pPr>
      <w:r>
        <w:rPr>
          <w:rFonts w:ascii="Arial" w:hAnsi="Arial" w:cs="Arial"/>
          <w:b/>
          <w:bCs/>
          <w:color w:val="000000"/>
          <w:sz w:val="18"/>
        </w:rPr>
        <w:tab/>
      </w:r>
      <w:r>
        <w:rPr>
          <w:rFonts w:ascii="Arial" w:hAnsi="Arial" w:cs="Arial"/>
          <w:b/>
          <w:bCs/>
          <w:color w:val="000000"/>
          <w:sz w:val="18"/>
        </w:rPr>
        <w:fldChar w:fldCharType="begin">
          <w:ffData>
            <w:name w:val="Text170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color w:val="000000"/>
          <w:sz w:val="18"/>
        </w:rPr>
        <w:instrText xml:space="preserve"> FORMTEXT </w:instrText>
      </w:r>
      <w:r>
        <w:rPr>
          <w:rFonts w:ascii="Arial" w:hAnsi="Arial" w:cs="Arial"/>
          <w:b/>
          <w:bCs/>
          <w:color w:val="000000"/>
          <w:sz w:val="18"/>
        </w:rPr>
      </w:r>
      <w:r>
        <w:rPr>
          <w:rFonts w:ascii="Arial" w:hAnsi="Arial" w:cs="Arial"/>
          <w:b/>
          <w:bCs/>
          <w:color w:val="000000"/>
          <w:sz w:val="18"/>
        </w:rPr>
        <w:fldChar w:fldCharType="separate"/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noProof/>
          <w:color w:val="000000"/>
          <w:sz w:val="18"/>
        </w:rPr>
        <w:t> </w:t>
      </w:r>
      <w:r>
        <w:rPr>
          <w:rFonts w:ascii="Arial" w:hAnsi="Arial" w:cs="Arial"/>
          <w:b/>
          <w:bCs/>
          <w:color w:val="000000"/>
          <w:sz w:val="18"/>
        </w:rPr>
        <w:fldChar w:fldCharType="end"/>
      </w:r>
      <w:r w:rsidR="00702E09" w:rsidRPr="004946AE">
        <w:tab/>
      </w:r>
    </w:p>
    <w:p w14:paraId="0EAC9761" w14:textId="77777777" w:rsidR="00171855" w:rsidRDefault="00171855" w:rsidP="00702E09">
      <w:pPr>
        <w:tabs>
          <w:tab w:val="left" w:pos="5285"/>
        </w:tabs>
      </w:pPr>
      <w:r>
        <w:tab/>
      </w:r>
    </w:p>
    <w:p w14:paraId="0EAC9762" w14:textId="47DF139E" w:rsidR="00A915AA" w:rsidRPr="00171855" w:rsidRDefault="00171855" w:rsidP="00702E09">
      <w:pPr>
        <w:tabs>
          <w:tab w:val="left" w:pos="5285"/>
        </w:tabs>
        <w:rPr>
          <w:rFonts w:cs="Arial"/>
          <w:b/>
          <w:bCs/>
          <w:color w:val="000000"/>
        </w:rPr>
      </w:pPr>
      <w:r w:rsidRPr="00171855">
        <w:tab/>
      </w:r>
      <w:r w:rsidRPr="00171855">
        <w:rPr>
          <w:rFonts w:cs="Arial"/>
          <w:b/>
          <w:bCs/>
          <w:color w:val="000000"/>
        </w:rPr>
        <w:tab/>
      </w:r>
      <w:r w:rsidR="00354EBE">
        <w:rPr>
          <w:rFonts w:cs="Arial"/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01/08/2018"/>
            </w:textInput>
          </w:ffData>
        </w:fldChar>
      </w:r>
      <w:r w:rsidR="00354EBE">
        <w:rPr>
          <w:rFonts w:cs="Arial"/>
          <w:bCs/>
          <w:color w:val="000000"/>
        </w:rPr>
        <w:instrText xml:space="preserve"> FORMTEXT </w:instrText>
      </w:r>
      <w:r w:rsidR="00354EBE">
        <w:rPr>
          <w:rFonts w:cs="Arial"/>
          <w:bCs/>
          <w:color w:val="000000"/>
        </w:rPr>
      </w:r>
      <w:r w:rsidR="00354EBE">
        <w:rPr>
          <w:rFonts w:cs="Arial"/>
          <w:bCs/>
          <w:color w:val="000000"/>
        </w:rPr>
        <w:fldChar w:fldCharType="separate"/>
      </w:r>
      <w:r w:rsidR="00354EBE">
        <w:rPr>
          <w:rFonts w:cs="Arial"/>
          <w:bCs/>
          <w:noProof/>
          <w:color w:val="000000"/>
        </w:rPr>
        <w:t>01/08/2018</w:t>
      </w:r>
      <w:r w:rsidR="00354EBE">
        <w:rPr>
          <w:rFonts w:cs="Arial"/>
          <w:bCs/>
          <w:color w:val="000000"/>
        </w:rPr>
        <w:fldChar w:fldCharType="end"/>
      </w:r>
    </w:p>
    <w:p w14:paraId="0EAC9763" w14:textId="77777777" w:rsidR="00171855" w:rsidRPr="00171855" w:rsidRDefault="00171855" w:rsidP="00702E09">
      <w:pPr>
        <w:tabs>
          <w:tab w:val="left" w:pos="5285"/>
        </w:tabs>
      </w:pPr>
      <w:r w:rsidRPr="00171855">
        <w:rPr>
          <w:rFonts w:cs="Arial"/>
          <w:b/>
          <w:bCs/>
          <w:color w:val="000000"/>
        </w:rPr>
        <w:tab/>
      </w:r>
      <w:r w:rsidRPr="00171855">
        <w:rPr>
          <w:rFonts w:cs="Arial"/>
          <w:b/>
          <w:bCs/>
          <w:color w:val="000000"/>
        </w:rPr>
        <w:tab/>
      </w:r>
    </w:p>
    <w:p w14:paraId="0EAC9764" w14:textId="64402A6E" w:rsidR="00171855" w:rsidRDefault="00187260" w:rsidP="00EA69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Herita</w:t>
      </w:r>
      <w:r w:rsidR="00354EBE">
        <w:rPr>
          <w:b/>
          <w:sz w:val="28"/>
          <w:szCs w:val="28"/>
        </w:rPr>
        <w:t>ge</w:t>
      </w:r>
      <w:r w:rsidR="00EA69EB" w:rsidRPr="00EA69EB">
        <w:rPr>
          <w:b/>
          <w:sz w:val="28"/>
          <w:szCs w:val="28"/>
        </w:rPr>
        <w:t xml:space="preserve"> Statement</w:t>
      </w:r>
    </w:p>
    <w:p w14:paraId="25AD0228" w14:textId="77777777" w:rsidR="00CD36B6" w:rsidRDefault="00EA69EB" w:rsidP="00CD36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BT Telephone Exchange</w:t>
      </w:r>
    </w:p>
    <w:p w14:paraId="790B6276" w14:textId="289EBEC3" w:rsidR="00354EBE" w:rsidRPr="00354EBE" w:rsidRDefault="00796EB4" w:rsidP="00354E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75A61">
        <w:rPr>
          <w:b/>
          <w:sz w:val="28"/>
          <w:szCs w:val="28"/>
        </w:rPr>
        <w:t>Reading Central</w:t>
      </w:r>
      <w:r w:rsidR="00CD36B6">
        <w:rPr>
          <w:b/>
          <w:sz w:val="28"/>
          <w:szCs w:val="28"/>
        </w:rPr>
        <w:t>,</w:t>
      </w:r>
      <w:r w:rsidR="003440F3">
        <w:rPr>
          <w:b/>
          <w:sz w:val="28"/>
          <w:szCs w:val="28"/>
        </w:rPr>
        <w:t xml:space="preserve"> </w:t>
      </w:r>
      <w:r w:rsidR="00A72EAE">
        <w:rPr>
          <w:b/>
          <w:sz w:val="28"/>
          <w:szCs w:val="28"/>
        </w:rPr>
        <w:t>Minster Street</w:t>
      </w:r>
      <w:r w:rsidR="003440F3">
        <w:rPr>
          <w:b/>
          <w:sz w:val="28"/>
          <w:szCs w:val="28"/>
        </w:rPr>
        <w:t xml:space="preserve">, </w:t>
      </w:r>
      <w:r w:rsidR="0067356B">
        <w:rPr>
          <w:b/>
          <w:sz w:val="28"/>
          <w:szCs w:val="28"/>
        </w:rPr>
        <w:t>Reading</w:t>
      </w:r>
      <w:r w:rsidR="003440F3">
        <w:rPr>
          <w:b/>
          <w:sz w:val="28"/>
          <w:szCs w:val="28"/>
        </w:rPr>
        <w:t>,</w:t>
      </w:r>
      <w:r w:rsidR="003440F3" w:rsidRPr="003440F3">
        <w:t xml:space="preserve"> </w:t>
      </w:r>
      <w:r w:rsidR="00FA5047">
        <w:rPr>
          <w:b/>
          <w:sz w:val="28"/>
          <w:szCs w:val="28"/>
        </w:rPr>
        <w:t>RG1 2JB</w:t>
      </w:r>
    </w:p>
    <w:p w14:paraId="13E8F8BC" w14:textId="2EC2AE96" w:rsidR="00354EBE" w:rsidRDefault="00354EBE" w:rsidP="00354EBE">
      <w:pPr>
        <w:spacing w:after="0"/>
        <w:jc w:val="center"/>
      </w:pPr>
      <w:r w:rsidRPr="00354EBE">
        <w:rPr>
          <w:noProof/>
          <w:lang w:eastAsia="en-GB"/>
        </w:rPr>
        <w:drawing>
          <wp:inline distT="0" distB="0" distL="0" distR="0" wp14:anchorId="3ADD4AA0" wp14:editId="5684A6AD">
            <wp:extent cx="2571750" cy="19335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AFA1D" w14:textId="06E4853D" w:rsidR="00354EBE" w:rsidRDefault="00354EBE" w:rsidP="00354EBE">
      <w:pPr>
        <w:spacing w:after="0"/>
      </w:pPr>
    </w:p>
    <w:p w14:paraId="07D82E56" w14:textId="7B0E3B49" w:rsidR="00354EBE" w:rsidRDefault="00A14964" w:rsidP="00354EBE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 xml:space="preserve">Alteration to </w:t>
      </w:r>
      <w:r w:rsidR="00326902">
        <w:rPr>
          <w:b/>
          <w:u w:val="single"/>
        </w:rPr>
        <w:t>Gl</w:t>
      </w:r>
      <w:r>
        <w:rPr>
          <w:b/>
          <w:u w:val="single"/>
        </w:rPr>
        <w:t xml:space="preserve">azing on the </w:t>
      </w:r>
      <w:r w:rsidR="006E74A0">
        <w:rPr>
          <w:b/>
          <w:u w:val="single"/>
        </w:rPr>
        <w:t xml:space="preserve">West </w:t>
      </w:r>
      <w:r w:rsidR="00326902">
        <w:rPr>
          <w:b/>
          <w:u w:val="single"/>
        </w:rPr>
        <w:t>Elevation</w:t>
      </w:r>
    </w:p>
    <w:p w14:paraId="6C0550BC" w14:textId="6791F695" w:rsidR="0051019C" w:rsidRDefault="0051019C" w:rsidP="0051019C">
      <w:pPr>
        <w:spacing w:after="0"/>
      </w:pPr>
    </w:p>
    <w:p w14:paraId="65AD9B41" w14:textId="4BD8FAF9" w:rsidR="0051019C" w:rsidRDefault="0051019C" w:rsidP="0051019C">
      <w:pPr>
        <w:spacing w:after="0"/>
      </w:pPr>
      <w:r w:rsidRPr="0051019C">
        <w:rPr>
          <w:u w:val="single"/>
        </w:rPr>
        <w:t>The Asset</w:t>
      </w:r>
    </w:p>
    <w:p w14:paraId="27620C97" w14:textId="75C0D3AB" w:rsidR="00136610" w:rsidRDefault="002E196D" w:rsidP="003110AC">
      <w:pPr>
        <w:spacing w:after="0"/>
      </w:pPr>
      <w:r>
        <w:t>Bu</w:t>
      </w:r>
      <w:r w:rsidR="00BD01FB">
        <w:t>ilt c</w:t>
      </w:r>
      <w:r w:rsidR="003110AC">
        <w:t>irca 1900</w:t>
      </w:r>
      <w:r w:rsidR="00136610">
        <w:t>.</w:t>
      </w:r>
    </w:p>
    <w:p w14:paraId="17AF9814" w14:textId="0E02E537" w:rsidR="003110AC" w:rsidRDefault="003110AC" w:rsidP="003110AC">
      <w:pPr>
        <w:spacing w:after="0"/>
      </w:pPr>
      <w:r>
        <w:t>Architect Leonard Aloysius Stokes</w:t>
      </w:r>
      <w:r w:rsidR="00136610">
        <w:t>.</w:t>
      </w:r>
    </w:p>
    <w:p w14:paraId="5E20F39A" w14:textId="1C868AF8" w:rsidR="0051019C" w:rsidRDefault="003110AC" w:rsidP="003110AC">
      <w:pPr>
        <w:spacing w:after="0"/>
      </w:pPr>
      <w:r>
        <w:t>His aim was to develop a British style of architecture, free from</w:t>
      </w:r>
      <w:r w:rsidR="00136610">
        <w:t xml:space="preserve"> </w:t>
      </w:r>
      <w:r>
        <w:t>revivals of past styles. The building consequently appears somewhat plain.</w:t>
      </w:r>
      <w:r w:rsidR="00136610">
        <w:t xml:space="preserve"> </w:t>
      </w:r>
      <w:r>
        <w:t>3 storeys of red brick with stone dressings in an attenuated Georgian style.</w:t>
      </w:r>
      <w:r w:rsidR="00136610">
        <w:t xml:space="preserve"> </w:t>
      </w:r>
      <w:r>
        <w:t>Concealed roof. 5 bay</w:t>
      </w:r>
      <w:r w:rsidR="00F1198F">
        <w:t>s</w:t>
      </w:r>
      <w:r>
        <w:t xml:space="preserve"> wide, the end bays project slightly. To</w:t>
      </w:r>
      <w:r w:rsidR="00F1198F">
        <w:t xml:space="preserve"> the</w:t>
      </w:r>
      <w:r>
        <w:t xml:space="preserve"> right is door</w:t>
      </w:r>
      <w:r w:rsidR="00136610">
        <w:t xml:space="preserve"> </w:t>
      </w:r>
      <w:r>
        <w:t>with</w:t>
      </w:r>
      <w:r w:rsidR="00136610">
        <w:t xml:space="preserve"> </w:t>
      </w:r>
      <w:r>
        <w:t>cornice and lunette window above. To</w:t>
      </w:r>
      <w:r w:rsidR="00F1198F">
        <w:t xml:space="preserve"> the</w:t>
      </w:r>
      <w:r>
        <w:t xml:space="preserve"> left</w:t>
      </w:r>
      <w:r w:rsidR="00F1198F">
        <w:t xml:space="preserve"> is</w:t>
      </w:r>
      <w:r>
        <w:t xml:space="preserve"> a window treated in a similar</w:t>
      </w:r>
      <w:r w:rsidR="00136610">
        <w:t xml:space="preserve"> </w:t>
      </w:r>
      <w:r>
        <w:t>runner. Centre 3 bays divided by chamfered piers supporting cornice at 2</w:t>
      </w:r>
      <w:r w:rsidRPr="00136610">
        <w:rPr>
          <w:vertAlign w:val="superscript"/>
        </w:rPr>
        <w:t>nd</w:t>
      </w:r>
      <w:r w:rsidR="00136610">
        <w:t xml:space="preserve"> </w:t>
      </w:r>
      <w:r>
        <w:t>floor level. Large windows between on each floor, 6 windows on 2nd floor.</w:t>
      </w:r>
      <w:r w:rsidR="00136610">
        <w:t xml:space="preserve"> </w:t>
      </w:r>
      <w:r>
        <w:t>Single sash windows in breaks</w:t>
      </w:r>
      <w:r w:rsidR="003A1FDD">
        <w:t xml:space="preserve"> on the 3</w:t>
      </w:r>
      <w:r w:rsidR="003A1FDD" w:rsidRPr="003A1FDD">
        <w:rPr>
          <w:vertAlign w:val="superscript"/>
        </w:rPr>
        <w:t>rd</w:t>
      </w:r>
      <w:r w:rsidR="003A1FDD">
        <w:t xml:space="preserve"> floor.</w:t>
      </w:r>
    </w:p>
    <w:p w14:paraId="708E0530" w14:textId="77777777" w:rsidR="006758F6" w:rsidRDefault="006758F6" w:rsidP="003110AC">
      <w:pPr>
        <w:spacing w:after="0"/>
      </w:pPr>
    </w:p>
    <w:p w14:paraId="6290963F" w14:textId="1369EC04" w:rsidR="0084379A" w:rsidRDefault="0084379A" w:rsidP="003110AC">
      <w:pPr>
        <w:spacing w:after="0"/>
      </w:pPr>
      <w:r>
        <w:t xml:space="preserve">The building is set in the </w:t>
      </w:r>
      <w:r w:rsidR="0034144B">
        <w:t>centre</w:t>
      </w:r>
      <w:r>
        <w:t xml:space="preserve"> of Reading</w:t>
      </w:r>
      <w:r w:rsidR="00981A6E">
        <w:t xml:space="preserve"> on the main shopping pa</w:t>
      </w:r>
      <w:r w:rsidR="00D50AC2">
        <w:t>rade. The building is surrounded by modern buildings including department stores</w:t>
      </w:r>
      <w:r w:rsidR="006758F6">
        <w:t>, cafes and bars.</w:t>
      </w:r>
    </w:p>
    <w:p w14:paraId="61900661" w14:textId="6D51A887" w:rsidR="006758F6" w:rsidRDefault="006758F6" w:rsidP="003110AC">
      <w:pPr>
        <w:spacing w:after="0"/>
      </w:pPr>
    </w:p>
    <w:p w14:paraId="70BB3575" w14:textId="74CD7590" w:rsidR="006758F6" w:rsidRDefault="00A6152B" w:rsidP="003110AC">
      <w:pPr>
        <w:spacing w:after="0"/>
        <w:rPr>
          <w:u w:val="single"/>
        </w:rPr>
      </w:pPr>
      <w:r w:rsidRPr="00A6152B">
        <w:rPr>
          <w:u w:val="single"/>
        </w:rPr>
        <w:t>Proposed Works</w:t>
      </w:r>
    </w:p>
    <w:p w14:paraId="09240BB4" w14:textId="1FCD3A6E" w:rsidR="00A6152B" w:rsidRDefault="00304184" w:rsidP="003110AC">
      <w:pPr>
        <w:spacing w:after="0"/>
      </w:pPr>
      <w:proofErr w:type="spellStart"/>
      <w:r>
        <w:t>Airsys</w:t>
      </w:r>
      <w:proofErr w:type="spellEnd"/>
      <w:r>
        <w:t xml:space="preserve"> proposes to remove the gazing to </w:t>
      </w:r>
      <w:r w:rsidR="007E026F">
        <w:t>one double window on the</w:t>
      </w:r>
      <w:r w:rsidR="00B1632A">
        <w:t xml:space="preserve"> ground floor of the</w:t>
      </w:r>
      <w:r w:rsidR="007E026F">
        <w:t xml:space="preserve"> west elevation of the building. </w:t>
      </w:r>
      <w:r w:rsidR="00EE4453">
        <w:t>The glazing will be replaced with an aluminium louvre which will be powder coated white to blend in with the surrounding window</w:t>
      </w:r>
      <w:r w:rsidR="00B1632A">
        <w:t>s</w:t>
      </w:r>
      <w:r w:rsidR="00EE4453">
        <w:t xml:space="preserve"> and other louvres on the west elevation.</w:t>
      </w:r>
      <w:r w:rsidR="00E1694E">
        <w:t xml:space="preserve"> The louvre in needed </w:t>
      </w:r>
      <w:r w:rsidR="00F062D3">
        <w:t xml:space="preserve">as part of an ICT cooling design for additional </w:t>
      </w:r>
      <w:r w:rsidR="00AE5CE5">
        <w:t>high-speed</w:t>
      </w:r>
      <w:r w:rsidR="00F062D3">
        <w:t xml:space="preserve"> broadband</w:t>
      </w:r>
      <w:r w:rsidR="006B77EA">
        <w:t xml:space="preserve"> to be installed in the telephone exchange.</w:t>
      </w:r>
    </w:p>
    <w:p w14:paraId="1F47578B" w14:textId="77777777" w:rsidR="00C825AA" w:rsidRDefault="00C825AA" w:rsidP="003110AC">
      <w:pPr>
        <w:spacing w:after="0"/>
      </w:pPr>
    </w:p>
    <w:p w14:paraId="3EA959B4" w14:textId="7E856144" w:rsidR="00B1632A" w:rsidRDefault="00C825AA" w:rsidP="003110AC">
      <w:pPr>
        <w:spacing w:after="0"/>
      </w:pPr>
      <w:r w:rsidRPr="006E4A4C">
        <w:rPr>
          <w:noProof/>
          <w:lang w:eastAsia="en-GB"/>
        </w:rPr>
        <w:drawing>
          <wp:inline distT="0" distB="0" distL="0" distR="0" wp14:anchorId="50D8AD7B" wp14:editId="3F2C13C3">
            <wp:extent cx="2905125" cy="1955800"/>
            <wp:effectExtent l="0" t="0" r="9525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4788" cy="201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4C00">
        <w:rPr>
          <w:noProof/>
          <w:lang w:eastAsia="en-GB"/>
        </w:rPr>
        <w:drawing>
          <wp:inline distT="0" distB="0" distL="0" distR="0" wp14:anchorId="5DF15F4B" wp14:editId="5A6E84CA">
            <wp:extent cx="2743200" cy="196151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9" t="19679" r="-799" b="21401"/>
                    <a:stretch/>
                  </pic:blipFill>
                  <pic:spPr bwMode="auto">
                    <a:xfrm>
                      <a:off x="0" y="0"/>
                      <a:ext cx="2767517" cy="197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CF8FD" w14:textId="77777777" w:rsidR="00C825AA" w:rsidRDefault="00C825AA" w:rsidP="003110AC">
      <w:pPr>
        <w:spacing w:after="0"/>
      </w:pPr>
    </w:p>
    <w:p w14:paraId="041ABF22" w14:textId="15F75BE0" w:rsidR="00B1632A" w:rsidRDefault="00757AB1" w:rsidP="003110AC">
      <w:pPr>
        <w:spacing w:after="0"/>
      </w:pPr>
      <w:r w:rsidRPr="00757AB1">
        <w:rPr>
          <w:u w:val="single"/>
        </w:rPr>
        <w:t>Impact on the Asset</w:t>
      </w:r>
    </w:p>
    <w:p w14:paraId="4D8C4CBB" w14:textId="1AF5AF5C" w:rsidR="00757AB1" w:rsidRPr="00757AB1" w:rsidRDefault="00757AB1" w:rsidP="003110AC">
      <w:pPr>
        <w:spacing w:after="0"/>
      </w:pPr>
      <w:r>
        <w:t xml:space="preserve">As the proposed work will be taking place on the west elevation of the building well back from the historical </w:t>
      </w:r>
      <w:r w:rsidR="003A43D0">
        <w:t>front façade</w:t>
      </w:r>
      <w:r w:rsidR="00AB796F">
        <w:t xml:space="preserve"> I believe the impact on the asset to be minimal. The building already has several louvres installed in the west elevation on several floors. The window to be removed is </w:t>
      </w:r>
      <w:r w:rsidR="006F1A63">
        <w:t>not of any architectural significance</w:t>
      </w:r>
      <w:r w:rsidR="00AE5CE5">
        <w:t xml:space="preserve">, but </w:t>
      </w:r>
      <w:r w:rsidR="00DF14D1">
        <w:t xml:space="preserve">the design of the louvre could be modified to just remove the glazing and fit </w:t>
      </w:r>
      <w:r w:rsidR="006D6621">
        <w:t>6 smaller individual louv</w:t>
      </w:r>
      <w:r w:rsidR="00BA7BDC">
        <w:t>res into the existing frames. See drawing that accompanies this statement</w:t>
      </w:r>
    </w:p>
    <w:sectPr w:rsidR="00757AB1" w:rsidRPr="00757AB1" w:rsidSect="00E92D52">
      <w:headerReference w:type="default" r:id="rId18"/>
      <w:footerReference w:type="default" r:id="rId19"/>
      <w:pgSz w:w="11906" w:h="16838"/>
      <w:pgMar w:top="1440" w:right="1440" w:bottom="1440" w:left="144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DD6B9" w14:textId="77777777" w:rsidR="004D3F16" w:rsidRDefault="004D3F16" w:rsidP="00B34868">
      <w:pPr>
        <w:spacing w:after="0" w:line="240" w:lineRule="auto"/>
      </w:pPr>
      <w:r>
        <w:separator/>
      </w:r>
    </w:p>
  </w:endnote>
  <w:endnote w:type="continuationSeparator" w:id="0">
    <w:p w14:paraId="0A975595" w14:textId="77777777" w:rsidR="004D3F16" w:rsidRDefault="004D3F16" w:rsidP="00B34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152608795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EAC9781" w14:textId="77777777" w:rsidR="0007554F" w:rsidRDefault="00502B8D" w:rsidP="0007554F">
            <w:pPr>
              <w:pStyle w:val="Footer"/>
              <w:rPr>
                <w:sz w:val="16"/>
                <w:szCs w:val="16"/>
              </w:rPr>
            </w:pPr>
            <w:r w:rsidRPr="00D77D53">
              <w:rPr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AC9789" wp14:editId="0EAC978A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-269875</wp:posOffset>
                      </wp:positionV>
                      <wp:extent cx="5865818" cy="647700"/>
                      <wp:effectExtent l="0" t="0" r="0" b="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5818" cy="647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AC979C" w14:textId="120F0B19" w:rsidR="007922B0" w:rsidRDefault="005F0A9D" w:rsidP="005F0A9D">
                                  <w:r w:rsidRPr="00512E32"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7C7064A" wp14:editId="246A148C">
                                        <wp:extent cx="892800" cy="540000"/>
                                        <wp:effectExtent l="0" t="0" r="3175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92800" cy="54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512E32"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57C83930" wp14:editId="4729D713">
                                        <wp:extent cx="892800" cy="540000"/>
                                        <wp:effectExtent l="0" t="0" r="3175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92800" cy="54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512E32"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66297587" wp14:editId="6F04B90F">
                                        <wp:extent cx="892800" cy="540000"/>
                                        <wp:effectExtent l="0" t="0" r="3175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92800" cy="54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EAC97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-3.75pt;margin-top:-21.25pt;width:461.9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" filled="f" stroked="f">
                      <v:textbox>
                        <w:txbxContent>
                          <w:p w14:paraId="0EAC979C" w14:textId="120F0B19" w:rsidR="007922B0" w:rsidRDefault="005F0A9D" w:rsidP="005F0A9D">
                            <w:r w:rsidRPr="00512E3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7C7064A" wp14:editId="246A148C">
                                  <wp:extent cx="892800" cy="540000"/>
                                  <wp:effectExtent l="0" t="0" r="317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2800" cy="5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2E3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7C83930" wp14:editId="4729D713">
                                  <wp:extent cx="892800" cy="540000"/>
                                  <wp:effectExtent l="0" t="0" r="317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2800" cy="5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12E3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6297587" wp14:editId="6F04B90F">
                                  <wp:extent cx="892800" cy="540000"/>
                                  <wp:effectExtent l="0" t="0" r="317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2800" cy="5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77D53">
              <w:rPr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AC978B" wp14:editId="0EAC978C">
                      <wp:simplePos x="0" y="0"/>
                      <wp:positionH relativeFrom="column">
                        <wp:posOffset>-733689</wp:posOffset>
                      </wp:positionH>
                      <wp:positionV relativeFrom="paragraph">
                        <wp:posOffset>-246380</wp:posOffset>
                      </wp:positionV>
                      <wp:extent cx="795020" cy="694690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5020" cy="6946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AC979D" w14:textId="77777777" w:rsidR="007922B0" w:rsidRDefault="007922B0" w:rsidP="007922B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EAC978B" id="_x0000_s1029" type="#_x0000_t202" style="position:absolute;margin-left:-57.75pt;margin-top:-19.4pt;width:62.6pt;height:5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" filled="f" stroked="f">
                      <v:textbox>
                        <w:txbxContent>
                          <w:p w14:paraId="0EAC979D" w14:textId="77777777" w:rsidR="007922B0" w:rsidRDefault="007922B0" w:rsidP="007922B0"/>
                        </w:txbxContent>
                      </v:textbox>
                    </v:shape>
                  </w:pict>
                </mc:Fallback>
              </mc:AlternateContent>
            </w:r>
          </w:p>
          <w:p w14:paraId="0EAC9782" w14:textId="77777777" w:rsidR="0007554F" w:rsidRDefault="0007554F">
            <w:pPr>
              <w:pStyle w:val="Footer"/>
              <w:jc w:val="right"/>
              <w:rPr>
                <w:sz w:val="16"/>
                <w:szCs w:val="16"/>
              </w:rPr>
            </w:pPr>
          </w:p>
          <w:p w14:paraId="0EAC9783" w14:textId="4BA2290F" w:rsidR="00E45AD0" w:rsidRPr="00E45AD0" w:rsidRDefault="00E45AD0">
            <w:pPr>
              <w:pStyle w:val="Footer"/>
              <w:jc w:val="right"/>
              <w:rPr>
                <w:sz w:val="16"/>
                <w:szCs w:val="16"/>
              </w:rPr>
            </w:pPr>
            <w:r w:rsidRPr="00E45AD0">
              <w:rPr>
                <w:sz w:val="16"/>
                <w:szCs w:val="16"/>
              </w:rPr>
              <w:t xml:space="preserve">Page </w:t>
            </w:r>
            <w:r w:rsidRPr="00E45AD0">
              <w:rPr>
                <w:b/>
                <w:bCs/>
                <w:sz w:val="16"/>
                <w:szCs w:val="16"/>
              </w:rPr>
              <w:fldChar w:fldCharType="begin"/>
            </w:r>
            <w:r w:rsidRPr="00E45AD0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45AD0">
              <w:rPr>
                <w:b/>
                <w:bCs/>
                <w:sz w:val="16"/>
                <w:szCs w:val="16"/>
              </w:rPr>
              <w:fldChar w:fldCharType="separate"/>
            </w:r>
            <w:r w:rsidR="00AE508E">
              <w:rPr>
                <w:b/>
                <w:bCs/>
                <w:noProof/>
                <w:sz w:val="16"/>
                <w:szCs w:val="16"/>
              </w:rPr>
              <w:t>1</w:t>
            </w:r>
            <w:r w:rsidRPr="00E45AD0">
              <w:rPr>
                <w:b/>
                <w:bCs/>
                <w:sz w:val="16"/>
                <w:szCs w:val="16"/>
              </w:rPr>
              <w:fldChar w:fldCharType="end"/>
            </w:r>
            <w:r w:rsidRPr="00E45AD0">
              <w:rPr>
                <w:sz w:val="16"/>
                <w:szCs w:val="16"/>
              </w:rPr>
              <w:t xml:space="preserve"> of </w:t>
            </w:r>
            <w:r w:rsidRPr="00E45AD0">
              <w:rPr>
                <w:b/>
                <w:bCs/>
                <w:sz w:val="16"/>
                <w:szCs w:val="16"/>
              </w:rPr>
              <w:fldChar w:fldCharType="begin"/>
            </w:r>
            <w:r w:rsidRPr="00E45AD0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45AD0">
              <w:rPr>
                <w:b/>
                <w:bCs/>
                <w:sz w:val="16"/>
                <w:szCs w:val="16"/>
              </w:rPr>
              <w:fldChar w:fldCharType="separate"/>
            </w:r>
            <w:r w:rsidR="00AE508E">
              <w:rPr>
                <w:b/>
                <w:bCs/>
                <w:noProof/>
                <w:sz w:val="16"/>
                <w:szCs w:val="16"/>
              </w:rPr>
              <w:t>2</w:t>
            </w:r>
            <w:r w:rsidRPr="00E45AD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EAC9784" w14:textId="77777777" w:rsidR="00E92D52" w:rsidRPr="003F0BA4" w:rsidRDefault="00E92D52" w:rsidP="003F0BA4">
    <w:pPr>
      <w:spacing w:after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C0F60" w14:textId="77777777" w:rsidR="004D3F16" w:rsidRDefault="004D3F16" w:rsidP="00B34868">
      <w:pPr>
        <w:spacing w:after="0" w:line="240" w:lineRule="auto"/>
      </w:pPr>
      <w:r>
        <w:separator/>
      </w:r>
    </w:p>
  </w:footnote>
  <w:footnote w:type="continuationSeparator" w:id="0">
    <w:p w14:paraId="0B57CD35" w14:textId="77777777" w:rsidR="004D3F16" w:rsidRDefault="004D3F16" w:rsidP="00B34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C9780" w14:textId="7A317339" w:rsidR="007922B0" w:rsidRDefault="005F0A9D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AC9787" wp14:editId="44AC595A">
              <wp:simplePos x="0" y="0"/>
              <wp:positionH relativeFrom="column">
                <wp:posOffset>-235254</wp:posOffset>
              </wp:positionH>
              <wp:positionV relativeFrom="paragraph">
                <wp:posOffset>-241935</wp:posOffset>
              </wp:positionV>
              <wp:extent cx="1966595" cy="104330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6595" cy="10433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AC979A" w14:textId="4F097A22" w:rsidR="007922B0" w:rsidRDefault="008210E6" w:rsidP="00702E09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34CBEBE6" wp14:editId="63C79FE4">
                                <wp:extent cx="1774825" cy="562749"/>
                                <wp:effectExtent l="0" t="0" r="0" b="889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74825" cy="56274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EAC979B" w14:textId="77777777" w:rsidR="007922B0" w:rsidRDefault="007922B0" w:rsidP="007922B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EAC978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8.5pt;margin-top:-19.05pt;width:154.85pt;height:8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" filled="f" stroked="f">
              <v:textbox>
                <w:txbxContent>
                  <w:p w14:paraId="0EAC979A" w14:textId="4F097A22" w:rsidR="007922B0" w:rsidRDefault="008210E6" w:rsidP="00702E09">
                    <w:r>
                      <w:rPr>
                        <w:noProof/>
                      </w:rPr>
                      <w:drawing>
                        <wp:inline distT="0" distB="0" distL="0" distR="0" wp14:anchorId="34CBEBE6" wp14:editId="63C79FE4">
                          <wp:extent cx="1774825" cy="562749"/>
                          <wp:effectExtent l="0" t="0" r="0" b="889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74825" cy="56274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EAC979B" w14:textId="77777777" w:rsidR="007922B0" w:rsidRDefault="007922B0" w:rsidP="007922B0"/>
                </w:txbxContent>
              </v:textbox>
            </v:shape>
          </w:pict>
        </mc:Fallback>
      </mc:AlternateContent>
    </w:r>
    <w:r w:rsidR="00F22CE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EAC9785" wp14:editId="57EEF8A5">
              <wp:simplePos x="0" y="0"/>
              <wp:positionH relativeFrom="column">
                <wp:posOffset>-170121</wp:posOffset>
              </wp:positionH>
              <wp:positionV relativeFrom="paragraph">
                <wp:posOffset>422290</wp:posOffset>
              </wp:positionV>
              <wp:extent cx="1733107" cy="45719"/>
              <wp:effectExtent l="0" t="0" r="635" b="0"/>
              <wp:wrapNone/>
              <wp:docPr id="1" name="Round Single Corner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3107" cy="45719"/>
                      </a:xfrm>
                      <a:prstGeom prst="round1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9873315" id="Round Single Corner Rectangle 1" o:spid="_x0000_s1026" style="position:absolute;margin-left:-13.4pt;margin-top:33.25pt;width:136.45pt;height:3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733107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" path="m,l1725487,v4208,,7620,3412,7620,7620l1733107,45719,,45719,,xe" fillcolor="#bfbfbf [2412]" stroked="f" strokeweight="2pt">
              <v:path arrowok="t" o:connecttype="custom" o:connectlocs="0,0;1725487,0;1733107,7620;1733107,45719;0,45719;0,0" o:connectangles="0,0,0,0,0,0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868"/>
    <w:rsid w:val="0007554F"/>
    <w:rsid w:val="00093292"/>
    <w:rsid w:val="000D6DA6"/>
    <w:rsid w:val="000E118D"/>
    <w:rsid w:val="000F31C1"/>
    <w:rsid w:val="00136610"/>
    <w:rsid w:val="001538D3"/>
    <w:rsid w:val="00171855"/>
    <w:rsid w:val="00187260"/>
    <w:rsid w:val="001B5D6D"/>
    <w:rsid w:val="001B7BE0"/>
    <w:rsid w:val="00204376"/>
    <w:rsid w:val="002B5E0B"/>
    <w:rsid w:val="002D0510"/>
    <w:rsid w:val="002D4955"/>
    <w:rsid w:val="002E196D"/>
    <w:rsid w:val="00304184"/>
    <w:rsid w:val="003110AC"/>
    <w:rsid w:val="003178CD"/>
    <w:rsid w:val="00326902"/>
    <w:rsid w:val="00340401"/>
    <w:rsid w:val="0034144B"/>
    <w:rsid w:val="003440F3"/>
    <w:rsid w:val="00354EBE"/>
    <w:rsid w:val="00361BC5"/>
    <w:rsid w:val="003A1FDD"/>
    <w:rsid w:val="003A43D0"/>
    <w:rsid w:val="003F0BA4"/>
    <w:rsid w:val="00456D41"/>
    <w:rsid w:val="004946AE"/>
    <w:rsid w:val="004B367F"/>
    <w:rsid w:val="004C59C4"/>
    <w:rsid w:val="004D3F16"/>
    <w:rsid w:val="004E1386"/>
    <w:rsid w:val="004E1BCA"/>
    <w:rsid w:val="00502B8D"/>
    <w:rsid w:val="0051019C"/>
    <w:rsid w:val="00532428"/>
    <w:rsid w:val="0059615C"/>
    <w:rsid w:val="005C03F0"/>
    <w:rsid w:val="005D5186"/>
    <w:rsid w:val="005F0A9D"/>
    <w:rsid w:val="006063E7"/>
    <w:rsid w:val="0067356B"/>
    <w:rsid w:val="006758F6"/>
    <w:rsid w:val="006B77EA"/>
    <w:rsid w:val="006C3817"/>
    <w:rsid w:val="006D3963"/>
    <w:rsid w:val="006D6621"/>
    <w:rsid w:val="006E4A4C"/>
    <w:rsid w:val="006E74A0"/>
    <w:rsid w:val="006F1A63"/>
    <w:rsid w:val="00702E09"/>
    <w:rsid w:val="00703D0A"/>
    <w:rsid w:val="00731758"/>
    <w:rsid w:val="00757AB1"/>
    <w:rsid w:val="007728E6"/>
    <w:rsid w:val="007922B0"/>
    <w:rsid w:val="00796EB4"/>
    <w:rsid w:val="007E026F"/>
    <w:rsid w:val="008210E6"/>
    <w:rsid w:val="0084379A"/>
    <w:rsid w:val="00894591"/>
    <w:rsid w:val="00896AD2"/>
    <w:rsid w:val="009428C2"/>
    <w:rsid w:val="00964854"/>
    <w:rsid w:val="00975A61"/>
    <w:rsid w:val="00981A6E"/>
    <w:rsid w:val="009A4311"/>
    <w:rsid w:val="00A14964"/>
    <w:rsid w:val="00A6152B"/>
    <w:rsid w:val="00A72EAE"/>
    <w:rsid w:val="00A7444E"/>
    <w:rsid w:val="00A915AA"/>
    <w:rsid w:val="00A91B88"/>
    <w:rsid w:val="00AB796F"/>
    <w:rsid w:val="00AD72D9"/>
    <w:rsid w:val="00AE508E"/>
    <w:rsid w:val="00AE5CE5"/>
    <w:rsid w:val="00B1632A"/>
    <w:rsid w:val="00B33E96"/>
    <w:rsid w:val="00B34868"/>
    <w:rsid w:val="00B53905"/>
    <w:rsid w:val="00B76EDA"/>
    <w:rsid w:val="00B87494"/>
    <w:rsid w:val="00BA6BBE"/>
    <w:rsid w:val="00BA7BDC"/>
    <w:rsid w:val="00BB4C00"/>
    <w:rsid w:val="00BD01FB"/>
    <w:rsid w:val="00BD5C0A"/>
    <w:rsid w:val="00BF6E6E"/>
    <w:rsid w:val="00C07251"/>
    <w:rsid w:val="00C24E84"/>
    <w:rsid w:val="00C825AA"/>
    <w:rsid w:val="00C84DCF"/>
    <w:rsid w:val="00C93C08"/>
    <w:rsid w:val="00CA7FBA"/>
    <w:rsid w:val="00CD36B6"/>
    <w:rsid w:val="00D50AC2"/>
    <w:rsid w:val="00D64E52"/>
    <w:rsid w:val="00D77D53"/>
    <w:rsid w:val="00DE7680"/>
    <w:rsid w:val="00DF14D1"/>
    <w:rsid w:val="00E1694E"/>
    <w:rsid w:val="00E45AD0"/>
    <w:rsid w:val="00E71D0E"/>
    <w:rsid w:val="00E90014"/>
    <w:rsid w:val="00E92D52"/>
    <w:rsid w:val="00EA69EB"/>
    <w:rsid w:val="00ED50D4"/>
    <w:rsid w:val="00EE4453"/>
    <w:rsid w:val="00F062D3"/>
    <w:rsid w:val="00F1198F"/>
    <w:rsid w:val="00F22CEA"/>
    <w:rsid w:val="00F23CE9"/>
    <w:rsid w:val="00F51FA8"/>
    <w:rsid w:val="00FA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AC9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868"/>
  </w:style>
  <w:style w:type="paragraph" w:styleId="Footer">
    <w:name w:val="footer"/>
    <w:basedOn w:val="Normal"/>
    <w:link w:val="FooterChar"/>
    <w:uiPriority w:val="99"/>
    <w:unhideWhenUsed/>
    <w:rsid w:val="00B34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868"/>
  </w:style>
  <w:style w:type="paragraph" w:styleId="BalloonText">
    <w:name w:val="Balloon Text"/>
    <w:basedOn w:val="Normal"/>
    <w:link w:val="BalloonTextChar"/>
    <w:uiPriority w:val="99"/>
    <w:semiHidden/>
    <w:unhideWhenUsed/>
    <w:rsid w:val="00B34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86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5AD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5AD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5AD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C59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868"/>
  </w:style>
  <w:style w:type="paragraph" w:styleId="Footer">
    <w:name w:val="footer"/>
    <w:basedOn w:val="Normal"/>
    <w:link w:val="FooterChar"/>
    <w:uiPriority w:val="99"/>
    <w:unhideWhenUsed/>
    <w:rsid w:val="00B34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868"/>
  </w:style>
  <w:style w:type="paragraph" w:styleId="BalloonText">
    <w:name w:val="Balloon Text"/>
    <w:basedOn w:val="Normal"/>
    <w:link w:val="BalloonTextChar"/>
    <w:uiPriority w:val="99"/>
    <w:semiHidden/>
    <w:unhideWhenUsed/>
    <w:rsid w:val="00B34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868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5AD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5AD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5AD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C59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air-sys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air-sys.uk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info@air-sys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ir-sys.uk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emf"/><Relationship Id="rId2" Type="http://schemas.openxmlformats.org/officeDocument/2006/relationships/image" Target="media/image6.emf"/><Relationship Id="rId1" Type="http://schemas.openxmlformats.org/officeDocument/2006/relationships/image" Target="media/image5.emf"/><Relationship Id="rId6" Type="http://schemas.openxmlformats.org/officeDocument/2006/relationships/image" Target="media/image70.emf"/><Relationship Id="rId5" Type="http://schemas.openxmlformats.org/officeDocument/2006/relationships/image" Target="media/image60.emf"/><Relationship Id="rId4" Type="http://schemas.openxmlformats.org/officeDocument/2006/relationships/image" Target="media/image50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B9CCFBA11764DAF46DBDD5F8DC023" ma:contentTypeVersion="8" ma:contentTypeDescription="Create a new document." ma:contentTypeScope="" ma:versionID="4c7f294b173620f3418227ba3abe614b">
  <xsd:schema xmlns:xsd="http://www.w3.org/2001/XMLSchema" xmlns:xs="http://www.w3.org/2001/XMLSchema" xmlns:p="http://schemas.microsoft.com/office/2006/metadata/properties" xmlns:ns2="1ca1a874-6a5e-40c8-a941-1d639c5370d6" xmlns:ns3="d2d0344e-252c-4a3d-afcf-690da6d9020c" targetNamespace="http://schemas.microsoft.com/office/2006/metadata/properties" ma:root="true" ma:fieldsID="16abec2854abdd06a98ab13caaac48c9" ns2:_="" ns3:_="">
    <xsd:import namespace="1ca1a874-6a5e-40c8-a941-1d639c5370d6"/>
    <xsd:import namespace="d2d0344e-252c-4a3d-afcf-690da6d902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1a874-6a5e-40c8-a941-1d639c5370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0344e-252c-4a3d-afcf-690da6d90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4187D-9822-4D5C-A575-206D8EC3C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04DFE-3DF8-43B6-AEEC-E3BDB3893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1a874-6a5e-40c8-a941-1d639c5370d6"/>
    <ds:schemaRef ds:uri="d2d0344e-252c-4a3d-afcf-690da6d90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DCE413-FA19-4FFA-AFE6-8D7D998F45AD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2d0344e-252c-4a3d-afcf-690da6d9020c"/>
    <ds:schemaRef ds:uri="1ca1a874-6a5e-40c8-a941-1d639c5370d6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A910311-F5F1-4100-91C5-7771B3C2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797C9BFB</Template>
  <TotalTime>17</TotalTime>
  <Pages>2</Pages>
  <Words>310</Words>
  <Characters>1771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RBC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</dc:creator>
  <cp:lastModifiedBy>Weekes, Nathalie</cp:lastModifiedBy>
  <cp:revision>2</cp:revision>
  <cp:lastPrinted>2015-08-18T13:41:00Z</cp:lastPrinted>
  <dcterms:created xsi:type="dcterms:W3CDTF">2018-10-10T12:36:00Z</dcterms:created>
  <dcterms:modified xsi:type="dcterms:W3CDTF">2018-10-10T12:36:00Z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0x01010050FB9CCFBA11764DAF46DBDD5F8DC023</vt:lpwstr>
  </property>
</Properties>
</file>