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AF8E2" w14:textId="6EB918AD" w:rsidR="00C20B38" w:rsidRPr="00F51279" w:rsidRDefault="00891979">
      <w:pPr>
        <w:rPr>
          <w:b/>
          <w:bCs/>
          <w:sz w:val="24"/>
          <w:szCs w:val="24"/>
        </w:rPr>
      </w:pPr>
      <w:bookmarkStart w:id="0" w:name="_GoBack"/>
      <w:bookmarkEnd w:id="0"/>
      <w:r w:rsidRPr="00F51279">
        <w:rPr>
          <w:b/>
          <w:bCs/>
          <w:sz w:val="24"/>
          <w:szCs w:val="24"/>
        </w:rPr>
        <w:t>Church Centre Activity</w:t>
      </w:r>
    </w:p>
    <w:p w14:paraId="4DF49FCE" w14:textId="34025F3C" w:rsidR="007D6E47" w:rsidRPr="00315506" w:rsidRDefault="00315506">
      <w:r>
        <w:t>NB: These are indicative activities, based on current usage of the site and our vision for additional community focussed activities</w:t>
      </w:r>
      <w:r w:rsidR="004D3391">
        <w:t xml:space="preserve"> and Christian worship.</w:t>
      </w:r>
      <w:r w:rsidR="005304AB">
        <w:t xml:space="preserve"> They will be tailored, in discussion with Health Centre staff to mitigate any emerging problems with parking.</w:t>
      </w:r>
    </w:p>
    <w:tbl>
      <w:tblPr>
        <w:tblStyle w:val="TableGrid"/>
        <w:tblpPr w:leftFromText="180" w:rightFromText="180" w:vertAnchor="text" w:tblpX="-289" w:tblpY="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2063"/>
        <w:gridCol w:w="1476"/>
        <w:gridCol w:w="1701"/>
        <w:gridCol w:w="1418"/>
        <w:gridCol w:w="1275"/>
        <w:gridCol w:w="1418"/>
        <w:gridCol w:w="1134"/>
      </w:tblGrid>
      <w:tr w:rsidR="009E6FC6" w14:paraId="71C0FA92" w14:textId="77777777" w:rsidTr="007E522B">
        <w:tc>
          <w:tcPr>
            <w:tcW w:w="2063" w:type="dxa"/>
          </w:tcPr>
          <w:p w14:paraId="0F5482A8" w14:textId="03015ACF" w:rsidR="00891979" w:rsidRPr="00891979" w:rsidRDefault="00891979" w:rsidP="00787FB6">
            <w:pPr>
              <w:rPr>
                <w:b/>
                <w:bCs/>
              </w:rPr>
            </w:pPr>
            <w:r w:rsidRPr="00891979">
              <w:rPr>
                <w:b/>
                <w:bCs/>
              </w:rPr>
              <w:t>Activity</w:t>
            </w:r>
          </w:p>
        </w:tc>
        <w:tc>
          <w:tcPr>
            <w:tcW w:w="1476" w:type="dxa"/>
          </w:tcPr>
          <w:p w14:paraId="38250EBE" w14:textId="462702D5" w:rsidR="00891979" w:rsidRPr="00891979" w:rsidRDefault="00891979" w:rsidP="00787FB6">
            <w:pPr>
              <w:rPr>
                <w:b/>
                <w:bCs/>
              </w:rPr>
            </w:pPr>
            <w:r w:rsidRPr="00891979">
              <w:rPr>
                <w:b/>
                <w:bCs/>
              </w:rPr>
              <w:t>Day</w:t>
            </w:r>
          </w:p>
        </w:tc>
        <w:tc>
          <w:tcPr>
            <w:tcW w:w="1701" w:type="dxa"/>
          </w:tcPr>
          <w:p w14:paraId="00B37335" w14:textId="07EC3B1C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1418" w:type="dxa"/>
          </w:tcPr>
          <w:p w14:paraId="7F57661B" w14:textId="59FDE876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Frequency</w:t>
            </w:r>
          </w:p>
        </w:tc>
        <w:tc>
          <w:tcPr>
            <w:tcW w:w="1275" w:type="dxa"/>
          </w:tcPr>
          <w:p w14:paraId="14E53784" w14:textId="6F528651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Where</w:t>
            </w:r>
          </w:p>
        </w:tc>
        <w:tc>
          <w:tcPr>
            <w:tcW w:w="1418" w:type="dxa"/>
          </w:tcPr>
          <w:p w14:paraId="388F7B00" w14:textId="3FE8876D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Adult attendance</w:t>
            </w:r>
          </w:p>
        </w:tc>
        <w:tc>
          <w:tcPr>
            <w:tcW w:w="1134" w:type="dxa"/>
          </w:tcPr>
          <w:p w14:paraId="736E83BE" w14:textId="5DC0EEB6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Max cars</w:t>
            </w:r>
          </w:p>
        </w:tc>
      </w:tr>
      <w:tr w:rsidR="009E6FC6" w14:paraId="3477D9EF" w14:textId="77777777" w:rsidTr="007E522B">
        <w:tc>
          <w:tcPr>
            <w:tcW w:w="2063" w:type="dxa"/>
          </w:tcPr>
          <w:p w14:paraId="13599845" w14:textId="1DD783F7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Mencap</w:t>
            </w:r>
          </w:p>
        </w:tc>
        <w:tc>
          <w:tcPr>
            <w:tcW w:w="1476" w:type="dxa"/>
          </w:tcPr>
          <w:p w14:paraId="6F3351D3" w14:textId="07AB8733" w:rsidR="00891979" w:rsidRPr="00891979" w:rsidRDefault="00891979" w:rsidP="00787FB6">
            <w:r w:rsidRPr="00891979">
              <w:t>Tue-Fri</w:t>
            </w:r>
          </w:p>
        </w:tc>
        <w:tc>
          <w:tcPr>
            <w:tcW w:w="1701" w:type="dxa"/>
          </w:tcPr>
          <w:p w14:paraId="1ED705CA" w14:textId="2B3E6462" w:rsidR="00891979" w:rsidRPr="00891979" w:rsidRDefault="00891979" w:rsidP="00787FB6">
            <w:r w:rsidRPr="00891979">
              <w:t>9</w:t>
            </w:r>
            <w:r w:rsidR="007C7176">
              <w:t>am</w:t>
            </w:r>
            <w:r w:rsidRPr="00891979">
              <w:t>-4</w:t>
            </w:r>
            <w:r w:rsidR="007C7176">
              <w:t>pm</w:t>
            </w:r>
          </w:p>
        </w:tc>
        <w:tc>
          <w:tcPr>
            <w:tcW w:w="1418" w:type="dxa"/>
          </w:tcPr>
          <w:p w14:paraId="3A05CCDB" w14:textId="0B6B6AEB" w:rsidR="00891979" w:rsidRPr="00891979" w:rsidRDefault="00891979" w:rsidP="00787FB6">
            <w:r w:rsidRPr="00891979">
              <w:t>Regular</w:t>
            </w:r>
          </w:p>
        </w:tc>
        <w:tc>
          <w:tcPr>
            <w:tcW w:w="1275" w:type="dxa"/>
          </w:tcPr>
          <w:p w14:paraId="4C8C023C" w14:textId="6B46661B" w:rsidR="00891979" w:rsidRPr="00891979" w:rsidRDefault="00891979" w:rsidP="00787FB6">
            <w:r w:rsidRPr="00891979">
              <w:t>Separate hall</w:t>
            </w:r>
          </w:p>
        </w:tc>
        <w:tc>
          <w:tcPr>
            <w:tcW w:w="1418" w:type="dxa"/>
          </w:tcPr>
          <w:p w14:paraId="323E9502" w14:textId="62C7819D" w:rsidR="00891979" w:rsidRPr="00891979" w:rsidRDefault="00891979" w:rsidP="00787FB6">
            <w:r w:rsidRPr="00891979">
              <w:t xml:space="preserve">20 (3 </w:t>
            </w:r>
            <w:r>
              <w:t>staff</w:t>
            </w:r>
            <w:r w:rsidRPr="00891979">
              <w:t>)</w:t>
            </w:r>
          </w:p>
        </w:tc>
        <w:tc>
          <w:tcPr>
            <w:tcW w:w="1134" w:type="dxa"/>
          </w:tcPr>
          <w:p w14:paraId="25E74612" w14:textId="194568A6" w:rsidR="00891979" w:rsidRPr="00891979" w:rsidRDefault="00891979" w:rsidP="00787FB6">
            <w:r w:rsidRPr="00891979">
              <w:t>3</w:t>
            </w:r>
          </w:p>
        </w:tc>
      </w:tr>
      <w:tr w:rsidR="009E6FC6" w14:paraId="13C7E2CC" w14:textId="77777777" w:rsidTr="007E522B">
        <w:tc>
          <w:tcPr>
            <w:tcW w:w="2063" w:type="dxa"/>
          </w:tcPr>
          <w:p w14:paraId="74F084E8" w14:textId="1B875151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Play barn</w:t>
            </w:r>
          </w:p>
        </w:tc>
        <w:tc>
          <w:tcPr>
            <w:tcW w:w="1476" w:type="dxa"/>
          </w:tcPr>
          <w:p w14:paraId="4A27A560" w14:textId="0737234B" w:rsidR="00891979" w:rsidRPr="00891979" w:rsidRDefault="00891979" w:rsidP="00787FB6">
            <w:r w:rsidRPr="00891979">
              <w:t>Mon, Wed, Fri</w:t>
            </w:r>
          </w:p>
        </w:tc>
        <w:tc>
          <w:tcPr>
            <w:tcW w:w="1701" w:type="dxa"/>
          </w:tcPr>
          <w:p w14:paraId="6E003FB2" w14:textId="4827F88C" w:rsidR="00891979" w:rsidRPr="00891979" w:rsidRDefault="00891979" w:rsidP="00787FB6">
            <w:r w:rsidRPr="00891979">
              <w:t>9</w:t>
            </w:r>
            <w:r w:rsidR="007C7176">
              <w:t>am</w:t>
            </w:r>
            <w:r w:rsidRPr="00891979">
              <w:t>-12</w:t>
            </w:r>
            <w:r w:rsidR="007C7176">
              <w:t>noon</w:t>
            </w:r>
          </w:p>
        </w:tc>
        <w:tc>
          <w:tcPr>
            <w:tcW w:w="1418" w:type="dxa"/>
          </w:tcPr>
          <w:p w14:paraId="1A98781E" w14:textId="26F52AA4" w:rsidR="00891979" w:rsidRPr="00891979" w:rsidRDefault="00891979" w:rsidP="00787FB6">
            <w:r w:rsidRPr="00891979">
              <w:t>Term time</w:t>
            </w:r>
          </w:p>
        </w:tc>
        <w:tc>
          <w:tcPr>
            <w:tcW w:w="1275" w:type="dxa"/>
          </w:tcPr>
          <w:p w14:paraId="794B0894" w14:textId="7DAB2EEB" w:rsidR="00891979" w:rsidRPr="00891979" w:rsidRDefault="00891979" w:rsidP="00787FB6">
            <w:r w:rsidRPr="00891979">
              <w:t>Main hall</w:t>
            </w:r>
          </w:p>
        </w:tc>
        <w:tc>
          <w:tcPr>
            <w:tcW w:w="1418" w:type="dxa"/>
          </w:tcPr>
          <w:p w14:paraId="4E94FE71" w14:textId="4CB14D1E" w:rsidR="00891979" w:rsidRPr="00891979" w:rsidRDefault="00891979" w:rsidP="00787FB6">
            <w:r w:rsidRPr="00891979">
              <w:t>10 (+20 children)</w:t>
            </w:r>
          </w:p>
        </w:tc>
        <w:tc>
          <w:tcPr>
            <w:tcW w:w="1134" w:type="dxa"/>
          </w:tcPr>
          <w:p w14:paraId="44F20573" w14:textId="7E9EBB38" w:rsidR="00891979" w:rsidRPr="00891979" w:rsidRDefault="00891979" w:rsidP="00787FB6">
            <w:r w:rsidRPr="00891979">
              <w:t>6</w:t>
            </w:r>
          </w:p>
        </w:tc>
      </w:tr>
      <w:tr w:rsidR="009E6FC6" w14:paraId="665183E3" w14:textId="77777777" w:rsidTr="007E522B">
        <w:tc>
          <w:tcPr>
            <w:tcW w:w="2063" w:type="dxa"/>
          </w:tcPr>
          <w:p w14:paraId="765473AA" w14:textId="2084D2C6" w:rsidR="00891979" w:rsidRPr="00891979" w:rsidRDefault="00891979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Pensioners Lunch Club</w:t>
            </w:r>
          </w:p>
        </w:tc>
        <w:tc>
          <w:tcPr>
            <w:tcW w:w="1476" w:type="dxa"/>
          </w:tcPr>
          <w:p w14:paraId="20E62C82" w14:textId="23712802" w:rsidR="00891979" w:rsidRPr="00891979" w:rsidRDefault="00891979" w:rsidP="00787FB6">
            <w:r w:rsidRPr="00891979">
              <w:t>Tue</w:t>
            </w:r>
          </w:p>
        </w:tc>
        <w:tc>
          <w:tcPr>
            <w:tcW w:w="1701" w:type="dxa"/>
          </w:tcPr>
          <w:p w14:paraId="3946327F" w14:textId="76C82112" w:rsidR="00891979" w:rsidRPr="00F70BD6" w:rsidRDefault="00891979" w:rsidP="00787FB6">
            <w:pPr>
              <w:rPr>
                <w:color w:val="000000" w:themeColor="text1"/>
              </w:rPr>
            </w:pPr>
            <w:r w:rsidRPr="00F70BD6">
              <w:rPr>
                <w:color w:val="000000" w:themeColor="text1"/>
              </w:rPr>
              <w:t>1</w:t>
            </w:r>
            <w:r w:rsidR="00191E3F" w:rsidRPr="00F70BD6">
              <w:rPr>
                <w:color w:val="000000" w:themeColor="text1"/>
              </w:rPr>
              <w:t>2noon</w:t>
            </w:r>
            <w:r w:rsidRPr="00F70BD6">
              <w:rPr>
                <w:color w:val="000000" w:themeColor="text1"/>
              </w:rPr>
              <w:t>-</w:t>
            </w:r>
            <w:r w:rsidR="00191E3F" w:rsidRPr="00F70BD6">
              <w:rPr>
                <w:color w:val="000000" w:themeColor="text1"/>
              </w:rPr>
              <w:t>4</w:t>
            </w:r>
            <w:r w:rsidR="007C7176" w:rsidRPr="00F70BD6">
              <w:rPr>
                <w:color w:val="000000" w:themeColor="text1"/>
              </w:rPr>
              <w:t>pm</w:t>
            </w:r>
          </w:p>
        </w:tc>
        <w:tc>
          <w:tcPr>
            <w:tcW w:w="1418" w:type="dxa"/>
          </w:tcPr>
          <w:p w14:paraId="550BFF9D" w14:textId="506D6913" w:rsidR="00891979" w:rsidRPr="00891979" w:rsidRDefault="00891979" w:rsidP="00787FB6">
            <w:r w:rsidRPr="00891979">
              <w:t>Regular</w:t>
            </w:r>
          </w:p>
        </w:tc>
        <w:tc>
          <w:tcPr>
            <w:tcW w:w="1275" w:type="dxa"/>
          </w:tcPr>
          <w:p w14:paraId="3F454634" w14:textId="40BDD122" w:rsidR="00891979" w:rsidRPr="00891979" w:rsidRDefault="00891979" w:rsidP="00787FB6">
            <w:r w:rsidRPr="00891979">
              <w:t>Main hall</w:t>
            </w:r>
          </w:p>
        </w:tc>
        <w:tc>
          <w:tcPr>
            <w:tcW w:w="1418" w:type="dxa"/>
          </w:tcPr>
          <w:p w14:paraId="5FA31606" w14:textId="4ACDC2DB" w:rsidR="00891979" w:rsidRPr="00891979" w:rsidRDefault="00891979" w:rsidP="00787FB6">
            <w:r>
              <w:t>20-</w:t>
            </w:r>
            <w:r w:rsidR="00F70BD6">
              <w:t>3</w:t>
            </w:r>
            <w:r w:rsidRPr="00891979">
              <w:t>0</w:t>
            </w:r>
          </w:p>
        </w:tc>
        <w:tc>
          <w:tcPr>
            <w:tcW w:w="1134" w:type="dxa"/>
          </w:tcPr>
          <w:p w14:paraId="0E90DBEB" w14:textId="6401688D" w:rsidR="00891979" w:rsidRPr="00891979" w:rsidRDefault="00F4670E" w:rsidP="00787FB6">
            <w:r>
              <w:t>4</w:t>
            </w:r>
          </w:p>
        </w:tc>
      </w:tr>
      <w:tr w:rsidR="003F1FB7" w14:paraId="395FB357" w14:textId="77777777" w:rsidTr="007E522B">
        <w:tc>
          <w:tcPr>
            <w:tcW w:w="2063" w:type="dxa"/>
            <w:vMerge w:val="restart"/>
          </w:tcPr>
          <w:p w14:paraId="603D7A2C" w14:textId="5C0A5F52" w:rsidR="00D67CFC" w:rsidRPr="00891979" w:rsidRDefault="00D67CFC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Cafe</w:t>
            </w:r>
          </w:p>
        </w:tc>
        <w:tc>
          <w:tcPr>
            <w:tcW w:w="1476" w:type="dxa"/>
          </w:tcPr>
          <w:p w14:paraId="3184DA9A" w14:textId="564B0FB1" w:rsidR="00D67CFC" w:rsidRPr="00891979" w:rsidRDefault="00D67CFC" w:rsidP="00787FB6">
            <w:r>
              <w:t>Mon-Fri</w:t>
            </w:r>
          </w:p>
        </w:tc>
        <w:tc>
          <w:tcPr>
            <w:tcW w:w="1701" w:type="dxa"/>
          </w:tcPr>
          <w:p w14:paraId="50C32002" w14:textId="4653EA4C" w:rsidR="00D67CFC" w:rsidRPr="00891979" w:rsidRDefault="00D67CFC" w:rsidP="00787FB6">
            <w:r>
              <w:t>10</w:t>
            </w:r>
            <w:r w:rsidR="007C7176">
              <w:t>am</w:t>
            </w:r>
            <w:r>
              <w:t>-12, 2</w:t>
            </w:r>
            <w:r w:rsidR="007C7176">
              <w:t>pm</w:t>
            </w:r>
            <w:r>
              <w:t>-4</w:t>
            </w:r>
            <w:r w:rsidR="007C7176">
              <w:t>pm</w:t>
            </w:r>
          </w:p>
        </w:tc>
        <w:tc>
          <w:tcPr>
            <w:tcW w:w="1418" w:type="dxa"/>
          </w:tcPr>
          <w:p w14:paraId="68AFD34D" w14:textId="3E1F7CA3" w:rsidR="00D67CFC" w:rsidRPr="00891979" w:rsidRDefault="00D67CFC" w:rsidP="00787FB6">
            <w:r>
              <w:t>Regular</w:t>
            </w:r>
          </w:p>
        </w:tc>
        <w:tc>
          <w:tcPr>
            <w:tcW w:w="1275" w:type="dxa"/>
          </w:tcPr>
          <w:p w14:paraId="0361D323" w14:textId="63EB9AA5" w:rsidR="00D67CFC" w:rsidRPr="00891979" w:rsidRDefault="00D67CFC" w:rsidP="00787FB6">
            <w:r>
              <w:t>Cafe</w:t>
            </w:r>
          </w:p>
        </w:tc>
        <w:tc>
          <w:tcPr>
            <w:tcW w:w="1418" w:type="dxa"/>
          </w:tcPr>
          <w:p w14:paraId="5AEDA6E7" w14:textId="114042F0" w:rsidR="00D67CFC" w:rsidRPr="00891979" w:rsidRDefault="00D67CFC" w:rsidP="00787FB6">
            <w:r>
              <w:t xml:space="preserve">2 staff </w:t>
            </w:r>
            <w:r w:rsidR="00B56B03">
              <w:t>+</w:t>
            </w:r>
            <w:r>
              <w:t xml:space="preserve"> 4-6 people on site, or by foot </w:t>
            </w:r>
          </w:p>
        </w:tc>
        <w:tc>
          <w:tcPr>
            <w:tcW w:w="1134" w:type="dxa"/>
          </w:tcPr>
          <w:p w14:paraId="6A28C6CE" w14:textId="2F002543" w:rsidR="00D67CFC" w:rsidRPr="00891979" w:rsidRDefault="00D67CFC" w:rsidP="00787FB6">
            <w:r>
              <w:t>2</w:t>
            </w:r>
          </w:p>
        </w:tc>
      </w:tr>
      <w:tr w:rsidR="003F1FB7" w14:paraId="59126B7E" w14:textId="77777777" w:rsidTr="007E522B">
        <w:tc>
          <w:tcPr>
            <w:tcW w:w="2063" w:type="dxa"/>
            <w:vMerge/>
          </w:tcPr>
          <w:p w14:paraId="276FD6AA" w14:textId="77777777" w:rsidR="00D67CFC" w:rsidRPr="00891979" w:rsidRDefault="00D67CFC" w:rsidP="00787FB6">
            <w:pPr>
              <w:rPr>
                <w:b/>
                <w:bCs/>
              </w:rPr>
            </w:pPr>
          </w:p>
        </w:tc>
        <w:tc>
          <w:tcPr>
            <w:tcW w:w="1476" w:type="dxa"/>
          </w:tcPr>
          <w:p w14:paraId="088B0B3B" w14:textId="71817F7C" w:rsidR="00D67CFC" w:rsidRPr="00891979" w:rsidRDefault="00D67CFC" w:rsidP="00787FB6">
            <w:r>
              <w:t>Mon-Fri</w:t>
            </w:r>
          </w:p>
        </w:tc>
        <w:tc>
          <w:tcPr>
            <w:tcW w:w="1701" w:type="dxa"/>
          </w:tcPr>
          <w:p w14:paraId="593A973F" w14:textId="4D62932A" w:rsidR="00D67CFC" w:rsidRPr="00891979" w:rsidRDefault="00D67CFC" w:rsidP="00787FB6">
            <w:r>
              <w:t>12-2</w:t>
            </w:r>
            <w:r w:rsidR="007C7176">
              <w:t>pm</w:t>
            </w:r>
          </w:p>
        </w:tc>
        <w:tc>
          <w:tcPr>
            <w:tcW w:w="1418" w:type="dxa"/>
          </w:tcPr>
          <w:p w14:paraId="37C92A4C" w14:textId="16E270B3" w:rsidR="00D67CFC" w:rsidRPr="00891979" w:rsidRDefault="00D67CFC" w:rsidP="00787FB6">
            <w:r>
              <w:t>Regular</w:t>
            </w:r>
          </w:p>
        </w:tc>
        <w:tc>
          <w:tcPr>
            <w:tcW w:w="1275" w:type="dxa"/>
          </w:tcPr>
          <w:p w14:paraId="322AB93F" w14:textId="48BACC61" w:rsidR="00D67CFC" w:rsidRPr="00891979" w:rsidRDefault="00D67CFC" w:rsidP="00787FB6">
            <w:r>
              <w:t>Cafe</w:t>
            </w:r>
          </w:p>
        </w:tc>
        <w:tc>
          <w:tcPr>
            <w:tcW w:w="1418" w:type="dxa"/>
          </w:tcPr>
          <w:p w14:paraId="2C11649A" w14:textId="0A2B0233" w:rsidR="00D67CFC" w:rsidRPr="00891979" w:rsidRDefault="00D67CFC" w:rsidP="00787FB6">
            <w:r>
              <w:t>10-20</w:t>
            </w:r>
          </w:p>
        </w:tc>
        <w:tc>
          <w:tcPr>
            <w:tcW w:w="1134" w:type="dxa"/>
          </w:tcPr>
          <w:p w14:paraId="324D430F" w14:textId="1875B6C3" w:rsidR="00D67CFC" w:rsidRPr="00891979" w:rsidRDefault="00D67CFC" w:rsidP="00787FB6">
            <w:r>
              <w:t>8</w:t>
            </w:r>
          </w:p>
        </w:tc>
      </w:tr>
      <w:tr w:rsidR="003F1FB7" w14:paraId="2C85FA62" w14:textId="77777777" w:rsidTr="007E522B">
        <w:tc>
          <w:tcPr>
            <w:tcW w:w="2063" w:type="dxa"/>
            <w:vMerge/>
          </w:tcPr>
          <w:p w14:paraId="32B2A0D5" w14:textId="77777777" w:rsidR="00D67CFC" w:rsidRPr="00891979" w:rsidRDefault="00D67CFC" w:rsidP="00787FB6">
            <w:pPr>
              <w:rPr>
                <w:b/>
                <w:bCs/>
              </w:rPr>
            </w:pPr>
          </w:p>
        </w:tc>
        <w:tc>
          <w:tcPr>
            <w:tcW w:w="1476" w:type="dxa"/>
          </w:tcPr>
          <w:p w14:paraId="09D0DFFA" w14:textId="7EBCF212" w:rsidR="00D67CFC" w:rsidRPr="00891979" w:rsidRDefault="00D67CFC" w:rsidP="00787FB6">
            <w:r>
              <w:t>Sat</w:t>
            </w:r>
          </w:p>
        </w:tc>
        <w:tc>
          <w:tcPr>
            <w:tcW w:w="1701" w:type="dxa"/>
          </w:tcPr>
          <w:p w14:paraId="2D2D3012" w14:textId="48E0631B" w:rsidR="00D67CFC" w:rsidRPr="00891979" w:rsidRDefault="00D67CFC" w:rsidP="00787FB6">
            <w:r>
              <w:t>11</w:t>
            </w:r>
            <w:r w:rsidR="007C7176">
              <w:t>am</w:t>
            </w:r>
            <w:r>
              <w:t>-2</w:t>
            </w:r>
            <w:r w:rsidR="007C7176">
              <w:t>pm</w:t>
            </w:r>
          </w:p>
        </w:tc>
        <w:tc>
          <w:tcPr>
            <w:tcW w:w="1418" w:type="dxa"/>
          </w:tcPr>
          <w:p w14:paraId="3999E97F" w14:textId="0B95A550" w:rsidR="00D67CFC" w:rsidRPr="00891979" w:rsidRDefault="00D67CFC" w:rsidP="00787FB6">
            <w:r>
              <w:t>Regular</w:t>
            </w:r>
          </w:p>
        </w:tc>
        <w:tc>
          <w:tcPr>
            <w:tcW w:w="1275" w:type="dxa"/>
          </w:tcPr>
          <w:p w14:paraId="631E1596" w14:textId="17D67D16" w:rsidR="00D67CFC" w:rsidRPr="00891979" w:rsidRDefault="00D67CFC" w:rsidP="00787FB6">
            <w:r>
              <w:t>Cafe</w:t>
            </w:r>
          </w:p>
        </w:tc>
        <w:tc>
          <w:tcPr>
            <w:tcW w:w="1418" w:type="dxa"/>
          </w:tcPr>
          <w:p w14:paraId="142EFE67" w14:textId="57CCCCE9" w:rsidR="00D67CFC" w:rsidRPr="00891979" w:rsidRDefault="00D67CFC" w:rsidP="00787FB6">
            <w:r>
              <w:t>10-20</w:t>
            </w:r>
          </w:p>
        </w:tc>
        <w:tc>
          <w:tcPr>
            <w:tcW w:w="1134" w:type="dxa"/>
          </w:tcPr>
          <w:p w14:paraId="69E25FE6" w14:textId="76F11AF2" w:rsidR="00D67CFC" w:rsidRPr="00891979" w:rsidRDefault="00D67CFC" w:rsidP="00787FB6">
            <w:r>
              <w:t>8</w:t>
            </w:r>
          </w:p>
        </w:tc>
      </w:tr>
      <w:tr w:rsidR="009E6FC6" w14:paraId="175E39EF" w14:textId="77777777" w:rsidTr="007E522B">
        <w:tc>
          <w:tcPr>
            <w:tcW w:w="2063" w:type="dxa"/>
          </w:tcPr>
          <w:p w14:paraId="2AE356CC" w14:textId="24697841" w:rsidR="00891979" w:rsidRPr="00891979" w:rsidRDefault="00D67CFC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Parish office work</w:t>
            </w:r>
          </w:p>
        </w:tc>
        <w:tc>
          <w:tcPr>
            <w:tcW w:w="1476" w:type="dxa"/>
          </w:tcPr>
          <w:p w14:paraId="6E8597BD" w14:textId="33BFDBA3" w:rsidR="00891979" w:rsidRPr="00891979" w:rsidRDefault="00D67CFC" w:rsidP="00787FB6">
            <w:r>
              <w:t>Mon-Fri</w:t>
            </w:r>
          </w:p>
        </w:tc>
        <w:tc>
          <w:tcPr>
            <w:tcW w:w="1701" w:type="dxa"/>
          </w:tcPr>
          <w:p w14:paraId="161B2061" w14:textId="182B2F87" w:rsidR="00891979" w:rsidRPr="00891979" w:rsidRDefault="00D67CFC" w:rsidP="00787FB6">
            <w:r>
              <w:t>9</w:t>
            </w:r>
            <w:r w:rsidR="007C7176">
              <w:t>am</w:t>
            </w:r>
            <w:r>
              <w:t>-5</w:t>
            </w:r>
            <w:r w:rsidR="007C7176">
              <w:t>pm</w:t>
            </w:r>
          </w:p>
        </w:tc>
        <w:tc>
          <w:tcPr>
            <w:tcW w:w="1418" w:type="dxa"/>
          </w:tcPr>
          <w:p w14:paraId="29B5E050" w14:textId="7FE3CFF8" w:rsidR="00891979" w:rsidRPr="00891979" w:rsidRDefault="00D67CFC" w:rsidP="00787FB6">
            <w:r>
              <w:t>As required</w:t>
            </w:r>
          </w:p>
        </w:tc>
        <w:tc>
          <w:tcPr>
            <w:tcW w:w="1275" w:type="dxa"/>
          </w:tcPr>
          <w:p w14:paraId="464ECE4F" w14:textId="212BC00E" w:rsidR="00891979" w:rsidRPr="00891979" w:rsidRDefault="00D67CFC" w:rsidP="00787FB6">
            <w:r>
              <w:t>Office</w:t>
            </w:r>
          </w:p>
        </w:tc>
        <w:tc>
          <w:tcPr>
            <w:tcW w:w="1418" w:type="dxa"/>
          </w:tcPr>
          <w:p w14:paraId="584D8CE8" w14:textId="7902424D" w:rsidR="00891979" w:rsidRPr="00891979" w:rsidRDefault="00D67CFC" w:rsidP="00787FB6">
            <w:r>
              <w:t>1-2</w:t>
            </w:r>
          </w:p>
        </w:tc>
        <w:tc>
          <w:tcPr>
            <w:tcW w:w="1134" w:type="dxa"/>
          </w:tcPr>
          <w:p w14:paraId="322382D0" w14:textId="61AE65D6" w:rsidR="00891979" w:rsidRPr="00891979" w:rsidRDefault="00D67CFC" w:rsidP="00787FB6">
            <w:r>
              <w:t>2</w:t>
            </w:r>
          </w:p>
        </w:tc>
      </w:tr>
      <w:tr w:rsidR="009E6FC6" w14:paraId="08CB0323" w14:textId="77777777" w:rsidTr="007E522B">
        <w:tc>
          <w:tcPr>
            <w:tcW w:w="2063" w:type="dxa"/>
          </w:tcPr>
          <w:p w14:paraId="14E14D89" w14:textId="6DA44616" w:rsidR="00891979" w:rsidRPr="00891979" w:rsidRDefault="00D67CFC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SYC </w:t>
            </w:r>
          </w:p>
        </w:tc>
        <w:tc>
          <w:tcPr>
            <w:tcW w:w="1476" w:type="dxa"/>
          </w:tcPr>
          <w:p w14:paraId="22682DBB" w14:textId="33F115A7" w:rsidR="00891979" w:rsidRPr="00891979" w:rsidRDefault="00D67CFC" w:rsidP="00787FB6">
            <w:r>
              <w:t>Mon-Fri</w:t>
            </w:r>
          </w:p>
        </w:tc>
        <w:tc>
          <w:tcPr>
            <w:tcW w:w="1701" w:type="dxa"/>
          </w:tcPr>
          <w:p w14:paraId="11AF11D0" w14:textId="2E16672E" w:rsidR="00891979" w:rsidRPr="00891979" w:rsidRDefault="00045F2F" w:rsidP="00787FB6">
            <w:r>
              <w:t>9</w:t>
            </w:r>
            <w:r w:rsidR="007C7176">
              <w:t>am</w:t>
            </w:r>
            <w:r>
              <w:t>-5</w:t>
            </w:r>
            <w:r w:rsidR="007C7176">
              <w:t>pm</w:t>
            </w:r>
            <w:r>
              <w:t>, occasional evenings /weekends</w:t>
            </w:r>
          </w:p>
        </w:tc>
        <w:tc>
          <w:tcPr>
            <w:tcW w:w="1418" w:type="dxa"/>
          </w:tcPr>
          <w:p w14:paraId="044B18DB" w14:textId="0D4DF351" w:rsidR="00891979" w:rsidRPr="00891979" w:rsidRDefault="00045F2F" w:rsidP="00787FB6">
            <w:r>
              <w:t>Regular</w:t>
            </w:r>
          </w:p>
        </w:tc>
        <w:tc>
          <w:tcPr>
            <w:tcW w:w="1275" w:type="dxa"/>
          </w:tcPr>
          <w:p w14:paraId="73231E07" w14:textId="79953D0C" w:rsidR="00891979" w:rsidRPr="00891979" w:rsidRDefault="00045F2F" w:rsidP="00787FB6">
            <w:r>
              <w:t>2 small offices</w:t>
            </w:r>
          </w:p>
        </w:tc>
        <w:tc>
          <w:tcPr>
            <w:tcW w:w="1418" w:type="dxa"/>
          </w:tcPr>
          <w:p w14:paraId="2543DA78" w14:textId="571FB66B" w:rsidR="00891979" w:rsidRPr="00891979" w:rsidRDefault="00045F2F" w:rsidP="00787FB6">
            <w:r>
              <w:t>1-4</w:t>
            </w:r>
          </w:p>
        </w:tc>
        <w:tc>
          <w:tcPr>
            <w:tcW w:w="1134" w:type="dxa"/>
          </w:tcPr>
          <w:p w14:paraId="37210509" w14:textId="14822794" w:rsidR="00891979" w:rsidRPr="00891979" w:rsidRDefault="00045F2F" w:rsidP="00787FB6">
            <w:r>
              <w:t>2 (+ 1 space for flat rented by SYC)</w:t>
            </w:r>
          </w:p>
        </w:tc>
      </w:tr>
      <w:tr w:rsidR="009E6FC6" w14:paraId="2FBA9452" w14:textId="77777777" w:rsidTr="007E522B">
        <w:tc>
          <w:tcPr>
            <w:tcW w:w="2063" w:type="dxa"/>
          </w:tcPr>
          <w:p w14:paraId="6F441986" w14:textId="578AFC6B" w:rsidR="00891979" w:rsidRPr="00891979" w:rsidRDefault="00045F2F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Small business use</w:t>
            </w:r>
          </w:p>
        </w:tc>
        <w:tc>
          <w:tcPr>
            <w:tcW w:w="1476" w:type="dxa"/>
          </w:tcPr>
          <w:p w14:paraId="22941248" w14:textId="2348E897" w:rsidR="00891979" w:rsidRPr="00891979" w:rsidRDefault="00045F2F" w:rsidP="00787FB6">
            <w:r>
              <w:t>Mon-Fri, occasional Saturdays</w:t>
            </w:r>
          </w:p>
        </w:tc>
        <w:tc>
          <w:tcPr>
            <w:tcW w:w="1701" w:type="dxa"/>
          </w:tcPr>
          <w:p w14:paraId="258E1D83" w14:textId="3D028FC8" w:rsidR="00891979" w:rsidRPr="00891979" w:rsidRDefault="00045F2F" w:rsidP="00787FB6">
            <w:r>
              <w:t>9</w:t>
            </w:r>
            <w:r w:rsidR="007C7176">
              <w:t>am</w:t>
            </w:r>
            <w:r>
              <w:t>-5</w:t>
            </w:r>
            <w:r w:rsidR="007C7176">
              <w:t>pm</w:t>
            </w:r>
            <w:r>
              <w:t>, occasional evenings</w:t>
            </w:r>
          </w:p>
        </w:tc>
        <w:tc>
          <w:tcPr>
            <w:tcW w:w="1418" w:type="dxa"/>
          </w:tcPr>
          <w:p w14:paraId="580EFDC2" w14:textId="004CD5BF" w:rsidR="00891979" w:rsidRPr="00891979" w:rsidRDefault="007C7176" w:rsidP="00787FB6">
            <w:r>
              <w:t>Regular</w:t>
            </w:r>
          </w:p>
        </w:tc>
        <w:tc>
          <w:tcPr>
            <w:tcW w:w="1275" w:type="dxa"/>
          </w:tcPr>
          <w:p w14:paraId="2D7B6CF9" w14:textId="469C01D4" w:rsidR="00891979" w:rsidRPr="00891979" w:rsidRDefault="007C7176" w:rsidP="00787FB6">
            <w:r>
              <w:t>1 small office</w:t>
            </w:r>
          </w:p>
        </w:tc>
        <w:tc>
          <w:tcPr>
            <w:tcW w:w="1418" w:type="dxa"/>
          </w:tcPr>
          <w:p w14:paraId="73105FB3" w14:textId="09FFFF90" w:rsidR="00891979" w:rsidRPr="00891979" w:rsidRDefault="007C7176" w:rsidP="00787FB6">
            <w:r>
              <w:t>1-</w:t>
            </w:r>
            <w:r w:rsidR="003F1FB7">
              <w:t>2</w:t>
            </w:r>
          </w:p>
        </w:tc>
        <w:tc>
          <w:tcPr>
            <w:tcW w:w="1134" w:type="dxa"/>
          </w:tcPr>
          <w:p w14:paraId="56344EA9" w14:textId="26C7406E" w:rsidR="00891979" w:rsidRPr="00891979" w:rsidRDefault="003F1FB7" w:rsidP="00787FB6">
            <w:r>
              <w:t>1</w:t>
            </w:r>
          </w:p>
        </w:tc>
      </w:tr>
      <w:tr w:rsidR="009E6FC6" w14:paraId="04BB6F22" w14:textId="77777777" w:rsidTr="007E522B">
        <w:tc>
          <w:tcPr>
            <w:tcW w:w="2063" w:type="dxa"/>
          </w:tcPr>
          <w:p w14:paraId="23D8C8FC" w14:textId="69969350" w:rsidR="00891979" w:rsidRPr="00891979" w:rsidRDefault="007C7176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Counselling, small group teaching</w:t>
            </w:r>
          </w:p>
        </w:tc>
        <w:tc>
          <w:tcPr>
            <w:tcW w:w="1476" w:type="dxa"/>
          </w:tcPr>
          <w:p w14:paraId="4EA3320E" w14:textId="6A079E75" w:rsidR="00891979" w:rsidRPr="00891979" w:rsidRDefault="007C7176" w:rsidP="00787FB6">
            <w:r>
              <w:t>Occasional evenings, Saturdays</w:t>
            </w:r>
          </w:p>
        </w:tc>
        <w:tc>
          <w:tcPr>
            <w:tcW w:w="1701" w:type="dxa"/>
          </w:tcPr>
          <w:p w14:paraId="4D663042" w14:textId="4D5EAE1D" w:rsidR="007C7176" w:rsidRDefault="007C7176" w:rsidP="00787FB6">
            <w:r>
              <w:t>7pm-9pm evening,</w:t>
            </w:r>
          </w:p>
          <w:p w14:paraId="65C41A00" w14:textId="674AB645" w:rsidR="007C7176" w:rsidRPr="00891979" w:rsidRDefault="007C7176" w:rsidP="00787FB6">
            <w:r>
              <w:t>10am-12 &amp; 2pm-4pm Sat</w:t>
            </w:r>
          </w:p>
        </w:tc>
        <w:tc>
          <w:tcPr>
            <w:tcW w:w="1418" w:type="dxa"/>
          </w:tcPr>
          <w:p w14:paraId="2F2666D1" w14:textId="1F54F358" w:rsidR="00891979" w:rsidRPr="00891979" w:rsidRDefault="007C7176" w:rsidP="00787FB6">
            <w:r>
              <w:t>Occasional</w:t>
            </w:r>
          </w:p>
        </w:tc>
        <w:tc>
          <w:tcPr>
            <w:tcW w:w="1275" w:type="dxa"/>
          </w:tcPr>
          <w:p w14:paraId="7C51BC51" w14:textId="45E479F9" w:rsidR="00891979" w:rsidRPr="00891979" w:rsidRDefault="007C7176" w:rsidP="00787FB6">
            <w:r>
              <w:t>Larger office</w:t>
            </w:r>
          </w:p>
        </w:tc>
        <w:tc>
          <w:tcPr>
            <w:tcW w:w="1418" w:type="dxa"/>
          </w:tcPr>
          <w:p w14:paraId="66B277DE" w14:textId="139DD7C4" w:rsidR="00891979" w:rsidRPr="00891979" w:rsidRDefault="007C7176" w:rsidP="00787FB6">
            <w:r>
              <w:t>2-8</w:t>
            </w:r>
          </w:p>
        </w:tc>
        <w:tc>
          <w:tcPr>
            <w:tcW w:w="1134" w:type="dxa"/>
          </w:tcPr>
          <w:p w14:paraId="67AD7702" w14:textId="296B2E21" w:rsidR="00891979" w:rsidRPr="00891979" w:rsidRDefault="007C7176" w:rsidP="00787FB6">
            <w:r>
              <w:t>8</w:t>
            </w:r>
          </w:p>
        </w:tc>
      </w:tr>
      <w:tr w:rsidR="00E51387" w14:paraId="5CE963AF" w14:textId="77777777" w:rsidTr="007E522B">
        <w:tc>
          <w:tcPr>
            <w:tcW w:w="2063" w:type="dxa"/>
          </w:tcPr>
          <w:p w14:paraId="1191E6F4" w14:textId="068EE80F" w:rsidR="00E51387" w:rsidRDefault="00E51387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Brownies, Youth Groups etc</w:t>
            </w:r>
          </w:p>
        </w:tc>
        <w:tc>
          <w:tcPr>
            <w:tcW w:w="1476" w:type="dxa"/>
          </w:tcPr>
          <w:p w14:paraId="2555E4B3" w14:textId="5A9F4E4F" w:rsidR="00E51387" w:rsidRDefault="00E51387" w:rsidP="00787FB6">
            <w:r>
              <w:t>Mon-Fri Evenings</w:t>
            </w:r>
          </w:p>
        </w:tc>
        <w:tc>
          <w:tcPr>
            <w:tcW w:w="1701" w:type="dxa"/>
          </w:tcPr>
          <w:p w14:paraId="6B337A7F" w14:textId="4419A0E9" w:rsidR="00E51387" w:rsidRDefault="00EC6F6B" w:rsidP="00787FB6">
            <w:r w:rsidRPr="00B72EFF">
              <w:rPr>
                <w:color w:val="000000" w:themeColor="text1"/>
              </w:rPr>
              <w:t>6</w:t>
            </w:r>
            <w:r w:rsidR="00E51387" w:rsidRPr="00B72EFF">
              <w:rPr>
                <w:color w:val="000000" w:themeColor="text1"/>
              </w:rPr>
              <w:t>pm</w:t>
            </w:r>
            <w:r w:rsidR="00E51387">
              <w:t>-9pm</w:t>
            </w:r>
          </w:p>
        </w:tc>
        <w:tc>
          <w:tcPr>
            <w:tcW w:w="1418" w:type="dxa"/>
          </w:tcPr>
          <w:p w14:paraId="30EF4150" w14:textId="5AF198DD" w:rsidR="00E51387" w:rsidRDefault="00E51387" w:rsidP="00787FB6">
            <w:r>
              <w:t>Twice per week</w:t>
            </w:r>
          </w:p>
        </w:tc>
        <w:tc>
          <w:tcPr>
            <w:tcW w:w="1275" w:type="dxa"/>
          </w:tcPr>
          <w:p w14:paraId="65A9788C" w14:textId="02072FBD" w:rsidR="00E51387" w:rsidRDefault="00E51387" w:rsidP="00787FB6">
            <w:r>
              <w:t>Separate Hall</w:t>
            </w:r>
          </w:p>
        </w:tc>
        <w:tc>
          <w:tcPr>
            <w:tcW w:w="1418" w:type="dxa"/>
          </w:tcPr>
          <w:p w14:paraId="31826E93" w14:textId="6619E631" w:rsidR="00E51387" w:rsidRDefault="00AE558F" w:rsidP="00787FB6">
            <w:r w:rsidRPr="00B72EFF">
              <w:rPr>
                <w:color w:val="000000" w:themeColor="text1"/>
              </w:rPr>
              <w:t>4</w:t>
            </w:r>
            <w:r w:rsidR="00E51387" w:rsidRPr="00B72EFF">
              <w:rPr>
                <w:color w:val="000000" w:themeColor="text1"/>
              </w:rPr>
              <w:t xml:space="preserve"> (</w:t>
            </w:r>
            <w:r w:rsidR="00E51387">
              <w:t>+ 20-30 children / youth)</w:t>
            </w:r>
          </w:p>
        </w:tc>
        <w:tc>
          <w:tcPr>
            <w:tcW w:w="1134" w:type="dxa"/>
          </w:tcPr>
          <w:p w14:paraId="73D8BD77" w14:textId="253AFDFE" w:rsidR="00E51387" w:rsidRDefault="00E51387" w:rsidP="00787FB6">
            <w:r>
              <w:t>3</w:t>
            </w:r>
          </w:p>
        </w:tc>
      </w:tr>
      <w:tr w:rsidR="009E6FC6" w14:paraId="0953E570" w14:textId="77777777" w:rsidTr="007E522B">
        <w:tc>
          <w:tcPr>
            <w:tcW w:w="2063" w:type="dxa"/>
          </w:tcPr>
          <w:p w14:paraId="25A311F1" w14:textId="684CFEDD" w:rsidR="00891979" w:rsidRPr="00891979" w:rsidRDefault="007C7176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Church meetings</w:t>
            </w:r>
          </w:p>
        </w:tc>
        <w:tc>
          <w:tcPr>
            <w:tcW w:w="1476" w:type="dxa"/>
          </w:tcPr>
          <w:p w14:paraId="7BF412EE" w14:textId="0B6A4DF7" w:rsidR="00891979" w:rsidRPr="00891979" w:rsidRDefault="007C7176" w:rsidP="00787FB6">
            <w:r>
              <w:t>Evenings: 1-2 per month. Saturday: 3-4 per year</w:t>
            </w:r>
          </w:p>
        </w:tc>
        <w:tc>
          <w:tcPr>
            <w:tcW w:w="1701" w:type="dxa"/>
          </w:tcPr>
          <w:p w14:paraId="5D872022" w14:textId="129E1133" w:rsidR="00891979" w:rsidRPr="00891979" w:rsidRDefault="007C7176" w:rsidP="00787FB6">
            <w:r>
              <w:t>7pm-10pm Mon-Fri, 10am-5pm Sat</w:t>
            </w:r>
          </w:p>
        </w:tc>
        <w:tc>
          <w:tcPr>
            <w:tcW w:w="1418" w:type="dxa"/>
          </w:tcPr>
          <w:p w14:paraId="23E892F1" w14:textId="5D112FF5" w:rsidR="00891979" w:rsidRPr="00891979" w:rsidRDefault="007C7176" w:rsidP="00787FB6">
            <w:r>
              <w:t>Occasional</w:t>
            </w:r>
          </w:p>
        </w:tc>
        <w:tc>
          <w:tcPr>
            <w:tcW w:w="1275" w:type="dxa"/>
          </w:tcPr>
          <w:p w14:paraId="11ACA542" w14:textId="3AA46701" w:rsidR="00891979" w:rsidRPr="00891979" w:rsidRDefault="007C7176" w:rsidP="00787FB6">
            <w:r>
              <w:t>Larger office</w:t>
            </w:r>
            <w:r w:rsidR="00E610EA">
              <w:t>,</w:t>
            </w:r>
            <w:r>
              <w:t xml:space="preserve"> main </w:t>
            </w:r>
            <w:r w:rsidR="00E610EA">
              <w:t xml:space="preserve">or </w:t>
            </w:r>
            <w:r>
              <w:t>separate hall</w:t>
            </w:r>
          </w:p>
        </w:tc>
        <w:tc>
          <w:tcPr>
            <w:tcW w:w="1418" w:type="dxa"/>
          </w:tcPr>
          <w:p w14:paraId="274C8096" w14:textId="19F04BC4" w:rsidR="00891979" w:rsidRPr="00891979" w:rsidRDefault="007C7176" w:rsidP="00787FB6">
            <w:r>
              <w:t>6-30</w:t>
            </w:r>
          </w:p>
        </w:tc>
        <w:tc>
          <w:tcPr>
            <w:tcW w:w="1134" w:type="dxa"/>
          </w:tcPr>
          <w:p w14:paraId="3CEDC964" w14:textId="329767DC" w:rsidR="00891979" w:rsidRPr="00891979" w:rsidRDefault="007C7176" w:rsidP="00787FB6">
            <w:r>
              <w:t>20</w:t>
            </w:r>
          </w:p>
        </w:tc>
      </w:tr>
      <w:tr w:rsidR="00E8559B" w14:paraId="5A1BE863" w14:textId="77777777" w:rsidTr="007E522B">
        <w:tc>
          <w:tcPr>
            <w:tcW w:w="2063" w:type="dxa"/>
            <w:vMerge w:val="restart"/>
          </w:tcPr>
          <w:p w14:paraId="7295A093" w14:textId="4151202D" w:rsidR="00E8559B" w:rsidRPr="00891979" w:rsidRDefault="00E8559B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Parish church services</w:t>
            </w:r>
            <w:r w:rsidR="00CB7887">
              <w:rPr>
                <w:b/>
                <w:bCs/>
              </w:rPr>
              <w:t xml:space="preserve"> </w:t>
            </w:r>
            <w:r w:rsidR="003E6403" w:rsidRPr="00FA444F">
              <w:t>(10-30 children</w:t>
            </w:r>
            <w:r w:rsidR="00FA444F" w:rsidRPr="00FA444F">
              <w:t xml:space="preserve"> may attend some services)</w:t>
            </w:r>
          </w:p>
        </w:tc>
        <w:tc>
          <w:tcPr>
            <w:tcW w:w="1476" w:type="dxa"/>
            <w:vMerge w:val="restart"/>
          </w:tcPr>
          <w:p w14:paraId="713E0BA7" w14:textId="693856F3" w:rsidR="00E8559B" w:rsidRPr="00891979" w:rsidRDefault="00E8559B" w:rsidP="00787FB6">
            <w:r>
              <w:t>Sunday</w:t>
            </w:r>
          </w:p>
        </w:tc>
        <w:tc>
          <w:tcPr>
            <w:tcW w:w="1701" w:type="dxa"/>
          </w:tcPr>
          <w:p w14:paraId="7452075E" w14:textId="581843AF" w:rsidR="00E8559B" w:rsidRPr="00891979" w:rsidRDefault="00E8559B" w:rsidP="00787FB6">
            <w:r>
              <w:t>8am-9am</w:t>
            </w:r>
          </w:p>
        </w:tc>
        <w:tc>
          <w:tcPr>
            <w:tcW w:w="1418" w:type="dxa"/>
          </w:tcPr>
          <w:p w14:paraId="09F18B2D" w14:textId="2C508FD8" w:rsidR="00E8559B" w:rsidRPr="00891979" w:rsidRDefault="00E8559B" w:rsidP="00787FB6">
            <w:r>
              <w:t>Twice a month</w:t>
            </w:r>
          </w:p>
        </w:tc>
        <w:tc>
          <w:tcPr>
            <w:tcW w:w="1275" w:type="dxa"/>
          </w:tcPr>
          <w:p w14:paraId="2B6A1EC6" w14:textId="61AA4D17" w:rsidR="00E8559B" w:rsidRPr="00891979" w:rsidRDefault="00E8559B" w:rsidP="00787FB6">
            <w:r>
              <w:t>Chapel or main hall</w:t>
            </w:r>
          </w:p>
        </w:tc>
        <w:tc>
          <w:tcPr>
            <w:tcW w:w="1418" w:type="dxa"/>
          </w:tcPr>
          <w:p w14:paraId="212B603B" w14:textId="7047D22A" w:rsidR="00E8559B" w:rsidRPr="00891979" w:rsidRDefault="00E8559B" w:rsidP="00787FB6">
            <w:r>
              <w:t>4-10</w:t>
            </w:r>
          </w:p>
        </w:tc>
        <w:tc>
          <w:tcPr>
            <w:tcW w:w="1134" w:type="dxa"/>
          </w:tcPr>
          <w:p w14:paraId="18178A28" w14:textId="0E56898D" w:rsidR="00E8559B" w:rsidRPr="00891979" w:rsidRDefault="00E8559B" w:rsidP="00787FB6">
            <w:r>
              <w:t>8</w:t>
            </w:r>
          </w:p>
        </w:tc>
      </w:tr>
      <w:tr w:rsidR="00E8559B" w14:paraId="57CA0B1E" w14:textId="77777777" w:rsidTr="007E522B">
        <w:tc>
          <w:tcPr>
            <w:tcW w:w="2063" w:type="dxa"/>
            <w:vMerge/>
          </w:tcPr>
          <w:p w14:paraId="7BAEFF38" w14:textId="77777777" w:rsidR="00E8559B" w:rsidRPr="00891979" w:rsidRDefault="00E8559B" w:rsidP="00787FB6">
            <w:pPr>
              <w:rPr>
                <w:b/>
                <w:bCs/>
              </w:rPr>
            </w:pPr>
          </w:p>
        </w:tc>
        <w:tc>
          <w:tcPr>
            <w:tcW w:w="1476" w:type="dxa"/>
            <w:vMerge/>
          </w:tcPr>
          <w:p w14:paraId="0381FEB5" w14:textId="77777777" w:rsidR="00E8559B" w:rsidRPr="00891979" w:rsidRDefault="00E8559B" w:rsidP="00787FB6"/>
        </w:tc>
        <w:tc>
          <w:tcPr>
            <w:tcW w:w="1701" w:type="dxa"/>
          </w:tcPr>
          <w:p w14:paraId="2D1526DE" w14:textId="2B695BFA" w:rsidR="00E8559B" w:rsidRPr="00891979" w:rsidRDefault="00E8559B" w:rsidP="00787FB6">
            <w:r>
              <w:t>10am-12noon</w:t>
            </w:r>
          </w:p>
        </w:tc>
        <w:tc>
          <w:tcPr>
            <w:tcW w:w="1418" w:type="dxa"/>
          </w:tcPr>
          <w:p w14:paraId="1F80E692" w14:textId="418309EA" w:rsidR="00E8559B" w:rsidRPr="00891979" w:rsidRDefault="00E8559B" w:rsidP="00787FB6">
            <w:r>
              <w:t>Weekly</w:t>
            </w:r>
          </w:p>
        </w:tc>
        <w:tc>
          <w:tcPr>
            <w:tcW w:w="1275" w:type="dxa"/>
          </w:tcPr>
          <w:p w14:paraId="1B2ED6A9" w14:textId="7884B6C7" w:rsidR="00E8559B" w:rsidRPr="00891979" w:rsidRDefault="00E8559B" w:rsidP="00787FB6">
            <w:r>
              <w:t>Main Hall</w:t>
            </w:r>
          </w:p>
        </w:tc>
        <w:tc>
          <w:tcPr>
            <w:tcW w:w="1418" w:type="dxa"/>
          </w:tcPr>
          <w:p w14:paraId="6EEDC205" w14:textId="281BA279" w:rsidR="00E8559B" w:rsidRPr="00891979" w:rsidRDefault="00E8559B" w:rsidP="00787FB6">
            <w:r>
              <w:t>20-40</w:t>
            </w:r>
          </w:p>
        </w:tc>
        <w:tc>
          <w:tcPr>
            <w:tcW w:w="1134" w:type="dxa"/>
          </w:tcPr>
          <w:p w14:paraId="32393599" w14:textId="4E6B6244" w:rsidR="00E8559B" w:rsidRPr="00891979" w:rsidRDefault="00E8559B" w:rsidP="00787FB6">
            <w:r>
              <w:t>20</w:t>
            </w:r>
          </w:p>
        </w:tc>
      </w:tr>
      <w:tr w:rsidR="00E8559B" w14:paraId="406612AE" w14:textId="77777777" w:rsidTr="007E522B">
        <w:tc>
          <w:tcPr>
            <w:tcW w:w="2063" w:type="dxa"/>
            <w:vMerge/>
          </w:tcPr>
          <w:p w14:paraId="7D19643F" w14:textId="77777777" w:rsidR="00E8559B" w:rsidRPr="00891979" w:rsidRDefault="00E8559B" w:rsidP="00787FB6">
            <w:pPr>
              <w:rPr>
                <w:b/>
                <w:bCs/>
              </w:rPr>
            </w:pPr>
          </w:p>
        </w:tc>
        <w:tc>
          <w:tcPr>
            <w:tcW w:w="1476" w:type="dxa"/>
            <w:vMerge/>
          </w:tcPr>
          <w:p w14:paraId="5227C9BC" w14:textId="77777777" w:rsidR="00E8559B" w:rsidRPr="00891979" w:rsidRDefault="00E8559B" w:rsidP="00787FB6"/>
        </w:tc>
        <w:tc>
          <w:tcPr>
            <w:tcW w:w="1701" w:type="dxa"/>
          </w:tcPr>
          <w:p w14:paraId="5B730D15" w14:textId="2A9DE27F" w:rsidR="00E8559B" w:rsidRPr="00891979" w:rsidRDefault="00E8559B" w:rsidP="00787FB6">
            <w:r>
              <w:t>10am-12noon</w:t>
            </w:r>
          </w:p>
        </w:tc>
        <w:tc>
          <w:tcPr>
            <w:tcW w:w="1418" w:type="dxa"/>
          </w:tcPr>
          <w:p w14:paraId="67C9CC06" w14:textId="6B7871C2" w:rsidR="00E8559B" w:rsidRPr="00891979" w:rsidRDefault="00E8559B" w:rsidP="00787FB6">
            <w:r>
              <w:t>Twice a year</w:t>
            </w:r>
          </w:p>
        </w:tc>
        <w:tc>
          <w:tcPr>
            <w:tcW w:w="1275" w:type="dxa"/>
          </w:tcPr>
          <w:p w14:paraId="27B8F08F" w14:textId="720052ED" w:rsidR="00E8559B" w:rsidRPr="00891979" w:rsidRDefault="00E8559B" w:rsidP="00787FB6">
            <w:r>
              <w:t>Main Hall</w:t>
            </w:r>
          </w:p>
        </w:tc>
        <w:tc>
          <w:tcPr>
            <w:tcW w:w="1418" w:type="dxa"/>
          </w:tcPr>
          <w:p w14:paraId="7CF15ADD" w14:textId="01B8EC26" w:rsidR="00E8559B" w:rsidRPr="00891979" w:rsidRDefault="00E8559B" w:rsidP="00787FB6">
            <w:r>
              <w:t>40-70</w:t>
            </w:r>
          </w:p>
        </w:tc>
        <w:tc>
          <w:tcPr>
            <w:tcW w:w="1134" w:type="dxa"/>
          </w:tcPr>
          <w:p w14:paraId="5237C3F9" w14:textId="1EAAAA6C" w:rsidR="00E8559B" w:rsidRPr="00891979" w:rsidRDefault="00E8559B" w:rsidP="00787FB6">
            <w:r>
              <w:t>40</w:t>
            </w:r>
          </w:p>
        </w:tc>
      </w:tr>
      <w:tr w:rsidR="00E8559B" w14:paraId="49C29157" w14:textId="77777777" w:rsidTr="007E522B">
        <w:tc>
          <w:tcPr>
            <w:tcW w:w="2063" w:type="dxa"/>
            <w:vMerge/>
          </w:tcPr>
          <w:p w14:paraId="342C40B3" w14:textId="77777777" w:rsidR="00E8559B" w:rsidRPr="00891979" w:rsidRDefault="00E8559B" w:rsidP="00787FB6">
            <w:pPr>
              <w:rPr>
                <w:b/>
                <w:bCs/>
              </w:rPr>
            </w:pPr>
          </w:p>
        </w:tc>
        <w:tc>
          <w:tcPr>
            <w:tcW w:w="1476" w:type="dxa"/>
            <w:vMerge/>
          </w:tcPr>
          <w:p w14:paraId="20BAF077" w14:textId="77777777" w:rsidR="00E8559B" w:rsidRPr="00891979" w:rsidRDefault="00E8559B" w:rsidP="00787FB6"/>
        </w:tc>
        <w:tc>
          <w:tcPr>
            <w:tcW w:w="1701" w:type="dxa"/>
          </w:tcPr>
          <w:p w14:paraId="3EA7CC1D" w14:textId="580CCD9E" w:rsidR="00E8559B" w:rsidRPr="00891979" w:rsidRDefault="00E8559B" w:rsidP="00787FB6">
            <w:r>
              <w:t>5pm-6pm</w:t>
            </w:r>
          </w:p>
        </w:tc>
        <w:tc>
          <w:tcPr>
            <w:tcW w:w="1418" w:type="dxa"/>
          </w:tcPr>
          <w:p w14:paraId="464E47EE" w14:textId="5F737C60" w:rsidR="00E8559B" w:rsidRPr="00891979" w:rsidRDefault="00E8559B" w:rsidP="00787FB6">
            <w:r>
              <w:t>4 times a year</w:t>
            </w:r>
          </w:p>
        </w:tc>
        <w:tc>
          <w:tcPr>
            <w:tcW w:w="1275" w:type="dxa"/>
          </w:tcPr>
          <w:p w14:paraId="442A55AB" w14:textId="7560D682" w:rsidR="00E8559B" w:rsidRPr="00891979" w:rsidRDefault="00E8559B" w:rsidP="00787FB6">
            <w:r>
              <w:t>Chapel or Main Hall</w:t>
            </w:r>
          </w:p>
        </w:tc>
        <w:tc>
          <w:tcPr>
            <w:tcW w:w="1418" w:type="dxa"/>
          </w:tcPr>
          <w:p w14:paraId="272563A7" w14:textId="2BAD40C7" w:rsidR="00E8559B" w:rsidRPr="00891979" w:rsidRDefault="00E8559B" w:rsidP="00787FB6">
            <w:r>
              <w:t>10-20</w:t>
            </w:r>
          </w:p>
        </w:tc>
        <w:tc>
          <w:tcPr>
            <w:tcW w:w="1134" w:type="dxa"/>
          </w:tcPr>
          <w:p w14:paraId="606CD209" w14:textId="3EB2D071" w:rsidR="00E8559B" w:rsidRPr="00891979" w:rsidRDefault="00E8559B" w:rsidP="00787FB6">
            <w:r>
              <w:t>15</w:t>
            </w:r>
          </w:p>
        </w:tc>
      </w:tr>
      <w:tr w:rsidR="00787FB6" w14:paraId="289B7877" w14:textId="77777777" w:rsidTr="007E522B">
        <w:tc>
          <w:tcPr>
            <w:tcW w:w="2063" w:type="dxa"/>
          </w:tcPr>
          <w:p w14:paraId="7FA45051" w14:textId="41FF8660" w:rsidR="00787FB6" w:rsidRPr="00891979" w:rsidRDefault="00787FB6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Other churches’ services</w:t>
            </w:r>
          </w:p>
        </w:tc>
        <w:tc>
          <w:tcPr>
            <w:tcW w:w="1476" w:type="dxa"/>
          </w:tcPr>
          <w:p w14:paraId="5DAA1D99" w14:textId="02D2F561" w:rsidR="00787FB6" w:rsidRPr="00891979" w:rsidRDefault="00787FB6" w:rsidP="00787FB6">
            <w:r>
              <w:t>Sunday</w:t>
            </w:r>
          </w:p>
        </w:tc>
        <w:tc>
          <w:tcPr>
            <w:tcW w:w="1701" w:type="dxa"/>
          </w:tcPr>
          <w:p w14:paraId="623E5F41" w14:textId="532CF3E4" w:rsidR="00787FB6" w:rsidRPr="00891979" w:rsidRDefault="00787FB6" w:rsidP="00787FB6">
            <w:r>
              <w:t>2pm-4pm</w:t>
            </w:r>
          </w:p>
        </w:tc>
        <w:tc>
          <w:tcPr>
            <w:tcW w:w="1418" w:type="dxa"/>
          </w:tcPr>
          <w:p w14:paraId="0DD9374E" w14:textId="750C4EC3" w:rsidR="00787FB6" w:rsidRPr="00891979" w:rsidRDefault="00787FB6" w:rsidP="00787FB6">
            <w:r>
              <w:t>Regular</w:t>
            </w:r>
          </w:p>
        </w:tc>
        <w:tc>
          <w:tcPr>
            <w:tcW w:w="1275" w:type="dxa"/>
          </w:tcPr>
          <w:p w14:paraId="612B5405" w14:textId="3B21328E" w:rsidR="00787FB6" w:rsidRPr="00891979" w:rsidRDefault="00787FB6" w:rsidP="00787FB6">
            <w:r>
              <w:t>Main hall</w:t>
            </w:r>
          </w:p>
        </w:tc>
        <w:tc>
          <w:tcPr>
            <w:tcW w:w="1418" w:type="dxa"/>
          </w:tcPr>
          <w:p w14:paraId="564335DB" w14:textId="0A610EB4" w:rsidR="00787FB6" w:rsidRPr="00891979" w:rsidRDefault="00787FB6" w:rsidP="00787FB6">
            <w:r>
              <w:t>20-30</w:t>
            </w:r>
          </w:p>
        </w:tc>
        <w:tc>
          <w:tcPr>
            <w:tcW w:w="1134" w:type="dxa"/>
          </w:tcPr>
          <w:p w14:paraId="6B75FDEE" w14:textId="1ED42BDA" w:rsidR="00787FB6" w:rsidRPr="00891979" w:rsidRDefault="00787FB6" w:rsidP="00787FB6">
            <w:r>
              <w:t>20</w:t>
            </w:r>
          </w:p>
        </w:tc>
      </w:tr>
      <w:tr w:rsidR="007C7176" w14:paraId="5745C34F" w14:textId="77777777" w:rsidTr="007E522B">
        <w:tc>
          <w:tcPr>
            <w:tcW w:w="2063" w:type="dxa"/>
          </w:tcPr>
          <w:p w14:paraId="19BDD396" w14:textId="3F572AF8" w:rsidR="007C7176" w:rsidRPr="00891979" w:rsidRDefault="00E8559B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Children’s parties</w:t>
            </w:r>
          </w:p>
        </w:tc>
        <w:tc>
          <w:tcPr>
            <w:tcW w:w="1476" w:type="dxa"/>
          </w:tcPr>
          <w:p w14:paraId="226ADBF0" w14:textId="1A63E41F" w:rsidR="007C7176" w:rsidRPr="00891979" w:rsidRDefault="00E8559B" w:rsidP="00787FB6">
            <w:r>
              <w:t>Saturday</w:t>
            </w:r>
          </w:p>
        </w:tc>
        <w:tc>
          <w:tcPr>
            <w:tcW w:w="1701" w:type="dxa"/>
          </w:tcPr>
          <w:p w14:paraId="788453BC" w14:textId="1E93AE80" w:rsidR="007C7176" w:rsidRPr="00891979" w:rsidRDefault="00E8559B" w:rsidP="00787FB6">
            <w:r>
              <w:t>2pm -9pm</w:t>
            </w:r>
          </w:p>
        </w:tc>
        <w:tc>
          <w:tcPr>
            <w:tcW w:w="1418" w:type="dxa"/>
          </w:tcPr>
          <w:p w14:paraId="078D536E" w14:textId="092E8A93" w:rsidR="007C7176" w:rsidRPr="00891979" w:rsidRDefault="00E8559B" w:rsidP="00787FB6">
            <w:r>
              <w:t>Once a month</w:t>
            </w:r>
          </w:p>
        </w:tc>
        <w:tc>
          <w:tcPr>
            <w:tcW w:w="1275" w:type="dxa"/>
          </w:tcPr>
          <w:p w14:paraId="53C64773" w14:textId="5D2B0C6D" w:rsidR="007C7176" w:rsidRPr="00891979" w:rsidRDefault="00E8559B" w:rsidP="00787FB6">
            <w:r>
              <w:t>Separate Hall</w:t>
            </w:r>
          </w:p>
        </w:tc>
        <w:tc>
          <w:tcPr>
            <w:tcW w:w="1418" w:type="dxa"/>
          </w:tcPr>
          <w:p w14:paraId="78AFF239" w14:textId="42D40602" w:rsidR="007C7176" w:rsidRPr="00891979" w:rsidRDefault="00E8559B" w:rsidP="00787FB6">
            <w:r>
              <w:t>6 (+up to 30 children)</w:t>
            </w:r>
          </w:p>
        </w:tc>
        <w:tc>
          <w:tcPr>
            <w:tcW w:w="1134" w:type="dxa"/>
          </w:tcPr>
          <w:p w14:paraId="10EC60AF" w14:textId="05C1C3B9" w:rsidR="007C7176" w:rsidRPr="00891979" w:rsidRDefault="00E8559B" w:rsidP="00787FB6">
            <w:r>
              <w:t>6 (</w:t>
            </w:r>
            <w:r w:rsidR="003F1FB7">
              <w:t>+ 20</w:t>
            </w:r>
            <w:r>
              <w:t xml:space="preserve"> drop</w:t>
            </w:r>
            <w:r w:rsidR="0070378F">
              <w:t>-</w:t>
            </w:r>
            <w:r>
              <w:t>off</w:t>
            </w:r>
            <w:r w:rsidR="00B63AB9">
              <w:t>/</w:t>
            </w:r>
            <w:r w:rsidR="0070378F">
              <w:t xml:space="preserve"> </w:t>
            </w:r>
            <w:r w:rsidR="00B63AB9">
              <w:t>pick-up</w:t>
            </w:r>
            <w:r>
              <w:t>)</w:t>
            </w:r>
          </w:p>
        </w:tc>
      </w:tr>
      <w:tr w:rsidR="00787FB6" w14:paraId="0214BE9C" w14:textId="77777777" w:rsidTr="007E522B">
        <w:tc>
          <w:tcPr>
            <w:tcW w:w="2063" w:type="dxa"/>
            <w:vMerge w:val="restart"/>
          </w:tcPr>
          <w:p w14:paraId="023A87C8" w14:textId="30CBA000" w:rsidR="00787FB6" w:rsidRPr="00891979" w:rsidRDefault="00787FB6" w:rsidP="00787FB6">
            <w:pPr>
              <w:rPr>
                <w:b/>
                <w:bCs/>
              </w:rPr>
            </w:pPr>
            <w:r>
              <w:rPr>
                <w:b/>
                <w:bCs/>
              </w:rPr>
              <w:t>Other events</w:t>
            </w:r>
            <w:r w:rsidR="003F1FB7">
              <w:rPr>
                <w:b/>
                <w:bCs/>
              </w:rPr>
              <w:t xml:space="preserve">, </w:t>
            </w:r>
            <w:proofErr w:type="spellStart"/>
            <w:r w:rsidR="003F1FB7">
              <w:rPr>
                <w:b/>
                <w:bCs/>
              </w:rPr>
              <w:t>eg</w:t>
            </w:r>
            <w:proofErr w:type="spellEnd"/>
            <w:r w:rsidR="003F1FB7">
              <w:rPr>
                <w:b/>
                <w:bCs/>
              </w:rPr>
              <w:t xml:space="preserve"> Saturday </w:t>
            </w:r>
            <w:r w:rsidR="008C0B51">
              <w:rPr>
                <w:b/>
                <w:bCs/>
              </w:rPr>
              <w:t>school</w:t>
            </w:r>
          </w:p>
        </w:tc>
        <w:tc>
          <w:tcPr>
            <w:tcW w:w="1476" w:type="dxa"/>
            <w:vMerge w:val="restart"/>
          </w:tcPr>
          <w:p w14:paraId="1A77A66D" w14:textId="3E2B2E48" w:rsidR="00787FB6" w:rsidRPr="00891979" w:rsidRDefault="00787FB6" w:rsidP="00787FB6">
            <w:r>
              <w:t>Saturday</w:t>
            </w:r>
          </w:p>
        </w:tc>
        <w:tc>
          <w:tcPr>
            <w:tcW w:w="1701" w:type="dxa"/>
          </w:tcPr>
          <w:p w14:paraId="7B3861DD" w14:textId="3D3FD7EE" w:rsidR="00787FB6" w:rsidRPr="00891979" w:rsidRDefault="003F1FB7" w:rsidP="00787FB6">
            <w:r>
              <w:t>9am-12noon</w:t>
            </w:r>
          </w:p>
        </w:tc>
        <w:tc>
          <w:tcPr>
            <w:tcW w:w="1418" w:type="dxa"/>
          </w:tcPr>
          <w:p w14:paraId="3D0F49F4" w14:textId="22B52BAB" w:rsidR="00787FB6" w:rsidRPr="00891979" w:rsidRDefault="003F1FB7" w:rsidP="00787FB6">
            <w:r>
              <w:t>Term time</w:t>
            </w:r>
          </w:p>
        </w:tc>
        <w:tc>
          <w:tcPr>
            <w:tcW w:w="1275" w:type="dxa"/>
          </w:tcPr>
          <w:p w14:paraId="0E94FA6C" w14:textId="3B7600E1" w:rsidR="00787FB6" w:rsidRPr="00891979" w:rsidRDefault="00787FB6" w:rsidP="00787FB6">
            <w:r>
              <w:t>Separate Hall</w:t>
            </w:r>
          </w:p>
        </w:tc>
        <w:tc>
          <w:tcPr>
            <w:tcW w:w="1418" w:type="dxa"/>
          </w:tcPr>
          <w:p w14:paraId="0457C07A" w14:textId="0312180C" w:rsidR="00787FB6" w:rsidRPr="00891979" w:rsidRDefault="003F1FB7" w:rsidP="00787FB6">
            <w:r>
              <w:t>4 (+ up to 30 children)</w:t>
            </w:r>
          </w:p>
        </w:tc>
        <w:tc>
          <w:tcPr>
            <w:tcW w:w="1134" w:type="dxa"/>
          </w:tcPr>
          <w:p w14:paraId="357FC77C" w14:textId="349A3EF4" w:rsidR="00787FB6" w:rsidRPr="00891979" w:rsidRDefault="003F1FB7" w:rsidP="00787FB6">
            <w:r>
              <w:t>4 (+20)</w:t>
            </w:r>
          </w:p>
        </w:tc>
      </w:tr>
      <w:tr w:rsidR="00787FB6" w14:paraId="02CD15EB" w14:textId="77777777" w:rsidTr="007E522B">
        <w:tc>
          <w:tcPr>
            <w:tcW w:w="2063" w:type="dxa"/>
            <w:vMerge/>
          </w:tcPr>
          <w:p w14:paraId="4E579C73" w14:textId="77777777" w:rsidR="00787FB6" w:rsidRDefault="00787FB6" w:rsidP="00787FB6">
            <w:pPr>
              <w:rPr>
                <w:b/>
                <w:bCs/>
              </w:rPr>
            </w:pPr>
          </w:p>
        </w:tc>
        <w:tc>
          <w:tcPr>
            <w:tcW w:w="1476" w:type="dxa"/>
            <w:vMerge/>
          </w:tcPr>
          <w:p w14:paraId="1219C5E4" w14:textId="77777777" w:rsidR="00787FB6" w:rsidRDefault="00787FB6" w:rsidP="00787FB6"/>
        </w:tc>
        <w:tc>
          <w:tcPr>
            <w:tcW w:w="1701" w:type="dxa"/>
          </w:tcPr>
          <w:p w14:paraId="01C974B4" w14:textId="01DFBC0F" w:rsidR="00787FB6" w:rsidRDefault="00787FB6" w:rsidP="00787FB6">
            <w:r>
              <w:t>1pm-5pm</w:t>
            </w:r>
          </w:p>
        </w:tc>
        <w:tc>
          <w:tcPr>
            <w:tcW w:w="1418" w:type="dxa"/>
          </w:tcPr>
          <w:p w14:paraId="288ECBB3" w14:textId="3B24AFFA" w:rsidR="00787FB6" w:rsidRDefault="003F1FB7" w:rsidP="00787FB6">
            <w:r>
              <w:t>Occasional</w:t>
            </w:r>
          </w:p>
        </w:tc>
        <w:tc>
          <w:tcPr>
            <w:tcW w:w="1275" w:type="dxa"/>
          </w:tcPr>
          <w:p w14:paraId="09294F40" w14:textId="74953B83" w:rsidR="00787FB6" w:rsidRDefault="003F1FB7" w:rsidP="00787FB6">
            <w:r>
              <w:t>Separate Hall</w:t>
            </w:r>
          </w:p>
        </w:tc>
        <w:tc>
          <w:tcPr>
            <w:tcW w:w="1418" w:type="dxa"/>
          </w:tcPr>
          <w:p w14:paraId="10D1FDBB" w14:textId="31E413E7" w:rsidR="00787FB6" w:rsidRDefault="003F1FB7" w:rsidP="00787FB6">
            <w:r>
              <w:t>20-60</w:t>
            </w:r>
          </w:p>
        </w:tc>
        <w:tc>
          <w:tcPr>
            <w:tcW w:w="1134" w:type="dxa"/>
          </w:tcPr>
          <w:p w14:paraId="62FF9A3E" w14:textId="3F158DB7" w:rsidR="00787FB6" w:rsidRDefault="003F1FB7" w:rsidP="00787FB6">
            <w:r>
              <w:t>30</w:t>
            </w:r>
          </w:p>
        </w:tc>
      </w:tr>
    </w:tbl>
    <w:p w14:paraId="4C38D8D3" w14:textId="5C1A625A" w:rsidR="00891979" w:rsidRPr="00891979" w:rsidRDefault="00891979" w:rsidP="009E6FC6">
      <w:pPr>
        <w:rPr>
          <w:b/>
          <w:bCs/>
          <w:sz w:val="24"/>
          <w:szCs w:val="24"/>
        </w:rPr>
      </w:pPr>
    </w:p>
    <w:sectPr w:rsidR="00891979" w:rsidRPr="00891979" w:rsidSect="00E8559B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5999A1" w14:textId="77777777" w:rsidR="00D105EA" w:rsidRDefault="00D105EA" w:rsidP="00D105EA">
      <w:pPr>
        <w:spacing w:after="0" w:line="240" w:lineRule="auto"/>
      </w:pPr>
      <w:r>
        <w:separator/>
      </w:r>
    </w:p>
  </w:endnote>
  <w:endnote w:type="continuationSeparator" w:id="0">
    <w:p w14:paraId="52213602" w14:textId="77777777" w:rsidR="00D105EA" w:rsidRDefault="00D105EA" w:rsidP="00D10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F75F5" w14:textId="77777777" w:rsidR="00D105EA" w:rsidRDefault="00D105EA" w:rsidP="00D105EA">
      <w:pPr>
        <w:spacing w:after="0" w:line="240" w:lineRule="auto"/>
      </w:pPr>
      <w:r>
        <w:separator/>
      </w:r>
    </w:p>
  </w:footnote>
  <w:footnote w:type="continuationSeparator" w:id="0">
    <w:p w14:paraId="17DAC626" w14:textId="77777777" w:rsidR="00D105EA" w:rsidRDefault="00D105EA" w:rsidP="00D10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6D25" w14:textId="4FF22A7D" w:rsidR="00D105EA" w:rsidRDefault="00D105EA">
    <w:pPr>
      <w:pStyle w:val="Header"/>
    </w:pPr>
    <w:r>
      <w:t>V1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79"/>
    <w:rsid w:val="00045F2F"/>
    <w:rsid w:val="00116C8A"/>
    <w:rsid w:val="00191E3F"/>
    <w:rsid w:val="00315506"/>
    <w:rsid w:val="003E6403"/>
    <w:rsid w:val="003F1FB7"/>
    <w:rsid w:val="004133BE"/>
    <w:rsid w:val="004429C6"/>
    <w:rsid w:val="004D3391"/>
    <w:rsid w:val="00514E46"/>
    <w:rsid w:val="005304AB"/>
    <w:rsid w:val="00573788"/>
    <w:rsid w:val="0064065C"/>
    <w:rsid w:val="0070378F"/>
    <w:rsid w:val="00787FB6"/>
    <w:rsid w:val="007C7176"/>
    <w:rsid w:val="007D6E47"/>
    <w:rsid w:val="007E522B"/>
    <w:rsid w:val="00807AC5"/>
    <w:rsid w:val="00891979"/>
    <w:rsid w:val="008C0B51"/>
    <w:rsid w:val="009E6FC6"/>
    <w:rsid w:val="00AE558F"/>
    <w:rsid w:val="00B56B03"/>
    <w:rsid w:val="00B63AB9"/>
    <w:rsid w:val="00B72EFF"/>
    <w:rsid w:val="00C20B38"/>
    <w:rsid w:val="00C26F5B"/>
    <w:rsid w:val="00CB7887"/>
    <w:rsid w:val="00D105EA"/>
    <w:rsid w:val="00D16BFC"/>
    <w:rsid w:val="00D30D61"/>
    <w:rsid w:val="00D67CFC"/>
    <w:rsid w:val="00E51387"/>
    <w:rsid w:val="00E610EA"/>
    <w:rsid w:val="00E8559B"/>
    <w:rsid w:val="00EC6F6B"/>
    <w:rsid w:val="00F4670E"/>
    <w:rsid w:val="00F51279"/>
    <w:rsid w:val="00F70BD6"/>
    <w:rsid w:val="00FA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F1C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5EA"/>
  </w:style>
  <w:style w:type="paragraph" w:styleId="Footer">
    <w:name w:val="footer"/>
    <w:basedOn w:val="Normal"/>
    <w:link w:val="FooterChar"/>
    <w:uiPriority w:val="99"/>
    <w:unhideWhenUsed/>
    <w:rsid w:val="00D1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5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5EA"/>
  </w:style>
  <w:style w:type="paragraph" w:styleId="Footer">
    <w:name w:val="footer"/>
    <w:basedOn w:val="Normal"/>
    <w:link w:val="FooterChar"/>
    <w:uiPriority w:val="99"/>
    <w:unhideWhenUsed/>
    <w:rsid w:val="00D105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6B6FCB72</Template>
  <TotalTime>0</TotalTime>
  <Pages>2</Pages>
  <Words>299</Words>
  <Characters>1705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RBC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Morrey</dc:creator>
  <cp:lastModifiedBy>Amoah, Alison</cp:lastModifiedBy>
  <cp:revision>2</cp:revision>
  <dcterms:created xsi:type="dcterms:W3CDTF">2020-09-23T13:47:00Z</dcterms:created>
  <dcterms:modified xsi:type="dcterms:W3CDTF">2020-09-23T13:47:00Z</dcterms:modified>
</cp:coreProperties>
</file>