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703" w:type="dxa"/>
        <w:tblInd w:w="988" w:type="dxa"/>
        <w:tblLayout w:type="fixed"/>
        <w:tblLook w:val="01E0" w:firstRow="1" w:lastRow="1" w:firstColumn="1" w:lastColumn="1" w:noHBand="0" w:noVBand="0"/>
      </w:tblPr>
      <w:tblGrid>
        <w:gridCol w:w="1715"/>
        <w:gridCol w:w="2318"/>
        <w:gridCol w:w="1387"/>
        <w:gridCol w:w="3283"/>
      </w:tblGrid>
      <w:tr w:rsidR="00890E06" w:rsidRPr="004649CC" w:rsidTr="00A90E6A">
        <w:trPr>
          <w:trHeight w:val="293"/>
        </w:trPr>
        <w:tc>
          <w:tcPr>
            <w:tcW w:w="8703" w:type="dxa"/>
            <w:gridSpan w:val="4"/>
            <w:shd w:val="clear" w:color="auto" w:fill="C6D9F1" w:themeFill="text2" w:themeFillTint="33"/>
          </w:tcPr>
          <w:p w:rsidR="00890E06" w:rsidRPr="004649CC" w:rsidRDefault="00890E06" w:rsidP="00FF3705">
            <w:pPr>
              <w:jc w:val="center"/>
              <w:rPr>
                <w:rFonts w:cs="Arial"/>
                <w:sz w:val="20"/>
              </w:rPr>
            </w:pPr>
            <w:r w:rsidRPr="004649CC">
              <w:rPr>
                <w:rFonts w:cs="Arial"/>
                <w:b/>
                <w:spacing w:val="-3"/>
                <w:sz w:val="28"/>
                <w:szCs w:val="28"/>
              </w:rPr>
              <w:t>TECHNICAL NOTE</w:t>
            </w:r>
            <w:r>
              <w:rPr>
                <w:rFonts w:cs="Arial"/>
                <w:b/>
                <w:spacing w:val="-3"/>
                <w:sz w:val="28"/>
                <w:szCs w:val="28"/>
              </w:rPr>
              <w:t xml:space="preserve"> 0</w:t>
            </w:r>
            <w:r w:rsidR="008250FC">
              <w:rPr>
                <w:rFonts w:cs="Arial"/>
                <w:b/>
                <w:spacing w:val="-3"/>
                <w:sz w:val="28"/>
                <w:szCs w:val="28"/>
              </w:rPr>
              <w:t>1</w:t>
            </w:r>
          </w:p>
        </w:tc>
      </w:tr>
      <w:tr w:rsidR="00890E06" w:rsidRPr="006A090C" w:rsidTr="00A90E6A">
        <w:trPr>
          <w:trHeight w:val="228"/>
        </w:trPr>
        <w:tc>
          <w:tcPr>
            <w:tcW w:w="1715" w:type="dxa"/>
            <w:shd w:val="clear" w:color="auto" w:fill="auto"/>
          </w:tcPr>
          <w:p w:rsidR="00890E06" w:rsidRPr="006A090C" w:rsidRDefault="00890E06" w:rsidP="00890E06">
            <w:pPr>
              <w:rPr>
                <w:rFonts w:cs="Arial"/>
                <w:szCs w:val="22"/>
              </w:rPr>
            </w:pPr>
            <w:r w:rsidRPr="006A090C">
              <w:rPr>
                <w:rFonts w:cs="Arial"/>
                <w:szCs w:val="22"/>
              </w:rPr>
              <w:t>Project</w:t>
            </w:r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6987" w:type="dxa"/>
            <w:gridSpan w:val="3"/>
            <w:shd w:val="clear" w:color="auto" w:fill="auto"/>
          </w:tcPr>
          <w:p w:rsidR="00890E06" w:rsidRPr="006A090C" w:rsidRDefault="008250FC" w:rsidP="009547D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J1094</w:t>
            </w:r>
          </w:p>
        </w:tc>
      </w:tr>
      <w:tr w:rsidR="00890E06" w:rsidRPr="006A090C" w:rsidTr="00A90E6A">
        <w:trPr>
          <w:trHeight w:val="228"/>
        </w:trPr>
        <w:tc>
          <w:tcPr>
            <w:tcW w:w="1715" w:type="dxa"/>
            <w:shd w:val="clear" w:color="auto" w:fill="auto"/>
          </w:tcPr>
          <w:p w:rsidR="00890E06" w:rsidRPr="006A090C" w:rsidRDefault="00890E06" w:rsidP="00890E06">
            <w:pPr>
              <w:rPr>
                <w:rFonts w:cs="Arial"/>
                <w:szCs w:val="22"/>
              </w:rPr>
            </w:pPr>
            <w:r w:rsidRPr="006A090C">
              <w:rPr>
                <w:rFonts w:cs="Arial"/>
                <w:szCs w:val="22"/>
              </w:rPr>
              <w:t>Title</w:t>
            </w:r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6987" w:type="dxa"/>
            <w:gridSpan w:val="3"/>
            <w:shd w:val="clear" w:color="auto" w:fill="auto"/>
          </w:tcPr>
          <w:p w:rsidR="00890E06" w:rsidRPr="006A090C" w:rsidRDefault="008250FC" w:rsidP="002000D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PV array details</w:t>
            </w:r>
          </w:p>
        </w:tc>
      </w:tr>
      <w:tr w:rsidR="00E74670" w:rsidRPr="006A090C" w:rsidTr="00A90E6A">
        <w:trPr>
          <w:trHeight w:val="228"/>
        </w:trPr>
        <w:tc>
          <w:tcPr>
            <w:tcW w:w="1715" w:type="dxa"/>
            <w:shd w:val="clear" w:color="auto" w:fill="auto"/>
          </w:tcPr>
          <w:p w:rsidR="00E74670" w:rsidRPr="006A090C" w:rsidRDefault="00E74670" w:rsidP="00890E06">
            <w:pPr>
              <w:rPr>
                <w:rFonts w:cs="Arial"/>
                <w:szCs w:val="22"/>
              </w:rPr>
            </w:pPr>
            <w:r w:rsidRPr="006A090C">
              <w:rPr>
                <w:rFonts w:cs="Arial"/>
                <w:szCs w:val="22"/>
              </w:rPr>
              <w:t>Date</w:t>
            </w:r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6987" w:type="dxa"/>
            <w:gridSpan w:val="3"/>
            <w:shd w:val="clear" w:color="auto" w:fill="auto"/>
          </w:tcPr>
          <w:p w:rsidR="00E74670" w:rsidRPr="009C4466" w:rsidRDefault="008250FC" w:rsidP="009C4466">
            <w:pPr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Cs w:val="22"/>
              </w:rPr>
              <w:t>23/08/21</w:t>
            </w:r>
          </w:p>
        </w:tc>
      </w:tr>
      <w:tr w:rsidR="00890E06" w:rsidRPr="006A090C" w:rsidTr="00A90E6A">
        <w:trPr>
          <w:trHeight w:val="228"/>
        </w:trPr>
        <w:tc>
          <w:tcPr>
            <w:tcW w:w="1715" w:type="dxa"/>
            <w:shd w:val="clear" w:color="auto" w:fill="auto"/>
          </w:tcPr>
          <w:p w:rsidR="00890E06" w:rsidRPr="006A090C" w:rsidRDefault="00890E06" w:rsidP="00FF3705">
            <w:pPr>
              <w:rPr>
                <w:rFonts w:cs="Arial"/>
                <w:szCs w:val="22"/>
              </w:rPr>
            </w:pPr>
            <w:r w:rsidRPr="006A090C">
              <w:rPr>
                <w:rFonts w:cs="Arial"/>
                <w:szCs w:val="22"/>
              </w:rPr>
              <w:t>Author</w:t>
            </w:r>
            <w:r>
              <w:rPr>
                <w:rFonts w:cs="Arial"/>
                <w:szCs w:val="22"/>
              </w:rPr>
              <w:t>:</w:t>
            </w:r>
          </w:p>
        </w:tc>
        <w:tc>
          <w:tcPr>
            <w:tcW w:w="2318" w:type="dxa"/>
            <w:shd w:val="clear" w:color="auto" w:fill="auto"/>
          </w:tcPr>
          <w:p w:rsidR="00890E06" w:rsidRPr="006A090C" w:rsidRDefault="008250FC" w:rsidP="00FF370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DJW</w:t>
            </w:r>
          </w:p>
        </w:tc>
        <w:tc>
          <w:tcPr>
            <w:tcW w:w="1387" w:type="dxa"/>
            <w:shd w:val="clear" w:color="auto" w:fill="auto"/>
          </w:tcPr>
          <w:p w:rsidR="00890E06" w:rsidRPr="006A090C" w:rsidRDefault="00890E06" w:rsidP="00FF370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Checked:</w:t>
            </w:r>
          </w:p>
        </w:tc>
        <w:tc>
          <w:tcPr>
            <w:tcW w:w="3281" w:type="dxa"/>
            <w:shd w:val="clear" w:color="auto" w:fill="auto"/>
          </w:tcPr>
          <w:p w:rsidR="00890E06" w:rsidRPr="006A090C" w:rsidRDefault="008250FC" w:rsidP="00FF370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DGM</w:t>
            </w:r>
          </w:p>
        </w:tc>
      </w:tr>
      <w:tr w:rsidR="00B23EE5" w:rsidRPr="006A090C" w:rsidTr="00A90E6A">
        <w:trPr>
          <w:trHeight w:val="234"/>
        </w:trPr>
        <w:tc>
          <w:tcPr>
            <w:tcW w:w="1715" w:type="dxa"/>
            <w:shd w:val="clear" w:color="auto" w:fill="auto"/>
          </w:tcPr>
          <w:p w:rsidR="00B23EE5" w:rsidRPr="006A090C" w:rsidRDefault="00B23EE5" w:rsidP="00FF370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Revision:</w:t>
            </w:r>
          </w:p>
        </w:tc>
        <w:tc>
          <w:tcPr>
            <w:tcW w:w="2318" w:type="dxa"/>
            <w:shd w:val="clear" w:color="auto" w:fill="auto"/>
          </w:tcPr>
          <w:p w:rsidR="00B23EE5" w:rsidRPr="006A090C" w:rsidRDefault="00B23EE5" w:rsidP="00FF3705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  <w:r w:rsidR="009C4466">
              <w:rPr>
                <w:rFonts w:cs="Arial"/>
                <w:szCs w:val="22"/>
              </w:rPr>
              <w:t>1</w:t>
            </w:r>
          </w:p>
        </w:tc>
        <w:tc>
          <w:tcPr>
            <w:tcW w:w="1387" w:type="dxa"/>
            <w:shd w:val="clear" w:color="auto" w:fill="auto"/>
          </w:tcPr>
          <w:p w:rsidR="00B23EE5" w:rsidRDefault="00B23EE5" w:rsidP="00FF3705">
            <w:pPr>
              <w:rPr>
                <w:rFonts w:cs="Arial"/>
                <w:szCs w:val="22"/>
              </w:rPr>
            </w:pPr>
          </w:p>
        </w:tc>
        <w:tc>
          <w:tcPr>
            <w:tcW w:w="3281" w:type="dxa"/>
            <w:shd w:val="clear" w:color="auto" w:fill="auto"/>
          </w:tcPr>
          <w:p w:rsidR="00B23EE5" w:rsidRPr="006A090C" w:rsidRDefault="00B23EE5" w:rsidP="00FF3705">
            <w:pPr>
              <w:rPr>
                <w:rFonts w:cs="Arial"/>
                <w:szCs w:val="22"/>
              </w:rPr>
            </w:pPr>
          </w:p>
        </w:tc>
      </w:tr>
    </w:tbl>
    <w:p w:rsidR="000808B2" w:rsidRDefault="000808B2" w:rsidP="000808B2">
      <w:pPr>
        <w:pStyle w:val="Heading3"/>
      </w:pPr>
      <w:r>
        <w:t>Introduction</w:t>
      </w:r>
    </w:p>
    <w:p w:rsidR="000808B2" w:rsidRDefault="000808B2" w:rsidP="000808B2">
      <w:pPr>
        <w:pStyle w:val="Bodytext1"/>
      </w:pPr>
      <w:r>
        <w:t xml:space="preserve">This document is intended to </w:t>
      </w:r>
      <w:r w:rsidR="00DB01F7">
        <w:t xml:space="preserve">discuss </w:t>
      </w:r>
      <w:r w:rsidR="008250FC">
        <w:t>details of the PV array</w:t>
      </w:r>
      <w:r>
        <w:t xml:space="preserve"> </w:t>
      </w:r>
      <w:r w:rsidR="008250FC">
        <w:t>including: Number of panels, peak output and SAP calculation.</w:t>
      </w:r>
    </w:p>
    <w:p w:rsidR="00084997" w:rsidRPr="00084997" w:rsidRDefault="008250FC" w:rsidP="00084997">
      <w:pPr>
        <w:pStyle w:val="Heading3"/>
      </w:pPr>
      <w:r>
        <w:t>PV Array Details</w:t>
      </w:r>
    </w:p>
    <w:p w:rsidR="00084997" w:rsidRDefault="00084997" w:rsidP="0024314E">
      <w:pPr>
        <w:pStyle w:val="Bodytext1"/>
      </w:pPr>
      <w:r>
        <w:t>The PV panels selected for this array are JA Solar JAM72S20-450</w:t>
      </w:r>
      <w:r w:rsidR="00F637C9">
        <w:t>MR.</w:t>
      </w:r>
    </w:p>
    <w:p w:rsidR="008250FC" w:rsidRDefault="008250FC" w:rsidP="0024314E">
      <w:pPr>
        <w:pStyle w:val="Bodytext1"/>
      </w:pPr>
      <w:r>
        <w:t>The total number of panels included in the PV</w:t>
      </w:r>
      <w:r w:rsidR="00084997">
        <w:t xml:space="preserve"> array</w:t>
      </w:r>
      <w:r>
        <w:t xml:space="preserve"> is 44 Panels, distributed as 36 panels on the flat roof</w:t>
      </w:r>
      <w:r w:rsidR="00F637C9">
        <w:t xml:space="preserve"> on a 10</w:t>
      </w:r>
      <w:r w:rsidR="00F637C9" w:rsidRPr="00F637C9">
        <w:rPr>
          <w:vertAlign w:val="superscript"/>
        </w:rPr>
        <w:t>o</w:t>
      </w:r>
      <w:r w:rsidR="003D4309">
        <w:t xml:space="preserve"> pitch </w:t>
      </w:r>
      <w:r>
        <w:t>and 8 pane</w:t>
      </w:r>
      <w:bookmarkStart w:id="0" w:name="_GoBack"/>
      <w:bookmarkEnd w:id="0"/>
      <w:r>
        <w:t>ls on the rear pitch</w:t>
      </w:r>
      <w:r w:rsidR="003D4309">
        <w:t xml:space="preserve"> on a 50</w:t>
      </w:r>
      <w:r w:rsidR="003D4309" w:rsidRPr="003D4309">
        <w:rPr>
          <w:vertAlign w:val="superscript"/>
        </w:rPr>
        <w:t>o</w:t>
      </w:r>
      <w:r w:rsidR="003D4309">
        <w:t xml:space="preserve"> pitch</w:t>
      </w:r>
      <w:r>
        <w:t>.</w:t>
      </w:r>
      <w:r w:rsidR="00084997">
        <w:t xml:space="preserve"> </w:t>
      </w:r>
    </w:p>
    <w:p w:rsidR="008250FC" w:rsidRDefault="008250FC" w:rsidP="0024314E">
      <w:pPr>
        <w:pStyle w:val="Bodytext1"/>
      </w:pPr>
      <w:r>
        <w:t>All panels are configured in a West facing configuration to building layout and shading of the roof from other buildings in the vicinity.</w:t>
      </w:r>
    </w:p>
    <w:p w:rsidR="008250FC" w:rsidRDefault="00084997" w:rsidP="0024314E">
      <w:pPr>
        <w:pStyle w:val="Bodytext1"/>
      </w:pPr>
      <w:r>
        <w:t>The annual generation of the array 19,800kWh. The required generation from the SAP calculation was 1,170kWh per flat giving a total of 16,380kWh required across the project.</w:t>
      </w:r>
    </w:p>
    <w:p w:rsidR="000325AF" w:rsidRPr="000325AF" w:rsidRDefault="000325AF" w:rsidP="00355532">
      <w:pPr>
        <w:pStyle w:val="Bodytext1"/>
        <w:numPr>
          <w:ilvl w:val="0"/>
          <w:numId w:val="0"/>
        </w:numPr>
        <w:ind w:left="2421"/>
      </w:pPr>
    </w:p>
    <w:p w:rsidR="007C7AFF" w:rsidRDefault="007C7AFF" w:rsidP="007C7AFF"/>
    <w:p w:rsidR="007C7AFF" w:rsidRPr="007C7AFF" w:rsidRDefault="007C7AFF" w:rsidP="007C7AFF"/>
    <w:p w:rsidR="002C6023" w:rsidRPr="008161A1" w:rsidRDefault="002C6023" w:rsidP="002C6023">
      <w:pPr>
        <w:pStyle w:val="Bodytext1"/>
        <w:numPr>
          <w:ilvl w:val="0"/>
          <w:numId w:val="0"/>
        </w:numPr>
        <w:ind w:left="2421"/>
      </w:pPr>
    </w:p>
    <w:sectPr w:rsidR="002C6023" w:rsidRPr="008161A1" w:rsidSect="000808B2">
      <w:headerReference w:type="default" r:id="rId8"/>
      <w:footerReference w:type="default" r:id="rId9"/>
      <w:pgSz w:w="11907" w:h="16840" w:code="9"/>
      <w:pgMar w:top="1440" w:right="1134" w:bottom="1440" w:left="85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185" w:rsidRDefault="00D75185">
      <w:r>
        <w:separator/>
      </w:r>
    </w:p>
  </w:endnote>
  <w:endnote w:type="continuationSeparator" w:id="0">
    <w:p w:rsidR="00D75185" w:rsidRDefault="00D75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9CC" w:rsidRPr="004649CC" w:rsidRDefault="004649CC" w:rsidP="004649CC">
    <w:pPr>
      <w:pStyle w:val="Footer"/>
      <w:pBdr>
        <w:top w:val="single" w:sz="4" w:space="1" w:color="auto"/>
      </w:pBdr>
      <w:rPr>
        <w:sz w:val="16"/>
        <w:szCs w:val="16"/>
      </w:rPr>
    </w:pPr>
    <w:r w:rsidRPr="004649CC">
      <w:rPr>
        <w:snapToGrid w:val="0"/>
        <w:sz w:val="16"/>
        <w:szCs w:val="16"/>
      </w:rPr>
      <w:fldChar w:fldCharType="begin"/>
    </w:r>
    <w:r w:rsidRPr="004649CC">
      <w:rPr>
        <w:snapToGrid w:val="0"/>
        <w:sz w:val="16"/>
        <w:szCs w:val="16"/>
      </w:rPr>
      <w:instrText xml:space="preserve"> FILENAME \p </w:instrText>
    </w:r>
    <w:r w:rsidRPr="004649CC">
      <w:rPr>
        <w:snapToGrid w:val="0"/>
        <w:sz w:val="16"/>
        <w:szCs w:val="16"/>
      </w:rPr>
      <w:fldChar w:fldCharType="separate"/>
    </w:r>
    <w:r w:rsidR="00084997">
      <w:rPr>
        <w:noProof/>
        <w:snapToGrid w:val="0"/>
        <w:sz w:val="16"/>
        <w:szCs w:val="16"/>
      </w:rPr>
      <w:t>J:\J1094\7.0 Reports\J1094-TECHNOTE-01.docx</w:t>
    </w:r>
    <w:r w:rsidRPr="004649CC">
      <w:rPr>
        <w:snapToGrid w:val="0"/>
        <w:sz w:val="16"/>
        <w:szCs w:val="16"/>
      </w:rPr>
      <w:fldChar w:fldCharType="end"/>
    </w:r>
    <w:r>
      <w:rPr>
        <w:snapToGrid w:val="0"/>
        <w:sz w:val="16"/>
        <w:szCs w:val="16"/>
      </w:rPr>
      <w:tab/>
    </w:r>
    <w:r>
      <w:rPr>
        <w:snapToGrid w:val="0"/>
        <w:sz w:val="16"/>
        <w:szCs w:val="16"/>
      </w:rPr>
      <w:tab/>
    </w:r>
    <w:r w:rsidRPr="004649CC">
      <w:rPr>
        <w:snapToGrid w:val="0"/>
        <w:sz w:val="16"/>
        <w:szCs w:val="16"/>
      </w:rPr>
      <w:fldChar w:fldCharType="begin"/>
    </w:r>
    <w:r w:rsidRPr="004649CC">
      <w:rPr>
        <w:snapToGrid w:val="0"/>
        <w:sz w:val="16"/>
        <w:szCs w:val="16"/>
      </w:rPr>
      <w:instrText xml:space="preserve"> PAGE   \* MERGEFORMAT </w:instrText>
    </w:r>
    <w:r w:rsidRPr="004649CC">
      <w:rPr>
        <w:snapToGrid w:val="0"/>
        <w:sz w:val="16"/>
        <w:szCs w:val="16"/>
      </w:rPr>
      <w:fldChar w:fldCharType="separate"/>
    </w:r>
    <w:r w:rsidR="003D4309">
      <w:rPr>
        <w:noProof/>
        <w:snapToGrid w:val="0"/>
        <w:sz w:val="16"/>
        <w:szCs w:val="16"/>
      </w:rPr>
      <w:t>1</w:t>
    </w:r>
    <w:r w:rsidRPr="004649CC">
      <w:rPr>
        <w:noProof/>
        <w:snapToGrid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185" w:rsidRDefault="00D75185">
      <w:r>
        <w:separator/>
      </w:r>
    </w:p>
  </w:footnote>
  <w:footnote w:type="continuationSeparator" w:id="0">
    <w:p w:rsidR="00D75185" w:rsidRDefault="00D75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461" w:rsidRDefault="00E67461">
    <w:pPr>
      <w:pStyle w:val="Header"/>
      <w:pBdr>
        <w:bottom w:val="single" w:sz="4" w:space="1" w:color="auto"/>
      </w:pBdr>
      <w:tabs>
        <w:tab w:val="clear" w:pos="8640"/>
        <w:tab w:val="right" w:pos="9639"/>
      </w:tabs>
    </w:pPr>
    <w:r>
      <w:tab/>
    </w:r>
    <w:r>
      <w:tab/>
    </w:r>
    <w:r>
      <w:rPr>
        <w:noProof/>
        <w:lang w:eastAsia="en-GB"/>
      </w:rPr>
      <w:drawing>
        <wp:inline distT="0" distB="0" distL="0" distR="0" wp14:anchorId="1AF72116" wp14:editId="15BD0DA1">
          <wp:extent cx="361950" cy="247650"/>
          <wp:effectExtent l="0" t="0" r="0" b="0"/>
          <wp:docPr id="7" name="Picture 7" descr="Jdp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Jdp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C4E35"/>
    <w:multiLevelType w:val="hybridMultilevel"/>
    <w:tmpl w:val="3BFEDA1A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29C82163"/>
    <w:multiLevelType w:val="multilevel"/>
    <w:tmpl w:val="61AEB576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  <w:b/>
        <w:i w:val="0"/>
        <w:sz w:val="24"/>
      </w:rPr>
    </w:lvl>
    <w:lvl w:ilvl="1">
      <w:start w:val="1"/>
      <w:numFmt w:val="none"/>
      <w:suff w:val="nothing"/>
      <w:lvlText w:val="%1"/>
      <w:lvlJc w:val="left"/>
      <w:pPr>
        <w:ind w:left="851" w:firstLine="0"/>
      </w:pPr>
      <w:rPr>
        <w:rFonts w:hint="default"/>
        <w:b w:val="0"/>
        <w:i w:val="0"/>
      </w:rPr>
    </w:lvl>
    <w:lvl w:ilvl="2">
      <w:start w:val="1"/>
      <w:numFmt w:val="decimal"/>
      <w:lvlText w:val="%1%3.0"/>
      <w:lvlJc w:val="left"/>
      <w:pPr>
        <w:tabs>
          <w:tab w:val="num" w:pos="1701"/>
        </w:tabs>
        <w:ind w:left="850" w:hanging="85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1%3.%4"/>
      <w:lvlJc w:val="left"/>
      <w:pPr>
        <w:tabs>
          <w:tab w:val="num" w:pos="1701"/>
        </w:tabs>
        <w:ind w:left="850" w:hanging="850"/>
      </w:pPr>
      <w:rPr>
        <w:rFonts w:hint="default"/>
      </w:rPr>
    </w:lvl>
    <w:lvl w:ilvl="4">
      <w:start w:val="1"/>
      <w:numFmt w:val="decimal"/>
      <w:lvlText w:val="%1%3.%4.%5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5">
      <w:start w:val="1"/>
      <w:numFmt w:val="lowerLetter"/>
      <w:lvlText w:val="%1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68D3FC2"/>
    <w:multiLevelType w:val="hybridMultilevel"/>
    <w:tmpl w:val="7FE62758"/>
    <w:lvl w:ilvl="0" w:tplc="0809000F">
      <w:start w:val="1"/>
      <w:numFmt w:val="decimal"/>
      <w:lvlText w:val="%1."/>
      <w:lvlJc w:val="left"/>
      <w:pPr>
        <w:ind w:left="2421" w:hanging="360"/>
      </w:pPr>
    </w:lvl>
    <w:lvl w:ilvl="1" w:tplc="08090019" w:tentative="1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57FB0137"/>
    <w:multiLevelType w:val="multilevel"/>
    <w:tmpl w:val="DDBE3C76"/>
    <w:lvl w:ilvl="0">
      <w:start w:val="1"/>
      <w:numFmt w:val="none"/>
      <w:pStyle w:val="Heading1"/>
      <w:suff w:val="nothing"/>
      <w:lvlText w:val="%1"/>
      <w:lvlJc w:val="left"/>
      <w:pPr>
        <w:ind w:left="720" w:firstLine="0"/>
      </w:pPr>
      <w:rPr>
        <w:rFonts w:hint="default"/>
        <w:b/>
        <w:i w:val="0"/>
        <w:sz w:val="24"/>
      </w:rPr>
    </w:lvl>
    <w:lvl w:ilvl="1">
      <w:start w:val="1"/>
      <w:numFmt w:val="none"/>
      <w:pStyle w:val="Heading2"/>
      <w:suff w:val="nothing"/>
      <w:lvlText w:val="%1"/>
      <w:lvlJc w:val="left"/>
      <w:pPr>
        <w:ind w:left="1571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1%3.0"/>
      <w:lvlJc w:val="left"/>
      <w:pPr>
        <w:tabs>
          <w:tab w:val="num" w:pos="2421"/>
        </w:tabs>
        <w:ind w:left="2421" w:hanging="85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odytext1"/>
      <w:lvlText w:val="%1%3.%4"/>
      <w:lvlJc w:val="left"/>
      <w:pPr>
        <w:tabs>
          <w:tab w:val="num" w:pos="2421"/>
        </w:tabs>
        <w:ind w:left="2421" w:hanging="850"/>
      </w:pPr>
      <w:rPr>
        <w:rFonts w:hint="default"/>
      </w:rPr>
    </w:lvl>
    <w:lvl w:ilvl="4">
      <w:start w:val="1"/>
      <w:numFmt w:val="decimal"/>
      <w:pStyle w:val="Bodytext2"/>
      <w:lvlText w:val="%1%3.%4.%5"/>
      <w:lvlJc w:val="left"/>
      <w:pPr>
        <w:tabs>
          <w:tab w:val="num" w:pos="2421"/>
        </w:tabs>
        <w:ind w:left="2421" w:hanging="850"/>
      </w:pPr>
      <w:rPr>
        <w:rFonts w:hint="default"/>
      </w:rPr>
    </w:lvl>
    <w:lvl w:ilvl="5">
      <w:start w:val="1"/>
      <w:numFmt w:val="lowerLetter"/>
      <w:pStyle w:val="Bodytext3"/>
      <w:lvlText w:val="%1%6)"/>
      <w:lvlJc w:val="left"/>
      <w:pPr>
        <w:tabs>
          <w:tab w:val="num" w:pos="2988"/>
        </w:tabs>
        <w:ind w:left="2988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 w15:restartNumberingAfterBreak="0">
    <w:nsid w:val="645441C2"/>
    <w:multiLevelType w:val="hybridMultilevel"/>
    <w:tmpl w:val="F12855A0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0"/>
  </w:num>
  <w:num w:numId="11">
    <w:abstractNumId w:val="4"/>
  </w:num>
  <w:num w:numId="12">
    <w:abstractNumId w:val="2"/>
  </w:num>
  <w:num w:numId="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 style="mso-wrap-style:no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SxNDAGkkbmlsZGBko6SsGpxcWZ+XkgBSa1AD1lkPosAAAA"/>
  </w:docVars>
  <w:rsids>
    <w:rsidRoot w:val="00D75185"/>
    <w:rsid w:val="00016CDF"/>
    <w:rsid w:val="0003189E"/>
    <w:rsid w:val="000325AF"/>
    <w:rsid w:val="00035F14"/>
    <w:rsid w:val="00037D4F"/>
    <w:rsid w:val="00040E67"/>
    <w:rsid w:val="00054592"/>
    <w:rsid w:val="00054D90"/>
    <w:rsid w:val="000556A2"/>
    <w:rsid w:val="000808B2"/>
    <w:rsid w:val="000830CE"/>
    <w:rsid w:val="00084997"/>
    <w:rsid w:val="000A4097"/>
    <w:rsid w:val="000A5C0C"/>
    <w:rsid w:val="000B085F"/>
    <w:rsid w:val="000C01C2"/>
    <w:rsid w:val="000C1BA6"/>
    <w:rsid w:val="000C3D5A"/>
    <w:rsid w:val="000C5678"/>
    <w:rsid w:val="000D0279"/>
    <w:rsid w:val="000D3886"/>
    <w:rsid w:val="000E2E57"/>
    <w:rsid w:val="0010683C"/>
    <w:rsid w:val="00111CB8"/>
    <w:rsid w:val="00115FEF"/>
    <w:rsid w:val="00131DE9"/>
    <w:rsid w:val="0013654B"/>
    <w:rsid w:val="00140873"/>
    <w:rsid w:val="0017106B"/>
    <w:rsid w:val="001721A8"/>
    <w:rsid w:val="00174B0A"/>
    <w:rsid w:val="00185787"/>
    <w:rsid w:val="001D4D63"/>
    <w:rsid w:val="001E3E71"/>
    <w:rsid w:val="002000D7"/>
    <w:rsid w:val="0021675E"/>
    <w:rsid w:val="00223C99"/>
    <w:rsid w:val="00225636"/>
    <w:rsid w:val="00230128"/>
    <w:rsid w:val="0024314E"/>
    <w:rsid w:val="00255550"/>
    <w:rsid w:val="002603A1"/>
    <w:rsid w:val="002654AA"/>
    <w:rsid w:val="002675A9"/>
    <w:rsid w:val="00267AA9"/>
    <w:rsid w:val="00270E7C"/>
    <w:rsid w:val="00276586"/>
    <w:rsid w:val="002855F8"/>
    <w:rsid w:val="00287325"/>
    <w:rsid w:val="00290EBA"/>
    <w:rsid w:val="002A3414"/>
    <w:rsid w:val="002A3D22"/>
    <w:rsid w:val="002A580F"/>
    <w:rsid w:val="002B797D"/>
    <w:rsid w:val="002C41D9"/>
    <w:rsid w:val="002C6023"/>
    <w:rsid w:val="002D4D73"/>
    <w:rsid w:val="002E7D2E"/>
    <w:rsid w:val="002F1452"/>
    <w:rsid w:val="002F5C03"/>
    <w:rsid w:val="00305F6C"/>
    <w:rsid w:val="0030692E"/>
    <w:rsid w:val="00314029"/>
    <w:rsid w:val="0032401E"/>
    <w:rsid w:val="0033000A"/>
    <w:rsid w:val="003475CA"/>
    <w:rsid w:val="00355532"/>
    <w:rsid w:val="00365DC4"/>
    <w:rsid w:val="00393283"/>
    <w:rsid w:val="003B39A1"/>
    <w:rsid w:val="003B492A"/>
    <w:rsid w:val="003C4B1E"/>
    <w:rsid w:val="003C65FB"/>
    <w:rsid w:val="003C72AF"/>
    <w:rsid w:val="003D1ADD"/>
    <w:rsid w:val="003D4309"/>
    <w:rsid w:val="003D6058"/>
    <w:rsid w:val="003D63B1"/>
    <w:rsid w:val="004031B7"/>
    <w:rsid w:val="00417259"/>
    <w:rsid w:val="004300CE"/>
    <w:rsid w:val="004304C9"/>
    <w:rsid w:val="00431802"/>
    <w:rsid w:val="004369C2"/>
    <w:rsid w:val="004628DD"/>
    <w:rsid w:val="004649CC"/>
    <w:rsid w:val="00480040"/>
    <w:rsid w:val="004A4B0D"/>
    <w:rsid w:val="004B35F8"/>
    <w:rsid w:val="004C28F3"/>
    <w:rsid w:val="004D13C8"/>
    <w:rsid w:val="004D19D5"/>
    <w:rsid w:val="004E369D"/>
    <w:rsid w:val="005421F8"/>
    <w:rsid w:val="00545BCD"/>
    <w:rsid w:val="00547A19"/>
    <w:rsid w:val="00554861"/>
    <w:rsid w:val="00577040"/>
    <w:rsid w:val="00585542"/>
    <w:rsid w:val="00587B72"/>
    <w:rsid w:val="005B2854"/>
    <w:rsid w:val="005B76F7"/>
    <w:rsid w:val="005C586B"/>
    <w:rsid w:val="005C5BD3"/>
    <w:rsid w:val="005C6355"/>
    <w:rsid w:val="005D07CC"/>
    <w:rsid w:val="005D2558"/>
    <w:rsid w:val="005E4C59"/>
    <w:rsid w:val="00601F03"/>
    <w:rsid w:val="00613DC0"/>
    <w:rsid w:val="006144DD"/>
    <w:rsid w:val="006273C1"/>
    <w:rsid w:val="00627FED"/>
    <w:rsid w:val="00630608"/>
    <w:rsid w:val="006413A8"/>
    <w:rsid w:val="006430CB"/>
    <w:rsid w:val="00644650"/>
    <w:rsid w:val="006456CD"/>
    <w:rsid w:val="0065532A"/>
    <w:rsid w:val="006564B6"/>
    <w:rsid w:val="00657327"/>
    <w:rsid w:val="00664D10"/>
    <w:rsid w:val="00671AB8"/>
    <w:rsid w:val="00674902"/>
    <w:rsid w:val="00677E9E"/>
    <w:rsid w:val="006A090C"/>
    <w:rsid w:val="006A4AA6"/>
    <w:rsid w:val="006C7048"/>
    <w:rsid w:val="006E00FC"/>
    <w:rsid w:val="006E6F81"/>
    <w:rsid w:val="006F6B60"/>
    <w:rsid w:val="00701F21"/>
    <w:rsid w:val="00704CCD"/>
    <w:rsid w:val="00706AE5"/>
    <w:rsid w:val="0071097A"/>
    <w:rsid w:val="00711A22"/>
    <w:rsid w:val="007222CD"/>
    <w:rsid w:val="00726558"/>
    <w:rsid w:val="007357E9"/>
    <w:rsid w:val="00754A84"/>
    <w:rsid w:val="007661DA"/>
    <w:rsid w:val="007735E2"/>
    <w:rsid w:val="00775287"/>
    <w:rsid w:val="007770D4"/>
    <w:rsid w:val="007B7EAC"/>
    <w:rsid w:val="007C7AFF"/>
    <w:rsid w:val="007C7B53"/>
    <w:rsid w:val="007E64F4"/>
    <w:rsid w:val="007F58AF"/>
    <w:rsid w:val="00811092"/>
    <w:rsid w:val="008161A1"/>
    <w:rsid w:val="008250FC"/>
    <w:rsid w:val="00826CFE"/>
    <w:rsid w:val="00826FC0"/>
    <w:rsid w:val="008326F7"/>
    <w:rsid w:val="00840DA9"/>
    <w:rsid w:val="008505F9"/>
    <w:rsid w:val="00880832"/>
    <w:rsid w:val="00890E06"/>
    <w:rsid w:val="00894B42"/>
    <w:rsid w:val="008A08F9"/>
    <w:rsid w:val="008B20B0"/>
    <w:rsid w:val="008B4708"/>
    <w:rsid w:val="008B507C"/>
    <w:rsid w:val="008B6621"/>
    <w:rsid w:val="008C14A2"/>
    <w:rsid w:val="008C7297"/>
    <w:rsid w:val="008D475D"/>
    <w:rsid w:val="008E6534"/>
    <w:rsid w:val="008F1C59"/>
    <w:rsid w:val="008F3F34"/>
    <w:rsid w:val="00903FC2"/>
    <w:rsid w:val="00911CD4"/>
    <w:rsid w:val="00913E59"/>
    <w:rsid w:val="00930033"/>
    <w:rsid w:val="00933AAC"/>
    <w:rsid w:val="00942501"/>
    <w:rsid w:val="00947FBB"/>
    <w:rsid w:val="009547DE"/>
    <w:rsid w:val="0095767C"/>
    <w:rsid w:val="009669B6"/>
    <w:rsid w:val="00992708"/>
    <w:rsid w:val="00995CC9"/>
    <w:rsid w:val="009A19FB"/>
    <w:rsid w:val="009C4466"/>
    <w:rsid w:val="009C5231"/>
    <w:rsid w:val="009C5447"/>
    <w:rsid w:val="009C789F"/>
    <w:rsid w:val="009D7830"/>
    <w:rsid w:val="009E055C"/>
    <w:rsid w:val="009F1F15"/>
    <w:rsid w:val="00A0613E"/>
    <w:rsid w:val="00A349FD"/>
    <w:rsid w:val="00A37285"/>
    <w:rsid w:val="00A42FB6"/>
    <w:rsid w:val="00A51627"/>
    <w:rsid w:val="00A6403B"/>
    <w:rsid w:val="00A90E6A"/>
    <w:rsid w:val="00A946F4"/>
    <w:rsid w:val="00AB0E56"/>
    <w:rsid w:val="00AB3A14"/>
    <w:rsid w:val="00AC3CB2"/>
    <w:rsid w:val="00AC4DEC"/>
    <w:rsid w:val="00AC659F"/>
    <w:rsid w:val="00AD14D9"/>
    <w:rsid w:val="00AD6DF2"/>
    <w:rsid w:val="00AE02FE"/>
    <w:rsid w:val="00AF7708"/>
    <w:rsid w:val="00B0610D"/>
    <w:rsid w:val="00B11903"/>
    <w:rsid w:val="00B23EE5"/>
    <w:rsid w:val="00B348E6"/>
    <w:rsid w:val="00B41675"/>
    <w:rsid w:val="00B41717"/>
    <w:rsid w:val="00B47A29"/>
    <w:rsid w:val="00B71A56"/>
    <w:rsid w:val="00B975FE"/>
    <w:rsid w:val="00BA36CD"/>
    <w:rsid w:val="00BB1FA1"/>
    <w:rsid w:val="00BB3654"/>
    <w:rsid w:val="00BB6CF9"/>
    <w:rsid w:val="00BC6E45"/>
    <w:rsid w:val="00C03D5F"/>
    <w:rsid w:val="00C1335D"/>
    <w:rsid w:val="00C36E1A"/>
    <w:rsid w:val="00C412FE"/>
    <w:rsid w:val="00C52AED"/>
    <w:rsid w:val="00C60362"/>
    <w:rsid w:val="00C777FD"/>
    <w:rsid w:val="00C87650"/>
    <w:rsid w:val="00C904FA"/>
    <w:rsid w:val="00C93D7D"/>
    <w:rsid w:val="00C96C01"/>
    <w:rsid w:val="00CB0398"/>
    <w:rsid w:val="00CC3D96"/>
    <w:rsid w:val="00CD2ADB"/>
    <w:rsid w:val="00CF1579"/>
    <w:rsid w:val="00CF3B55"/>
    <w:rsid w:val="00D26C70"/>
    <w:rsid w:val="00D30588"/>
    <w:rsid w:val="00D31AFD"/>
    <w:rsid w:val="00D32FD7"/>
    <w:rsid w:val="00D33D6F"/>
    <w:rsid w:val="00D36544"/>
    <w:rsid w:val="00D44A07"/>
    <w:rsid w:val="00D524CA"/>
    <w:rsid w:val="00D5260B"/>
    <w:rsid w:val="00D716A9"/>
    <w:rsid w:val="00D75185"/>
    <w:rsid w:val="00D77C0E"/>
    <w:rsid w:val="00DA7F4E"/>
    <w:rsid w:val="00DB01F7"/>
    <w:rsid w:val="00DB4143"/>
    <w:rsid w:val="00DD262E"/>
    <w:rsid w:val="00DD56F3"/>
    <w:rsid w:val="00DD6B43"/>
    <w:rsid w:val="00DE4BEE"/>
    <w:rsid w:val="00DE5362"/>
    <w:rsid w:val="00E00887"/>
    <w:rsid w:val="00E25986"/>
    <w:rsid w:val="00E2641D"/>
    <w:rsid w:val="00E273E4"/>
    <w:rsid w:val="00E32522"/>
    <w:rsid w:val="00E644E0"/>
    <w:rsid w:val="00E66246"/>
    <w:rsid w:val="00E67461"/>
    <w:rsid w:val="00E74670"/>
    <w:rsid w:val="00E80E31"/>
    <w:rsid w:val="00E839CE"/>
    <w:rsid w:val="00EA3D44"/>
    <w:rsid w:val="00EB1D6C"/>
    <w:rsid w:val="00EC5492"/>
    <w:rsid w:val="00F06630"/>
    <w:rsid w:val="00F079C6"/>
    <w:rsid w:val="00F230DD"/>
    <w:rsid w:val="00F233E6"/>
    <w:rsid w:val="00F637C9"/>
    <w:rsid w:val="00F66028"/>
    <w:rsid w:val="00F74B32"/>
    <w:rsid w:val="00F97A27"/>
    <w:rsid w:val="00F97D1F"/>
    <w:rsid w:val="00FA4956"/>
    <w:rsid w:val="00FC6523"/>
    <w:rsid w:val="00FD5300"/>
    <w:rsid w:val="00FE33AB"/>
    <w:rsid w:val="00FE4B08"/>
    <w:rsid w:val="00FF37C2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 style="mso-wrap-style:no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2952DF5"/>
  <w15:docId w15:val="{AF8886E7-AAC5-454F-B16B-2BDCA652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75E"/>
    <w:rPr>
      <w:rFonts w:ascii="CG Omega" w:hAnsi="CG Omega"/>
      <w:sz w:val="22"/>
      <w:lang w:eastAsia="en-US"/>
    </w:rPr>
  </w:style>
  <w:style w:type="paragraph" w:styleId="Heading1">
    <w:name w:val="heading 1"/>
    <w:basedOn w:val="Normal"/>
    <w:next w:val="Normal"/>
    <w:qFormat/>
    <w:rsid w:val="0021675E"/>
    <w:pPr>
      <w:keepNext/>
      <w:numPr>
        <w:numId w:val="9"/>
      </w:numPr>
      <w:tabs>
        <w:tab w:val="left" w:pos="851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675E"/>
    <w:pPr>
      <w:keepNext/>
      <w:numPr>
        <w:ilvl w:val="1"/>
        <w:numId w:val="9"/>
      </w:numPr>
      <w:tabs>
        <w:tab w:val="left" w:pos="851"/>
        <w:tab w:val="left" w:pos="1701"/>
        <w:tab w:val="left" w:pos="7938"/>
      </w:tabs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21675E"/>
    <w:pPr>
      <w:keepNext/>
      <w:numPr>
        <w:ilvl w:val="2"/>
        <w:numId w:val="9"/>
      </w:numPr>
      <w:spacing w:before="220" w:after="220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qFormat/>
    <w:rsid w:val="0021675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qFormat/>
    <w:rsid w:val="0021675E"/>
    <w:pPr>
      <w:tabs>
        <w:tab w:val="center" w:pos="4320"/>
        <w:tab w:val="right" w:pos="8640"/>
      </w:tabs>
    </w:pPr>
    <w:rPr>
      <w:sz w:val="20"/>
    </w:rPr>
  </w:style>
  <w:style w:type="paragraph" w:customStyle="1" w:styleId="Bodytext2">
    <w:name w:val="Bodytext 2"/>
    <w:basedOn w:val="Bodytext1"/>
    <w:qFormat/>
    <w:rsid w:val="0021675E"/>
    <w:pPr>
      <w:numPr>
        <w:ilvl w:val="4"/>
      </w:numPr>
    </w:pPr>
  </w:style>
  <w:style w:type="paragraph" w:customStyle="1" w:styleId="Bodytext1">
    <w:name w:val="Bodytext 1"/>
    <w:basedOn w:val="Normal"/>
    <w:link w:val="Bodytext1Char"/>
    <w:qFormat/>
    <w:rsid w:val="00674902"/>
    <w:pPr>
      <w:keepNext/>
      <w:numPr>
        <w:ilvl w:val="3"/>
        <w:numId w:val="9"/>
      </w:numPr>
      <w:suppressAutoHyphens/>
      <w:spacing w:after="220"/>
      <w:jc w:val="both"/>
    </w:pPr>
    <w:rPr>
      <w:spacing w:val="-3"/>
    </w:rPr>
  </w:style>
  <w:style w:type="paragraph" w:customStyle="1" w:styleId="Bodytext3">
    <w:name w:val="Bodytext 3"/>
    <w:basedOn w:val="Normal"/>
    <w:qFormat/>
    <w:rsid w:val="0021675E"/>
    <w:pPr>
      <w:numPr>
        <w:ilvl w:val="5"/>
        <w:numId w:val="9"/>
      </w:numPr>
      <w:suppressAutoHyphens/>
      <w:jc w:val="both"/>
    </w:pPr>
    <w:rPr>
      <w:spacing w:val="-3"/>
    </w:rPr>
  </w:style>
  <w:style w:type="paragraph" w:styleId="TOC2">
    <w:name w:val="toc 2"/>
    <w:basedOn w:val="Normal"/>
    <w:next w:val="Normal"/>
    <w:autoRedefine/>
    <w:uiPriority w:val="39"/>
    <w:rsid w:val="009C789F"/>
    <w:pPr>
      <w:tabs>
        <w:tab w:val="left" w:pos="851"/>
        <w:tab w:val="right" w:pos="9638"/>
      </w:tabs>
      <w:spacing w:after="120"/>
      <w:ind w:left="238"/>
    </w:pPr>
    <w:rPr>
      <w:noProof/>
    </w:rPr>
  </w:style>
  <w:style w:type="paragraph" w:styleId="TOC1">
    <w:name w:val="toc 1"/>
    <w:basedOn w:val="Normal"/>
    <w:next w:val="Normal"/>
    <w:autoRedefine/>
    <w:semiHidden/>
    <w:rsid w:val="009C789F"/>
    <w:pPr>
      <w:tabs>
        <w:tab w:val="left" w:pos="851"/>
        <w:tab w:val="right" w:pos="9639"/>
      </w:tabs>
      <w:spacing w:after="12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6A4AA6"/>
    <w:rPr>
      <w:rFonts w:ascii="CG Omega" w:hAnsi="CG Omeg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C3D5A"/>
    <w:rPr>
      <w:rFonts w:ascii="Tahoma" w:hAnsi="Tahoma" w:cs="Tahoma"/>
      <w:sz w:val="16"/>
      <w:szCs w:val="16"/>
    </w:rPr>
  </w:style>
  <w:style w:type="paragraph" w:customStyle="1" w:styleId="MainHeading">
    <w:name w:val="Main Heading"/>
    <w:basedOn w:val="Normal"/>
    <w:rsid w:val="00417259"/>
    <w:pPr>
      <w:jc w:val="center"/>
    </w:pPr>
    <w:rPr>
      <w:b/>
      <w:sz w:val="40"/>
      <w:szCs w:val="40"/>
    </w:rPr>
  </w:style>
  <w:style w:type="paragraph" w:customStyle="1" w:styleId="Bodytext">
    <w:name w:val="Bodytext"/>
    <w:basedOn w:val="Normal"/>
    <w:link w:val="BodytextChar"/>
    <w:rsid w:val="00674902"/>
    <w:pPr>
      <w:ind w:left="1701"/>
      <w:jc w:val="both"/>
    </w:pPr>
    <w:rPr>
      <w:szCs w:val="22"/>
    </w:rPr>
  </w:style>
  <w:style w:type="character" w:customStyle="1" w:styleId="BodytextChar">
    <w:name w:val="Bodytext Char"/>
    <w:link w:val="Bodytext"/>
    <w:rsid w:val="0021675E"/>
    <w:rPr>
      <w:rFonts w:ascii="CG Omega" w:hAnsi="CG Omega"/>
      <w:sz w:val="22"/>
      <w:szCs w:val="22"/>
      <w:lang w:eastAsia="en-US"/>
    </w:rPr>
  </w:style>
  <w:style w:type="paragraph" w:styleId="Title">
    <w:name w:val="Title"/>
    <w:basedOn w:val="Normal"/>
    <w:link w:val="TitleChar"/>
    <w:qFormat/>
    <w:rsid w:val="0021675E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link w:val="Title"/>
    <w:rsid w:val="0021675E"/>
    <w:rPr>
      <w:b/>
      <w:sz w:val="24"/>
      <w:lang w:eastAsia="en-US"/>
    </w:rPr>
  </w:style>
  <w:style w:type="character" w:customStyle="1" w:styleId="Bodytext1Char">
    <w:name w:val="Bodytext 1 Char"/>
    <w:link w:val="Bodytext1"/>
    <w:rsid w:val="0021675E"/>
    <w:rPr>
      <w:rFonts w:ascii="CG Omega" w:hAnsi="CG Omega"/>
      <w:spacing w:val="-3"/>
      <w:sz w:val="22"/>
      <w:lang w:eastAsia="en-US"/>
    </w:rPr>
  </w:style>
  <w:style w:type="paragraph" w:customStyle="1" w:styleId="Bodytext1Left">
    <w:name w:val="Bodytext 1 Left"/>
    <w:basedOn w:val="Normal"/>
    <w:link w:val="Bodytext1LeftChar"/>
    <w:qFormat/>
    <w:rsid w:val="004649CC"/>
    <w:pPr>
      <w:tabs>
        <w:tab w:val="num" w:pos="1701"/>
      </w:tabs>
      <w:suppressAutoHyphens/>
      <w:spacing w:after="120"/>
      <w:ind w:left="1701"/>
    </w:pPr>
    <w:rPr>
      <w:spacing w:val="-3"/>
    </w:rPr>
  </w:style>
  <w:style w:type="character" w:customStyle="1" w:styleId="Bodytext1LeftChar">
    <w:name w:val="Bodytext 1 Left Char"/>
    <w:link w:val="Bodytext1Left"/>
    <w:rsid w:val="004649CC"/>
    <w:rPr>
      <w:rFonts w:ascii="CG Omega" w:hAnsi="CG Omega"/>
      <w:spacing w:val="-3"/>
      <w:sz w:val="22"/>
      <w:lang w:eastAsia="en-US"/>
    </w:rPr>
  </w:style>
  <w:style w:type="paragraph" w:customStyle="1" w:styleId="Heading3Left">
    <w:name w:val="Heading 3 Left"/>
    <w:basedOn w:val="Heading3"/>
    <w:rsid w:val="004649CC"/>
    <w:pPr>
      <w:numPr>
        <w:ilvl w:val="0"/>
        <w:numId w:val="0"/>
      </w:numPr>
      <w:spacing w:before="120" w:after="120"/>
      <w:ind w:left="851"/>
    </w:pPr>
    <w:rPr>
      <w:bCs/>
      <w:szCs w:val="20"/>
    </w:rPr>
  </w:style>
  <w:style w:type="paragraph" w:styleId="Caption">
    <w:name w:val="caption"/>
    <w:basedOn w:val="Normal"/>
    <w:next w:val="Normal"/>
    <w:unhideWhenUsed/>
    <w:qFormat/>
    <w:rsid w:val="00E66246"/>
    <w:pPr>
      <w:spacing w:after="200"/>
      <w:jc w:val="center"/>
    </w:pPr>
    <w:rPr>
      <w:b/>
      <w:i/>
      <w:iCs/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rsid w:val="002603A1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603A1"/>
    <w:rPr>
      <w:rFonts w:ascii="CG Omega" w:hAnsi="CG Omega"/>
      <w:lang w:eastAsia="en-US"/>
    </w:rPr>
  </w:style>
  <w:style w:type="character" w:styleId="FootnoteReference">
    <w:name w:val="footnote reference"/>
    <w:basedOn w:val="DefaultParagraphFont"/>
    <w:semiHidden/>
    <w:unhideWhenUsed/>
    <w:rsid w:val="002603A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31AF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6C70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4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Sys\Forms\ReportNo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0247A-C582-41C6-B45F-A601FFAEC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ReportNoCover</Template>
  <TotalTime>37</TotalTime>
  <Pages>1</Pages>
  <Words>145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Ref.(e.g. R11)</vt:lpstr>
    </vt:vector>
  </TitlesOfParts>
  <Company>Justham Dunsdon Partnership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Ref.(e.g. R11)</dc:title>
  <dc:subject>TITLE (e.g. DRAINAGE) - Click on "File : Properties" to change)</dc:subject>
  <dc:creator>Valerie Walker</dc:creator>
  <cp:lastModifiedBy>Dan Webb</cp:lastModifiedBy>
  <cp:revision>4</cp:revision>
  <cp:lastPrinted>2019-11-29T12:14:00Z</cp:lastPrinted>
  <dcterms:created xsi:type="dcterms:W3CDTF">2021-08-23T14:30:00Z</dcterms:created>
  <dcterms:modified xsi:type="dcterms:W3CDTF">2021-08-23T15:14:00Z</dcterms:modified>
</cp:coreProperties>
</file>