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2"/>
      </w:tblGrid>
      <w:tr w:rsidR="00BC4B8C" w:rsidTr="004030F1">
        <w:trPr>
          <w:trHeight w:hRule="exact" w:val="1361"/>
        </w:trPr>
        <w:tc>
          <w:tcPr>
            <w:tcW w:w="9412" w:type="dxa"/>
          </w:tcPr>
          <w:p w:rsidR="00BC4B8C" w:rsidRDefault="008352C8" w:rsidP="002F4CE7">
            <w:pPr>
              <w:spacing w:after="0"/>
            </w:pPr>
            <w:r>
              <w:t>1</w:t>
            </w:r>
            <w:r w:rsidR="00BA38C1">
              <w:t>7</w:t>
            </w:r>
            <w:r>
              <w:t xml:space="preserve"> </w:t>
            </w:r>
            <w:r w:rsidR="00003B4C">
              <w:t>February</w:t>
            </w:r>
            <w:r w:rsidR="00591F82">
              <w:t xml:space="preserve"> 20</w:t>
            </w:r>
            <w:r w:rsidR="00003B4C">
              <w:t>20</w:t>
            </w:r>
          </w:p>
          <w:p w:rsidR="00BC4B8C" w:rsidRPr="0044387A" w:rsidRDefault="000B0F5A" w:rsidP="00CD117A">
            <w:pPr>
              <w:spacing w:after="0"/>
              <w:rPr>
                <w:b/>
              </w:rPr>
            </w:pPr>
            <w:r>
              <w:rPr>
                <w:b/>
              </w:rPr>
              <w:t xml:space="preserve">Delivered by </w:t>
            </w:r>
            <w:sdt>
              <w:sdtPr>
                <w:rPr>
                  <w:b/>
                </w:rPr>
                <w:alias w:val="Email Or Post|Email_Or_Post|"/>
                <w:tag w:val="Email Or Post|Email_Or_Post|"/>
                <w:id w:val="1465697129"/>
                <w:placeholder>
                  <w:docPart w:val="DefaultPlaceholder_1082065158"/>
                </w:placeholder>
              </w:sdtPr>
              <w:sdtEndPr/>
              <w:sdtContent>
                <w:r w:rsidR="00CD117A">
                  <w:rPr>
                    <w:b/>
                  </w:rPr>
                  <w:t>Post</w:t>
                </w:r>
              </w:sdtContent>
            </w:sdt>
          </w:p>
        </w:tc>
      </w:tr>
      <w:tr w:rsidR="00BC4B8C" w:rsidTr="00591F82">
        <w:trPr>
          <w:trHeight w:val="2042"/>
        </w:trPr>
        <w:tc>
          <w:tcPr>
            <w:tcW w:w="9412" w:type="dxa"/>
          </w:tcPr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 xml:space="preserve">Reading Borough Council </w:t>
            </w:r>
          </w:p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 xml:space="preserve">Of Head of Legal Services </w:t>
            </w:r>
          </w:p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>Civic Offices,</w:t>
            </w:r>
          </w:p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>Bridge Street,</w:t>
            </w:r>
          </w:p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>Reading</w:t>
            </w:r>
          </w:p>
          <w:p w:rsidR="00BA38C1" w:rsidRPr="00BA38C1" w:rsidRDefault="00BA38C1" w:rsidP="00BA38C1">
            <w:pPr>
              <w:spacing w:after="0"/>
              <w:rPr>
                <w:szCs w:val="20"/>
              </w:rPr>
            </w:pPr>
            <w:r w:rsidRPr="00BA38C1">
              <w:rPr>
                <w:szCs w:val="20"/>
              </w:rPr>
              <w:t>RG1 2LU</w:t>
            </w:r>
          </w:p>
          <w:p w:rsidR="006C2D70" w:rsidRDefault="006C2D70" w:rsidP="00F671BD">
            <w:pPr>
              <w:spacing w:after="0"/>
            </w:pPr>
          </w:p>
        </w:tc>
      </w:tr>
    </w:tbl>
    <w:p w:rsidR="004030F1" w:rsidRDefault="0084133A" w:rsidP="00BC4B8C">
      <w:r>
        <w:t>To whom it may concern</w:t>
      </w:r>
    </w:p>
    <w:p w:rsidR="00AB66F8" w:rsidRPr="005B5CFB" w:rsidRDefault="00F45FE1" w:rsidP="00AB66F8">
      <w:pPr>
        <w:pStyle w:val="Heading2"/>
        <w:spacing w:line="240" w:lineRule="auto"/>
      </w:pPr>
      <w:sdt>
        <w:sdtPr>
          <w:alias w:val="templatedata|title"/>
          <w:tag w:val="templatedata|title"/>
          <w:id w:val="778918382"/>
          <w:placeholder>
            <w:docPart w:val="7EECCE47639C47DDA0D72BC3C71101FC"/>
          </w:placeholder>
        </w:sdtPr>
        <w:sdtEndPr/>
        <w:sdtContent>
          <w:r w:rsidR="00AB66F8">
            <w:t xml:space="preserve">RE: </w:t>
          </w:r>
          <w:r w:rsidR="00AB66F8">
            <w:rPr>
              <w:rFonts w:ascii="Arial" w:hAnsi="Arial" w:cs="Arial"/>
            </w:rPr>
            <w:t xml:space="preserve">Notification of FULL PLANNING APPLICATION AT 51 Church Street and 61 Church Street (Archway House), ST MARTINS CENTRE, CAVERSHAM </w:t>
          </w:r>
        </w:sdtContent>
      </w:sdt>
    </w:p>
    <w:p w:rsidR="00654C43" w:rsidRDefault="00AB66F8" w:rsidP="00AB66F8">
      <w:r>
        <w:t xml:space="preserve"> </w:t>
      </w:r>
      <w:r w:rsidR="00654C43">
        <w:t>On behalf of Hermes Property Unit Trust, we have been instructed to submit a planning application for the following:</w:t>
      </w:r>
    </w:p>
    <w:p w:rsidR="00AB66F8" w:rsidRDefault="00AB66F8" w:rsidP="00AB66F8">
      <w:pPr>
        <w:pStyle w:val="Level2Number"/>
        <w:numPr>
          <w:ilvl w:val="0"/>
          <w:numId w:val="0"/>
        </w:numPr>
        <w:ind w:left="680"/>
        <w:rPr>
          <w:i/>
        </w:rPr>
      </w:pPr>
      <w:r w:rsidRPr="00B342A9">
        <w:rPr>
          <w:i/>
        </w:rPr>
        <w:t xml:space="preserve">“Change of use of </w:t>
      </w:r>
      <w:r>
        <w:rPr>
          <w:i/>
        </w:rPr>
        <w:t xml:space="preserve">part of the </w:t>
      </w:r>
      <w:r w:rsidRPr="00B342A9">
        <w:rPr>
          <w:i/>
        </w:rPr>
        <w:t xml:space="preserve">upper floors </w:t>
      </w:r>
      <w:r>
        <w:rPr>
          <w:i/>
        </w:rPr>
        <w:t xml:space="preserve">of 51 Church </w:t>
      </w:r>
      <w:r w:rsidRPr="00B342A9">
        <w:rPr>
          <w:i/>
        </w:rPr>
        <w:t>from existing solicitors (</w:t>
      </w:r>
      <w:r>
        <w:rPr>
          <w:i/>
        </w:rPr>
        <w:t xml:space="preserve">Use Class </w:t>
      </w:r>
      <w:r w:rsidRPr="00B342A9">
        <w:rPr>
          <w:i/>
        </w:rPr>
        <w:t>B1(a))</w:t>
      </w:r>
      <w:r>
        <w:rPr>
          <w:i/>
        </w:rPr>
        <w:t xml:space="preserve">to cinema (Class D2), creation of new street level entrance to Church Street and a secondary entrance to the rear and external alternations </w:t>
      </w:r>
      <w:r w:rsidRPr="00B342A9">
        <w:rPr>
          <w:i/>
        </w:rPr>
        <w:t xml:space="preserve">to </w:t>
      </w:r>
      <w:r>
        <w:rPr>
          <w:i/>
        </w:rPr>
        <w:t xml:space="preserve">create </w:t>
      </w:r>
      <w:r w:rsidRPr="00B342A9">
        <w:rPr>
          <w:i/>
        </w:rPr>
        <w:t>cinema facility</w:t>
      </w:r>
      <w:r>
        <w:rPr>
          <w:i/>
        </w:rPr>
        <w:t xml:space="preserve"> including </w:t>
      </w:r>
      <w:bookmarkStart w:id="0" w:name="_GoBack"/>
      <w:bookmarkEnd w:id="0"/>
      <w:r>
        <w:rPr>
          <w:i/>
        </w:rPr>
        <w:t xml:space="preserve">creation of new street level entrance at 51 Church Street. Change of use of ground floor of Archway House (west) from Use Class A1 (Shops) to </w:t>
      </w:r>
      <w:proofErr w:type="gramStart"/>
      <w:r>
        <w:rPr>
          <w:i/>
        </w:rPr>
        <w:t>B1(</w:t>
      </w:r>
      <w:proofErr w:type="gramEnd"/>
      <w:r>
        <w:rPr>
          <w:i/>
        </w:rPr>
        <w:t>a) (Office).</w:t>
      </w:r>
      <w:r w:rsidRPr="00B342A9">
        <w:rPr>
          <w:i/>
        </w:rPr>
        <w:t>”</w:t>
      </w:r>
    </w:p>
    <w:p w:rsidR="00654C43" w:rsidRDefault="00654C43" w:rsidP="00654C43">
      <w:r>
        <w:t xml:space="preserve">As an interested party in the parcel of land relating to proposed application we are required to notify you of the submission of the application. We have enclosed the requisite notice and </w:t>
      </w:r>
      <w:proofErr w:type="gramStart"/>
      <w:r>
        <w:t>advise</w:t>
      </w:r>
      <w:proofErr w:type="gramEnd"/>
      <w:r>
        <w:t xml:space="preserve"> that the planning application will be submitted shortly. </w:t>
      </w:r>
    </w:p>
    <w:p w:rsidR="00654C43" w:rsidRDefault="00654C43" w:rsidP="00654C43">
      <w:pPr>
        <w:pStyle w:val="Yours"/>
        <w:spacing w:after="0"/>
      </w:pPr>
      <w:r>
        <w:t>Any comments in respect of this application should be forwarded to Reading Borough Council at the following address within 21 days of the date of this letter:</w:t>
      </w:r>
    </w:p>
    <w:p w:rsidR="00654C43" w:rsidRDefault="00654C43" w:rsidP="00654C43">
      <w:pPr>
        <w:spacing w:after="0"/>
      </w:pPr>
    </w:p>
    <w:p w:rsidR="00654C43" w:rsidRDefault="00654C43" w:rsidP="00654C43">
      <w:pPr>
        <w:spacing w:after="0"/>
        <w:ind w:left="720"/>
      </w:pPr>
      <w:r>
        <w:t>Planning Department</w:t>
      </w:r>
    </w:p>
    <w:p w:rsidR="00654C43" w:rsidRDefault="00654C43" w:rsidP="00654C43">
      <w:pPr>
        <w:spacing w:after="0"/>
        <w:ind w:left="720"/>
      </w:pPr>
      <w:r>
        <w:t xml:space="preserve">Reading Borough Council </w:t>
      </w:r>
    </w:p>
    <w:p w:rsidR="00654C43" w:rsidRDefault="00654C43" w:rsidP="00654C43">
      <w:pPr>
        <w:spacing w:after="0"/>
        <w:ind w:left="720"/>
      </w:pPr>
      <w:r>
        <w:t xml:space="preserve">Civic Offices </w:t>
      </w:r>
    </w:p>
    <w:p w:rsidR="00654C43" w:rsidRDefault="00654C43" w:rsidP="00654C43">
      <w:pPr>
        <w:spacing w:after="0"/>
        <w:ind w:left="720"/>
      </w:pPr>
      <w:r>
        <w:t xml:space="preserve">Bridge Street </w:t>
      </w:r>
    </w:p>
    <w:p w:rsidR="00654C43" w:rsidRDefault="00654C43" w:rsidP="00654C43">
      <w:pPr>
        <w:spacing w:after="0"/>
        <w:ind w:left="720"/>
      </w:pPr>
      <w:r>
        <w:t>Reading</w:t>
      </w:r>
    </w:p>
    <w:p w:rsidR="00654C43" w:rsidRDefault="00654C43" w:rsidP="00654C43">
      <w:pPr>
        <w:spacing w:after="0"/>
        <w:ind w:left="720"/>
      </w:pPr>
      <w:r>
        <w:t>RG1 2LU</w:t>
      </w:r>
    </w:p>
    <w:p w:rsidR="00654C43" w:rsidRDefault="00654C43" w:rsidP="00654C43">
      <w:pPr>
        <w:spacing w:after="0"/>
      </w:pPr>
    </w:p>
    <w:p w:rsidR="00654C43" w:rsidRDefault="00654C43" w:rsidP="00654C43">
      <w:pPr>
        <w:spacing w:after="0"/>
      </w:pPr>
      <w:r>
        <w:t>Alternatively, should you have any queries please do not hesitate to contact me.</w:t>
      </w:r>
    </w:p>
    <w:p w:rsidR="00957324" w:rsidRDefault="00957324" w:rsidP="00957324">
      <w:pPr>
        <w:spacing w:after="0"/>
      </w:pPr>
    </w:p>
    <w:p w:rsidR="00957324" w:rsidRDefault="00957324" w:rsidP="00957324">
      <w:pPr>
        <w:spacing w:after="0"/>
      </w:pPr>
    </w:p>
    <w:p w:rsidR="00BC4B8C" w:rsidRDefault="00314F3C" w:rsidP="00957324">
      <w:pPr>
        <w:pStyle w:val="Yours"/>
        <w:spacing w:after="0"/>
      </w:pPr>
      <w:r>
        <w:t>Yours sincerely</w:t>
      </w:r>
      <w:r w:rsidR="000E60FF">
        <w:t>,</w:t>
      </w:r>
    </w:p>
    <w:p w:rsidR="00957324" w:rsidRDefault="00AF6E9D" w:rsidP="00FD4ED8">
      <w:pPr>
        <w:pStyle w:val="NormalNoSpace"/>
      </w:pPr>
      <w:r>
        <w:rPr>
          <w:noProof/>
          <w:lang w:eastAsia="en-GB"/>
        </w:rPr>
        <w:drawing>
          <wp:inline distT="0" distB="0" distL="0" distR="0" wp14:anchorId="07F806A5">
            <wp:extent cx="944880" cy="45730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83" cy="467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080" w:rsidRPr="00FD4ED8" w:rsidRDefault="006B2DCF" w:rsidP="00FD4ED8">
      <w:pPr>
        <w:pStyle w:val="NormalNoSpace"/>
      </w:pPr>
      <w:r>
        <w:t xml:space="preserve">Hannah </w:t>
      </w:r>
      <w:r w:rsidR="00591F82">
        <w:t>Knowles</w:t>
      </w:r>
    </w:p>
    <w:sdt>
      <w:sdtPr>
        <w:rPr>
          <w:b/>
        </w:rPr>
        <w:alias w:val="Originator|Job_Title|"/>
        <w:tag w:val="Originator|Job_Title|"/>
        <w:id w:val="-1755587470"/>
        <w:placeholder>
          <w:docPart w:val="DefaultPlaceholder_1082065158"/>
        </w:placeholder>
      </w:sdtPr>
      <w:sdtEndPr/>
      <w:sdtContent>
        <w:p w:rsidR="00BC4B8C" w:rsidRPr="00FD4ED8" w:rsidRDefault="00EE0F2D" w:rsidP="00BC4B8C">
          <w:pPr>
            <w:rPr>
              <w:b/>
            </w:rPr>
          </w:pPr>
          <w:r>
            <w:rPr>
              <w:b/>
            </w:rPr>
            <w:t xml:space="preserve">Senior </w:t>
          </w:r>
          <w:r w:rsidR="006B2DCF">
            <w:rPr>
              <w:b/>
            </w:rPr>
            <w:t>Planner</w:t>
          </w:r>
        </w:p>
      </w:sdtContent>
    </w:sdt>
    <w:sdt>
      <w:sdtPr>
        <w:alias w:val="Originator|Email|"/>
        <w:tag w:val="Originator|Email|"/>
        <w:id w:val="-1719190897"/>
        <w:placeholder>
          <w:docPart w:val="DefaultPlaceholder_1082065158"/>
        </w:placeholder>
      </w:sdtPr>
      <w:sdtEndPr/>
      <w:sdtContent>
        <w:p w:rsidR="004474D6" w:rsidRDefault="00F45FE1" w:rsidP="000676FA">
          <w:hyperlink r:id="rId9" w:history="1">
            <w:r w:rsidR="00591F82" w:rsidRPr="00D67A32">
              <w:rPr>
                <w:rStyle w:val="Hyperlink"/>
              </w:rPr>
              <w:t>hannah.knowles@turley.co.uk</w:t>
            </w:r>
          </w:hyperlink>
          <w:r w:rsidR="00CD117A">
            <w:t xml:space="preserve"> </w:t>
          </w:r>
        </w:p>
      </w:sdtContent>
    </w:sdt>
    <w:sectPr w:rsidR="004474D6" w:rsidSect="00F920D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1134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A45" w:rsidRDefault="005E4A45" w:rsidP="00AA59C2">
      <w:pPr>
        <w:spacing w:after="0" w:line="240" w:lineRule="auto"/>
      </w:pPr>
      <w:r>
        <w:separator/>
      </w:r>
    </w:p>
  </w:endnote>
  <w:end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BA38C1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1244E7">
    <w:pPr>
      <w:pStyle w:val="TurleyAddress"/>
    </w:pPr>
  </w:p>
  <w:sdt>
    <w:sdtPr>
      <w:alias w:val="Originator|Address_and_PostCode|"/>
      <w:tag w:val="Originator|Address_and_PostCode|"/>
      <w:id w:val="-715892979"/>
      <w:placeholder>
        <w:docPart w:val="DefaultPlaceholder_1082065158"/>
      </w:placeholder>
    </w:sdtPr>
    <w:sdtEndPr/>
    <w:sdtContent>
      <w:p w:rsidR="006C2D70" w:rsidRDefault="006C2D70" w:rsidP="001244E7">
        <w:pPr>
          <w:pStyle w:val="TurleyAddress"/>
        </w:pPr>
        <w:r>
          <w:t>The Pinnacle, 20 Tudor Road, Reading, RG1 1NH</w:t>
        </w:r>
      </w:p>
    </w:sdtContent>
  </w:sdt>
  <w:p w:rsidR="006C2D70" w:rsidRDefault="006C2D70" w:rsidP="001244E7">
    <w:pPr>
      <w:pStyle w:val="TurleyAddress"/>
    </w:pPr>
    <w:r>
      <w:t xml:space="preserve">T </w:t>
    </w:r>
    <w:sdt>
      <w:sdtPr>
        <w:alias w:val="Originator|Organisation_Phone|"/>
        <w:tag w:val="Originator|Organisation_Phone|"/>
        <w:id w:val="59068507"/>
        <w:placeholder>
          <w:docPart w:val="DefaultPlaceholder_1082065158"/>
        </w:placeholder>
      </w:sdtPr>
      <w:sdtEndPr/>
      <w:sdtContent>
        <w:r>
          <w:t xml:space="preserve">0118 902 2830 </w:t>
        </w:r>
      </w:sdtContent>
    </w:sdt>
    <w:r>
      <w:t xml:space="preserve"> E </w:t>
    </w:r>
    <w:hyperlink r:id="rId1" w:history="1">
      <w:r w:rsidRPr="0075776C">
        <w:rPr>
          <w:rStyle w:val="Hyperlink"/>
        </w:rPr>
        <w:t>www.turley.co.uk</w:t>
      </w:r>
    </w:hyperlink>
    <w:r>
      <w:t xml:space="preserve"> </w:t>
    </w:r>
  </w:p>
  <w:p w:rsidR="006C2D70" w:rsidRDefault="006C2D70" w:rsidP="00BC4B8C">
    <w:pPr>
      <w:pStyle w:val="FooterReg"/>
    </w:pPr>
    <w:r w:rsidRPr="00B92977">
      <w:t>Registered in England Turley Associates Limited no. 2235387. Registered office: 1 New York Street, Manchester, M1 4HD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A45" w:rsidRDefault="005E4A45" w:rsidP="00AA59C2">
      <w:pPr>
        <w:spacing w:after="0" w:line="240" w:lineRule="auto"/>
      </w:pPr>
      <w:r>
        <w:separator/>
      </w:r>
    </w:p>
  </w:footnote>
  <w:foot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56764A5F" wp14:editId="130FEF71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65616CC2" wp14:editId="65963CD8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>
    <w:nsid w:val="1DC555B0"/>
    <w:multiLevelType w:val="hybridMultilevel"/>
    <w:tmpl w:val="F62A2E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FD1D6E"/>
    <w:multiLevelType w:val="multilevel"/>
    <w:tmpl w:val="B5ACF4BA"/>
    <w:numStyleLink w:val="NumbLstBullet"/>
  </w:abstractNum>
  <w:abstractNum w:abstractNumId="14">
    <w:nsid w:val="20DB1D57"/>
    <w:multiLevelType w:val="hybridMultilevel"/>
    <w:tmpl w:val="F8AEB08C"/>
    <w:lvl w:ilvl="0" w:tplc="94C4C674">
      <w:start w:val="1"/>
      <w:numFmt w:val="bullet"/>
      <w:pStyle w:val="Bullets-SubBullets"/>
      <w:lvlText w:val="­"/>
      <w:lvlJc w:val="left"/>
      <w:pPr>
        <w:tabs>
          <w:tab w:val="num" w:pos="717"/>
        </w:tabs>
        <w:ind w:left="717" w:hanging="360"/>
      </w:pPr>
      <w:rPr>
        <w:rFonts w:ascii="Arial" w:hAnsi="Arial" w:hint="default"/>
        <w:color w:val="00336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E71036"/>
    <w:multiLevelType w:val="multilevel"/>
    <w:tmpl w:val="B5ACF4BA"/>
    <w:numStyleLink w:val="NumbLstBullet"/>
  </w:abstractNum>
  <w:abstractNum w:abstractNumId="16">
    <w:nsid w:val="260539E6"/>
    <w:multiLevelType w:val="hybridMultilevel"/>
    <w:tmpl w:val="6DD4C900"/>
    <w:lvl w:ilvl="0" w:tplc="0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7">
    <w:nsid w:val="26EE4498"/>
    <w:multiLevelType w:val="multilevel"/>
    <w:tmpl w:val="6EE6E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980E1B"/>
    <w:multiLevelType w:val="multilevel"/>
    <w:tmpl w:val="A0FECBB4"/>
    <w:numStyleLink w:val="NumbLstNumbers"/>
  </w:abstractNum>
  <w:abstractNum w:abstractNumId="19">
    <w:nsid w:val="446C1C00"/>
    <w:multiLevelType w:val="hybridMultilevel"/>
    <w:tmpl w:val="04B28F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D6104"/>
    <w:multiLevelType w:val="multilevel"/>
    <w:tmpl w:val="2152CE14"/>
    <w:numStyleLink w:val="NumbLstMain"/>
  </w:abstractNum>
  <w:abstractNum w:abstractNumId="21">
    <w:nsid w:val="4A7A7F5D"/>
    <w:multiLevelType w:val="hybridMultilevel"/>
    <w:tmpl w:val="42787E44"/>
    <w:lvl w:ilvl="0" w:tplc="846A55B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1B0204C"/>
    <w:multiLevelType w:val="multilevel"/>
    <w:tmpl w:val="2152CE14"/>
    <w:numStyleLink w:val="NumbLstMain"/>
  </w:abstractNum>
  <w:abstractNum w:abstractNumId="23">
    <w:nsid w:val="613463CB"/>
    <w:multiLevelType w:val="multilevel"/>
    <w:tmpl w:val="B5ACF4BA"/>
    <w:numStyleLink w:val="NumbLstBullet"/>
  </w:abstractNum>
  <w:abstractNum w:abstractNumId="24">
    <w:nsid w:val="69374364"/>
    <w:multiLevelType w:val="hybridMultilevel"/>
    <w:tmpl w:val="DE26DCE4"/>
    <w:lvl w:ilvl="0" w:tplc="08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6">
    <w:nsid w:val="6AE52712"/>
    <w:multiLevelType w:val="multilevel"/>
    <w:tmpl w:val="B5ACF4BA"/>
    <w:numStyleLink w:val="NumbLstBullet"/>
  </w:abstractNum>
  <w:abstractNum w:abstractNumId="27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8">
    <w:nsid w:val="6F7E0E80"/>
    <w:multiLevelType w:val="multilevel"/>
    <w:tmpl w:val="99084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decimal"/>
      <w:lvlRestart w:val="1"/>
      <w:lvlText w:val="Table %1.%7:"/>
      <w:lvlJc w:val="left"/>
      <w:pPr>
        <w:tabs>
          <w:tab w:val="num" w:pos="1928"/>
        </w:tabs>
        <w:ind w:left="1928" w:hanging="1248"/>
      </w:pPr>
      <w:rPr>
        <w:rFonts w:hint="default"/>
      </w:rPr>
    </w:lvl>
    <w:lvl w:ilvl="7">
      <w:start w:val="1"/>
      <w:numFmt w:val="decimal"/>
      <w:lvlRestart w:val="1"/>
      <w:lvlText w:val="Figure %1.%8:"/>
      <w:lvlJc w:val="left"/>
      <w:pPr>
        <w:tabs>
          <w:tab w:val="num" w:pos="2525"/>
        </w:tabs>
        <w:ind w:left="2525" w:hanging="124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29">
    <w:nsid w:val="7A6D0939"/>
    <w:multiLevelType w:val="multilevel"/>
    <w:tmpl w:val="B5ACF4BA"/>
    <w:numStyleLink w:val="NumbLstBullet"/>
  </w:abstractNum>
  <w:abstractNum w:abstractNumId="30">
    <w:nsid w:val="7F955EB9"/>
    <w:multiLevelType w:val="multilevel"/>
    <w:tmpl w:val="2152CE14"/>
    <w:numStyleLink w:val="NumbLstMain"/>
  </w:abstractNum>
  <w:num w:numId="1">
    <w:abstractNumId w:val="11"/>
  </w:num>
  <w:num w:numId="2">
    <w:abstractNumId w:val="27"/>
  </w:num>
  <w:num w:numId="3">
    <w:abstractNumId w:val="25"/>
  </w:num>
  <w:num w:numId="4">
    <w:abstractNumId w:val="10"/>
  </w:num>
  <w:num w:numId="5">
    <w:abstractNumId w:val="22"/>
  </w:num>
  <w:num w:numId="6">
    <w:abstractNumId w:val="13"/>
  </w:num>
  <w:num w:numId="7">
    <w:abstractNumId w:val="23"/>
  </w:num>
  <w:num w:numId="8">
    <w:abstractNumId w:val="30"/>
  </w:num>
  <w:num w:numId="9">
    <w:abstractNumId w:val="29"/>
  </w:num>
  <w:num w:numId="10">
    <w:abstractNumId w:val="29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26"/>
  </w:num>
  <w:num w:numId="23">
    <w:abstractNumId w:val="15"/>
  </w:num>
  <w:num w:numId="24">
    <w:abstractNumId w:val="24"/>
  </w:num>
  <w:num w:numId="25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sz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680" w:hanging="680"/>
        </w:pPr>
        <w:rPr>
          <w:rFonts w:ascii="Arial" w:hAnsi="Arial" w:cs="Arial" w:hint="default"/>
          <w:b w:val="0"/>
          <w:color w:val="000000" w:themeColor="text1"/>
          <w:sz w:val="2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2381"/>
          </w:tabs>
          <w:ind w:left="2381" w:hanging="90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247"/>
          </w:tabs>
          <w:ind w:left="12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814"/>
          </w:tabs>
          <w:ind w:left="1814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lvlText w:val="Table %1.%7:"/>
        <w:lvlJc w:val="left"/>
        <w:pPr>
          <w:tabs>
            <w:tab w:val="num" w:pos="1928"/>
          </w:tabs>
          <w:ind w:left="1928" w:hanging="1248"/>
        </w:pPr>
        <w:rPr>
          <w:rFonts w:hint="default"/>
        </w:rPr>
      </w:lvl>
    </w:lvlOverride>
    <w:lvlOverride w:ilvl="7">
      <w:lvl w:ilvl="7">
        <w:start w:val="1"/>
        <w:numFmt w:val="decimal"/>
        <w:lvlRestart w:val="1"/>
        <w:lvlText w:val="Figure %1.%8:"/>
        <w:lvlJc w:val="left"/>
        <w:pPr>
          <w:tabs>
            <w:tab w:val="num" w:pos="2525"/>
          </w:tabs>
          <w:ind w:left="2525" w:hanging="1248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680" w:firstLine="0"/>
        </w:pPr>
        <w:rPr>
          <w:rFonts w:hint="default"/>
        </w:rPr>
      </w:lvl>
    </w:lvlOverride>
  </w:num>
  <w:num w:numId="26">
    <w:abstractNumId w:val="16"/>
  </w:num>
  <w:num w:numId="27">
    <w:abstractNumId w:val="21"/>
  </w:num>
  <w:num w:numId="28">
    <w:abstractNumId w:val="17"/>
  </w:num>
  <w:num w:numId="29">
    <w:abstractNumId w:val="12"/>
  </w:num>
  <w:num w:numId="30">
    <w:abstractNumId w:val="19"/>
  </w:num>
  <w:num w:numId="31">
    <w:abstractNumId w:val="18"/>
  </w:num>
  <w:num w:numId="32">
    <w:abstractNumId w:val="14"/>
  </w:num>
  <w:num w:numId="33">
    <w:abstractNumId w:val="28"/>
  </w:num>
  <w:num w:numId="34">
    <w:abstractNumId w:val="28"/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b w:val="0"/>
          <w:i w:val="0"/>
          <w:color w:val="auto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yMrI0NjIwsjCxMDFU0lEKTi0uzszPAykwrAUAvN9asSwAAAA="/>
    <w:docVar w:name="FooterDocNo" w:val="Turley Report.dotm"/>
  </w:docVars>
  <w:rsids>
    <w:rsidRoot w:val="00575064"/>
    <w:rsid w:val="00003B4C"/>
    <w:rsid w:val="0001118E"/>
    <w:rsid w:val="00012E59"/>
    <w:rsid w:val="00025161"/>
    <w:rsid w:val="0003281A"/>
    <w:rsid w:val="00044CD5"/>
    <w:rsid w:val="00046E9A"/>
    <w:rsid w:val="00053678"/>
    <w:rsid w:val="00060475"/>
    <w:rsid w:val="00062DD7"/>
    <w:rsid w:val="00066240"/>
    <w:rsid w:val="000676FA"/>
    <w:rsid w:val="0008711E"/>
    <w:rsid w:val="00090BAE"/>
    <w:rsid w:val="000B0F5A"/>
    <w:rsid w:val="000C07F3"/>
    <w:rsid w:val="000C1953"/>
    <w:rsid w:val="000D14E0"/>
    <w:rsid w:val="000D2F5F"/>
    <w:rsid w:val="000D5DF4"/>
    <w:rsid w:val="000E60FF"/>
    <w:rsid w:val="000F315F"/>
    <w:rsid w:val="001026EB"/>
    <w:rsid w:val="001046B8"/>
    <w:rsid w:val="00116222"/>
    <w:rsid w:val="00121D65"/>
    <w:rsid w:val="001244E7"/>
    <w:rsid w:val="00127A39"/>
    <w:rsid w:val="001308A7"/>
    <w:rsid w:val="00134C63"/>
    <w:rsid w:val="001403B6"/>
    <w:rsid w:val="00141078"/>
    <w:rsid w:val="0016061B"/>
    <w:rsid w:val="001614C6"/>
    <w:rsid w:val="00162DE6"/>
    <w:rsid w:val="001669B8"/>
    <w:rsid w:val="001739E6"/>
    <w:rsid w:val="001977BA"/>
    <w:rsid w:val="001A64AF"/>
    <w:rsid w:val="001B2550"/>
    <w:rsid w:val="001C4B95"/>
    <w:rsid w:val="001E1690"/>
    <w:rsid w:val="00207908"/>
    <w:rsid w:val="002102C4"/>
    <w:rsid w:val="00215CA5"/>
    <w:rsid w:val="00220F50"/>
    <w:rsid w:val="00226C63"/>
    <w:rsid w:val="002338A4"/>
    <w:rsid w:val="00242B25"/>
    <w:rsid w:val="00244B06"/>
    <w:rsid w:val="00245BC2"/>
    <w:rsid w:val="00261385"/>
    <w:rsid w:val="0027036F"/>
    <w:rsid w:val="00273F65"/>
    <w:rsid w:val="00287916"/>
    <w:rsid w:val="00292EB3"/>
    <w:rsid w:val="00297C20"/>
    <w:rsid w:val="002B633C"/>
    <w:rsid w:val="002C07B6"/>
    <w:rsid w:val="002C64F8"/>
    <w:rsid w:val="002D0309"/>
    <w:rsid w:val="002D5076"/>
    <w:rsid w:val="002E065A"/>
    <w:rsid w:val="002F16B3"/>
    <w:rsid w:val="002F21ED"/>
    <w:rsid w:val="002F4CE7"/>
    <w:rsid w:val="00306848"/>
    <w:rsid w:val="003118FD"/>
    <w:rsid w:val="00314F3C"/>
    <w:rsid w:val="00316450"/>
    <w:rsid w:val="00322B2A"/>
    <w:rsid w:val="0032618E"/>
    <w:rsid w:val="003436E6"/>
    <w:rsid w:val="00352986"/>
    <w:rsid w:val="0035405F"/>
    <w:rsid w:val="003637B3"/>
    <w:rsid w:val="0036530F"/>
    <w:rsid w:val="0036648D"/>
    <w:rsid w:val="003833FE"/>
    <w:rsid w:val="00385E35"/>
    <w:rsid w:val="0039082E"/>
    <w:rsid w:val="00394ED9"/>
    <w:rsid w:val="00396BCD"/>
    <w:rsid w:val="003A25AB"/>
    <w:rsid w:val="003B6B94"/>
    <w:rsid w:val="003C10BE"/>
    <w:rsid w:val="003C3700"/>
    <w:rsid w:val="003C605C"/>
    <w:rsid w:val="003D0FDD"/>
    <w:rsid w:val="003D2CE7"/>
    <w:rsid w:val="003D4B8C"/>
    <w:rsid w:val="003D6976"/>
    <w:rsid w:val="003D6EF3"/>
    <w:rsid w:val="00402B0F"/>
    <w:rsid w:val="004030F1"/>
    <w:rsid w:val="004035A9"/>
    <w:rsid w:val="00404F51"/>
    <w:rsid w:val="00416070"/>
    <w:rsid w:val="00416B21"/>
    <w:rsid w:val="00440460"/>
    <w:rsid w:val="0044387A"/>
    <w:rsid w:val="004455F2"/>
    <w:rsid w:val="00446E7D"/>
    <w:rsid w:val="004474D6"/>
    <w:rsid w:val="00452424"/>
    <w:rsid w:val="0048017F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15B1"/>
    <w:rsid w:val="00532AA4"/>
    <w:rsid w:val="00535DC7"/>
    <w:rsid w:val="005362A8"/>
    <w:rsid w:val="005427BF"/>
    <w:rsid w:val="00564593"/>
    <w:rsid w:val="00572D2D"/>
    <w:rsid w:val="00575035"/>
    <w:rsid w:val="00575064"/>
    <w:rsid w:val="0058138E"/>
    <w:rsid w:val="00585E06"/>
    <w:rsid w:val="005918A0"/>
    <w:rsid w:val="00591F82"/>
    <w:rsid w:val="00596149"/>
    <w:rsid w:val="005971DD"/>
    <w:rsid w:val="005A1B72"/>
    <w:rsid w:val="005B5CFB"/>
    <w:rsid w:val="005E1CDC"/>
    <w:rsid w:val="005E4A45"/>
    <w:rsid w:val="005E5D92"/>
    <w:rsid w:val="005F37CE"/>
    <w:rsid w:val="00610E22"/>
    <w:rsid w:val="00615309"/>
    <w:rsid w:val="006276FF"/>
    <w:rsid w:val="00631ACF"/>
    <w:rsid w:val="00641E10"/>
    <w:rsid w:val="006453C6"/>
    <w:rsid w:val="0064698F"/>
    <w:rsid w:val="0064764F"/>
    <w:rsid w:val="00654C43"/>
    <w:rsid w:val="00657286"/>
    <w:rsid w:val="00657BD0"/>
    <w:rsid w:val="00661422"/>
    <w:rsid w:val="00662E1D"/>
    <w:rsid w:val="00677A7A"/>
    <w:rsid w:val="006877FF"/>
    <w:rsid w:val="00687888"/>
    <w:rsid w:val="006900BC"/>
    <w:rsid w:val="006901DC"/>
    <w:rsid w:val="00692E9C"/>
    <w:rsid w:val="006A555D"/>
    <w:rsid w:val="006B2DCF"/>
    <w:rsid w:val="006C1D50"/>
    <w:rsid w:val="006C2D70"/>
    <w:rsid w:val="006C766D"/>
    <w:rsid w:val="006E109D"/>
    <w:rsid w:val="006E4391"/>
    <w:rsid w:val="006E6EDD"/>
    <w:rsid w:val="006F0A6F"/>
    <w:rsid w:val="0070236D"/>
    <w:rsid w:val="00717A6C"/>
    <w:rsid w:val="0072365E"/>
    <w:rsid w:val="007502AD"/>
    <w:rsid w:val="007539BD"/>
    <w:rsid w:val="00760C08"/>
    <w:rsid w:val="00765407"/>
    <w:rsid w:val="00773159"/>
    <w:rsid w:val="00776920"/>
    <w:rsid w:val="0078192E"/>
    <w:rsid w:val="00784728"/>
    <w:rsid w:val="00791954"/>
    <w:rsid w:val="00792F6B"/>
    <w:rsid w:val="00793466"/>
    <w:rsid w:val="00793CD0"/>
    <w:rsid w:val="00795FF8"/>
    <w:rsid w:val="00796146"/>
    <w:rsid w:val="007A57DB"/>
    <w:rsid w:val="007A62E2"/>
    <w:rsid w:val="007A7A40"/>
    <w:rsid w:val="007B1BE7"/>
    <w:rsid w:val="007C677E"/>
    <w:rsid w:val="007E5F66"/>
    <w:rsid w:val="007E6455"/>
    <w:rsid w:val="00801080"/>
    <w:rsid w:val="00802A07"/>
    <w:rsid w:val="00802CDF"/>
    <w:rsid w:val="0081199C"/>
    <w:rsid w:val="008342D3"/>
    <w:rsid w:val="008352C8"/>
    <w:rsid w:val="0083538C"/>
    <w:rsid w:val="0084133A"/>
    <w:rsid w:val="00842A4C"/>
    <w:rsid w:val="0084545E"/>
    <w:rsid w:val="0085128F"/>
    <w:rsid w:val="0085165D"/>
    <w:rsid w:val="00866FD6"/>
    <w:rsid w:val="008701AD"/>
    <w:rsid w:val="00872A66"/>
    <w:rsid w:val="00872C0B"/>
    <w:rsid w:val="008809ED"/>
    <w:rsid w:val="0088444D"/>
    <w:rsid w:val="00896CF8"/>
    <w:rsid w:val="008D2C4A"/>
    <w:rsid w:val="008D397D"/>
    <w:rsid w:val="008D606C"/>
    <w:rsid w:val="008E2AAF"/>
    <w:rsid w:val="008E6B55"/>
    <w:rsid w:val="008E6D8C"/>
    <w:rsid w:val="008E755C"/>
    <w:rsid w:val="008F0CBF"/>
    <w:rsid w:val="008F2503"/>
    <w:rsid w:val="008F7CE1"/>
    <w:rsid w:val="00917DFF"/>
    <w:rsid w:val="00924307"/>
    <w:rsid w:val="009303B9"/>
    <w:rsid w:val="00932BAD"/>
    <w:rsid w:val="009400FF"/>
    <w:rsid w:val="009440FA"/>
    <w:rsid w:val="0094696B"/>
    <w:rsid w:val="00957324"/>
    <w:rsid w:val="00966239"/>
    <w:rsid w:val="00970280"/>
    <w:rsid w:val="0098755B"/>
    <w:rsid w:val="00995001"/>
    <w:rsid w:val="00997DBC"/>
    <w:rsid w:val="009A1672"/>
    <w:rsid w:val="009B28AD"/>
    <w:rsid w:val="009C440A"/>
    <w:rsid w:val="009C6DEE"/>
    <w:rsid w:val="009C77F3"/>
    <w:rsid w:val="009D3387"/>
    <w:rsid w:val="009E0503"/>
    <w:rsid w:val="009E4481"/>
    <w:rsid w:val="009F1C87"/>
    <w:rsid w:val="009F1EAB"/>
    <w:rsid w:val="00A04A62"/>
    <w:rsid w:val="00A136BE"/>
    <w:rsid w:val="00A2531E"/>
    <w:rsid w:val="00A326E3"/>
    <w:rsid w:val="00A45FEE"/>
    <w:rsid w:val="00A51D38"/>
    <w:rsid w:val="00A52C74"/>
    <w:rsid w:val="00A63F60"/>
    <w:rsid w:val="00A741A8"/>
    <w:rsid w:val="00A870F7"/>
    <w:rsid w:val="00AA2BF9"/>
    <w:rsid w:val="00AA2DE7"/>
    <w:rsid w:val="00AA59C2"/>
    <w:rsid w:val="00AB0B88"/>
    <w:rsid w:val="00AB1030"/>
    <w:rsid w:val="00AB66F8"/>
    <w:rsid w:val="00AC0734"/>
    <w:rsid w:val="00AE6435"/>
    <w:rsid w:val="00AF01FC"/>
    <w:rsid w:val="00AF2725"/>
    <w:rsid w:val="00AF6E9D"/>
    <w:rsid w:val="00B0110C"/>
    <w:rsid w:val="00B03AED"/>
    <w:rsid w:val="00B0479D"/>
    <w:rsid w:val="00B16071"/>
    <w:rsid w:val="00B211CD"/>
    <w:rsid w:val="00B254C0"/>
    <w:rsid w:val="00B3511C"/>
    <w:rsid w:val="00B35687"/>
    <w:rsid w:val="00B463E4"/>
    <w:rsid w:val="00B511D5"/>
    <w:rsid w:val="00B65AFC"/>
    <w:rsid w:val="00B83029"/>
    <w:rsid w:val="00B85EB4"/>
    <w:rsid w:val="00B902E6"/>
    <w:rsid w:val="00B927C6"/>
    <w:rsid w:val="00B92977"/>
    <w:rsid w:val="00BA2F52"/>
    <w:rsid w:val="00BA38C1"/>
    <w:rsid w:val="00BA39EC"/>
    <w:rsid w:val="00BA7164"/>
    <w:rsid w:val="00BB36D5"/>
    <w:rsid w:val="00BB68CB"/>
    <w:rsid w:val="00BC0DD3"/>
    <w:rsid w:val="00BC4B8C"/>
    <w:rsid w:val="00BC562F"/>
    <w:rsid w:val="00BD7C79"/>
    <w:rsid w:val="00BE6942"/>
    <w:rsid w:val="00BF049A"/>
    <w:rsid w:val="00BF088B"/>
    <w:rsid w:val="00C01C20"/>
    <w:rsid w:val="00C11C5B"/>
    <w:rsid w:val="00C1750C"/>
    <w:rsid w:val="00C21F02"/>
    <w:rsid w:val="00C34F3F"/>
    <w:rsid w:val="00C505A8"/>
    <w:rsid w:val="00C54845"/>
    <w:rsid w:val="00C564A0"/>
    <w:rsid w:val="00C56B67"/>
    <w:rsid w:val="00C620F5"/>
    <w:rsid w:val="00C63CE8"/>
    <w:rsid w:val="00C715AF"/>
    <w:rsid w:val="00C831A1"/>
    <w:rsid w:val="00C8512E"/>
    <w:rsid w:val="00C85181"/>
    <w:rsid w:val="00C90A02"/>
    <w:rsid w:val="00C916BE"/>
    <w:rsid w:val="00CB74D8"/>
    <w:rsid w:val="00CC02E3"/>
    <w:rsid w:val="00CC047A"/>
    <w:rsid w:val="00CC36DA"/>
    <w:rsid w:val="00CD117A"/>
    <w:rsid w:val="00CE45C1"/>
    <w:rsid w:val="00CE67F4"/>
    <w:rsid w:val="00CF5277"/>
    <w:rsid w:val="00D06C29"/>
    <w:rsid w:val="00D1202D"/>
    <w:rsid w:val="00D12E60"/>
    <w:rsid w:val="00D163AB"/>
    <w:rsid w:val="00D224DB"/>
    <w:rsid w:val="00D655AC"/>
    <w:rsid w:val="00D659CF"/>
    <w:rsid w:val="00D65C74"/>
    <w:rsid w:val="00D8163F"/>
    <w:rsid w:val="00D90922"/>
    <w:rsid w:val="00D93A55"/>
    <w:rsid w:val="00D93AD2"/>
    <w:rsid w:val="00DA26E6"/>
    <w:rsid w:val="00DA5207"/>
    <w:rsid w:val="00DC2A17"/>
    <w:rsid w:val="00DD2405"/>
    <w:rsid w:val="00DD4CC5"/>
    <w:rsid w:val="00E07FBC"/>
    <w:rsid w:val="00E1237B"/>
    <w:rsid w:val="00E26058"/>
    <w:rsid w:val="00E32628"/>
    <w:rsid w:val="00E604AB"/>
    <w:rsid w:val="00E8173D"/>
    <w:rsid w:val="00E94E45"/>
    <w:rsid w:val="00EA5FEC"/>
    <w:rsid w:val="00EA7260"/>
    <w:rsid w:val="00EB6797"/>
    <w:rsid w:val="00EC25F2"/>
    <w:rsid w:val="00EC6B85"/>
    <w:rsid w:val="00ED6CC1"/>
    <w:rsid w:val="00EE0F2D"/>
    <w:rsid w:val="00F0407C"/>
    <w:rsid w:val="00F04286"/>
    <w:rsid w:val="00F05C48"/>
    <w:rsid w:val="00F146FC"/>
    <w:rsid w:val="00F44339"/>
    <w:rsid w:val="00F45FE1"/>
    <w:rsid w:val="00F50496"/>
    <w:rsid w:val="00F618F6"/>
    <w:rsid w:val="00F671BD"/>
    <w:rsid w:val="00F76CB0"/>
    <w:rsid w:val="00F920D2"/>
    <w:rsid w:val="00FA0CA8"/>
    <w:rsid w:val="00FA39F3"/>
    <w:rsid w:val="00FA675B"/>
    <w:rsid w:val="00FB32E1"/>
    <w:rsid w:val="00FB6D99"/>
    <w:rsid w:val="00FC2D86"/>
    <w:rsid w:val="00FC4E3F"/>
    <w:rsid w:val="00FC745B"/>
    <w:rsid w:val="00FD0309"/>
    <w:rsid w:val="00FD4ED8"/>
    <w:rsid w:val="00FD7073"/>
    <w:rsid w:val="00FF3D92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C268FB01-B4B9-43D5-A682-84682F5F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5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B1BE7"/>
    <w:pPr>
      <w:spacing w:after="240" w:line="280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801080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qFormat/>
    <w:rsid w:val="006900BC"/>
    <w:pPr>
      <w:keepNext/>
      <w:keepLines/>
      <w:spacing w:before="240" w:line="320" w:lineRule="atLeast"/>
      <w:outlineLvl w:val="1"/>
    </w:pPr>
    <w:rPr>
      <w:rFonts w:ascii="Arial Bold" w:eastAsiaTheme="majorEastAsia" w:hAnsi="Arial Bold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900BC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qFormat/>
    <w:rsid w:val="006900BC"/>
    <w:pPr>
      <w:keepNext/>
      <w:keepLines/>
      <w:spacing w:before="240" w:after="0"/>
      <w:outlineLvl w:val="3"/>
    </w:pPr>
    <w:rPr>
      <w:rFonts w:ascii="Arial Bold" w:eastAsiaTheme="majorEastAsia" w:hAnsi="Arial Bold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3D6E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3D6E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D6EF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D6EF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D6E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AA2DE7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qFormat/>
    <w:rsid w:val="00C21F02"/>
    <w:pPr>
      <w:tabs>
        <w:tab w:val="left" w:pos="3062"/>
      </w:tabs>
      <w:ind w:left="3061" w:hanging="680"/>
    </w:pPr>
  </w:style>
  <w:style w:type="paragraph" w:customStyle="1" w:styleId="Default">
    <w:name w:val="Default"/>
    <w:uiPriority w:val="19"/>
    <w:semiHidden/>
    <w:rsid w:val="00AA59C2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AA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6B2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872A66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72A66"/>
    <w:rPr>
      <w:rFonts w:ascii="Arial" w:hAnsi="Arial"/>
      <w:color w:val="5C6F7C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834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45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01118E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rsid w:val="00D93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NoSpace">
    <w:name w:val="NormalNoSpace"/>
    <w:basedOn w:val="Normal"/>
    <w:uiPriority w:val="1"/>
    <w:qFormat/>
    <w:rsid w:val="00D93A55"/>
    <w:pPr>
      <w:spacing w:after="0"/>
    </w:pPr>
  </w:style>
  <w:style w:type="paragraph" w:customStyle="1" w:styleId="Heading">
    <w:name w:val="Heading"/>
    <w:basedOn w:val="Normal"/>
    <w:uiPriority w:val="19"/>
    <w:semiHidden/>
    <w:qFormat/>
    <w:rsid w:val="00792F6B"/>
    <w:pPr>
      <w:keepNext/>
    </w:pPr>
    <w:rPr>
      <w:rFonts w:ascii="Arial Bold" w:hAnsi="Arial Bold"/>
      <w:b/>
      <w:caps/>
    </w:rPr>
  </w:style>
  <w:style w:type="paragraph" w:customStyle="1" w:styleId="Yours">
    <w:name w:val="Yours"/>
    <w:basedOn w:val="Normal"/>
    <w:next w:val="Normal"/>
    <w:uiPriority w:val="18"/>
    <w:qFormat/>
    <w:rsid w:val="00792F6B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1B2550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qFormat/>
    <w:rsid w:val="00BE6942"/>
    <w:pPr>
      <w:keepNext/>
      <w:spacing w:before="60"/>
    </w:pPr>
    <w:rPr>
      <w:rFonts w:ascii="Arial Bold" w:hAnsi="Arial Bold"/>
      <w:b/>
    </w:rPr>
  </w:style>
  <w:style w:type="paragraph" w:customStyle="1" w:styleId="FigureTitle">
    <w:name w:val="Figure Title"/>
    <w:basedOn w:val="Normal"/>
    <w:next w:val="Normal"/>
    <w:uiPriority w:val="17"/>
    <w:qFormat/>
    <w:rsid w:val="00215CA5"/>
    <w:pPr>
      <w:keepNext/>
      <w:keepLines/>
      <w:spacing w:before="240"/>
    </w:pPr>
    <w:rPr>
      <w:rFonts w:ascii="Arial Bold" w:hAnsi="Arial Bold"/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801080"/>
    <w:rPr>
      <w:rFonts w:ascii="Arial" w:eastAsiaTheme="majorEastAsia" w:hAnsi="Arial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717A6C"/>
    <w:rPr>
      <w:rFonts w:ascii="Arial Bold" w:eastAsiaTheme="majorEastAsia" w:hAnsi="Arial Bold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900BC"/>
    <w:rPr>
      <w:rFonts w:ascii="Arial Bold" w:eastAsiaTheme="majorEastAsia" w:hAnsi="Arial Bold" w:cstheme="majorBidi"/>
      <w:b/>
      <w:bCs/>
    </w:rPr>
  </w:style>
  <w:style w:type="numbering" w:customStyle="1" w:styleId="NumbLstNumbers">
    <w:name w:val="NumbLstNumbers"/>
    <w:uiPriority w:val="99"/>
    <w:rsid w:val="00322B2A"/>
    <w:pPr>
      <w:numPr>
        <w:numId w:val="1"/>
      </w:numPr>
    </w:pPr>
  </w:style>
  <w:style w:type="numbering" w:customStyle="1" w:styleId="NumbLstBullet">
    <w:name w:val="NumbLstBullet"/>
    <w:uiPriority w:val="99"/>
    <w:rsid w:val="000676FA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qFormat/>
    <w:rsid w:val="00C21F02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qFormat/>
    <w:rsid w:val="00791954"/>
    <w:pPr>
      <w:keepNext w:val="0"/>
      <w:keepLines w:val="0"/>
    </w:pPr>
    <w:rPr>
      <w:rFonts w:ascii="Arial" w:hAnsi="Arial"/>
      <w:b w:val="0"/>
    </w:rPr>
  </w:style>
  <w:style w:type="paragraph" w:customStyle="1" w:styleId="Level2Alpha">
    <w:name w:val="Level 2 Alpha"/>
    <w:basedOn w:val="Normal"/>
    <w:uiPriority w:val="4"/>
    <w:qFormat/>
    <w:rsid w:val="000676FA"/>
    <w:pPr>
      <w:numPr>
        <w:ilvl w:val="4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Number">
    <w:name w:val="Level 2 Number"/>
    <w:basedOn w:val="Normal"/>
    <w:uiPriority w:val="2"/>
    <w:qFormat/>
    <w:rsid w:val="000676FA"/>
    <w:pPr>
      <w:numPr>
        <w:ilvl w:val="1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2Roman">
    <w:name w:val="Level 2 Roman"/>
    <w:basedOn w:val="Normal"/>
    <w:uiPriority w:val="4"/>
    <w:qFormat/>
    <w:rsid w:val="000676FA"/>
    <w:pPr>
      <w:numPr>
        <w:ilvl w:val="5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Alpha">
    <w:name w:val="Level 3 Alpha"/>
    <w:basedOn w:val="Level2Alpha"/>
    <w:uiPriority w:val="16"/>
    <w:qFormat/>
    <w:rsid w:val="00261385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0676FA"/>
    <w:pPr>
      <w:numPr>
        <w:ilvl w:val="2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3Roman">
    <w:name w:val="Level 3 Roman"/>
    <w:basedOn w:val="Level2Roman"/>
    <w:uiPriority w:val="16"/>
    <w:qFormat/>
    <w:rsid w:val="009F1C87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qFormat/>
    <w:rsid w:val="009F1C87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0676FA"/>
    <w:pPr>
      <w:numPr>
        <w:ilvl w:val="3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1308A7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527307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qFormat/>
    <w:rsid w:val="00AF2725"/>
    <w:pPr>
      <w:spacing w:after="480" w:line="500" w:lineRule="atLeast"/>
    </w:pPr>
    <w:rPr>
      <w:rFonts w:ascii="Arial Bold" w:hAnsi="Arial Bold"/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qFormat/>
    <w:rsid w:val="00AF2725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8E6D8C"/>
  </w:style>
  <w:style w:type="paragraph" w:styleId="TOC1">
    <w:name w:val="toc 1"/>
    <w:basedOn w:val="Normal"/>
    <w:next w:val="Normal"/>
    <w:autoRedefine/>
    <w:uiPriority w:val="39"/>
    <w:semiHidden/>
    <w:rsid w:val="008E6B55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8E6B55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8E6D8C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qFormat/>
    <w:rsid w:val="00215CA5"/>
    <w:pPr>
      <w:keepNext/>
      <w:keepLines/>
      <w:spacing w:after="360" w:line="440" w:lineRule="atLeast"/>
    </w:pPr>
    <w:rPr>
      <w:rFonts w:ascii="Arial Bold" w:eastAsia="Times New Roman" w:hAnsi="Arial Bold" w:cs="Times New Roman"/>
      <w:b/>
      <w:color w:val="5C6F7C"/>
      <w:sz w:val="40"/>
      <w:szCs w:val="2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AF2725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3D0FDD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1739E6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A52C74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8E6B55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qFormat/>
    <w:rsid w:val="00E94E45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customStyle="1" w:styleId="TableTitle">
    <w:name w:val="Table Title"/>
    <w:basedOn w:val="Normal"/>
    <w:uiPriority w:val="14"/>
    <w:qFormat/>
    <w:rsid w:val="00215CA5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5"/>
    <w:qFormat/>
    <w:rsid w:val="00A741A8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15"/>
    <w:qFormat/>
    <w:rsid w:val="00BC0DD3"/>
    <w:rPr>
      <w:color w:val="FFFFFF"/>
    </w:rPr>
  </w:style>
  <w:style w:type="numbering" w:customStyle="1" w:styleId="NumbLstMain">
    <w:name w:val="NumbLstMain"/>
    <w:uiPriority w:val="99"/>
    <w:rsid w:val="000676FA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717A6C"/>
    <w:rPr>
      <w:rFonts w:ascii="Arial Bold" w:eastAsiaTheme="majorEastAsia" w:hAnsi="Arial Bold" w:cstheme="majorBidi"/>
      <w:b/>
      <w:bCs/>
      <w:i/>
      <w:iCs/>
      <w:sz w:val="20"/>
    </w:rPr>
  </w:style>
  <w:style w:type="paragraph" w:customStyle="1" w:styleId="Alpha">
    <w:name w:val="Alpha"/>
    <w:basedOn w:val="Normal"/>
    <w:uiPriority w:val="3"/>
    <w:qFormat/>
    <w:rsid w:val="00A52C74"/>
    <w:pPr>
      <w:numPr>
        <w:numId w:val="3"/>
      </w:numPr>
    </w:pPr>
  </w:style>
  <w:style w:type="paragraph" w:customStyle="1" w:styleId="Bullet1">
    <w:name w:val="Bullet1"/>
    <w:basedOn w:val="Normal"/>
    <w:uiPriority w:val="2"/>
    <w:qFormat/>
    <w:rsid w:val="000676FA"/>
    <w:pPr>
      <w:numPr>
        <w:numId w:val="23"/>
      </w:numPr>
    </w:pPr>
  </w:style>
  <w:style w:type="paragraph" w:customStyle="1" w:styleId="Roman">
    <w:name w:val="Roman"/>
    <w:basedOn w:val="Normal"/>
    <w:uiPriority w:val="3"/>
    <w:qFormat/>
    <w:rsid w:val="00A52C74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22"/>
    <w:qFormat/>
    <w:rsid w:val="000676FA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qFormat/>
    <w:rsid w:val="000676FA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BC4B8C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1244E7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qFormat/>
    <w:rsid w:val="000676FA"/>
    <w:pPr>
      <w:keepNext/>
      <w:keepLines/>
      <w:numPr>
        <w:numId w:val="21"/>
      </w:numPr>
    </w:pPr>
    <w:rPr>
      <w:rFonts w:ascii="Arial Bold" w:hAnsi="Arial Bold"/>
      <w:b/>
    </w:rPr>
  </w:style>
  <w:style w:type="paragraph" w:customStyle="1" w:styleId="Level1Alpha">
    <w:name w:val="Level 1 Alpha"/>
    <w:basedOn w:val="Level2Alpha"/>
    <w:uiPriority w:val="10"/>
    <w:qFormat/>
    <w:rsid w:val="00C21F02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qFormat/>
    <w:rsid w:val="0078192E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qFormat/>
    <w:rsid w:val="00BF088B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1"/>
    <w:qFormat/>
    <w:rsid w:val="000676FA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qFormat/>
    <w:rsid w:val="000676FA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qFormat/>
    <w:rsid w:val="000676FA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64698F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4698F"/>
    <w:rPr>
      <w:rFonts w:ascii="Arial" w:hAnsi="Arial"/>
      <w:i/>
      <w:iCs/>
      <w:color w:val="000000" w:themeColor="text1"/>
      <w:sz w:val="20"/>
    </w:rPr>
  </w:style>
  <w:style w:type="paragraph" w:customStyle="1" w:styleId="QuoteBullet">
    <w:name w:val="Quote Bullet"/>
    <w:basedOn w:val="Quote"/>
    <w:uiPriority w:val="10"/>
    <w:qFormat/>
    <w:rsid w:val="000676FA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D6EF3"/>
  </w:style>
  <w:style w:type="paragraph" w:styleId="BlockText">
    <w:name w:val="Block Text"/>
    <w:basedOn w:val="Normal"/>
    <w:uiPriority w:val="99"/>
    <w:semiHidden/>
    <w:rsid w:val="003D6EF3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3D6E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6EF3"/>
    <w:rPr>
      <w:rFonts w:ascii="Arial" w:hAnsi="Arial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3D6E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6EF3"/>
    <w:rPr>
      <w:rFonts w:ascii="Arial" w:hAnsi="Arial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3D6E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6EF3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D6EF3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6EF3"/>
    <w:rPr>
      <w:rFonts w:ascii="Arial" w:hAnsi="Arial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D6E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6EF3"/>
    <w:rPr>
      <w:rFonts w:ascii="Arial" w:hAnsi="Arial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D6EF3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6EF3"/>
    <w:rPr>
      <w:rFonts w:ascii="Arial" w:hAnsi="Arial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D6E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6EF3"/>
    <w:rPr>
      <w:rFonts w:ascii="Arial" w:hAnsi="Arial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D6E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6EF3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6EF3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6EF3"/>
    <w:rPr>
      <w:rFonts w:ascii="Arial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EF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EF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EF3"/>
    <w:rPr>
      <w:rFonts w:ascii="Arial" w:hAnsi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6EF3"/>
  </w:style>
  <w:style w:type="character" w:customStyle="1" w:styleId="DateChar">
    <w:name w:val="Date Char"/>
    <w:basedOn w:val="DefaultParagraphFont"/>
    <w:link w:val="Date"/>
    <w:uiPriority w:val="99"/>
    <w:semiHidden/>
    <w:rsid w:val="003D6EF3"/>
    <w:rPr>
      <w:rFonts w:ascii="Arial" w:hAnsi="Arial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6EF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6E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6EF3"/>
    <w:rPr>
      <w:rFonts w:ascii="Arial" w:hAnsi="Arial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6EF3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D6E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6EF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6EF3"/>
    <w:rPr>
      <w:rFonts w:ascii="Arial" w:hAnsi="Arial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D6EF3"/>
    <w:rPr>
      <w:rFonts w:asciiTheme="majorHAnsi" w:eastAsiaTheme="majorEastAsia" w:hAnsiTheme="majorHAnsi" w:cstheme="majorBidi"/>
      <w:color w:val="01355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D6EF3"/>
    <w:rPr>
      <w:rFonts w:asciiTheme="majorHAnsi" w:eastAsiaTheme="majorEastAsia" w:hAnsiTheme="majorHAnsi" w:cstheme="majorBidi"/>
      <w:i/>
      <w:iCs/>
      <w:color w:val="0135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D6EF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6E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6EF3"/>
    <w:rPr>
      <w:rFonts w:ascii="Arial" w:hAnsi="Arial"/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EF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6E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D6EF3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D6EF3"/>
    <w:rPr>
      <w:rFonts w:ascii="Arial" w:hAnsi="Arial"/>
      <w:b/>
      <w:bCs/>
      <w:i/>
      <w:iCs/>
      <w:color w:val="026CB6" w:themeColor="accent1"/>
      <w:sz w:val="20"/>
    </w:rPr>
  </w:style>
  <w:style w:type="paragraph" w:styleId="List">
    <w:name w:val="List"/>
    <w:basedOn w:val="Normal"/>
    <w:uiPriority w:val="99"/>
    <w:semiHidden/>
    <w:unhideWhenUsed/>
    <w:rsid w:val="003D6EF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D6EF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D6EF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D6EF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D6EF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D6EF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D6EF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D6EF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D6EF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D6EF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D6EF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6EF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6EF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6EF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6EF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D6EF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D6EF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D6EF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D6EF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D6EF3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D6EF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D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6EF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6EF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qFormat/>
    <w:rsid w:val="003D6EF3"/>
    <w:pPr>
      <w:spacing w:after="0" w:line="240" w:lineRule="auto"/>
    </w:pPr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3D6EF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D6EF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6E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6EF3"/>
    <w:rPr>
      <w:rFonts w:ascii="Arial" w:hAnsi="Arial"/>
      <w:sz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6EF3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6E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6EF3"/>
    <w:rPr>
      <w:rFonts w:ascii="Arial" w:hAnsi="Arial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6EF3"/>
    <w:rPr>
      <w:rFonts w:ascii="Arial" w:hAnsi="Arial"/>
      <w:sz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3D6EF3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3D6EF3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6EF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6EF3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3D6EF3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3D6EF3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D6EF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3D6EF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D6EF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D6EF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D6EF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D6EF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D6EF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6EF3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paragraph" w:customStyle="1" w:styleId="NumberedParagraph">
    <w:name w:val="Numbered Paragraph"/>
    <w:basedOn w:val="Normal"/>
    <w:link w:val="NumberedParagraphChar"/>
    <w:uiPriority w:val="2"/>
    <w:qFormat/>
    <w:rsid w:val="00CD117A"/>
    <w:pPr>
      <w:tabs>
        <w:tab w:val="num" w:pos="1134"/>
      </w:tabs>
      <w:spacing w:line="240" w:lineRule="auto"/>
      <w:ind w:left="720" w:hanging="720"/>
    </w:pPr>
    <w:rPr>
      <w:rFonts w:eastAsia="Calibri" w:cs="Times New Roman"/>
      <w:color w:val="191919"/>
    </w:rPr>
  </w:style>
  <w:style w:type="character" w:customStyle="1" w:styleId="NumberedParagraphChar">
    <w:name w:val="Numbered Paragraph Char"/>
    <w:basedOn w:val="DefaultParagraphFont"/>
    <w:link w:val="NumberedParagraph"/>
    <w:uiPriority w:val="2"/>
    <w:rsid w:val="00CD117A"/>
    <w:rPr>
      <w:rFonts w:ascii="Arial" w:eastAsia="Calibri" w:hAnsi="Arial" w:cs="Times New Roman"/>
      <w:color w:val="191919"/>
      <w:sz w:val="20"/>
    </w:rPr>
  </w:style>
  <w:style w:type="paragraph" w:customStyle="1" w:styleId="ESNumbList1">
    <w:name w:val="ESNumbList 1"/>
    <w:basedOn w:val="Normal"/>
    <w:uiPriority w:val="6"/>
    <w:qFormat/>
    <w:rsid w:val="000E60FF"/>
    <w:pPr>
      <w:numPr>
        <w:numId w:val="31"/>
      </w:numPr>
    </w:pPr>
  </w:style>
  <w:style w:type="paragraph" w:customStyle="1" w:styleId="ESNumbList2">
    <w:name w:val="ESNumbList 2"/>
    <w:basedOn w:val="Normal"/>
    <w:uiPriority w:val="6"/>
    <w:qFormat/>
    <w:rsid w:val="000E60FF"/>
    <w:pPr>
      <w:numPr>
        <w:ilvl w:val="1"/>
        <w:numId w:val="31"/>
      </w:numPr>
    </w:pPr>
  </w:style>
  <w:style w:type="table" w:customStyle="1" w:styleId="PBATableIndented">
    <w:name w:val="PBA Table Indented"/>
    <w:basedOn w:val="TableNormal"/>
    <w:uiPriority w:val="99"/>
    <w:rsid w:val="000E60FF"/>
    <w:pPr>
      <w:spacing w:after="0" w:line="240" w:lineRule="auto"/>
      <w:jc w:val="center"/>
    </w:pPr>
    <w:rPr>
      <w:rFonts w:ascii="Arial" w:eastAsia="Calibri" w:hAnsi="Arial" w:cs="Times New Roman"/>
      <w:color w:val="191919"/>
      <w:sz w:val="20"/>
      <w:szCs w:val="20"/>
      <w:lang w:val="en-US"/>
    </w:rPr>
    <w:tblPr>
      <w:tblStyleRowBandSize w:val="1"/>
      <w:tblStyleColBandSize w:val="1"/>
      <w:tblInd w:w="794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pPr>
        <w:wordWrap/>
        <w:spacing w:beforeLines="0" w:before="40" w:beforeAutospacing="0" w:afterLines="40" w:after="40" w:afterAutospacing="0"/>
        <w:jc w:val="center"/>
      </w:pPr>
      <w:rPr>
        <w:rFonts w:ascii="Arial" w:hAnsi="Arial"/>
        <w:b w:val="0"/>
        <w:i w:val="0"/>
        <w:color w:val="FFFFFF" w:themeColor="background1"/>
        <w:sz w:val="20"/>
      </w:rPr>
      <w:tblPr/>
      <w:tcPr>
        <w:shd w:val="clear" w:color="auto" w:fill="00334C"/>
      </w:tcPr>
    </w:tblStylePr>
    <w:tblStylePr w:type="band1Vert">
      <w:rPr>
        <w:rFonts w:ascii="Arial" w:hAnsi="Arial"/>
        <w:color w:val="000000"/>
        <w:sz w:val="20"/>
      </w:rPr>
    </w:tblStylePr>
  </w:style>
  <w:style w:type="paragraph" w:customStyle="1" w:styleId="Bullets-SubBullets">
    <w:name w:val="Bullets - Sub Bullets"/>
    <w:basedOn w:val="Normal"/>
    <w:uiPriority w:val="4"/>
    <w:qFormat/>
    <w:rsid w:val="000E60FF"/>
    <w:pPr>
      <w:numPr>
        <w:numId w:val="32"/>
      </w:numPr>
      <w:tabs>
        <w:tab w:val="clear" w:pos="717"/>
        <w:tab w:val="num" w:pos="414"/>
      </w:tabs>
      <w:spacing w:line="240" w:lineRule="auto"/>
      <w:ind w:left="1548" w:hanging="414"/>
    </w:pPr>
    <w:rPr>
      <w:rFonts w:eastAsia="Times New Roman" w:cs="Times New Roman"/>
      <w:color w:val="1919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nnah.knowles@turley.co.uk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rle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276CF-7EA5-47D4-BE9A-DC9FB71BA1A9}"/>
      </w:docPartPr>
      <w:docPartBody>
        <w:p w:rsidR="00D70ECA" w:rsidRDefault="00951505">
          <w:r w:rsidRPr="003F2D1E">
            <w:rPr>
              <w:rStyle w:val="PlaceholderText"/>
            </w:rPr>
            <w:t>Click here to enter text.</w:t>
          </w:r>
        </w:p>
      </w:docPartBody>
    </w:docPart>
    <w:docPart>
      <w:docPartPr>
        <w:name w:val="7EECCE47639C47DDA0D72BC3C711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25016-113B-4692-9203-7257CF56A6AF}"/>
      </w:docPartPr>
      <w:docPartBody>
        <w:p w:rsidR="0025551D" w:rsidRDefault="002709E8" w:rsidP="002709E8">
          <w:pPr>
            <w:pStyle w:val="7EECCE47639C47DDA0D72BC3C71101FC"/>
          </w:pPr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05"/>
    <w:rsid w:val="0025551D"/>
    <w:rsid w:val="002709E8"/>
    <w:rsid w:val="00640D25"/>
    <w:rsid w:val="00951505"/>
    <w:rsid w:val="00A1621A"/>
    <w:rsid w:val="00D70ECA"/>
    <w:rsid w:val="00E4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09E8"/>
  </w:style>
  <w:style w:type="paragraph" w:customStyle="1" w:styleId="006CACFD73594043A86FD6903D55F78D">
    <w:name w:val="006CACFD73594043A86FD6903D55F78D"/>
    <w:rsid w:val="00951505"/>
  </w:style>
  <w:style w:type="paragraph" w:customStyle="1" w:styleId="8FA253E396BA40BE8C4F925011B88E8D">
    <w:name w:val="8FA253E396BA40BE8C4F925011B88E8D"/>
    <w:rsid w:val="00951505"/>
  </w:style>
  <w:style w:type="paragraph" w:customStyle="1" w:styleId="968446EFA14C4604917C85EB00AD0064">
    <w:name w:val="968446EFA14C4604917C85EB00AD0064"/>
    <w:rsid w:val="00951505"/>
  </w:style>
  <w:style w:type="paragraph" w:customStyle="1" w:styleId="7EECCE47639C47DDA0D72BC3C71101FC">
    <w:name w:val="7EECCE47639C47DDA0D72BC3C71101FC"/>
    <w:rsid w:val="002709E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75D91-41D3-4797-8F0E-160BE98B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Mackenzie</dc:creator>
  <cp:lastModifiedBy>Peter Davis</cp:lastModifiedBy>
  <cp:revision>4</cp:revision>
  <cp:lastPrinted>2020-02-14T14:22:00Z</cp:lastPrinted>
  <dcterms:created xsi:type="dcterms:W3CDTF">2020-02-17T11:01:00Z</dcterms:created>
  <dcterms:modified xsi:type="dcterms:W3CDTF">2020-02-17T11:02:00Z</dcterms:modified>
</cp:coreProperties>
</file>