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Arial Nova" w:eastAsia="Calibri" w:hAnsi="Arial Nova" w:cs="Times New Roman"/>
          <w:i w:val="0"/>
          <w:iCs w:val="0"/>
          <w:color w:val="56484E"/>
          <w:lang w:val="en-US"/>
        </w:rPr>
        <w:id w:val="11616816"/>
        <w:docPartObj>
          <w:docPartGallery w:val="Cover Pages"/>
          <w:docPartUnique/>
        </w:docPartObj>
      </w:sdtPr>
      <w:sdtEndPr/>
      <w:sdtContent>
        <w:p w14:paraId="0CE7FE44" w14:textId="77777777" w:rsidR="006A0F26" w:rsidRPr="00115232" w:rsidRDefault="006A0F26" w:rsidP="006A0F26">
          <w:pPr>
            <w:pStyle w:val="Quote"/>
            <w:rPr>
              <w:rFonts w:ascii="Arial Nova" w:hAnsi="Arial Nova"/>
              <w:i w:val="0"/>
              <w:iCs w:val="0"/>
              <w:color w:val="56484E"/>
            </w:rPr>
          </w:pPr>
        </w:p>
        <w:p w14:paraId="427334AE" w14:textId="77777777" w:rsidR="006A0F26" w:rsidRPr="00115232" w:rsidRDefault="006A0F26" w:rsidP="006A0F26">
          <w:pPr>
            <w:pStyle w:val="Quote"/>
            <w:rPr>
              <w:rFonts w:ascii="Arial Nova" w:hAnsi="Arial Nova"/>
              <w:i w:val="0"/>
              <w:iCs w:val="0"/>
              <w:color w:val="56484E"/>
            </w:rPr>
          </w:pPr>
        </w:p>
        <w:p w14:paraId="43D4416E" w14:textId="56C34383" w:rsidR="006A0F26" w:rsidRPr="00115232" w:rsidRDefault="006A0F26" w:rsidP="006A0F26">
          <w:pPr>
            <w:pStyle w:val="Quote"/>
            <w:rPr>
              <w:rFonts w:ascii="Arial Nova" w:hAnsi="Arial Nova"/>
              <w:i w:val="0"/>
              <w:iCs w:val="0"/>
              <w:color w:val="56484E"/>
            </w:rPr>
          </w:pPr>
        </w:p>
        <w:p w14:paraId="1C01DDD2" w14:textId="0EA783FB" w:rsidR="009D3FD2" w:rsidRPr="00115232" w:rsidRDefault="009D3FD2" w:rsidP="009D3FD2">
          <w:pPr>
            <w:rPr>
              <w:rFonts w:ascii="Arial Nova" w:hAnsi="Arial Nova"/>
              <w:color w:val="56484E"/>
              <w:lang w:val="en-GB"/>
            </w:rPr>
          </w:pPr>
        </w:p>
        <w:p w14:paraId="4B7EDA9F" w14:textId="77777777" w:rsidR="009D3FD2" w:rsidRPr="00115232" w:rsidRDefault="009D3FD2" w:rsidP="009D3FD2">
          <w:pPr>
            <w:rPr>
              <w:rFonts w:ascii="Arial Nova" w:hAnsi="Arial Nova"/>
              <w:color w:val="56484E"/>
              <w:lang w:val="en-GB"/>
            </w:rPr>
          </w:pPr>
        </w:p>
        <w:p w14:paraId="45DB9FB6" w14:textId="77777777" w:rsidR="006A0F26" w:rsidRPr="00115232" w:rsidRDefault="006A0F26" w:rsidP="006A0F26">
          <w:pPr>
            <w:pStyle w:val="Quote"/>
            <w:rPr>
              <w:rFonts w:ascii="Arial Nova" w:hAnsi="Arial Nova"/>
              <w:i w:val="0"/>
              <w:iCs w:val="0"/>
              <w:color w:val="56484E"/>
            </w:rPr>
          </w:pPr>
        </w:p>
        <w:p w14:paraId="0C48A1A5" w14:textId="7F02A326" w:rsidR="006A0F26" w:rsidRPr="00115232" w:rsidRDefault="001C3B6A" w:rsidP="006A0F26">
          <w:pPr>
            <w:pStyle w:val="Quote"/>
            <w:jc w:val="center"/>
            <w:rPr>
              <w:rFonts w:ascii="Arial Nova" w:hAnsi="Arial Nova"/>
              <w:i w:val="0"/>
              <w:iCs w:val="0"/>
              <w:color w:val="56484E"/>
              <w:sz w:val="40"/>
              <w:szCs w:val="40"/>
            </w:rPr>
          </w:pPr>
          <w:r w:rsidRPr="00115232">
            <w:rPr>
              <w:rFonts w:ascii="Arial Nova" w:hAnsi="Arial Nova"/>
              <w:i w:val="0"/>
              <w:iCs w:val="0"/>
              <w:color w:val="56484E"/>
              <w:sz w:val="40"/>
              <w:szCs w:val="40"/>
            </w:rPr>
            <w:t>Material Schedule</w:t>
          </w:r>
        </w:p>
        <w:p w14:paraId="3D1730CE" w14:textId="77777777" w:rsidR="006A0F26" w:rsidRPr="00115232" w:rsidRDefault="006A0F26" w:rsidP="006A0F26">
          <w:pPr>
            <w:pStyle w:val="Quote"/>
            <w:jc w:val="center"/>
            <w:rPr>
              <w:rFonts w:ascii="Arial Nova" w:hAnsi="Arial Nova"/>
              <w:i w:val="0"/>
              <w:iCs w:val="0"/>
              <w:color w:val="56484E"/>
            </w:rPr>
          </w:pPr>
        </w:p>
        <w:p w14:paraId="5EA3D382" w14:textId="77777777" w:rsidR="006A0F26" w:rsidRPr="00115232" w:rsidRDefault="006A0F26" w:rsidP="006A0F26">
          <w:pPr>
            <w:pStyle w:val="Quote"/>
            <w:jc w:val="center"/>
            <w:rPr>
              <w:rFonts w:ascii="Arial Nova" w:hAnsi="Arial Nova"/>
              <w:i w:val="0"/>
              <w:iCs w:val="0"/>
              <w:color w:val="56484E"/>
            </w:rPr>
          </w:pPr>
        </w:p>
        <w:p w14:paraId="0A5BCDE4" w14:textId="57CE41EF" w:rsidR="006A0F26" w:rsidRPr="00115232" w:rsidRDefault="006A0F26" w:rsidP="006A0F26">
          <w:pPr>
            <w:pStyle w:val="Quote"/>
            <w:jc w:val="center"/>
            <w:rPr>
              <w:rFonts w:ascii="Arial Nova" w:hAnsi="Arial Nova"/>
              <w:i w:val="0"/>
              <w:iCs w:val="0"/>
              <w:color w:val="56484E"/>
              <w:sz w:val="24"/>
              <w:szCs w:val="24"/>
            </w:rPr>
          </w:pPr>
          <w:r w:rsidRPr="00115232">
            <w:rPr>
              <w:rFonts w:ascii="Arial Nova" w:hAnsi="Arial Nova"/>
              <w:i w:val="0"/>
              <w:iCs w:val="0"/>
              <w:color w:val="56484E"/>
              <w:sz w:val="24"/>
              <w:szCs w:val="24"/>
            </w:rPr>
            <w:t>F</w:t>
          </w:r>
          <w:r w:rsidR="00CE54C4" w:rsidRPr="00115232">
            <w:rPr>
              <w:rFonts w:ascii="Arial Nova" w:hAnsi="Arial Nova"/>
              <w:i w:val="0"/>
              <w:iCs w:val="0"/>
              <w:color w:val="56484E"/>
              <w:sz w:val="24"/>
              <w:szCs w:val="24"/>
            </w:rPr>
            <w:t>or</w:t>
          </w:r>
          <w:r w:rsidRPr="00115232">
            <w:rPr>
              <w:rFonts w:ascii="Arial Nova" w:hAnsi="Arial Nova"/>
              <w:i w:val="0"/>
              <w:iCs w:val="0"/>
              <w:color w:val="56484E"/>
              <w:sz w:val="24"/>
              <w:szCs w:val="24"/>
            </w:rPr>
            <w:t xml:space="preserve"> </w:t>
          </w:r>
        </w:p>
        <w:p w14:paraId="5CF507AA" w14:textId="3F33F3E0" w:rsidR="006A0F26" w:rsidRPr="00115232" w:rsidRDefault="006A0F26" w:rsidP="006A0F26">
          <w:pPr>
            <w:spacing w:after="0" w:line="240" w:lineRule="auto"/>
            <w:jc w:val="center"/>
            <w:rPr>
              <w:rFonts w:ascii="Arial Nova" w:hAnsi="Arial Nova"/>
              <w:color w:val="56484E"/>
              <w:sz w:val="24"/>
              <w:szCs w:val="24"/>
              <w:lang w:val="en-GB"/>
            </w:rPr>
          </w:pPr>
        </w:p>
        <w:p w14:paraId="60700289" w14:textId="4FB78681" w:rsidR="009D3FD2" w:rsidRPr="00115232" w:rsidRDefault="001C3B6A" w:rsidP="009D3FD2">
          <w:pPr>
            <w:jc w:val="center"/>
            <w:rPr>
              <w:rFonts w:ascii="Arial Nova" w:hAnsi="Arial Nova" w:cstheme="minorHAnsi"/>
              <w:b/>
              <w:color w:val="56484E"/>
              <w:sz w:val="24"/>
              <w:szCs w:val="24"/>
            </w:rPr>
          </w:pPr>
          <w:r w:rsidRPr="00115232">
            <w:rPr>
              <w:rFonts w:ascii="Arial Nova" w:hAnsi="Arial Nova" w:cstheme="minorHAnsi"/>
              <w:b/>
              <w:color w:val="56484E"/>
              <w:sz w:val="24"/>
              <w:szCs w:val="24"/>
            </w:rPr>
            <w:t>New dwelling</w:t>
          </w:r>
        </w:p>
        <w:p w14:paraId="441E39BB" w14:textId="77777777" w:rsidR="009D3FD2" w:rsidRPr="00115232" w:rsidRDefault="009D3FD2" w:rsidP="009D3FD2">
          <w:pPr>
            <w:jc w:val="center"/>
            <w:rPr>
              <w:rFonts w:ascii="Arial Nova" w:hAnsi="Arial Nova" w:cstheme="minorHAnsi"/>
              <w:b/>
              <w:color w:val="56484E"/>
              <w:sz w:val="24"/>
              <w:szCs w:val="24"/>
            </w:rPr>
          </w:pPr>
        </w:p>
        <w:p w14:paraId="56998D5B" w14:textId="58D18E1E" w:rsidR="009D3FD2" w:rsidRPr="00560F95" w:rsidRDefault="00560F95" w:rsidP="009D3FD2">
          <w:pPr>
            <w:jc w:val="center"/>
            <w:rPr>
              <w:rFonts w:ascii="Arial Nova" w:hAnsi="Arial Nova" w:cstheme="minorHAnsi"/>
              <w:bCs/>
              <w:color w:val="56484E"/>
              <w:sz w:val="24"/>
              <w:szCs w:val="24"/>
            </w:rPr>
          </w:pPr>
          <w:r w:rsidRPr="00560F95">
            <w:rPr>
              <w:rFonts w:ascii="Arial Nova" w:hAnsi="Arial Nova" w:cstheme="minorHAnsi"/>
              <w:bCs/>
              <w:color w:val="56484E"/>
              <w:sz w:val="24"/>
              <w:szCs w:val="24"/>
            </w:rPr>
            <w:t>at</w:t>
          </w:r>
        </w:p>
        <w:p w14:paraId="5BD0AE67" w14:textId="77777777" w:rsidR="009D3FD2" w:rsidRPr="00115232" w:rsidRDefault="009D3FD2" w:rsidP="009D3FD2">
          <w:pPr>
            <w:jc w:val="center"/>
            <w:rPr>
              <w:rFonts w:ascii="Arial Nova" w:hAnsi="Arial Nova" w:cstheme="minorHAnsi"/>
              <w:b/>
              <w:color w:val="56484E"/>
              <w:sz w:val="24"/>
              <w:szCs w:val="24"/>
            </w:rPr>
          </w:pPr>
        </w:p>
        <w:p w14:paraId="37D71871" w14:textId="13AB9778" w:rsidR="009D3FD2" w:rsidRPr="00115232" w:rsidRDefault="001C3B6A" w:rsidP="009D3FD2">
          <w:pPr>
            <w:jc w:val="center"/>
            <w:rPr>
              <w:rFonts w:ascii="Arial Nova" w:hAnsi="Arial Nova" w:cstheme="minorHAnsi"/>
              <w:b/>
              <w:color w:val="56484E"/>
              <w:sz w:val="24"/>
              <w:szCs w:val="24"/>
            </w:rPr>
          </w:pPr>
          <w:r w:rsidRPr="00115232">
            <w:rPr>
              <w:rFonts w:ascii="Arial Nova" w:hAnsi="Arial Nova" w:cstheme="minorHAnsi"/>
              <w:b/>
              <w:color w:val="56484E"/>
              <w:sz w:val="24"/>
              <w:szCs w:val="24"/>
            </w:rPr>
            <w:t>190 Henley Road</w:t>
          </w:r>
        </w:p>
        <w:p w14:paraId="38DE989B" w14:textId="42FE780F" w:rsidR="00117EB7" w:rsidRPr="00115232" w:rsidRDefault="00117EB7" w:rsidP="009D3FD2">
          <w:pPr>
            <w:jc w:val="center"/>
            <w:rPr>
              <w:rFonts w:ascii="Arial Nova" w:hAnsi="Arial Nova" w:cstheme="minorHAnsi"/>
              <w:b/>
              <w:color w:val="56484E"/>
              <w:sz w:val="24"/>
              <w:szCs w:val="24"/>
            </w:rPr>
          </w:pPr>
          <w:r w:rsidRPr="00115232">
            <w:rPr>
              <w:rFonts w:ascii="Arial Nova" w:hAnsi="Arial Nova" w:cstheme="minorHAnsi"/>
              <w:b/>
              <w:color w:val="56484E"/>
              <w:sz w:val="24"/>
              <w:szCs w:val="24"/>
            </w:rPr>
            <w:t>Caversham</w:t>
          </w:r>
        </w:p>
        <w:p w14:paraId="3750B170" w14:textId="24162E4D" w:rsidR="00117EB7" w:rsidRPr="00115232" w:rsidRDefault="00117EB7" w:rsidP="009D3FD2">
          <w:pPr>
            <w:jc w:val="center"/>
            <w:rPr>
              <w:rFonts w:ascii="Arial Nova" w:hAnsi="Arial Nova" w:cstheme="minorHAnsi"/>
              <w:b/>
              <w:color w:val="56484E"/>
              <w:sz w:val="24"/>
              <w:szCs w:val="24"/>
            </w:rPr>
          </w:pPr>
          <w:r w:rsidRPr="00115232">
            <w:rPr>
              <w:rFonts w:ascii="Arial Nova" w:hAnsi="Arial Nova" w:cstheme="minorHAnsi"/>
              <w:b/>
              <w:color w:val="56484E"/>
              <w:sz w:val="24"/>
              <w:szCs w:val="24"/>
            </w:rPr>
            <w:t>Reading</w:t>
          </w:r>
        </w:p>
        <w:p w14:paraId="72720C9D" w14:textId="213BAF8C" w:rsidR="009D3FD2" w:rsidRPr="00650AB8" w:rsidRDefault="00117EB7" w:rsidP="00650AB8">
          <w:pPr>
            <w:jc w:val="center"/>
            <w:rPr>
              <w:rFonts w:ascii="Arial Nova" w:hAnsi="Arial Nova" w:cstheme="minorHAnsi"/>
              <w:b/>
              <w:color w:val="56484E"/>
              <w:sz w:val="24"/>
              <w:szCs w:val="24"/>
            </w:rPr>
          </w:pPr>
          <w:r w:rsidRPr="00115232">
            <w:rPr>
              <w:rFonts w:ascii="Arial Nova" w:hAnsi="Arial Nova" w:cstheme="minorHAnsi"/>
              <w:b/>
              <w:color w:val="56484E"/>
              <w:sz w:val="24"/>
              <w:szCs w:val="24"/>
            </w:rPr>
            <w:t>RG4 5LN</w:t>
          </w:r>
        </w:p>
        <w:p w14:paraId="62B030CE" w14:textId="77777777" w:rsidR="009D3FD2" w:rsidRPr="00115232" w:rsidRDefault="009D3FD2" w:rsidP="006A0F26">
          <w:pPr>
            <w:rPr>
              <w:rFonts w:ascii="Arial Nova" w:hAnsi="Arial Nova"/>
              <w:color w:val="56484E"/>
            </w:rPr>
          </w:pPr>
        </w:p>
        <w:p w14:paraId="2E9987FF" w14:textId="69C5CBCE" w:rsidR="006A0F26" w:rsidRPr="00115232" w:rsidRDefault="006A0F26" w:rsidP="000C7110">
          <w:pPr>
            <w:ind w:left="284"/>
            <w:rPr>
              <w:rFonts w:ascii="Arial Nova" w:eastAsia="Times New Roman" w:hAnsi="Arial Nova" w:cs="Arial"/>
              <w:color w:val="56484E"/>
              <w:sz w:val="24"/>
              <w:szCs w:val="24"/>
            </w:rPr>
          </w:pPr>
          <w:r w:rsidRPr="00115232">
            <w:rPr>
              <w:rFonts w:ascii="Arial Nova" w:eastAsia="Times New Roman" w:hAnsi="Arial Nova" w:cs="Arial"/>
              <w:color w:val="56484E"/>
              <w:sz w:val="24"/>
              <w:szCs w:val="24"/>
            </w:rPr>
            <w:t xml:space="preserve">Project Number – </w:t>
          </w:r>
          <w:r w:rsidR="00117EB7" w:rsidRPr="00115232">
            <w:rPr>
              <w:rFonts w:ascii="Arial Nova" w:eastAsia="Times New Roman" w:hAnsi="Arial Nova" w:cs="Arial"/>
              <w:color w:val="56484E"/>
              <w:sz w:val="24"/>
              <w:szCs w:val="24"/>
            </w:rPr>
            <w:t>3490</w:t>
          </w:r>
        </w:p>
        <w:p w14:paraId="3736C088" w14:textId="1A8607D8" w:rsidR="006A0F26" w:rsidRPr="00115232" w:rsidRDefault="006A0F26" w:rsidP="000C7110">
          <w:pPr>
            <w:ind w:left="284"/>
            <w:rPr>
              <w:rFonts w:ascii="Arial Nova" w:eastAsia="Times New Roman" w:hAnsi="Arial Nova" w:cs="Arial"/>
              <w:color w:val="56484E"/>
            </w:rPr>
          </w:pPr>
          <w:r w:rsidRPr="00115232">
            <w:rPr>
              <w:rFonts w:ascii="Arial Nova" w:eastAsia="Times New Roman" w:hAnsi="Arial Nova" w:cs="Arial"/>
              <w:color w:val="56484E"/>
            </w:rPr>
            <w:t xml:space="preserve">Prepared By – </w:t>
          </w:r>
          <w:r w:rsidR="00117EB7" w:rsidRPr="00115232">
            <w:rPr>
              <w:rFonts w:ascii="Arial Nova" w:eastAsia="Times New Roman" w:hAnsi="Arial Nova" w:cs="Arial"/>
              <w:color w:val="56484E"/>
            </w:rPr>
            <w:t>GH</w:t>
          </w:r>
        </w:p>
        <w:tbl>
          <w:tblPr>
            <w:tblStyle w:val="TableGrid"/>
            <w:tblW w:w="0" w:type="auto"/>
            <w:tblInd w:w="170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61"/>
            <w:gridCol w:w="69"/>
            <w:gridCol w:w="627"/>
            <w:gridCol w:w="3942"/>
            <w:gridCol w:w="1030"/>
            <w:gridCol w:w="627"/>
          </w:tblGrid>
          <w:tr w:rsidR="00115232" w:rsidRPr="00115232" w14:paraId="0887246A" w14:textId="77777777" w:rsidTr="00674124">
            <w:tc>
              <w:tcPr>
                <w:tcW w:w="961" w:type="dxa"/>
                <w:hideMark/>
              </w:tcPr>
              <w:p w14:paraId="68011014" w14:textId="77777777" w:rsidR="006A0F26" w:rsidRPr="00115232" w:rsidRDefault="006A0F26" w:rsidP="00CE54C4">
                <w:pPr>
                  <w:rPr>
                    <w:rFonts w:ascii="Arial Nova" w:eastAsia="Times New Roman" w:hAnsi="Arial Nova" w:cs="Arial"/>
                    <w:color w:val="56484E"/>
                    <w:lang w:eastAsia="en-GB"/>
                  </w:rPr>
                </w:pPr>
                <w:r w:rsidRPr="00115232">
                  <w:rPr>
                    <w:rFonts w:ascii="Arial Nova" w:hAnsi="Arial Nova" w:cs="Arial"/>
                    <w:color w:val="56484E"/>
                    <w:lang w:eastAsia="en-GB"/>
                  </w:rPr>
                  <w:t>Revision</w:t>
                </w:r>
              </w:p>
            </w:tc>
            <w:tc>
              <w:tcPr>
                <w:tcW w:w="4638" w:type="dxa"/>
                <w:gridSpan w:val="3"/>
                <w:hideMark/>
              </w:tcPr>
              <w:p w14:paraId="0BD2B625" w14:textId="77777777" w:rsidR="006A0F26" w:rsidRPr="00115232" w:rsidRDefault="006A0F26" w:rsidP="00CE54C4">
                <w:pPr>
                  <w:rPr>
                    <w:rFonts w:ascii="Arial Nova" w:hAnsi="Arial Nova" w:cs="Arial"/>
                    <w:color w:val="56484E"/>
                    <w:lang w:eastAsia="en-GB"/>
                  </w:rPr>
                </w:pPr>
                <w:r w:rsidRPr="00115232">
                  <w:rPr>
                    <w:rFonts w:ascii="Arial Nova" w:hAnsi="Arial Nova" w:cs="Arial"/>
                    <w:color w:val="56484E"/>
                    <w:lang w:eastAsia="en-GB"/>
                  </w:rPr>
                  <w:t>Description</w:t>
                </w:r>
              </w:p>
            </w:tc>
            <w:tc>
              <w:tcPr>
                <w:tcW w:w="1030" w:type="dxa"/>
                <w:hideMark/>
              </w:tcPr>
              <w:p w14:paraId="2DA26BFB" w14:textId="77777777" w:rsidR="006A0F26" w:rsidRPr="00115232" w:rsidRDefault="006A0F26" w:rsidP="00CE54C4">
                <w:pPr>
                  <w:jc w:val="both"/>
                  <w:rPr>
                    <w:rFonts w:ascii="Arial Nova" w:hAnsi="Arial Nova" w:cs="Arial"/>
                    <w:color w:val="56484E"/>
                    <w:lang w:eastAsia="en-GB"/>
                  </w:rPr>
                </w:pPr>
                <w:r w:rsidRPr="00115232">
                  <w:rPr>
                    <w:rFonts w:ascii="Arial Nova" w:hAnsi="Arial Nova" w:cs="Arial"/>
                    <w:color w:val="56484E"/>
                    <w:lang w:eastAsia="en-GB"/>
                  </w:rPr>
                  <w:t>Date</w:t>
                </w:r>
              </w:p>
            </w:tc>
            <w:tc>
              <w:tcPr>
                <w:tcW w:w="627" w:type="dxa"/>
                <w:hideMark/>
              </w:tcPr>
              <w:p w14:paraId="4B153B0C" w14:textId="77777777" w:rsidR="006A0F26" w:rsidRPr="00115232" w:rsidRDefault="006A0F26" w:rsidP="00CE54C4">
                <w:pPr>
                  <w:rPr>
                    <w:rFonts w:ascii="Arial Nova" w:hAnsi="Arial Nova" w:cs="Arial"/>
                    <w:color w:val="56484E"/>
                    <w:lang w:eastAsia="en-GB"/>
                  </w:rPr>
                </w:pPr>
                <w:r w:rsidRPr="00115232">
                  <w:rPr>
                    <w:rFonts w:ascii="Arial Nova" w:hAnsi="Arial Nova" w:cs="Arial"/>
                    <w:color w:val="56484E"/>
                    <w:lang w:eastAsia="en-GB"/>
                  </w:rPr>
                  <w:t>By</w:t>
                </w:r>
              </w:p>
            </w:tc>
          </w:tr>
          <w:tr w:rsidR="00115232" w:rsidRPr="00115232" w14:paraId="3ABD173A" w14:textId="77777777" w:rsidTr="00674124">
            <w:trPr>
              <w:gridAfter w:val="3"/>
              <w:wAfter w:w="5599" w:type="dxa"/>
            </w:trPr>
            <w:tc>
              <w:tcPr>
                <w:tcW w:w="1030" w:type="dxa"/>
                <w:gridSpan w:val="2"/>
              </w:tcPr>
              <w:p w14:paraId="03ED16C3" w14:textId="77777777" w:rsidR="00674124" w:rsidRPr="00115232" w:rsidRDefault="00674124">
                <w:pPr>
                  <w:rPr>
                    <w:rFonts w:ascii="Arial Nova" w:eastAsia="Times New Roman" w:hAnsi="Arial Nova" w:cs="Arial"/>
                    <w:color w:val="56484E"/>
                    <w:lang w:eastAsia="en-GB"/>
                  </w:rPr>
                </w:pPr>
              </w:p>
            </w:tc>
            <w:tc>
              <w:tcPr>
                <w:tcW w:w="627" w:type="dxa"/>
              </w:tcPr>
              <w:p w14:paraId="398EEA3E" w14:textId="77777777" w:rsidR="00674124" w:rsidRPr="00115232" w:rsidRDefault="00674124">
                <w:pPr>
                  <w:rPr>
                    <w:rFonts w:ascii="Arial Nova" w:eastAsia="Times New Roman" w:hAnsi="Arial Nova" w:cs="Arial"/>
                    <w:color w:val="56484E"/>
                    <w:lang w:eastAsia="en-GB"/>
                  </w:rPr>
                </w:pPr>
              </w:p>
            </w:tc>
          </w:tr>
          <w:tr w:rsidR="00115232" w:rsidRPr="00115232" w14:paraId="3F3288C0" w14:textId="77777777" w:rsidTr="00674124">
            <w:trPr>
              <w:gridAfter w:val="3"/>
              <w:wAfter w:w="5599" w:type="dxa"/>
            </w:trPr>
            <w:tc>
              <w:tcPr>
                <w:tcW w:w="1030" w:type="dxa"/>
                <w:gridSpan w:val="2"/>
              </w:tcPr>
              <w:p w14:paraId="6C507EC5" w14:textId="77777777" w:rsidR="00674124" w:rsidRPr="00115232" w:rsidRDefault="00674124">
                <w:pPr>
                  <w:rPr>
                    <w:rFonts w:ascii="Arial Nova" w:eastAsia="Times New Roman" w:hAnsi="Arial Nova" w:cs="Arial"/>
                    <w:color w:val="56484E"/>
                    <w:lang w:eastAsia="en-GB"/>
                  </w:rPr>
                </w:pPr>
              </w:p>
            </w:tc>
            <w:tc>
              <w:tcPr>
                <w:tcW w:w="627" w:type="dxa"/>
              </w:tcPr>
              <w:p w14:paraId="671C2E8B" w14:textId="77777777" w:rsidR="00674124" w:rsidRPr="00115232" w:rsidRDefault="00674124">
                <w:pPr>
                  <w:rPr>
                    <w:rFonts w:ascii="Arial Nova" w:eastAsia="Times New Roman" w:hAnsi="Arial Nova" w:cs="Arial"/>
                    <w:color w:val="56484E"/>
                    <w:lang w:eastAsia="en-GB"/>
                  </w:rPr>
                </w:pPr>
              </w:p>
            </w:tc>
          </w:tr>
          <w:tr w:rsidR="00115232" w:rsidRPr="00115232" w14:paraId="5B49053A" w14:textId="77777777" w:rsidTr="00674124">
            <w:trPr>
              <w:gridAfter w:val="3"/>
              <w:wAfter w:w="5599" w:type="dxa"/>
            </w:trPr>
            <w:tc>
              <w:tcPr>
                <w:tcW w:w="1030" w:type="dxa"/>
                <w:gridSpan w:val="2"/>
              </w:tcPr>
              <w:p w14:paraId="6E4EA3D2" w14:textId="77777777" w:rsidR="00674124" w:rsidRPr="00115232" w:rsidRDefault="00674124">
                <w:pPr>
                  <w:rPr>
                    <w:rFonts w:ascii="Arial Nova" w:eastAsia="Times New Roman" w:hAnsi="Arial Nova" w:cs="Arial"/>
                    <w:color w:val="56484E"/>
                    <w:lang w:eastAsia="en-GB"/>
                  </w:rPr>
                </w:pPr>
              </w:p>
            </w:tc>
            <w:tc>
              <w:tcPr>
                <w:tcW w:w="627" w:type="dxa"/>
              </w:tcPr>
              <w:p w14:paraId="59EFB03D" w14:textId="77777777" w:rsidR="00674124" w:rsidRPr="00115232" w:rsidRDefault="00674124">
                <w:pPr>
                  <w:rPr>
                    <w:rFonts w:ascii="Arial Nova" w:eastAsia="Times New Roman" w:hAnsi="Arial Nova" w:cs="Arial"/>
                    <w:color w:val="56484E"/>
                    <w:lang w:eastAsia="en-GB"/>
                  </w:rPr>
                </w:pPr>
              </w:p>
            </w:tc>
          </w:tr>
          <w:tr w:rsidR="00115232" w:rsidRPr="00115232" w14:paraId="5E830FBE" w14:textId="77777777" w:rsidTr="00674124">
            <w:trPr>
              <w:gridAfter w:val="3"/>
              <w:wAfter w:w="5599" w:type="dxa"/>
            </w:trPr>
            <w:tc>
              <w:tcPr>
                <w:tcW w:w="1030" w:type="dxa"/>
                <w:gridSpan w:val="2"/>
              </w:tcPr>
              <w:p w14:paraId="40F30075" w14:textId="77777777" w:rsidR="00674124" w:rsidRPr="00115232" w:rsidRDefault="00674124">
                <w:pPr>
                  <w:rPr>
                    <w:rFonts w:ascii="Arial Nova" w:eastAsia="Times New Roman" w:hAnsi="Arial Nova" w:cs="Arial"/>
                    <w:color w:val="56484E"/>
                    <w:lang w:eastAsia="en-GB"/>
                  </w:rPr>
                </w:pPr>
              </w:p>
            </w:tc>
            <w:tc>
              <w:tcPr>
                <w:tcW w:w="627" w:type="dxa"/>
              </w:tcPr>
              <w:p w14:paraId="4565693C" w14:textId="77777777" w:rsidR="00674124" w:rsidRPr="00115232" w:rsidRDefault="00674124">
                <w:pPr>
                  <w:rPr>
                    <w:rFonts w:ascii="Arial Nova" w:eastAsia="Times New Roman" w:hAnsi="Arial Nova" w:cs="Arial"/>
                    <w:color w:val="56484E"/>
                    <w:lang w:eastAsia="en-GB"/>
                  </w:rPr>
                </w:pPr>
              </w:p>
            </w:tc>
          </w:tr>
        </w:tbl>
        <w:p w14:paraId="39D50E3C" w14:textId="77777777" w:rsidR="00674124" w:rsidRPr="00115232" w:rsidRDefault="00AA0E7B" w:rsidP="009D3FD2">
          <w:pPr>
            <w:rPr>
              <w:rFonts w:ascii="Arial Nova" w:hAnsi="Arial Nova"/>
              <w:color w:val="56484E"/>
            </w:rPr>
          </w:pPr>
        </w:p>
      </w:sdtContent>
    </w:sdt>
    <w:p w14:paraId="48916D2C" w14:textId="641FF9CC" w:rsidR="00060059" w:rsidRPr="00115232" w:rsidRDefault="000025F7" w:rsidP="008D6ED7">
      <w:pPr>
        <w:rPr>
          <w:rFonts w:ascii="Arial Nova" w:eastAsiaTheme="minorHAnsi" w:hAnsi="Arial Nova" w:cstheme="minorBidi"/>
          <w:b/>
          <w:color w:val="56484E"/>
          <w:lang w:val="en-GB" w:eastAsia="en-GB"/>
        </w:rPr>
      </w:pPr>
      <w:r w:rsidRPr="00115232">
        <w:rPr>
          <w:rFonts w:ascii="Arial Nova" w:eastAsiaTheme="minorHAnsi" w:hAnsi="Arial Nova" w:cstheme="minorBidi"/>
          <w:b/>
          <w:color w:val="56484E"/>
          <w:lang w:val="en-GB" w:eastAsia="en-GB"/>
        </w:rPr>
        <w:br w:type="page"/>
      </w:r>
    </w:p>
    <w:p w14:paraId="39BEE8D1" w14:textId="3CD9965A" w:rsidR="008D6ED7" w:rsidRDefault="00115232" w:rsidP="008D6ED7">
      <w:pPr>
        <w:rPr>
          <w:rFonts w:ascii="Arial Nova" w:eastAsia="Times New Roman" w:hAnsi="Arial Nova" w:cs="Arial"/>
          <w:b/>
          <w:color w:val="56484E"/>
        </w:rPr>
      </w:pPr>
      <w:r>
        <w:rPr>
          <w:rFonts w:ascii="Arial Nova" w:eastAsia="Times New Roman" w:hAnsi="Arial Nova" w:cs="Arial"/>
          <w:b/>
          <w:color w:val="56484E"/>
        </w:rPr>
        <w:lastRenderedPageBreak/>
        <w:t>Walls:</w:t>
      </w:r>
    </w:p>
    <w:p w14:paraId="3B0E98A1" w14:textId="3009B0C6" w:rsidR="00B5121E" w:rsidRDefault="00B5121E" w:rsidP="00B5121E">
      <w:pPr>
        <w:rPr>
          <w:rFonts w:ascii="Arial Nova" w:eastAsia="Times New Roman" w:hAnsi="Arial Nova" w:cs="Arial"/>
          <w:bCs/>
          <w:color w:val="56484E"/>
          <w:lang w:val="en-GB"/>
        </w:rPr>
      </w:pPr>
      <w:r w:rsidRPr="00B5121E">
        <w:rPr>
          <w:rFonts w:ascii="Arial Nova" w:eastAsia="Times New Roman" w:hAnsi="Arial Nova" w:cs="Arial"/>
          <w:bCs/>
          <w:color w:val="56484E"/>
        </w:rPr>
        <w:t>Facing brickwork-</w:t>
      </w:r>
      <w:r>
        <w:rPr>
          <w:rFonts w:ascii="Arial Nova" w:eastAsia="Times New Roman" w:hAnsi="Arial Nova" w:cs="Arial"/>
          <w:b/>
          <w:color w:val="56484E"/>
        </w:rPr>
        <w:t xml:space="preserve"> </w:t>
      </w:r>
      <w:r w:rsidR="00560F95">
        <w:rPr>
          <w:rFonts w:ascii="Arial Nova" w:eastAsia="Times New Roman" w:hAnsi="Arial Nova" w:cs="Arial"/>
          <w:b/>
          <w:color w:val="56484E"/>
        </w:rPr>
        <w:tab/>
      </w:r>
      <w:r w:rsidR="006222EB">
        <w:rPr>
          <w:rFonts w:ascii="Arial Nova" w:eastAsia="Times New Roman" w:hAnsi="Arial Nova" w:cs="Arial"/>
          <w:b/>
          <w:color w:val="56484E"/>
        </w:rPr>
        <w:tab/>
      </w:r>
      <w:r w:rsidR="006222EB">
        <w:rPr>
          <w:rFonts w:ascii="Arial Nova" w:eastAsia="Times New Roman" w:hAnsi="Arial Nova" w:cs="Arial"/>
          <w:b/>
          <w:color w:val="56484E"/>
        </w:rPr>
        <w:tab/>
      </w:r>
      <w:r w:rsidRPr="00B5121E">
        <w:rPr>
          <w:rFonts w:ascii="Arial Nova" w:eastAsia="Times New Roman" w:hAnsi="Arial Nova" w:cs="Arial"/>
          <w:bCs/>
          <w:color w:val="56484E"/>
          <w:lang w:val="en-GB"/>
        </w:rPr>
        <w:t>Old Carrow Blend – TBS Specialist Products</w:t>
      </w:r>
      <w:r w:rsidR="00274FD0">
        <w:rPr>
          <w:noProof/>
          <w:lang w:eastAsia="en-GB"/>
        </w:rPr>
        <w:drawing>
          <wp:inline distT="0" distB="0" distL="0" distR="0" wp14:anchorId="59D81E1B" wp14:editId="7E7C1EF4">
            <wp:extent cx="1600200" cy="1007476"/>
            <wp:effectExtent l="0" t="0" r="0" b="2540"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/>
                    <a:srcRect l="33373" t="1426" r="41969" b="70974"/>
                    <a:stretch/>
                  </pic:blipFill>
                  <pic:spPr bwMode="auto">
                    <a:xfrm>
                      <a:off x="0" y="0"/>
                      <a:ext cx="1617559" cy="101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EEE9D1" w14:textId="754E1072" w:rsidR="00A36F8A" w:rsidRDefault="00D60CE6" w:rsidP="00A36F8A">
      <w:pPr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rFonts w:ascii="Arial Nova" w:eastAsia="Times New Roman" w:hAnsi="Arial Nova" w:cs="Arial"/>
          <w:bCs/>
          <w:color w:val="56484E"/>
          <w:lang w:val="en-GB"/>
        </w:rPr>
        <w:t xml:space="preserve">Window Heads- </w:t>
      </w:r>
      <w:r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6222EB"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6222EB"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A36F8A" w:rsidRPr="00A36F8A">
        <w:rPr>
          <w:rFonts w:ascii="Arial Nova" w:eastAsia="Times New Roman" w:hAnsi="Arial Nova" w:cs="Arial"/>
          <w:bCs/>
          <w:color w:val="56484E"/>
          <w:lang w:val="en-GB"/>
        </w:rPr>
        <w:t>Ferro – TBS Specialist Products</w:t>
      </w:r>
    </w:p>
    <w:p w14:paraId="68656001" w14:textId="54A652CC" w:rsidR="00274FD0" w:rsidRDefault="007133B2" w:rsidP="00A36F8A">
      <w:pPr>
        <w:rPr>
          <w:rFonts w:ascii="Arial Nova" w:eastAsia="Times New Roman" w:hAnsi="Arial Nova" w:cs="Arial"/>
          <w:bCs/>
          <w:color w:val="56484E"/>
          <w:lang w:val="en-GB"/>
        </w:rPr>
      </w:pPr>
      <w:r w:rsidRPr="00185F3C">
        <w:rPr>
          <w:noProof/>
          <w:lang w:eastAsia="en-GB"/>
        </w:rPr>
        <w:drawing>
          <wp:inline distT="0" distB="0" distL="0" distR="0" wp14:anchorId="38878D3D" wp14:editId="7E9C4565">
            <wp:extent cx="1638300" cy="607756"/>
            <wp:effectExtent l="0" t="0" r="0" b="190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l="15575" t="9871" r="15451" b="67424"/>
                    <a:stretch/>
                  </pic:blipFill>
                  <pic:spPr bwMode="auto">
                    <a:xfrm>
                      <a:off x="0" y="0"/>
                      <a:ext cx="1640672" cy="608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F26916" w14:textId="45761F8B" w:rsidR="00152FB6" w:rsidRDefault="00152FB6" w:rsidP="00A36F8A">
      <w:pPr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rFonts w:ascii="Arial Nova" w:eastAsia="Times New Roman" w:hAnsi="Arial Nova" w:cs="Arial"/>
          <w:bCs/>
          <w:color w:val="56484E"/>
          <w:lang w:val="en-GB"/>
        </w:rPr>
        <w:t>Brickwork Below DPC</w:t>
      </w:r>
      <w:r>
        <w:rPr>
          <w:rFonts w:ascii="Arial Nova" w:eastAsia="Times New Roman" w:hAnsi="Arial Nova" w:cs="Arial"/>
          <w:bCs/>
          <w:color w:val="56484E"/>
          <w:lang w:val="en-GB"/>
        </w:rPr>
        <w:tab/>
      </w:r>
      <w:r>
        <w:rPr>
          <w:rFonts w:ascii="Arial Nova" w:eastAsia="Times New Roman" w:hAnsi="Arial Nova" w:cs="Arial"/>
          <w:bCs/>
          <w:color w:val="56484E"/>
          <w:lang w:val="en-GB"/>
        </w:rPr>
        <w:tab/>
      </w:r>
      <w:r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D8076B" w:rsidRPr="00D8076B">
        <w:rPr>
          <w:rFonts w:ascii="Arial Nova" w:eastAsia="Times New Roman" w:hAnsi="Arial Nova" w:cs="Arial"/>
          <w:bCs/>
          <w:color w:val="56484E"/>
          <w:lang w:val="en-GB"/>
        </w:rPr>
        <w:t xml:space="preserve">Orange Engineering Brick   </w:t>
      </w:r>
    </w:p>
    <w:p w14:paraId="70ECB49A" w14:textId="2D6533A6" w:rsidR="007133B2" w:rsidRPr="00A36F8A" w:rsidRDefault="007B218D" w:rsidP="00A36F8A">
      <w:pPr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noProof/>
          <w:lang w:eastAsia="en-GB"/>
        </w:rPr>
        <w:drawing>
          <wp:inline distT="0" distB="0" distL="0" distR="0" wp14:anchorId="151B7FEE" wp14:editId="03A275D2">
            <wp:extent cx="1619250" cy="832722"/>
            <wp:effectExtent l="0" t="0" r="0" b="5715"/>
            <wp:docPr id="1" name="Picture 7" descr="Engineering Bricks - Bricksmi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ngineering Bricks - Bricksmith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/>
                    <a:srcRect l="48009" t="20036" b="26140"/>
                    <a:stretch/>
                  </pic:blipFill>
                  <pic:spPr bwMode="auto">
                    <a:xfrm>
                      <a:off x="0" y="0"/>
                      <a:ext cx="1629277" cy="837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0768EE" w14:textId="72D9BA43" w:rsidR="006665AE" w:rsidRDefault="00F06D0F" w:rsidP="00B5121E">
      <w:pPr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rFonts w:ascii="Arial Nova" w:eastAsia="Times New Roman" w:hAnsi="Arial Nova" w:cs="Arial"/>
          <w:bCs/>
          <w:color w:val="56484E"/>
          <w:lang w:val="en-GB"/>
        </w:rPr>
        <w:t>Mortar</w:t>
      </w:r>
      <w:r w:rsidR="002B7099">
        <w:rPr>
          <w:rFonts w:ascii="Arial Nova" w:eastAsia="Times New Roman" w:hAnsi="Arial Nova" w:cs="Arial"/>
          <w:bCs/>
          <w:color w:val="56484E"/>
          <w:lang w:val="en-GB"/>
        </w:rPr>
        <w:t xml:space="preserve"> C</w:t>
      </w:r>
      <w:r w:rsidR="00F727E2">
        <w:rPr>
          <w:rFonts w:ascii="Arial Nova" w:eastAsia="Times New Roman" w:hAnsi="Arial Nova" w:cs="Arial"/>
          <w:bCs/>
          <w:color w:val="56484E"/>
          <w:lang w:val="en-GB"/>
        </w:rPr>
        <w:t>olour</w:t>
      </w:r>
      <w:r>
        <w:rPr>
          <w:rFonts w:ascii="Arial Nova" w:eastAsia="Times New Roman" w:hAnsi="Arial Nova" w:cs="Arial"/>
          <w:bCs/>
          <w:color w:val="56484E"/>
          <w:lang w:val="en-GB"/>
        </w:rPr>
        <w:t>-</w:t>
      </w:r>
      <w:r w:rsidR="00F727E2"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F727E2"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6222EB"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6222EB"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F727E2">
        <w:rPr>
          <w:rFonts w:ascii="Arial Nova" w:eastAsia="Times New Roman" w:hAnsi="Arial Nova" w:cs="Arial"/>
          <w:bCs/>
          <w:color w:val="56484E"/>
          <w:lang w:val="en-GB"/>
        </w:rPr>
        <w:t>Natural Mortar</w:t>
      </w:r>
      <w:r w:rsidR="006665AE"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6665AE"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6665AE">
        <w:rPr>
          <w:rFonts w:ascii="Arial Nova" w:eastAsia="Times New Roman" w:hAnsi="Arial Nova" w:cs="Arial"/>
          <w:bCs/>
          <w:color w:val="56484E"/>
          <w:lang w:val="en-GB"/>
        </w:rPr>
        <w:tab/>
      </w:r>
    </w:p>
    <w:p w14:paraId="36EF7E59" w14:textId="7F9A4F6A" w:rsidR="0069211D" w:rsidRDefault="00B5121E" w:rsidP="006222EB">
      <w:pPr>
        <w:ind w:left="3600" w:hanging="360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rFonts w:ascii="Arial Nova" w:eastAsia="Times New Roman" w:hAnsi="Arial Nova" w:cs="Arial"/>
          <w:bCs/>
          <w:color w:val="56484E"/>
          <w:lang w:val="en-GB"/>
        </w:rPr>
        <w:t xml:space="preserve">Tile Hanging- </w:t>
      </w:r>
      <w:r w:rsidR="00F06D0F"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69211D" w:rsidRPr="0069211D">
        <w:rPr>
          <w:rFonts w:ascii="Arial Nova" w:eastAsia="Times New Roman" w:hAnsi="Arial Nova" w:cs="Arial"/>
          <w:bCs/>
          <w:color w:val="56484E"/>
          <w:lang w:val="en-GB"/>
        </w:rPr>
        <w:t xml:space="preserve">Imerys/Edilians tiles – Phalempin </w:t>
      </w:r>
      <w:r w:rsidR="0069211D" w:rsidRPr="0069211D">
        <w:rPr>
          <w:rFonts w:ascii="Arial Nova" w:eastAsia="Times New Roman" w:hAnsi="Arial Nova" w:cs="Arial"/>
          <w:bCs/>
          <w:i/>
          <w:color w:val="56484E"/>
          <w:lang w:val="en-GB"/>
        </w:rPr>
        <w:t>Val de Seine</w:t>
      </w:r>
      <w:r w:rsidR="0069211D" w:rsidRPr="0069211D">
        <w:rPr>
          <w:rFonts w:ascii="Arial Nova" w:eastAsia="Times New Roman" w:hAnsi="Arial Nova" w:cs="Arial"/>
          <w:bCs/>
          <w:color w:val="56484E"/>
          <w:lang w:val="en-GB"/>
        </w:rPr>
        <w:t xml:space="preserve"> Sandfaced Plain &amp; Club Clay Tile</w:t>
      </w:r>
    </w:p>
    <w:p w14:paraId="0AF2DC07" w14:textId="5FA4F2C2" w:rsidR="007B218D" w:rsidRDefault="00360C6C" w:rsidP="006222EB">
      <w:pPr>
        <w:ind w:left="3600" w:hanging="360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557E2CF" wp14:editId="2CE087FD">
            <wp:simplePos x="0" y="0"/>
            <wp:positionH relativeFrom="page">
              <wp:posOffset>3076575</wp:posOffset>
            </wp:positionH>
            <wp:positionV relativeFrom="paragraph">
              <wp:posOffset>12700</wp:posOffset>
            </wp:positionV>
            <wp:extent cx="2122170" cy="1247775"/>
            <wp:effectExtent l="0" t="0" r="0" b="9525"/>
            <wp:wrapSquare wrapText="bothSides"/>
            <wp:docPr id="5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24F2">
        <w:rPr>
          <w:noProof/>
          <w:lang w:eastAsia="en-GB"/>
        </w:rPr>
        <w:drawing>
          <wp:inline distT="0" distB="0" distL="0" distR="0" wp14:anchorId="78E97DAD" wp14:editId="77DF1601">
            <wp:extent cx="1677672" cy="1238250"/>
            <wp:effectExtent l="0" t="0" r="0" b="0"/>
            <wp:docPr id="52" name="Picture 14" descr="Imerys Phalempin Val De Seine Clay Plain T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erys Phalempin Val De Seine Clay Plain Til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736" cy="12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962CCF" w14:textId="678FEA43" w:rsidR="00FB101F" w:rsidRDefault="00FB101F" w:rsidP="006222EB">
      <w:pPr>
        <w:ind w:left="3600" w:hanging="360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rFonts w:ascii="Arial Nova" w:eastAsia="Times New Roman" w:hAnsi="Arial Nova" w:cs="Arial"/>
          <w:bCs/>
          <w:color w:val="56484E"/>
          <w:lang w:val="en-GB"/>
        </w:rPr>
        <w:t>Special Bricks-</w:t>
      </w:r>
      <w:r>
        <w:rPr>
          <w:rFonts w:ascii="Arial Nova" w:eastAsia="Times New Roman" w:hAnsi="Arial Nova" w:cs="Arial"/>
          <w:bCs/>
          <w:color w:val="56484E"/>
          <w:lang w:val="en-GB"/>
        </w:rPr>
        <w:tab/>
        <w:t>Manthro</w:t>
      </w:r>
      <w:r w:rsidR="002314A0">
        <w:rPr>
          <w:rFonts w:ascii="Arial Nova" w:eastAsia="Times New Roman" w:hAnsi="Arial Nova" w:cs="Arial"/>
          <w:bCs/>
          <w:color w:val="56484E"/>
          <w:lang w:val="en-GB"/>
        </w:rPr>
        <w:t>pe</w:t>
      </w:r>
      <w:r w:rsidR="00B13518">
        <w:rPr>
          <w:rFonts w:ascii="Arial Nova" w:eastAsia="Times New Roman" w:hAnsi="Arial Nova" w:cs="Arial"/>
          <w:bCs/>
          <w:color w:val="56484E"/>
          <w:lang w:val="en-GB"/>
        </w:rPr>
        <w:t xml:space="preserve"> RSPB</w:t>
      </w:r>
      <w:r w:rsidR="002314A0">
        <w:rPr>
          <w:rFonts w:ascii="Arial Nova" w:eastAsia="Times New Roman" w:hAnsi="Arial Nova" w:cs="Arial"/>
          <w:bCs/>
          <w:color w:val="56484E"/>
          <w:lang w:val="en-GB"/>
        </w:rPr>
        <w:t>, Bird Brick House &amp; Ha</w:t>
      </w:r>
      <w:r w:rsidR="006A000A">
        <w:rPr>
          <w:rFonts w:ascii="Arial Nova" w:eastAsia="Times New Roman" w:hAnsi="Arial Nova" w:cs="Arial"/>
          <w:bCs/>
          <w:color w:val="56484E"/>
          <w:lang w:val="en-GB"/>
        </w:rPr>
        <w:t>b</w:t>
      </w:r>
      <w:r w:rsidR="002314A0">
        <w:rPr>
          <w:rFonts w:ascii="Arial Nova" w:eastAsia="Times New Roman" w:hAnsi="Arial Nova" w:cs="Arial"/>
          <w:bCs/>
          <w:color w:val="56484E"/>
          <w:lang w:val="en-GB"/>
        </w:rPr>
        <w:t>ibat. Installed at high level on side elevations.</w:t>
      </w:r>
    </w:p>
    <w:p w14:paraId="3EA3EBDF" w14:textId="00615714" w:rsidR="00360C6C" w:rsidRDefault="00650AB8" w:rsidP="006222EB">
      <w:pPr>
        <w:ind w:left="3600" w:hanging="3600"/>
        <w:rPr>
          <w:rFonts w:ascii="Arial Nova" w:eastAsia="Times New Roman" w:hAnsi="Arial Nova" w:cs="Arial"/>
          <w:bCs/>
          <w:color w:val="56484E"/>
          <w:lang w:val="en-GB"/>
        </w:rPr>
      </w:pPr>
      <w:r w:rsidRPr="00124E4A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EFEF042" wp14:editId="2743DCD3">
            <wp:simplePos x="0" y="0"/>
            <wp:positionH relativeFrom="column">
              <wp:posOffset>2357120</wp:posOffset>
            </wp:positionH>
            <wp:positionV relativeFrom="paragraph">
              <wp:posOffset>11430</wp:posOffset>
            </wp:positionV>
            <wp:extent cx="2000250" cy="1676400"/>
            <wp:effectExtent l="0" t="0" r="0" b="0"/>
            <wp:wrapSquare wrapText="bothSides"/>
            <wp:docPr id="7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57" t="57057" r="65765" b="24442"/>
                    <a:stretch/>
                  </pic:blipFill>
                  <pic:spPr bwMode="auto">
                    <a:xfrm>
                      <a:off x="0" y="0"/>
                      <a:ext cx="20002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7900" w:rsidRPr="001A32A8">
        <w:rPr>
          <w:noProof/>
          <w:lang w:eastAsia="en-GB"/>
        </w:rPr>
        <w:drawing>
          <wp:inline distT="0" distB="0" distL="0" distR="0" wp14:anchorId="541FDACB" wp14:editId="737C448C">
            <wp:extent cx="1952625" cy="1652221"/>
            <wp:effectExtent l="0" t="0" r="0" b="5715"/>
            <wp:docPr id="4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/>
                    <a:srcRect l="66264" t="39642" r="23739" b="44501"/>
                    <a:stretch/>
                  </pic:blipFill>
                  <pic:spPr bwMode="auto">
                    <a:xfrm>
                      <a:off x="0" y="0"/>
                      <a:ext cx="1972046" cy="1668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350F4E" w14:textId="546E0DE0" w:rsidR="0069211D" w:rsidRPr="00717D6D" w:rsidRDefault="00717D6D" w:rsidP="0069211D">
      <w:pPr>
        <w:ind w:left="2160" w:hanging="2160"/>
        <w:rPr>
          <w:rFonts w:ascii="Arial Nova" w:eastAsia="Times New Roman" w:hAnsi="Arial Nova" w:cs="Arial"/>
          <w:b/>
          <w:color w:val="56484E"/>
          <w:lang w:val="en-GB"/>
        </w:rPr>
      </w:pPr>
      <w:r w:rsidRPr="00717D6D">
        <w:rPr>
          <w:rFonts w:ascii="Arial Nova" w:eastAsia="Times New Roman" w:hAnsi="Arial Nova" w:cs="Arial"/>
          <w:b/>
          <w:color w:val="56484E"/>
          <w:lang w:val="en-GB"/>
        </w:rPr>
        <w:lastRenderedPageBreak/>
        <w:t>Windows:</w:t>
      </w:r>
    </w:p>
    <w:p w14:paraId="1D172A6F" w14:textId="77A7E6D2" w:rsidR="00717D6D" w:rsidRDefault="005D29A8" w:rsidP="0069211D">
      <w:pPr>
        <w:ind w:left="2160" w:hanging="216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rFonts w:ascii="Arial Nova" w:eastAsia="Times New Roman" w:hAnsi="Arial Nova" w:cs="Arial"/>
          <w:bCs/>
          <w:color w:val="56484E"/>
          <w:lang w:val="en-GB"/>
        </w:rPr>
        <w:t>Window-</w:t>
      </w:r>
      <w:r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6222EB"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6222EB">
        <w:rPr>
          <w:rFonts w:ascii="Arial Nova" w:eastAsia="Times New Roman" w:hAnsi="Arial Nova" w:cs="Arial"/>
          <w:bCs/>
          <w:color w:val="56484E"/>
          <w:lang w:val="en-GB"/>
        </w:rPr>
        <w:tab/>
      </w:r>
      <w:r>
        <w:rPr>
          <w:rFonts w:ascii="Arial Nova" w:eastAsia="Times New Roman" w:hAnsi="Arial Nova" w:cs="Arial"/>
          <w:bCs/>
          <w:color w:val="56484E"/>
          <w:lang w:val="en-GB"/>
        </w:rPr>
        <w:t>White UPVC</w:t>
      </w:r>
    </w:p>
    <w:p w14:paraId="7F4EF854" w14:textId="07F85E17" w:rsidR="001B1AF9" w:rsidRDefault="008F2B72" w:rsidP="0069211D">
      <w:pPr>
        <w:ind w:left="2160" w:hanging="216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noProof/>
          <w:lang w:eastAsia="en-GB"/>
        </w:rPr>
        <w:drawing>
          <wp:inline distT="0" distB="0" distL="0" distR="0" wp14:anchorId="5E3E520C" wp14:editId="19F9CBC6">
            <wp:extent cx="1902012" cy="2200275"/>
            <wp:effectExtent l="0" t="0" r="3175" b="0"/>
            <wp:docPr id="6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928" cy="2204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4FF15B" w14:textId="04F56B84" w:rsidR="00CB647F" w:rsidRDefault="00CB647F" w:rsidP="0069211D">
      <w:pPr>
        <w:ind w:left="2160" w:hanging="216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rFonts w:ascii="Arial Nova" w:eastAsia="Times New Roman" w:hAnsi="Arial Nova" w:cs="Arial"/>
          <w:bCs/>
          <w:color w:val="56484E"/>
          <w:lang w:val="en-GB"/>
        </w:rPr>
        <w:t>Roof Lights-</w:t>
      </w:r>
      <w:r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6222EB"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6222EB">
        <w:rPr>
          <w:rFonts w:ascii="Arial Nova" w:eastAsia="Times New Roman" w:hAnsi="Arial Nova" w:cs="Arial"/>
          <w:bCs/>
          <w:color w:val="56484E"/>
          <w:lang w:val="en-GB"/>
        </w:rPr>
        <w:tab/>
      </w:r>
      <w:r>
        <w:rPr>
          <w:rFonts w:ascii="Arial Nova" w:eastAsia="Times New Roman" w:hAnsi="Arial Nova" w:cs="Arial"/>
          <w:bCs/>
          <w:color w:val="56484E"/>
          <w:lang w:val="en-GB"/>
        </w:rPr>
        <w:t>Velux</w:t>
      </w:r>
    </w:p>
    <w:p w14:paraId="562A48AB" w14:textId="2F32BE49" w:rsidR="00EC32CB" w:rsidRDefault="00EC32CB" w:rsidP="0069211D">
      <w:pPr>
        <w:ind w:left="2160" w:hanging="216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noProof/>
          <w:lang w:eastAsia="en-GB"/>
        </w:rPr>
        <w:drawing>
          <wp:inline distT="0" distB="0" distL="0" distR="0" wp14:anchorId="48BABB27" wp14:editId="64FD8B7C">
            <wp:extent cx="1963809" cy="1857375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469" cy="185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2D4095" w14:textId="5C6EBFCB" w:rsidR="00046046" w:rsidRDefault="00046046" w:rsidP="0069211D">
      <w:pPr>
        <w:ind w:left="2160" w:hanging="216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rFonts w:ascii="Arial Nova" w:eastAsia="Times New Roman" w:hAnsi="Arial Nova" w:cs="Arial"/>
          <w:bCs/>
          <w:color w:val="56484E"/>
          <w:lang w:val="en-GB"/>
        </w:rPr>
        <w:t>Cill-</w:t>
      </w:r>
      <w:r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6222EB"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6222EB"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647525">
        <w:rPr>
          <w:rFonts w:ascii="Arial Nova" w:eastAsia="Times New Roman" w:hAnsi="Arial Nova" w:cs="Arial"/>
          <w:bCs/>
          <w:color w:val="56484E"/>
          <w:lang w:val="en-GB"/>
        </w:rPr>
        <w:t>150mm deep stone cill</w:t>
      </w:r>
    </w:p>
    <w:p w14:paraId="11D02503" w14:textId="4BEC4AA7" w:rsidR="00046046" w:rsidRDefault="002B7E26" w:rsidP="0069211D">
      <w:pPr>
        <w:ind w:left="2160" w:hanging="216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noProof/>
          <w:lang w:eastAsia="en-GB"/>
        </w:rPr>
        <w:drawing>
          <wp:inline distT="0" distB="0" distL="0" distR="0" wp14:anchorId="42F8BC83" wp14:editId="4B19EFB8">
            <wp:extent cx="2647950" cy="916134"/>
            <wp:effectExtent l="0" t="0" r="0" b="0"/>
            <wp:docPr id="35" name="Picture 28" descr="https://www.haddonstone.com/en-gb/wp-content/uploads/sites/15/2019/02/DSC_028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www.haddonstone.com/en-gb/wp-content/uploads/sites/15/2019/02/DSC_0284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/>
                    <a:srcRect l="12358" t="28132" r="9697" b="31169"/>
                    <a:stretch/>
                  </pic:blipFill>
                  <pic:spPr bwMode="auto">
                    <a:xfrm>
                      <a:off x="0" y="0"/>
                      <a:ext cx="2662944" cy="921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99E3C4" w14:textId="77777777" w:rsidR="00BA317B" w:rsidRDefault="00BA317B" w:rsidP="0069211D">
      <w:pPr>
        <w:ind w:left="2160" w:hanging="2160"/>
        <w:rPr>
          <w:rFonts w:ascii="Arial Nova" w:eastAsia="Times New Roman" w:hAnsi="Arial Nova" w:cs="Arial"/>
          <w:b/>
          <w:color w:val="56484E"/>
          <w:lang w:val="en-GB"/>
        </w:rPr>
      </w:pPr>
    </w:p>
    <w:p w14:paraId="15065607" w14:textId="77777777" w:rsidR="00BA317B" w:rsidRDefault="00BA317B" w:rsidP="0069211D">
      <w:pPr>
        <w:ind w:left="2160" w:hanging="2160"/>
        <w:rPr>
          <w:rFonts w:ascii="Arial Nova" w:eastAsia="Times New Roman" w:hAnsi="Arial Nova" w:cs="Arial"/>
          <w:b/>
          <w:color w:val="56484E"/>
          <w:lang w:val="en-GB"/>
        </w:rPr>
      </w:pPr>
    </w:p>
    <w:p w14:paraId="52827D4F" w14:textId="77777777" w:rsidR="00BA317B" w:rsidRDefault="00BA317B" w:rsidP="0069211D">
      <w:pPr>
        <w:ind w:left="2160" w:hanging="2160"/>
        <w:rPr>
          <w:rFonts w:ascii="Arial Nova" w:eastAsia="Times New Roman" w:hAnsi="Arial Nova" w:cs="Arial"/>
          <w:b/>
          <w:color w:val="56484E"/>
          <w:lang w:val="en-GB"/>
        </w:rPr>
      </w:pPr>
    </w:p>
    <w:p w14:paraId="7DF10092" w14:textId="77777777" w:rsidR="00BA317B" w:rsidRDefault="00BA317B" w:rsidP="0069211D">
      <w:pPr>
        <w:ind w:left="2160" w:hanging="2160"/>
        <w:rPr>
          <w:rFonts w:ascii="Arial Nova" w:eastAsia="Times New Roman" w:hAnsi="Arial Nova" w:cs="Arial"/>
          <w:b/>
          <w:color w:val="56484E"/>
          <w:lang w:val="en-GB"/>
        </w:rPr>
      </w:pPr>
    </w:p>
    <w:p w14:paraId="7207E8C9" w14:textId="77777777" w:rsidR="00BA317B" w:rsidRDefault="00BA317B" w:rsidP="0069211D">
      <w:pPr>
        <w:ind w:left="2160" w:hanging="2160"/>
        <w:rPr>
          <w:rFonts w:ascii="Arial Nova" w:eastAsia="Times New Roman" w:hAnsi="Arial Nova" w:cs="Arial"/>
          <w:b/>
          <w:color w:val="56484E"/>
          <w:lang w:val="en-GB"/>
        </w:rPr>
      </w:pPr>
    </w:p>
    <w:p w14:paraId="572FE385" w14:textId="77777777" w:rsidR="00BA317B" w:rsidRDefault="00BA317B" w:rsidP="0069211D">
      <w:pPr>
        <w:ind w:left="2160" w:hanging="2160"/>
        <w:rPr>
          <w:rFonts w:ascii="Arial Nova" w:eastAsia="Times New Roman" w:hAnsi="Arial Nova" w:cs="Arial"/>
          <w:b/>
          <w:color w:val="56484E"/>
          <w:lang w:val="en-GB"/>
        </w:rPr>
      </w:pPr>
    </w:p>
    <w:p w14:paraId="53BC4E06" w14:textId="347A698C" w:rsidR="00647525" w:rsidRPr="00647525" w:rsidRDefault="00647525" w:rsidP="0069211D">
      <w:pPr>
        <w:ind w:left="2160" w:hanging="2160"/>
        <w:rPr>
          <w:rFonts w:ascii="Arial Nova" w:eastAsia="Times New Roman" w:hAnsi="Arial Nova" w:cs="Arial"/>
          <w:b/>
          <w:color w:val="56484E"/>
          <w:lang w:val="en-GB"/>
        </w:rPr>
      </w:pPr>
      <w:r w:rsidRPr="00647525">
        <w:rPr>
          <w:rFonts w:ascii="Arial Nova" w:eastAsia="Times New Roman" w:hAnsi="Arial Nova" w:cs="Arial"/>
          <w:b/>
          <w:color w:val="56484E"/>
          <w:lang w:val="en-GB"/>
        </w:rPr>
        <w:lastRenderedPageBreak/>
        <w:t>Doors:</w:t>
      </w:r>
    </w:p>
    <w:p w14:paraId="56614E0B" w14:textId="0A8E9B9C" w:rsidR="00647525" w:rsidRDefault="00647525" w:rsidP="0069211D">
      <w:pPr>
        <w:ind w:left="2160" w:hanging="216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rFonts w:ascii="Arial Nova" w:eastAsia="Times New Roman" w:hAnsi="Arial Nova" w:cs="Arial"/>
          <w:bCs/>
          <w:color w:val="56484E"/>
          <w:lang w:val="en-GB"/>
        </w:rPr>
        <w:t>Main Entrance-</w:t>
      </w:r>
      <w:r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6222EB"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6222EB"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A15CDB">
        <w:rPr>
          <w:rFonts w:ascii="Arial Nova" w:eastAsia="Times New Roman" w:hAnsi="Arial Nova" w:cs="Arial"/>
          <w:bCs/>
          <w:color w:val="56484E"/>
          <w:lang w:val="en-GB"/>
        </w:rPr>
        <w:t>Composite</w:t>
      </w:r>
      <w:r w:rsidR="00041D94">
        <w:rPr>
          <w:rFonts w:ascii="Arial Nova" w:eastAsia="Times New Roman" w:hAnsi="Arial Nova" w:cs="Arial"/>
          <w:bCs/>
          <w:color w:val="56484E"/>
          <w:lang w:val="en-GB"/>
        </w:rPr>
        <w:t xml:space="preserve"> door</w:t>
      </w:r>
    </w:p>
    <w:p w14:paraId="1BF46A7E" w14:textId="4766095A" w:rsidR="002B7E26" w:rsidRDefault="00BA317B" w:rsidP="0069211D">
      <w:pPr>
        <w:ind w:left="2160" w:hanging="216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noProof/>
          <w:lang w:eastAsia="en-GB"/>
        </w:rPr>
        <w:drawing>
          <wp:inline distT="0" distB="0" distL="0" distR="0" wp14:anchorId="30818B93" wp14:editId="031D6750">
            <wp:extent cx="1708773" cy="3552825"/>
            <wp:effectExtent l="0" t="0" r="6350" b="0"/>
            <wp:docPr id="2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727" cy="3561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9734B2" w14:textId="1DCE0BFC" w:rsidR="00CB647F" w:rsidRDefault="00CB647F" w:rsidP="009E387A">
      <w:pPr>
        <w:ind w:left="2880" w:hanging="288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rFonts w:ascii="Arial Nova" w:eastAsia="Times New Roman" w:hAnsi="Arial Nova" w:cs="Arial"/>
          <w:bCs/>
          <w:color w:val="56484E"/>
          <w:lang w:val="en-GB"/>
        </w:rPr>
        <w:t>Bifold Door</w:t>
      </w:r>
      <w:r w:rsidR="00046046">
        <w:rPr>
          <w:rFonts w:ascii="Arial Nova" w:eastAsia="Times New Roman" w:hAnsi="Arial Nova" w:cs="Arial"/>
          <w:bCs/>
          <w:color w:val="56484E"/>
          <w:lang w:val="en-GB"/>
        </w:rPr>
        <w:t>-</w:t>
      </w:r>
      <w:r w:rsidR="00046046">
        <w:rPr>
          <w:rFonts w:ascii="Arial Nova" w:eastAsia="Times New Roman" w:hAnsi="Arial Nova" w:cs="Arial"/>
          <w:bCs/>
          <w:color w:val="56484E"/>
          <w:lang w:val="en-GB"/>
        </w:rPr>
        <w:tab/>
        <w:t>Powder Coated Aluminium</w:t>
      </w:r>
      <w:r w:rsidR="009E387A">
        <w:rPr>
          <w:rFonts w:ascii="Arial Nova" w:eastAsia="Times New Roman" w:hAnsi="Arial Nova" w:cs="Arial"/>
          <w:bCs/>
          <w:color w:val="56484E"/>
          <w:lang w:val="en-GB"/>
        </w:rPr>
        <w:t xml:space="preserve"> in </w:t>
      </w:r>
      <w:r w:rsidR="00534B03">
        <w:rPr>
          <w:rFonts w:ascii="Arial Nova" w:eastAsia="Times New Roman" w:hAnsi="Arial Nova" w:cs="Arial"/>
          <w:bCs/>
          <w:color w:val="56484E"/>
          <w:lang w:val="en-GB"/>
        </w:rPr>
        <w:t>anthracite grey</w:t>
      </w:r>
      <w:r w:rsidR="009E387A">
        <w:rPr>
          <w:rFonts w:ascii="Arial Nova" w:eastAsia="Times New Roman" w:hAnsi="Arial Nova" w:cs="Arial"/>
          <w:bCs/>
          <w:color w:val="56484E"/>
          <w:lang w:val="en-GB"/>
        </w:rPr>
        <w:t xml:space="preserve"> from Origin </w:t>
      </w:r>
    </w:p>
    <w:p w14:paraId="1DBEEA48" w14:textId="4072D850" w:rsidR="00BA317B" w:rsidRDefault="00C20ABF" w:rsidP="0069211D">
      <w:pPr>
        <w:ind w:left="2160" w:hanging="216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rFonts w:ascii="Arial Nova" w:eastAsia="Times New Roman" w:hAnsi="Arial Nova" w:cs="Arial"/>
          <w:bCs/>
          <w:noProof/>
          <w:color w:val="56484E"/>
          <w:lang w:val="en-GB"/>
        </w:rPr>
        <w:drawing>
          <wp:inline distT="0" distB="0" distL="0" distR="0" wp14:anchorId="10E1526D" wp14:editId="2F23DF83">
            <wp:extent cx="1706583" cy="1799590"/>
            <wp:effectExtent l="0" t="0" r="825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119" cy="18033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E46B1">
        <w:rPr>
          <w:rFonts w:ascii="Arial Nova" w:eastAsia="Times New Roman" w:hAnsi="Arial Nova" w:cs="Arial"/>
          <w:bCs/>
          <w:color w:val="56484E"/>
          <w:lang w:val="en-GB"/>
        </w:rPr>
        <w:t xml:space="preserve">   </w:t>
      </w:r>
      <w:r w:rsidR="005E46B1"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5E46B1">
        <w:rPr>
          <w:rFonts w:ascii="Arial Nova" w:eastAsia="Times New Roman" w:hAnsi="Arial Nova" w:cs="Arial"/>
          <w:bCs/>
          <w:color w:val="56484E"/>
          <w:lang w:val="en-GB"/>
        </w:rPr>
        <w:tab/>
      </w:r>
    </w:p>
    <w:p w14:paraId="3E156AF3" w14:textId="5B13B32F" w:rsidR="00046046" w:rsidRDefault="009A0957" w:rsidP="00AA4E4F">
      <w:pPr>
        <w:ind w:left="2880" w:hanging="288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rFonts w:ascii="Arial Nova" w:eastAsia="Times New Roman" w:hAnsi="Arial Nova" w:cs="Arial"/>
          <w:bCs/>
          <w:color w:val="56484E"/>
          <w:lang w:val="en-GB"/>
        </w:rPr>
        <w:t>Rear Door-</w:t>
      </w:r>
      <w:r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C20ABF">
        <w:rPr>
          <w:rFonts w:ascii="Arial Nova" w:eastAsia="Times New Roman" w:hAnsi="Arial Nova" w:cs="Arial"/>
          <w:bCs/>
          <w:color w:val="56484E"/>
          <w:lang w:val="en-GB"/>
        </w:rPr>
        <w:t>Powder coated aluminiu</w:t>
      </w:r>
      <w:r w:rsidR="00AA4E4F">
        <w:rPr>
          <w:rFonts w:ascii="Arial Nova" w:eastAsia="Times New Roman" w:hAnsi="Arial Nova" w:cs="Arial"/>
          <w:bCs/>
          <w:color w:val="56484E"/>
          <w:lang w:val="en-GB"/>
        </w:rPr>
        <w:t>m in anthracite grey from Origin</w:t>
      </w:r>
    </w:p>
    <w:p w14:paraId="55FB6EB2" w14:textId="29D28053" w:rsidR="009A0957" w:rsidRDefault="009A0957" w:rsidP="0069211D">
      <w:pPr>
        <w:ind w:left="2160" w:hanging="2160"/>
        <w:rPr>
          <w:rFonts w:ascii="Arial Nova" w:eastAsia="Times New Roman" w:hAnsi="Arial Nova" w:cs="Arial"/>
          <w:bCs/>
          <w:color w:val="56484E"/>
          <w:lang w:val="en-GB"/>
        </w:rPr>
      </w:pPr>
    </w:p>
    <w:p w14:paraId="0B91CBF1" w14:textId="0BD26050" w:rsidR="009A0957" w:rsidRPr="009A0957" w:rsidRDefault="009A0957" w:rsidP="0069211D">
      <w:pPr>
        <w:ind w:left="2160" w:hanging="2160"/>
        <w:rPr>
          <w:rFonts w:ascii="Arial Nova" w:eastAsia="Times New Roman" w:hAnsi="Arial Nova" w:cs="Arial"/>
          <w:b/>
          <w:color w:val="56484E"/>
          <w:lang w:val="en-GB"/>
        </w:rPr>
      </w:pPr>
      <w:r w:rsidRPr="009A0957">
        <w:rPr>
          <w:rFonts w:ascii="Arial Nova" w:eastAsia="Times New Roman" w:hAnsi="Arial Nova" w:cs="Arial"/>
          <w:b/>
          <w:color w:val="56484E"/>
          <w:lang w:val="en-GB"/>
        </w:rPr>
        <w:t>Roof:</w:t>
      </w:r>
    </w:p>
    <w:p w14:paraId="7BFFF3E6" w14:textId="5A6400AA" w:rsidR="00B5121E" w:rsidRDefault="006222EB" w:rsidP="009056E6">
      <w:pPr>
        <w:ind w:left="3600" w:hanging="360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rFonts w:ascii="Arial Nova" w:eastAsia="Times New Roman" w:hAnsi="Arial Nova" w:cs="Arial"/>
          <w:bCs/>
          <w:color w:val="56484E"/>
          <w:lang w:val="en-GB"/>
        </w:rPr>
        <w:t>Porch, Bay &amp; single storey rear-</w:t>
      </w:r>
      <w:r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9056E6" w:rsidRPr="009056E6">
        <w:rPr>
          <w:rFonts w:ascii="Arial Nova" w:eastAsia="Times New Roman" w:hAnsi="Arial Nova" w:cs="Arial"/>
          <w:bCs/>
          <w:color w:val="56484E"/>
          <w:lang w:val="en-GB"/>
        </w:rPr>
        <w:t xml:space="preserve">Imerys/Edilians – Beauvoise </w:t>
      </w:r>
      <w:r w:rsidR="009056E6" w:rsidRPr="009056E6">
        <w:rPr>
          <w:rFonts w:ascii="Arial Nova" w:eastAsia="Times New Roman" w:hAnsi="Arial Nova" w:cs="Arial"/>
          <w:bCs/>
          <w:i/>
          <w:color w:val="56484E"/>
          <w:lang w:val="en-GB"/>
        </w:rPr>
        <w:t>Graphite</w:t>
      </w:r>
      <w:r w:rsidR="009056E6" w:rsidRPr="009056E6">
        <w:rPr>
          <w:rFonts w:ascii="Arial Nova" w:eastAsia="Times New Roman" w:hAnsi="Arial Nova" w:cs="Arial"/>
          <w:bCs/>
          <w:color w:val="56484E"/>
          <w:lang w:val="en-GB"/>
        </w:rPr>
        <w:t xml:space="preserve"> Tile (interlocking tiles)</w:t>
      </w:r>
    </w:p>
    <w:p w14:paraId="0D7ED31E" w14:textId="6E3982C5" w:rsidR="009B5CEB" w:rsidRDefault="009B5CEB" w:rsidP="009056E6">
      <w:pPr>
        <w:ind w:left="3600" w:hanging="360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noProof/>
          <w:lang w:eastAsia="en-GB"/>
        </w:rPr>
        <w:lastRenderedPageBreak/>
        <w:drawing>
          <wp:inline distT="0" distB="0" distL="0" distR="0" wp14:anchorId="2488B067" wp14:editId="03F878A8">
            <wp:extent cx="2301240" cy="1676400"/>
            <wp:effectExtent l="0" t="0" r="3810" b="0"/>
            <wp:docPr id="20" name="Picture 5" descr="https://www.clayandslateroofingproducts.co.uk/wp-content/uploads/2018/08/beauvoise-graphite-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clayandslateroofingproducts.co.uk/wp-content/uploads/2018/08/beauvoise-graphite-p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/>
                    <a:srcRect r="10243" b="42885"/>
                    <a:stretch/>
                  </pic:blipFill>
                  <pic:spPr bwMode="auto">
                    <a:xfrm>
                      <a:off x="0" y="0"/>
                      <a:ext cx="2302481" cy="1677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A1D3A4" w14:textId="59D18585" w:rsidR="00211E37" w:rsidRDefault="00211E37" w:rsidP="00114953">
      <w:pPr>
        <w:rPr>
          <w:rFonts w:ascii="Arial Nova" w:eastAsia="Times New Roman" w:hAnsi="Arial Nova" w:cs="Arial"/>
          <w:bCs/>
          <w:color w:val="56484E"/>
          <w:lang w:val="en-GB"/>
        </w:rPr>
      </w:pPr>
    </w:p>
    <w:p w14:paraId="459AF9F4" w14:textId="36A4A076" w:rsidR="00041D29" w:rsidRDefault="00041D29" w:rsidP="009056E6">
      <w:pPr>
        <w:ind w:left="3600" w:hanging="360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rFonts w:ascii="Arial Nova" w:eastAsia="Times New Roman" w:hAnsi="Arial Nova" w:cs="Arial"/>
          <w:bCs/>
          <w:color w:val="56484E"/>
          <w:lang w:val="en-GB"/>
        </w:rPr>
        <w:tab/>
      </w:r>
      <w:r w:rsidR="00EE47C2">
        <w:rPr>
          <w:rFonts w:ascii="Arial Nova" w:eastAsia="Times New Roman" w:hAnsi="Arial Nova" w:cs="Arial"/>
          <w:bCs/>
          <w:color w:val="56484E"/>
          <w:lang w:val="en-GB"/>
        </w:rPr>
        <w:t xml:space="preserve">Majority of the main roof will be </w:t>
      </w:r>
      <w:r w:rsidR="00C70F00" w:rsidRPr="00C70F00">
        <w:rPr>
          <w:rFonts w:ascii="Arial Nova" w:eastAsia="Times New Roman" w:hAnsi="Arial Nova" w:cs="Arial"/>
          <w:bCs/>
          <w:color w:val="56484E"/>
          <w:lang w:val="en-GB"/>
        </w:rPr>
        <w:t>Sandtoft New Cassius Interlocking Clay Roof Tile – Antique Slate</w:t>
      </w:r>
      <w:r w:rsidR="00C70F00">
        <w:rPr>
          <w:rFonts w:ascii="Arial Nova" w:eastAsia="Times New Roman" w:hAnsi="Arial Nova" w:cs="Arial"/>
          <w:bCs/>
          <w:color w:val="56484E"/>
          <w:lang w:val="en-GB"/>
        </w:rPr>
        <w:t xml:space="preserve"> with </w:t>
      </w:r>
      <w:r w:rsidR="005D63DA" w:rsidRPr="005D63DA">
        <w:rPr>
          <w:rFonts w:ascii="Arial Nova" w:eastAsia="Times New Roman" w:hAnsi="Arial Nova" w:cs="Arial"/>
          <w:bCs/>
          <w:color w:val="56484E"/>
          <w:lang w:val="en-GB"/>
        </w:rPr>
        <w:t>Ergosun Solar Roof tiles</w:t>
      </w:r>
      <w:r w:rsidR="005D63DA">
        <w:rPr>
          <w:rFonts w:ascii="Arial Nova" w:eastAsia="Times New Roman" w:hAnsi="Arial Nova" w:cs="Arial"/>
          <w:bCs/>
          <w:color w:val="56484E"/>
          <w:lang w:val="en-GB"/>
        </w:rPr>
        <w:t xml:space="preserve"> fitted above</w:t>
      </w:r>
      <w:r w:rsidR="00E070F1">
        <w:rPr>
          <w:rFonts w:ascii="Arial Nova" w:eastAsia="Times New Roman" w:hAnsi="Arial Nova" w:cs="Arial"/>
          <w:bCs/>
          <w:color w:val="56484E"/>
          <w:lang w:val="en-GB"/>
        </w:rPr>
        <w:t xml:space="preserve"> for solar power.</w:t>
      </w:r>
    </w:p>
    <w:p w14:paraId="64ACA4E2" w14:textId="5E8E7314" w:rsidR="00211E37" w:rsidRPr="009056E6" w:rsidRDefault="00EE3E18" w:rsidP="009056E6">
      <w:pPr>
        <w:ind w:left="3600" w:hanging="3600"/>
        <w:rPr>
          <w:rFonts w:ascii="Arial Nova" w:eastAsia="Times New Roman" w:hAnsi="Arial Nova" w:cs="Arial"/>
          <w:bCs/>
          <w:color w:val="56484E"/>
          <w:lang w:val="en-GB"/>
        </w:rPr>
      </w:pPr>
      <w:r>
        <w:rPr>
          <w:noProof/>
          <w:lang w:eastAsia="en-GB"/>
        </w:rPr>
        <w:drawing>
          <wp:inline distT="0" distB="0" distL="0" distR="0" wp14:anchorId="19E1AC19" wp14:editId="12B04A6F">
            <wp:extent cx="1838325" cy="1816237"/>
            <wp:effectExtent l="0" t="0" r="0" b="0"/>
            <wp:docPr id="2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/>
                    <a:srcRect t="47541" r="28364"/>
                    <a:stretch/>
                  </pic:blipFill>
                  <pic:spPr bwMode="auto">
                    <a:xfrm>
                      <a:off x="0" y="0"/>
                      <a:ext cx="1840910" cy="1818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A36335" w14:textId="77777777" w:rsidR="000A3F20" w:rsidRDefault="000A3F20" w:rsidP="008D6ED7">
      <w:pPr>
        <w:rPr>
          <w:rFonts w:ascii="Arial Nova" w:eastAsia="Times New Roman" w:hAnsi="Arial Nova" w:cs="Arial"/>
          <w:bCs/>
          <w:color w:val="56484E"/>
        </w:rPr>
      </w:pPr>
    </w:p>
    <w:p w14:paraId="6A6611DB" w14:textId="77777777" w:rsidR="000A3F20" w:rsidRDefault="000A3F20" w:rsidP="008D6ED7">
      <w:pPr>
        <w:rPr>
          <w:rFonts w:ascii="Arial Nova" w:eastAsia="Times New Roman" w:hAnsi="Arial Nova" w:cs="Arial"/>
          <w:bCs/>
          <w:color w:val="56484E"/>
        </w:rPr>
      </w:pPr>
    </w:p>
    <w:p w14:paraId="0269D48A" w14:textId="2EE9E828" w:rsidR="00115232" w:rsidRPr="00E070F1" w:rsidRDefault="00E070F1" w:rsidP="008D6ED7">
      <w:pPr>
        <w:rPr>
          <w:rFonts w:ascii="Arial Nova" w:eastAsia="Times New Roman" w:hAnsi="Arial Nova" w:cs="Arial"/>
          <w:bCs/>
          <w:color w:val="56484E"/>
        </w:rPr>
      </w:pPr>
      <w:r w:rsidRPr="00E070F1">
        <w:rPr>
          <w:rFonts w:ascii="Arial Nova" w:eastAsia="Times New Roman" w:hAnsi="Arial Nova" w:cs="Arial"/>
          <w:bCs/>
          <w:color w:val="56484E"/>
        </w:rPr>
        <w:t xml:space="preserve">Finial Tile to front gable- </w:t>
      </w:r>
      <w:r w:rsidRPr="00E070F1">
        <w:rPr>
          <w:rFonts w:ascii="Arial Nova" w:eastAsia="Times New Roman" w:hAnsi="Arial Nova" w:cs="Arial"/>
          <w:bCs/>
          <w:color w:val="56484E"/>
        </w:rPr>
        <w:tab/>
      </w:r>
      <w:r w:rsidR="00D723E0">
        <w:rPr>
          <w:rFonts w:ascii="Arial Nova" w:eastAsia="Times New Roman" w:hAnsi="Arial Nova" w:cs="Arial"/>
          <w:bCs/>
          <w:color w:val="56484E"/>
        </w:rPr>
        <w:tab/>
        <w:t>See image</w:t>
      </w:r>
      <w:r w:rsidR="000A3F20">
        <w:rPr>
          <w:rFonts w:ascii="Arial Nova" w:eastAsia="Times New Roman" w:hAnsi="Arial Nova" w:cs="Arial"/>
          <w:bCs/>
          <w:color w:val="56484E"/>
        </w:rPr>
        <w:t xml:space="preserve"> below</w:t>
      </w:r>
    </w:p>
    <w:p w14:paraId="44BFBFB6" w14:textId="26EFFDD5" w:rsidR="00A17857" w:rsidRPr="00115232" w:rsidRDefault="001F6855" w:rsidP="00060059">
      <w:pPr>
        <w:spacing w:after="0" w:line="240" w:lineRule="auto"/>
        <w:jc w:val="both"/>
        <w:rPr>
          <w:rFonts w:ascii="Arial Nova" w:eastAsiaTheme="minorHAnsi" w:hAnsi="Arial Nova" w:cstheme="minorBidi"/>
          <w:b/>
          <w:color w:val="56484E"/>
          <w:lang w:val="en-GB" w:eastAsia="en-GB"/>
        </w:rPr>
      </w:pPr>
      <w:r w:rsidRPr="00E3105A">
        <w:rPr>
          <w:noProof/>
          <w:lang w:eastAsia="en-GB"/>
        </w:rPr>
        <w:drawing>
          <wp:inline distT="0" distB="0" distL="0" distR="0" wp14:anchorId="18A75592" wp14:editId="1F1DBB5B">
            <wp:extent cx="1625350" cy="2438400"/>
            <wp:effectExtent l="0" t="0" r="0" b="0"/>
            <wp:docPr id="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/>
                    <a:srcRect l="10701" t="19534" r="70667" b="28039"/>
                    <a:stretch/>
                  </pic:blipFill>
                  <pic:spPr bwMode="auto">
                    <a:xfrm>
                      <a:off x="0" y="0"/>
                      <a:ext cx="1625600" cy="2438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17857" w:rsidRPr="00115232" w:rsidSect="00CE54C4">
      <w:headerReference w:type="default" r:id="rId23"/>
      <w:footerReference w:type="default" r:id="rId24"/>
      <w:headerReference w:type="first" r:id="rId25"/>
      <w:footerReference w:type="first" r:id="rId26"/>
      <w:pgSz w:w="11906" w:h="16838" w:code="9"/>
      <w:pgMar w:top="1797" w:right="1531" w:bottom="1134" w:left="1418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EDC3C" w14:textId="77777777" w:rsidR="001F5B6A" w:rsidRDefault="001F5B6A">
      <w:pPr>
        <w:spacing w:after="0" w:line="240" w:lineRule="auto"/>
      </w:pPr>
      <w:r>
        <w:separator/>
      </w:r>
    </w:p>
  </w:endnote>
  <w:endnote w:type="continuationSeparator" w:id="0">
    <w:p w14:paraId="420E277A" w14:textId="77777777" w:rsidR="001F5B6A" w:rsidRDefault="001F5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7188653"/>
      <w:docPartObj>
        <w:docPartGallery w:val="Page Numbers (Bottom of Page)"/>
        <w:docPartUnique/>
      </w:docPartObj>
    </w:sdtPr>
    <w:sdtEndPr>
      <w:rPr>
        <w:rFonts w:ascii="Arial Nova" w:hAnsi="Arial Nova"/>
        <w:color w:val="56484E"/>
      </w:rPr>
    </w:sdtEndPr>
    <w:sdtContent>
      <w:p w14:paraId="458BD92B" w14:textId="77777777" w:rsidR="00B84ED8" w:rsidRPr="00B84ED8" w:rsidRDefault="00B84ED8" w:rsidP="00B84ED8">
        <w:pPr>
          <w:pStyle w:val="Footer"/>
          <w:jc w:val="center"/>
          <w:rPr>
            <w:rFonts w:ascii="Arial Nova" w:hAnsi="Arial Nova"/>
            <w:color w:val="56484E"/>
          </w:rPr>
        </w:pPr>
        <w:r w:rsidRPr="00B84ED8">
          <w:rPr>
            <w:rFonts w:ascii="Arial Nova" w:hAnsi="Arial Nova"/>
            <w:color w:val="56484E"/>
          </w:rPr>
          <w:t xml:space="preserve">Page </w:t>
        </w:r>
        <w:r w:rsidRPr="00B84ED8">
          <w:rPr>
            <w:rFonts w:ascii="Arial Nova" w:hAnsi="Arial Nova"/>
            <w:b/>
            <w:bCs/>
            <w:color w:val="56484E"/>
          </w:rPr>
          <w:fldChar w:fldCharType="begin"/>
        </w:r>
        <w:r w:rsidRPr="00B84ED8">
          <w:rPr>
            <w:rFonts w:ascii="Arial Nova" w:hAnsi="Arial Nova"/>
            <w:b/>
            <w:bCs/>
            <w:color w:val="56484E"/>
          </w:rPr>
          <w:instrText xml:space="preserve"> PAGE </w:instrText>
        </w:r>
        <w:r w:rsidRPr="00B84ED8">
          <w:rPr>
            <w:rFonts w:ascii="Arial Nova" w:hAnsi="Arial Nova"/>
            <w:b/>
            <w:bCs/>
            <w:color w:val="56484E"/>
          </w:rPr>
          <w:fldChar w:fldCharType="separate"/>
        </w:r>
        <w:r>
          <w:rPr>
            <w:rFonts w:ascii="Arial Nova" w:hAnsi="Arial Nova"/>
            <w:b/>
            <w:bCs/>
            <w:color w:val="56484E"/>
          </w:rPr>
          <w:t>2</w:t>
        </w:r>
        <w:r w:rsidRPr="00B84ED8">
          <w:rPr>
            <w:rFonts w:ascii="Arial Nova" w:hAnsi="Arial Nova"/>
            <w:b/>
            <w:bCs/>
            <w:color w:val="56484E"/>
          </w:rPr>
          <w:fldChar w:fldCharType="end"/>
        </w:r>
        <w:r w:rsidRPr="00B84ED8">
          <w:rPr>
            <w:rFonts w:ascii="Arial Nova" w:hAnsi="Arial Nova"/>
            <w:color w:val="56484E"/>
          </w:rPr>
          <w:t xml:space="preserve"> of </w:t>
        </w:r>
        <w:r w:rsidRPr="00B84ED8">
          <w:rPr>
            <w:rFonts w:ascii="Arial Nova" w:hAnsi="Arial Nova"/>
            <w:b/>
            <w:bCs/>
            <w:color w:val="56484E"/>
          </w:rPr>
          <w:fldChar w:fldCharType="begin"/>
        </w:r>
        <w:r w:rsidRPr="00B84ED8">
          <w:rPr>
            <w:rFonts w:ascii="Arial Nova" w:hAnsi="Arial Nova"/>
            <w:b/>
            <w:bCs/>
            <w:color w:val="56484E"/>
          </w:rPr>
          <w:instrText xml:space="preserve"> NUMPAGES  </w:instrText>
        </w:r>
        <w:r w:rsidRPr="00B84ED8">
          <w:rPr>
            <w:rFonts w:ascii="Arial Nova" w:hAnsi="Arial Nova"/>
            <w:b/>
            <w:bCs/>
            <w:color w:val="56484E"/>
          </w:rPr>
          <w:fldChar w:fldCharType="separate"/>
        </w:r>
        <w:r>
          <w:rPr>
            <w:rFonts w:ascii="Arial Nova" w:hAnsi="Arial Nova"/>
            <w:b/>
            <w:bCs/>
            <w:color w:val="56484E"/>
          </w:rPr>
          <w:t>102</w:t>
        </w:r>
        <w:r w:rsidRPr="00B84ED8">
          <w:rPr>
            <w:rFonts w:ascii="Arial Nova" w:hAnsi="Arial Nova"/>
            <w:b/>
            <w:bCs/>
            <w:color w:val="56484E"/>
          </w:rPr>
          <w:fldChar w:fldCharType="end"/>
        </w:r>
      </w:p>
      <w:p w14:paraId="000958CA" w14:textId="21171E84" w:rsidR="00B84ED8" w:rsidRDefault="00AA0E7B">
        <w:pPr>
          <w:pStyle w:val="Footer"/>
          <w:jc w:val="center"/>
          <w:rPr>
            <w:rFonts w:ascii="Arial Nova" w:hAnsi="Arial Nova"/>
            <w:color w:val="56484E"/>
          </w:rPr>
        </w:pPr>
      </w:p>
    </w:sdtContent>
  </w:sdt>
  <w:p w14:paraId="16AF62DD" w14:textId="77777777" w:rsidR="00B84ED8" w:rsidRPr="00FF4BDB" w:rsidRDefault="00B84ED8" w:rsidP="00B84ED8">
    <w:pPr>
      <w:pStyle w:val="Footer"/>
      <w:jc w:val="center"/>
      <w:rPr>
        <w:rFonts w:ascii="Arial Nova" w:hAnsi="Arial Nova" w:cs="Arial"/>
        <w:color w:val="56484E"/>
        <w:sz w:val="22"/>
      </w:rPr>
    </w:pPr>
    <w:r>
      <w:rPr>
        <w:rFonts w:ascii="Arial Nova" w:hAnsi="Arial Nova" w:cs="Arial"/>
        <w:noProof/>
        <w:color w:val="E94E1B"/>
        <w:sz w:val="2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1706491" wp14:editId="2FCEF5EE">
              <wp:simplePos x="0" y="0"/>
              <wp:positionH relativeFrom="column">
                <wp:posOffset>402854</wp:posOffset>
              </wp:positionH>
              <wp:positionV relativeFrom="paragraph">
                <wp:posOffset>-43180</wp:posOffset>
              </wp:positionV>
              <wp:extent cx="485775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577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6484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441E537" id="Straight Connector 2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7pt,-3.4pt" to="414.2pt,-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" strokecolor="#56484e" strokeweight="1pt"/>
          </w:pict>
        </mc:Fallback>
      </mc:AlternateContent>
    </w:r>
    <w:r w:rsidRPr="00FF4BDB">
      <w:rPr>
        <w:rFonts w:ascii="Arial Nova" w:hAnsi="Arial Nova" w:cs="Arial"/>
        <w:color w:val="E94E1B"/>
        <w:sz w:val="22"/>
      </w:rPr>
      <w:t>Email:</w:t>
    </w:r>
    <w:r w:rsidRPr="00FF4BDB">
      <w:rPr>
        <w:rFonts w:ascii="Arial Nova" w:hAnsi="Arial Nova" w:cs="Arial"/>
        <w:color w:val="56484E"/>
        <w:sz w:val="22"/>
      </w:rPr>
      <w:t xml:space="preserve"> </w:t>
    </w:r>
    <w:r>
      <w:rPr>
        <w:rFonts w:ascii="Arial Nova" w:hAnsi="Arial Nova" w:cs="Arial"/>
        <w:color w:val="56484E"/>
        <w:sz w:val="22"/>
      </w:rPr>
      <w:t>studio</w:t>
    </w:r>
    <w:r w:rsidRPr="00FF4BDB">
      <w:rPr>
        <w:rFonts w:ascii="Arial Nova" w:hAnsi="Arial Nova" w:cs="Arial"/>
        <w:color w:val="56484E"/>
        <w:sz w:val="22"/>
      </w:rPr>
      <w:t>@</w:t>
    </w:r>
    <w:r>
      <w:rPr>
        <w:rFonts w:ascii="Arial Nova" w:hAnsi="Arial Nova" w:cs="Arial"/>
        <w:color w:val="56484E"/>
        <w:sz w:val="22"/>
      </w:rPr>
      <w:t>stlarchitecture</w:t>
    </w:r>
    <w:r w:rsidRPr="00FF4BDB">
      <w:rPr>
        <w:rFonts w:ascii="Arial Nova" w:hAnsi="Arial Nova" w:cs="Arial"/>
        <w:color w:val="56484E"/>
        <w:sz w:val="22"/>
      </w:rPr>
      <w:t xml:space="preserve">.co.uk | </w:t>
    </w:r>
    <w:r w:rsidRPr="00CE54C4">
      <w:rPr>
        <w:rFonts w:ascii="Arial Nova" w:hAnsi="Arial Nova" w:cs="Arial"/>
        <w:color w:val="E94E1B"/>
        <w:sz w:val="22"/>
      </w:rPr>
      <w:t>Tel:</w:t>
    </w:r>
    <w:r w:rsidRPr="00FF4BDB">
      <w:rPr>
        <w:rFonts w:ascii="Arial Nova" w:hAnsi="Arial Nova" w:cs="Arial"/>
        <w:color w:val="56484E"/>
        <w:sz w:val="22"/>
      </w:rPr>
      <w:t xml:space="preserve"> 0118 989 0808 | </w:t>
    </w:r>
    <w:r w:rsidRPr="00CE54C4">
      <w:rPr>
        <w:rFonts w:ascii="Arial Nova" w:hAnsi="Arial Nova" w:cs="Arial"/>
        <w:color w:val="E94E1B"/>
        <w:sz w:val="22"/>
      </w:rPr>
      <w:t>Web:</w:t>
    </w:r>
    <w:r w:rsidRPr="00FF4BDB">
      <w:rPr>
        <w:rFonts w:ascii="Arial Nova" w:hAnsi="Arial Nova" w:cs="Arial"/>
        <w:color w:val="56484E"/>
        <w:sz w:val="22"/>
      </w:rPr>
      <w:t xml:space="preserve"> www.</w:t>
    </w:r>
    <w:r>
      <w:rPr>
        <w:rFonts w:ascii="Arial Nova" w:hAnsi="Arial Nova" w:cs="Arial"/>
        <w:color w:val="56484E"/>
        <w:sz w:val="22"/>
      </w:rPr>
      <w:t>stlarchitecture</w:t>
    </w:r>
    <w:r w:rsidRPr="00FF4BDB">
      <w:rPr>
        <w:rFonts w:ascii="Arial Nova" w:hAnsi="Arial Nova" w:cs="Arial"/>
        <w:color w:val="56484E"/>
        <w:sz w:val="22"/>
      </w:rPr>
      <w:t>.co.uk</w:t>
    </w:r>
  </w:p>
  <w:p w14:paraId="7B85A8E2" w14:textId="1D4E249D" w:rsidR="00060059" w:rsidRPr="00FF4BDB" w:rsidRDefault="00060059" w:rsidP="00FF4BDB">
    <w:pPr>
      <w:pStyle w:val="Footer"/>
      <w:jc w:val="center"/>
      <w:rPr>
        <w:rFonts w:ascii="Arial Nova" w:hAnsi="Arial Nova" w:cs="Arial"/>
        <w:color w:val="56484E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33935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3A49F5D" w14:textId="43E6ACF8" w:rsidR="00B84ED8" w:rsidRDefault="00B84ED8">
            <w:pPr>
              <w:pStyle w:val="Footer"/>
              <w:jc w:val="center"/>
            </w:pPr>
            <w:r w:rsidRPr="00B84ED8">
              <w:rPr>
                <w:rFonts w:ascii="Arial Nova" w:hAnsi="Arial Nova"/>
                <w:color w:val="56484E"/>
              </w:rPr>
              <w:t xml:space="preserve">Page </w:t>
            </w:r>
            <w:r w:rsidRPr="00B84ED8">
              <w:rPr>
                <w:rFonts w:ascii="Arial Nova" w:hAnsi="Arial Nova"/>
                <w:b/>
                <w:bCs/>
                <w:color w:val="56484E"/>
              </w:rPr>
              <w:fldChar w:fldCharType="begin"/>
            </w:r>
            <w:r w:rsidRPr="00B84ED8">
              <w:rPr>
                <w:rFonts w:ascii="Arial Nova" w:hAnsi="Arial Nova"/>
                <w:b/>
                <w:bCs/>
                <w:color w:val="56484E"/>
              </w:rPr>
              <w:instrText xml:space="preserve"> PAGE </w:instrText>
            </w:r>
            <w:r w:rsidRPr="00B84ED8">
              <w:rPr>
                <w:rFonts w:ascii="Arial Nova" w:hAnsi="Arial Nova"/>
                <w:b/>
                <w:bCs/>
                <w:color w:val="56484E"/>
              </w:rPr>
              <w:fldChar w:fldCharType="separate"/>
            </w:r>
            <w:r w:rsidRPr="00B84ED8">
              <w:rPr>
                <w:rFonts w:ascii="Arial Nova" w:hAnsi="Arial Nova"/>
                <w:b/>
                <w:bCs/>
                <w:noProof/>
                <w:color w:val="56484E"/>
              </w:rPr>
              <w:t>2</w:t>
            </w:r>
            <w:r w:rsidRPr="00B84ED8">
              <w:rPr>
                <w:rFonts w:ascii="Arial Nova" w:hAnsi="Arial Nova"/>
                <w:b/>
                <w:bCs/>
                <w:color w:val="56484E"/>
              </w:rPr>
              <w:fldChar w:fldCharType="end"/>
            </w:r>
            <w:r w:rsidRPr="00B84ED8">
              <w:rPr>
                <w:rFonts w:ascii="Arial Nova" w:hAnsi="Arial Nova"/>
                <w:color w:val="56484E"/>
              </w:rPr>
              <w:t xml:space="preserve"> of </w:t>
            </w:r>
            <w:r w:rsidRPr="00B84ED8">
              <w:rPr>
                <w:rFonts w:ascii="Arial Nova" w:hAnsi="Arial Nova"/>
                <w:b/>
                <w:bCs/>
                <w:color w:val="56484E"/>
              </w:rPr>
              <w:fldChar w:fldCharType="begin"/>
            </w:r>
            <w:r w:rsidRPr="00B84ED8">
              <w:rPr>
                <w:rFonts w:ascii="Arial Nova" w:hAnsi="Arial Nova"/>
                <w:b/>
                <w:bCs/>
                <w:color w:val="56484E"/>
              </w:rPr>
              <w:instrText xml:space="preserve"> NUMPAGES  </w:instrText>
            </w:r>
            <w:r w:rsidRPr="00B84ED8">
              <w:rPr>
                <w:rFonts w:ascii="Arial Nova" w:hAnsi="Arial Nova"/>
                <w:b/>
                <w:bCs/>
                <w:color w:val="56484E"/>
              </w:rPr>
              <w:fldChar w:fldCharType="separate"/>
            </w:r>
            <w:r w:rsidRPr="00B84ED8">
              <w:rPr>
                <w:rFonts w:ascii="Arial Nova" w:hAnsi="Arial Nova"/>
                <w:b/>
                <w:bCs/>
                <w:noProof/>
                <w:color w:val="56484E"/>
              </w:rPr>
              <w:t>2</w:t>
            </w:r>
            <w:r w:rsidRPr="00B84ED8">
              <w:rPr>
                <w:rFonts w:ascii="Arial Nova" w:hAnsi="Arial Nova"/>
                <w:b/>
                <w:bCs/>
                <w:color w:val="56484E"/>
              </w:rPr>
              <w:fldChar w:fldCharType="end"/>
            </w:r>
          </w:p>
        </w:sdtContent>
      </w:sdt>
    </w:sdtContent>
  </w:sdt>
  <w:p w14:paraId="55C54C9E" w14:textId="77777777" w:rsidR="00B84ED8" w:rsidRDefault="00B84ED8" w:rsidP="00B84ED8">
    <w:pPr>
      <w:pStyle w:val="Footer"/>
      <w:jc w:val="center"/>
      <w:rPr>
        <w:rFonts w:ascii="Arial Nova" w:hAnsi="Arial Nova" w:cs="Arial"/>
        <w:color w:val="E94E1B"/>
        <w:sz w:val="22"/>
      </w:rPr>
    </w:pPr>
  </w:p>
  <w:p w14:paraId="0D19275D" w14:textId="77777777" w:rsidR="00B84ED8" w:rsidRDefault="00B84ED8" w:rsidP="00B84ED8">
    <w:pPr>
      <w:pStyle w:val="Footer"/>
      <w:jc w:val="center"/>
      <w:rPr>
        <w:rFonts w:ascii="Arial Nova" w:hAnsi="Arial Nova" w:cs="Arial"/>
        <w:color w:val="56484E"/>
        <w:sz w:val="22"/>
      </w:rPr>
    </w:pPr>
    <w:r>
      <w:rPr>
        <w:rFonts w:ascii="Arial Nova" w:hAnsi="Arial Nova" w:cs="Arial"/>
        <w:noProof/>
        <w:color w:val="E94E1B"/>
        <w:sz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9B5E3CC" wp14:editId="71F0C054">
              <wp:simplePos x="0" y="0"/>
              <wp:positionH relativeFrom="column">
                <wp:posOffset>420106</wp:posOffset>
              </wp:positionH>
              <wp:positionV relativeFrom="paragraph">
                <wp:posOffset>-43180</wp:posOffset>
              </wp:positionV>
              <wp:extent cx="485775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577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6484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35E1497" id="Straight Connector 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1pt,-3.4pt" to="415.6pt,-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" strokecolor="#56484e" strokeweight="1pt"/>
          </w:pict>
        </mc:Fallback>
      </mc:AlternateContent>
    </w:r>
    <w:r w:rsidRPr="00FF4BDB">
      <w:rPr>
        <w:rFonts w:ascii="Arial Nova" w:hAnsi="Arial Nova" w:cs="Arial"/>
        <w:color w:val="E94E1B"/>
        <w:sz w:val="22"/>
      </w:rPr>
      <w:t>Email:</w:t>
    </w:r>
    <w:r w:rsidRPr="00FF4BDB">
      <w:rPr>
        <w:rFonts w:ascii="Arial Nova" w:hAnsi="Arial Nova" w:cs="Arial"/>
        <w:color w:val="56484E"/>
        <w:sz w:val="22"/>
      </w:rPr>
      <w:t xml:space="preserve"> </w:t>
    </w:r>
    <w:r>
      <w:rPr>
        <w:rFonts w:ascii="Arial Nova" w:hAnsi="Arial Nova" w:cs="Arial"/>
        <w:color w:val="56484E"/>
        <w:sz w:val="22"/>
      </w:rPr>
      <w:t>studio</w:t>
    </w:r>
    <w:r w:rsidRPr="00FF4BDB">
      <w:rPr>
        <w:rFonts w:ascii="Arial Nova" w:hAnsi="Arial Nova" w:cs="Arial"/>
        <w:color w:val="56484E"/>
        <w:sz w:val="22"/>
      </w:rPr>
      <w:t>@</w:t>
    </w:r>
    <w:r>
      <w:rPr>
        <w:rFonts w:ascii="Arial Nova" w:hAnsi="Arial Nova" w:cs="Arial"/>
        <w:color w:val="56484E"/>
        <w:sz w:val="22"/>
      </w:rPr>
      <w:t>stlarchitecture</w:t>
    </w:r>
    <w:r w:rsidRPr="00FF4BDB">
      <w:rPr>
        <w:rFonts w:ascii="Arial Nova" w:hAnsi="Arial Nova" w:cs="Arial"/>
        <w:color w:val="56484E"/>
        <w:sz w:val="22"/>
      </w:rPr>
      <w:t xml:space="preserve">.co.uk | </w:t>
    </w:r>
    <w:r w:rsidRPr="00B04E7C">
      <w:rPr>
        <w:rFonts w:ascii="Arial Nova" w:hAnsi="Arial Nova" w:cs="Arial"/>
        <w:color w:val="E94E1B"/>
        <w:sz w:val="22"/>
      </w:rPr>
      <w:t xml:space="preserve">Tel: </w:t>
    </w:r>
    <w:r w:rsidRPr="00FF4BDB">
      <w:rPr>
        <w:rFonts w:ascii="Arial Nova" w:hAnsi="Arial Nova" w:cs="Arial"/>
        <w:color w:val="56484E"/>
        <w:sz w:val="22"/>
      </w:rPr>
      <w:t xml:space="preserve">0118 989 0808 | </w:t>
    </w:r>
    <w:r w:rsidRPr="00B04E7C">
      <w:rPr>
        <w:rFonts w:ascii="Arial Nova" w:hAnsi="Arial Nova" w:cs="Arial"/>
        <w:color w:val="E94E1B"/>
        <w:sz w:val="22"/>
      </w:rPr>
      <w:t xml:space="preserve">Web: </w:t>
    </w:r>
    <w:r w:rsidRPr="00FF4BDB">
      <w:rPr>
        <w:rFonts w:ascii="Arial Nova" w:hAnsi="Arial Nova" w:cs="Arial"/>
        <w:color w:val="56484E"/>
        <w:sz w:val="22"/>
      </w:rPr>
      <w:t>www.</w:t>
    </w:r>
    <w:r>
      <w:rPr>
        <w:rFonts w:ascii="Arial Nova" w:hAnsi="Arial Nova" w:cs="Arial"/>
        <w:color w:val="56484E"/>
        <w:sz w:val="22"/>
      </w:rPr>
      <w:t>stlarchitecture</w:t>
    </w:r>
    <w:r w:rsidRPr="00FF4BDB">
      <w:rPr>
        <w:rFonts w:ascii="Arial Nova" w:hAnsi="Arial Nova" w:cs="Arial"/>
        <w:color w:val="56484E"/>
        <w:sz w:val="22"/>
      </w:rPr>
      <w:t>.co.uk</w:t>
    </w:r>
  </w:p>
  <w:p w14:paraId="1907C5B9" w14:textId="77777777" w:rsidR="00B84ED8" w:rsidRDefault="00B84ED8" w:rsidP="00B84ED8">
    <w:pPr>
      <w:pStyle w:val="Footer"/>
      <w:jc w:val="center"/>
      <w:rPr>
        <w:rFonts w:ascii="Arial Nova" w:hAnsi="Arial Nova" w:cs="Arial"/>
        <w:color w:val="56484E"/>
        <w:sz w:val="16"/>
      </w:rPr>
    </w:pPr>
  </w:p>
  <w:p w14:paraId="5A3900C1" w14:textId="77777777" w:rsidR="00B84ED8" w:rsidRDefault="00B84ED8" w:rsidP="00B84ED8">
    <w:pPr>
      <w:pStyle w:val="Footer"/>
      <w:jc w:val="center"/>
      <w:rPr>
        <w:rFonts w:ascii="Arial Nova" w:hAnsi="Arial Nova" w:cs="Arial"/>
        <w:color w:val="56484E"/>
        <w:sz w:val="16"/>
      </w:rPr>
    </w:pPr>
    <w:r w:rsidRPr="00811606">
      <w:rPr>
        <w:rFonts w:ascii="Arial Nova" w:hAnsi="Arial Nova" w:cs="Arial"/>
        <w:color w:val="56484E"/>
        <w:sz w:val="16"/>
      </w:rPr>
      <w:t xml:space="preserve">Registered Office </w:t>
    </w:r>
    <w:r>
      <w:rPr>
        <w:rFonts w:ascii="Arial Nova" w:hAnsi="Arial Nova" w:cs="Arial"/>
        <w:color w:val="56484E"/>
        <w:sz w:val="16"/>
      </w:rPr>
      <w:t>Lime House, Grass Hill, RG4 7TJ</w:t>
    </w:r>
  </w:p>
  <w:p w14:paraId="57DECEF1" w14:textId="77777777" w:rsidR="00B84ED8" w:rsidRPr="00811606" w:rsidRDefault="00B84ED8" w:rsidP="00B84ED8">
    <w:pPr>
      <w:pStyle w:val="Footer"/>
      <w:jc w:val="center"/>
      <w:rPr>
        <w:rFonts w:ascii="Arial Nova" w:hAnsi="Arial Nova" w:cs="Arial"/>
        <w:color w:val="56484E"/>
        <w:sz w:val="16"/>
      </w:rPr>
    </w:pPr>
    <w:r>
      <w:rPr>
        <w:rFonts w:ascii="Arial Nova" w:hAnsi="Arial Nova" w:cs="Arial"/>
        <w:color w:val="56484E"/>
        <w:sz w:val="16"/>
      </w:rPr>
      <w:t>Company No. 1204143    VAT No. 325235524</w:t>
    </w:r>
  </w:p>
  <w:p w14:paraId="0308BE04" w14:textId="35D8A7A8" w:rsidR="00060059" w:rsidRPr="00811606" w:rsidRDefault="00060059" w:rsidP="00FF4BDB">
    <w:pPr>
      <w:pStyle w:val="Footer"/>
      <w:jc w:val="center"/>
      <w:rPr>
        <w:rFonts w:ascii="Arial Nova" w:hAnsi="Arial Nova" w:cs="Arial"/>
        <w:color w:val="56484E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34212" w14:textId="77777777" w:rsidR="001F5B6A" w:rsidRDefault="001F5B6A">
      <w:pPr>
        <w:spacing w:after="0" w:line="240" w:lineRule="auto"/>
      </w:pPr>
      <w:bookmarkStart w:id="0" w:name="_Hlk533066086"/>
      <w:bookmarkEnd w:id="0"/>
      <w:r>
        <w:separator/>
      </w:r>
    </w:p>
  </w:footnote>
  <w:footnote w:type="continuationSeparator" w:id="0">
    <w:p w14:paraId="0110B923" w14:textId="77777777" w:rsidR="001F5B6A" w:rsidRDefault="001F5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157F1" w14:textId="10CC430A" w:rsidR="00060059" w:rsidRPr="00115232" w:rsidRDefault="00060059" w:rsidP="00FF4BDB">
    <w:pPr>
      <w:pStyle w:val="Footer"/>
      <w:rPr>
        <w:rFonts w:ascii="Arial" w:hAnsi="Arial" w:cs="Arial"/>
        <w:color w:val="56484E"/>
        <w:sz w:val="20"/>
        <w:lang w:val="cy-GB"/>
      </w:rPr>
    </w:pPr>
    <w:r>
      <w:rPr>
        <w:rFonts w:ascii="Arial" w:hAnsi="Arial" w:cs="Arial"/>
        <w:noProof/>
        <w:sz w:val="20"/>
        <w:lang w:val="cy-GB"/>
      </w:rPr>
      <w:drawing>
        <wp:anchor distT="0" distB="0" distL="114300" distR="114300" simplePos="0" relativeHeight="251663360" behindDoc="0" locked="0" layoutInCell="1" allowOverlap="1" wp14:anchorId="7C2B44B7" wp14:editId="0A935496">
          <wp:simplePos x="0" y="0"/>
          <wp:positionH relativeFrom="margin">
            <wp:posOffset>4445</wp:posOffset>
          </wp:positionH>
          <wp:positionV relativeFrom="paragraph">
            <wp:posOffset>-68829</wp:posOffset>
          </wp:positionV>
          <wp:extent cx="595884" cy="595111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5884" cy="595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sz w:val="20"/>
        <w:lang w:val="cy-GB"/>
      </w:rPr>
      <w:tab/>
    </w:r>
    <w:r w:rsidRPr="00115232">
      <w:rPr>
        <w:rFonts w:ascii="Arial" w:hAnsi="Arial" w:cs="Arial"/>
        <w:color w:val="56484E"/>
        <w:sz w:val="20"/>
        <w:lang w:val="cy-GB"/>
      </w:rPr>
      <w:t>3</w:t>
    </w:r>
    <w:r w:rsidR="00115232">
      <w:rPr>
        <w:rFonts w:ascii="Arial" w:hAnsi="Arial" w:cs="Arial"/>
        <w:color w:val="56484E"/>
        <w:sz w:val="20"/>
        <w:lang w:val="cy-GB"/>
      </w:rPr>
      <w:t>490</w:t>
    </w:r>
    <w:r w:rsidRPr="00115232">
      <w:rPr>
        <w:rFonts w:ascii="Arial" w:hAnsi="Arial" w:cs="Arial"/>
        <w:color w:val="56484E"/>
        <w:sz w:val="20"/>
        <w:lang w:val="cy-GB"/>
      </w:rPr>
      <w:t xml:space="preserve"> </w:t>
    </w:r>
    <w:r w:rsidR="009D3FD2" w:rsidRPr="00115232">
      <w:rPr>
        <w:rFonts w:ascii="Arial" w:hAnsi="Arial" w:cs="Arial"/>
        <w:color w:val="56484E"/>
        <w:sz w:val="20"/>
        <w:lang w:val="cy-GB"/>
      </w:rPr>
      <w:t>–</w:t>
    </w:r>
    <w:r w:rsidRPr="00115232">
      <w:rPr>
        <w:rFonts w:ascii="Arial" w:hAnsi="Arial" w:cs="Arial"/>
        <w:color w:val="56484E"/>
        <w:sz w:val="20"/>
        <w:lang w:val="cy-GB"/>
      </w:rPr>
      <w:t xml:space="preserve"> </w:t>
    </w:r>
    <w:r w:rsidR="00115232">
      <w:rPr>
        <w:rFonts w:ascii="Arial" w:hAnsi="Arial" w:cs="Arial"/>
        <w:color w:val="56484E"/>
        <w:sz w:val="20"/>
        <w:lang w:val="cy-GB"/>
      </w:rPr>
      <w:t>190 Henley Road</w:t>
    </w:r>
    <w:r w:rsidRPr="00115232">
      <w:rPr>
        <w:rFonts w:ascii="Arial" w:hAnsi="Arial" w:cs="Arial"/>
        <w:color w:val="56484E"/>
        <w:sz w:val="20"/>
        <w:lang w:val="cy-GB"/>
      </w:rPr>
      <w:t xml:space="preserve"> </w:t>
    </w:r>
  </w:p>
  <w:p w14:paraId="054794F1" w14:textId="77777777" w:rsidR="00060059" w:rsidRPr="00FF4BDB" w:rsidRDefault="00060059" w:rsidP="00FF4B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71943" w14:textId="77777777" w:rsidR="00060059" w:rsidRDefault="00060059" w:rsidP="00131B80">
    <w:pPr>
      <w:pStyle w:val="Heading2"/>
      <w:spacing w:line="360" w:lineRule="auto"/>
      <w:contextualSpacing/>
      <w:jc w:val="right"/>
      <w:rPr>
        <w:rFonts w:ascii="Arial Nova" w:hAnsi="Arial Nova" w:cs="Arial"/>
        <w:b w:val="0"/>
        <w:color w:val="56484E"/>
        <w:sz w:val="20"/>
      </w:rPr>
    </w:pPr>
    <w:r w:rsidRPr="00131B80">
      <w:rPr>
        <w:b w:val="0"/>
        <w:noProof/>
        <w:sz w:val="36"/>
      </w:rPr>
      <w:drawing>
        <wp:anchor distT="0" distB="0" distL="114300" distR="114300" simplePos="0" relativeHeight="251664384" behindDoc="1" locked="0" layoutInCell="1" allowOverlap="1" wp14:anchorId="173A1ADE" wp14:editId="1B61361D">
          <wp:simplePos x="0" y="0"/>
          <wp:positionH relativeFrom="margin">
            <wp:posOffset>4445</wp:posOffset>
          </wp:positionH>
          <wp:positionV relativeFrom="paragraph">
            <wp:posOffset>-109054</wp:posOffset>
          </wp:positionV>
          <wp:extent cx="1069340" cy="1334438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9340" cy="13344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0D1102FF" w14:textId="11910F64" w:rsidR="00060059" w:rsidRDefault="006966AD" w:rsidP="00131B80">
    <w:pPr>
      <w:pStyle w:val="Heading2"/>
      <w:spacing w:line="276" w:lineRule="auto"/>
      <w:contextualSpacing/>
      <w:jc w:val="right"/>
      <w:rPr>
        <w:rFonts w:ascii="Arial Nova" w:hAnsi="Arial Nova" w:cs="Arial"/>
        <w:b w:val="0"/>
        <w:color w:val="56484E"/>
        <w:sz w:val="20"/>
      </w:rPr>
    </w:pPr>
    <w:r>
      <w:rPr>
        <w:rFonts w:ascii="Arial Nova" w:hAnsi="Arial Nova" w:cs="Arial"/>
        <w:b w:val="0"/>
        <w:color w:val="56484E"/>
        <w:sz w:val="20"/>
      </w:rPr>
      <w:t>STL Architecture</w:t>
    </w:r>
    <w:r w:rsidR="00060059">
      <w:rPr>
        <w:rFonts w:ascii="Arial Nova" w:hAnsi="Arial Nova" w:cs="Arial"/>
        <w:b w:val="0"/>
        <w:color w:val="56484E"/>
        <w:sz w:val="20"/>
      </w:rPr>
      <w:t xml:space="preserve"> Ltd</w:t>
    </w:r>
  </w:p>
  <w:p w14:paraId="60ACBA97" w14:textId="77777777" w:rsidR="00060059" w:rsidRPr="00131B80" w:rsidRDefault="00060059" w:rsidP="00131B80">
    <w:pPr>
      <w:pStyle w:val="Heading2"/>
      <w:spacing w:line="276" w:lineRule="auto"/>
      <w:contextualSpacing/>
      <w:jc w:val="right"/>
      <w:rPr>
        <w:rFonts w:ascii="Arial Nova" w:hAnsi="Arial Nova" w:cs="Arial"/>
        <w:b w:val="0"/>
        <w:color w:val="56484E"/>
        <w:sz w:val="20"/>
      </w:rPr>
    </w:pPr>
    <w:r w:rsidRPr="00131B80">
      <w:rPr>
        <w:rFonts w:ascii="Arial Nova" w:hAnsi="Arial Nova" w:cs="Arial"/>
        <w:b w:val="0"/>
        <w:color w:val="56484E"/>
        <w:sz w:val="20"/>
      </w:rPr>
      <w:t>3 Thames Court</w:t>
    </w:r>
  </w:p>
  <w:p w14:paraId="5D7F1768" w14:textId="77777777" w:rsidR="00060059" w:rsidRPr="00131B80" w:rsidRDefault="00060059" w:rsidP="00131B80">
    <w:pPr>
      <w:pStyle w:val="Heading2"/>
      <w:spacing w:line="276" w:lineRule="auto"/>
      <w:contextualSpacing/>
      <w:jc w:val="right"/>
      <w:rPr>
        <w:rFonts w:ascii="Arial Nova" w:hAnsi="Arial Nova" w:cs="Arial"/>
        <w:b w:val="0"/>
        <w:color w:val="56484E"/>
        <w:sz w:val="20"/>
      </w:rPr>
    </w:pPr>
    <w:r w:rsidRPr="00131B80">
      <w:rPr>
        <w:rFonts w:ascii="Arial Nova" w:hAnsi="Arial Nova" w:cs="Arial"/>
        <w:b w:val="0"/>
        <w:color w:val="56484E"/>
        <w:sz w:val="20"/>
      </w:rPr>
      <w:t>2 Richfield Avenue</w:t>
    </w:r>
  </w:p>
  <w:p w14:paraId="6FB1E7D7" w14:textId="77777777" w:rsidR="00060059" w:rsidRPr="00131B80" w:rsidRDefault="00060059" w:rsidP="00131B80">
    <w:pPr>
      <w:pStyle w:val="Heading2"/>
      <w:spacing w:line="276" w:lineRule="auto"/>
      <w:contextualSpacing/>
      <w:jc w:val="right"/>
      <w:rPr>
        <w:rFonts w:ascii="Arial Nova" w:hAnsi="Arial Nova" w:cs="Arial"/>
        <w:b w:val="0"/>
        <w:color w:val="56484E"/>
        <w:sz w:val="20"/>
      </w:rPr>
    </w:pPr>
    <w:r w:rsidRPr="00131B80">
      <w:rPr>
        <w:rFonts w:ascii="Arial Nova" w:hAnsi="Arial Nova" w:cs="Arial"/>
        <w:b w:val="0"/>
        <w:color w:val="56484E"/>
        <w:sz w:val="20"/>
      </w:rPr>
      <w:t xml:space="preserve"> Reading</w:t>
    </w:r>
  </w:p>
  <w:p w14:paraId="17181500" w14:textId="77777777" w:rsidR="00060059" w:rsidRPr="00131B80" w:rsidRDefault="00060059" w:rsidP="00131B80">
    <w:pPr>
      <w:pStyle w:val="Heading2"/>
      <w:spacing w:line="276" w:lineRule="auto"/>
      <w:contextualSpacing/>
      <w:jc w:val="right"/>
      <w:rPr>
        <w:b w:val="0"/>
        <w:sz w:val="36"/>
      </w:rPr>
    </w:pPr>
    <w:r w:rsidRPr="00131B80">
      <w:rPr>
        <w:rFonts w:ascii="Arial Nova" w:hAnsi="Arial Nova" w:cs="Arial"/>
        <w:b w:val="0"/>
        <w:color w:val="56484E"/>
        <w:sz w:val="20"/>
      </w:rPr>
      <w:t>RG1 8EQ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5274"/>
    <w:multiLevelType w:val="hybridMultilevel"/>
    <w:tmpl w:val="7442A3C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EB537F"/>
    <w:multiLevelType w:val="hybridMultilevel"/>
    <w:tmpl w:val="F0D0E7B6"/>
    <w:lvl w:ilvl="0" w:tplc="F2A085D4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2235FD"/>
    <w:multiLevelType w:val="hybridMultilevel"/>
    <w:tmpl w:val="DCD2F3C8"/>
    <w:lvl w:ilvl="0" w:tplc="E7ECE65C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13A3B51"/>
    <w:multiLevelType w:val="hybridMultilevel"/>
    <w:tmpl w:val="8CEA90A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1A6C5B"/>
    <w:multiLevelType w:val="multilevel"/>
    <w:tmpl w:val="078008D4"/>
    <w:numStyleLink w:val="StyleNumberedLeft0cmHanging063cm1"/>
  </w:abstractNum>
  <w:abstractNum w:abstractNumId="5" w15:restartNumberingAfterBreak="0">
    <w:nsid w:val="05E54077"/>
    <w:multiLevelType w:val="hybridMultilevel"/>
    <w:tmpl w:val="953463C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8EC6C8E"/>
    <w:multiLevelType w:val="hybridMultilevel"/>
    <w:tmpl w:val="206E9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040414"/>
    <w:multiLevelType w:val="hybridMultilevel"/>
    <w:tmpl w:val="2A460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885A59"/>
    <w:multiLevelType w:val="hybridMultilevel"/>
    <w:tmpl w:val="A000B0A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A22A8F"/>
    <w:multiLevelType w:val="hybridMultilevel"/>
    <w:tmpl w:val="45C053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CF5E2A"/>
    <w:multiLevelType w:val="hybridMultilevel"/>
    <w:tmpl w:val="BB288E6A"/>
    <w:lvl w:ilvl="0" w:tplc="A84ABA0A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3A033F"/>
    <w:multiLevelType w:val="hybridMultilevel"/>
    <w:tmpl w:val="8E5A9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EF23A2"/>
    <w:multiLevelType w:val="hybridMultilevel"/>
    <w:tmpl w:val="7DD865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01D620D"/>
    <w:multiLevelType w:val="hybridMultilevel"/>
    <w:tmpl w:val="7214D3A4"/>
    <w:lvl w:ilvl="0" w:tplc="6C2A1C56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0FB0F60"/>
    <w:multiLevelType w:val="hybridMultilevel"/>
    <w:tmpl w:val="2D4E8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C42EC9"/>
    <w:multiLevelType w:val="hybridMultilevel"/>
    <w:tmpl w:val="FC748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0332A1"/>
    <w:multiLevelType w:val="hybridMultilevel"/>
    <w:tmpl w:val="2460C094"/>
    <w:lvl w:ilvl="0" w:tplc="F2A085D4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A9884FA6">
      <w:start w:val="1"/>
      <w:numFmt w:val="lowerLetter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2707C34"/>
    <w:multiLevelType w:val="hybridMultilevel"/>
    <w:tmpl w:val="334684A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313706B"/>
    <w:multiLevelType w:val="hybridMultilevel"/>
    <w:tmpl w:val="296EE21E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9" w15:restartNumberingAfterBreak="0">
    <w:nsid w:val="15A17E02"/>
    <w:multiLevelType w:val="multilevel"/>
    <w:tmpl w:val="311ED32E"/>
    <w:styleLink w:val="StyleBulleted"/>
    <w:lvl w:ilvl="0">
      <w:start w:val="1"/>
      <w:numFmt w:val="bullet"/>
      <w:lvlText w:val=""/>
      <w:lvlJc w:val="left"/>
      <w:pPr>
        <w:tabs>
          <w:tab w:val="num" w:pos="720"/>
        </w:tabs>
        <w:ind w:left="36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83C7077"/>
    <w:multiLevelType w:val="hybridMultilevel"/>
    <w:tmpl w:val="EE70F5A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8651348"/>
    <w:multiLevelType w:val="hybridMultilevel"/>
    <w:tmpl w:val="8B8AD802"/>
    <w:lvl w:ilvl="0" w:tplc="E6F871BA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94A513E"/>
    <w:multiLevelType w:val="hybridMultilevel"/>
    <w:tmpl w:val="E4B22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9E8083C"/>
    <w:multiLevelType w:val="hybridMultilevel"/>
    <w:tmpl w:val="180281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9F041CF"/>
    <w:multiLevelType w:val="hybridMultilevel"/>
    <w:tmpl w:val="A2949D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E6A006A"/>
    <w:multiLevelType w:val="hybridMultilevel"/>
    <w:tmpl w:val="75C4830A"/>
    <w:lvl w:ilvl="0" w:tplc="F2A085D4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6AD6EBE"/>
    <w:multiLevelType w:val="hybridMultilevel"/>
    <w:tmpl w:val="83C4661A"/>
    <w:lvl w:ilvl="0" w:tplc="05A028C0">
      <w:start w:val="1"/>
      <w:numFmt w:val="lowerLetter"/>
      <w:lvlText w:val="%1)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A0E2700"/>
    <w:multiLevelType w:val="hybridMultilevel"/>
    <w:tmpl w:val="D0BE92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A827AA5"/>
    <w:multiLevelType w:val="hybridMultilevel"/>
    <w:tmpl w:val="79E26E56"/>
    <w:lvl w:ilvl="0" w:tplc="495E2B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ACD27C9"/>
    <w:multiLevelType w:val="hybridMultilevel"/>
    <w:tmpl w:val="21729E7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E7B6CCF"/>
    <w:multiLevelType w:val="hybridMultilevel"/>
    <w:tmpl w:val="DF1A8F1E"/>
    <w:lvl w:ilvl="0" w:tplc="DF7649E4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5A028C0">
      <w:start w:val="1"/>
      <w:numFmt w:val="lowerLetter"/>
      <w:lvlText w:val="%2)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2F267DFC"/>
    <w:multiLevelType w:val="hybridMultilevel"/>
    <w:tmpl w:val="F3302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FED5C6E"/>
    <w:multiLevelType w:val="hybridMultilevel"/>
    <w:tmpl w:val="1CB24F44"/>
    <w:lvl w:ilvl="0" w:tplc="02EC771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2FF635AE"/>
    <w:multiLevelType w:val="hybridMultilevel"/>
    <w:tmpl w:val="19F4F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03932C7"/>
    <w:multiLevelType w:val="hybridMultilevel"/>
    <w:tmpl w:val="582E4988"/>
    <w:lvl w:ilvl="0" w:tplc="5B949350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930D0F0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31B81AC5"/>
    <w:multiLevelType w:val="hybridMultilevel"/>
    <w:tmpl w:val="74461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2906A29"/>
    <w:multiLevelType w:val="hybridMultilevel"/>
    <w:tmpl w:val="0FFA4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4C23377"/>
    <w:multiLevelType w:val="hybridMultilevel"/>
    <w:tmpl w:val="EE6C5D44"/>
    <w:lvl w:ilvl="0" w:tplc="DF7649E4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5A028C0">
      <w:start w:val="1"/>
      <w:numFmt w:val="lowerLetter"/>
      <w:lvlText w:val="%2)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2" w:tplc="7618F9D2"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  <w:color w:val="FF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68C6470"/>
    <w:multiLevelType w:val="hybridMultilevel"/>
    <w:tmpl w:val="54E2B39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382C2E86"/>
    <w:multiLevelType w:val="hybridMultilevel"/>
    <w:tmpl w:val="052E3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E2302D5"/>
    <w:multiLevelType w:val="hybridMultilevel"/>
    <w:tmpl w:val="B164B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E395CC0"/>
    <w:multiLevelType w:val="hybridMultilevel"/>
    <w:tmpl w:val="55BA2710"/>
    <w:lvl w:ilvl="0" w:tplc="F2A085D4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414075F0"/>
    <w:multiLevelType w:val="multilevel"/>
    <w:tmpl w:val="09BA88C2"/>
    <w:styleLink w:val="StyleNumberedLeft0cmHanging063cm"/>
    <w:lvl w:ilvl="0">
      <w:start w:val="1"/>
      <w:numFmt w:val="lowerLetter"/>
      <w:lvlText w:val="%1)"/>
      <w:lvlJc w:val="left"/>
      <w:pPr>
        <w:ind w:left="397" w:hanging="397"/>
      </w:pPr>
      <w:rPr>
        <w:rFonts w:ascii="Arial" w:hAnsi="Arial" w:cs="Times New Roman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397" w:hanging="397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397" w:hanging="397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397" w:hanging="397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397" w:hanging="397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397" w:hanging="397"/>
      </w:p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397" w:hanging="397"/>
      </w:pPr>
    </w:lvl>
    <w:lvl w:ilvl="8">
      <w:start w:val="1"/>
      <w:numFmt w:val="lowerRoman"/>
      <w:lvlText w:val="%9."/>
      <w:lvlJc w:val="left"/>
      <w:pPr>
        <w:tabs>
          <w:tab w:val="num" w:pos="2520"/>
        </w:tabs>
        <w:ind w:left="397" w:hanging="397"/>
      </w:pPr>
    </w:lvl>
  </w:abstractNum>
  <w:abstractNum w:abstractNumId="43" w15:restartNumberingAfterBreak="0">
    <w:nsid w:val="443442A9"/>
    <w:multiLevelType w:val="hybridMultilevel"/>
    <w:tmpl w:val="22DE0D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84248C0"/>
    <w:multiLevelType w:val="hybridMultilevel"/>
    <w:tmpl w:val="47EA5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BD609FD"/>
    <w:multiLevelType w:val="hybridMultilevel"/>
    <w:tmpl w:val="ED52E97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956F9F0">
      <w:start w:val="1"/>
      <w:numFmt w:val="lowerLetter"/>
      <w:lvlText w:val="%2)"/>
      <w:lvlJc w:val="left"/>
      <w:pPr>
        <w:tabs>
          <w:tab w:val="num" w:pos="1800"/>
        </w:tabs>
        <w:ind w:left="1800" w:hanging="720"/>
      </w:pPr>
      <w:rPr>
        <w:rFonts w:hint="default"/>
        <w:vertAlign w:val="baseline"/>
      </w:rPr>
    </w:lvl>
    <w:lvl w:ilvl="2" w:tplc="0409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4CF92D01"/>
    <w:multiLevelType w:val="hybridMultilevel"/>
    <w:tmpl w:val="65C6EDC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E59635E"/>
    <w:multiLevelType w:val="hybridMultilevel"/>
    <w:tmpl w:val="D390DF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4F65159D"/>
    <w:multiLevelType w:val="hybridMultilevel"/>
    <w:tmpl w:val="B71E9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0342D4B"/>
    <w:multiLevelType w:val="hybridMultilevel"/>
    <w:tmpl w:val="B54A5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3714CD9"/>
    <w:multiLevelType w:val="hybridMultilevel"/>
    <w:tmpl w:val="CF245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3716C77"/>
    <w:multiLevelType w:val="hybridMultilevel"/>
    <w:tmpl w:val="45567076"/>
    <w:lvl w:ilvl="0" w:tplc="D8BAD324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538E3B40"/>
    <w:multiLevelType w:val="hybridMultilevel"/>
    <w:tmpl w:val="80F847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3FE0D8C"/>
    <w:multiLevelType w:val="hybridMultilevel"/>
    <w:tmpl w:val="1E74943A"/>
    <w:lvl w:ilvl="0" w:tplc="F2A085D4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54DE02BC"/>
    <w:multiLevelType w:val="hybridMultilevel"/>
    <w:tmpl w:val="89CCF9FC"/>
    <w:lvl w:ilvl="0" w:tplc="F2A085D4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590F52A4"/>
    <w:multiLevelType w:val="hybridMultilevel"/>
    <w:tmpl w:val="F34A1B46"/>
    <w:lvl w:ilvl="0" w:tplc="F2A085D4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5EBE751D"/>
    <w:multiLevelType w:val="hybridMultilevel"/>
    <w:tmpl w:val="63504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F226C6C"/>
    <w:multiLevelType w:val="hybridMultilevel"/>
    <w:tmpl w:val="509E43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FB85998"/>
    <w:multiLevelType w:val="hybridMultilevel"/>
    <w:tmpl w:val="47447A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7D8E242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1775237"/>
    <w:multiLevelType w:val="hybridMultilevel"/>
    <w:tmpl w:val="8B4693F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6345153D"/>
    <w:multiLevelType w:val="hybridMultilevel"/>
    <w:tmpl w:val="04AEF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40A2B09"/>
    <w:multiLevelType w:val="hybridMultilevel"/>
    <w:tmpl w:val="5D6A1B60"/>
    <w:styleLink w:val="StyleBulleted1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6C15982"/>
    <w:multiLevelType w:val="hybridMultilevel"/>
    <w:tmpl w:val="4B5426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90C2FA6"/>
    <w:multiLevelType w:val="hybridMultilevel"/>
    <w:tmpl w:val="3C7AA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B340A85"/>
    <w:multiLevelType w:val="hybridMultilevel"/>
    <w:tmpl w:val="6B9E1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BE15518"/>
    <w:multiLevelType w:val="hybridMultilevel"/>
    <w:tmpl w:val="7A489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E8F20EB"/>
    <w:multiLevelType w:val="hybridMultilevel"/>
    <w:tmpl w:val="078008D4"/>
    <w:styleLink w:val="StyleNumberedLeft0cmHanging063cm1"/>
    <w:lvl w:ilvl="0" w:tplc="05A028C0">
      <w:start w:val="1"/>
      <w:numFmt w:val="lowerLetter"/>
      <w:lvlText w:val="%1)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7" w15:restartNumberingAfterBreak="0">
    <w:nsid w:val="702877C0"/>
    <w:multiLevelType w:val="hybridMultilevel"/>
    <w:tmpl w:val="A5FEA7D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71BC7AB5"/>
    <w:multiLevelType w:val="hybridMultilevel"/>
    <w:tmpl w:val="873ED8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4D56FC7"/>
    <w:multiLevelType w:val="hybridMultilevel"/>
    <w:tmpl w:val="DF0ED06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6916A65"/>
    <w:multiLevelType w:val="hybridMultilevel"/>
    <w:tmpl w:val="D04A628A"/>
    <w:lvl w:ilvl="0" w:tplc="05A028C0">
      <w:start w:val="1"/>
      <w:numFmt w:val="lowerLetter"/>
      <w:lvlText w:val="%1)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772D423C"/>
    <w:multiLevelType w:val="hybridMultilevel"/>
    <w:tmpl w:val="D9728A74"/>
    <w:lvl w:ilvl="0" w:tplc="B9B8583E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7858141B"/>
    <w:multiLevelType w:val="hybridMultilevel"/>
    <w:tmpl w:val="3F668AA8"/>
    <w:lvl w:ilvl="0" w:tplc="CF8A928A">
      <w:start w:val="1"/>
      <w:numFmt w:val="lowerLetter"/>
      <w:lvlText w:val="%1)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7DCA036E"/>
    <w:multiLevelType w:val="hybridMultilevel"/>
    <w:tmpl w:val="7480DB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7F4C50EF"/>
    <w:multiLevelType w:val="hybridMultilevel"/>
    <w:tmpl w:val="6DAA815A"/>
    <w:lvl w:ilvl="0" w:tplc="2D4AF646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9"/>
  </w:num>
  <w:num w:numId="2">
    <w:abstractNumId w:val="42"/>
  </w:num>
  <w:num w:numId="3">
    <w:abstractNumId w:val="52"/>
  </w:num>
  <w:num w:numId="4">
    <w:abstractNumId w:val="27"/>
  </w:num>
  <w:num w:numId="5">
    <w:abstractNumId w:val="34"/>
  </w:num>
  <w:num w:numId="6">
    <w:abstractNumId w:val="71"/>
  </w:num>
  <w:num w:numId="7">
    <w:abstractNumId w:val="30"/>
  </w:num>
  <w:num w:numId="8">
    <w:abstractNumId w:val="21"/>
  </w:num>
  <w:num w:numId="9">
    <w:abstractNumId w:val="2"/>
  </w:num>
  <w:num w:numId="10">
    <w:abstractNumId w:val="32"/>
  </w:num>
  <w:num w:numId="11">
    <w:abstractNumId w:val="0"/>
  </w:num>
  <w:num w:numId="12">
    <w:abstractNumId w:val="73"/>
  </w:num>
  <w:num w:numId="13">
    <w:abstractNumId w:val="45"/>
  </w:num>
  <w:num w:numId="14">
    <w:abstractNumId w:val="59"/>
  </w:num>
  <w:num w:numId="15">
    <w:abstractNumId w:val="3"/>
  </w:num>
  <w:num w:numId="16">
    <w:abstractNumId w:val="17"/>
  </w:num>
  <w:num w:numId="17">
    <w:abstractNumId w:val="25"/>
  </w:num>
  <w:num w:numId="18">
    <w:abstractNumId w:val="13"/>
  </w:num>
  <w:num w:numId="19">
    <w:abstractNumId w:val="38"/>
  </w:num>
  <w:num w:numId="20">
    <w:abstractNumId w:val="20"/>
  </w:num>
  <w:num w:numId="21">
    <w:abstractNumId w:val="53"/>
  </w:num>
  <w:num w:numId="22">
    <w:abstractNumId w:val="74"/>
  </w:num>
  <w:num w:numId="23">
    <w:abstractNumId w:val="16"/>
  </w:num>
  <w:num w:numId="24">
    <w:abstractNumId w:val="54"/>
  </w:num>
  <w:num w:numId="25">
    <w:abstractNumId w:val="72"/>
  </w:num>
  <w:num w:numId="26">
    <w:abstractNumId w:val="55"/>
  </w:num>
  <w:num w:numId="27">
    <w:abstractNumId w:val="41"/>
  </w:num>
  <w:num w:numId="28">
    <w:abstractNumId w:val="51"/>
  </w:num>
  <w:num w:numId="29">
    <w:abstractNumId w:val="1"/>
  </w:num>
  <w:num w:numId="30">
    <w:abstractNumId w:val="26"/>
  </w:num>
  <w:num w:numId="31">
    <w:abstractNumId w:val="10"/>
  </w:num>
  <w:num w:numId="32">
    <w:abstractNumId w:val="9"/>
  </w:num>
  <w:num w:numId="33">
    <w:abstractNumId w:val="69"/>
  </w:num>
  <w:num w:numId="34">
    <w:abstractNumId w:val="67"/>
  </w:num>
  <w:num w:numId="35">
    <w:abstractNumId w:val="29"/>
  </w:num>
  <w:num w:numId="36">
    <w:abstractNumId w:val="28"/>
  </w:num>
  <w:num w:numId="37">
    <w:abstractNumId w:val="46"/>
  </w:num>
  <w:num w:numId="38">
    <w:abstractNumId w:val="61"/>
  </w:num>
  <w:num w:numId="39">
    <w:abstractNumId w:val="66"/>
  </w:num>
  <w:num w:numId="40">
    <w:abstractNumId w:val="5"/>
  </w:num>
  <w:num w:numId="41">
    <w:abstractNumId w:val="70"/>
  </w:num>
  <w:num w:numId="42">
    <w:abstractNumId w:val="4"/>
  </w:num>
  <w:num w:numId="43">
    <w:abstractNumId w:val="37"/>
  </w:num>
  <w:num w:numId="44">
    <w:abstractNumId w:val="6"/>
  </w:num>
  <w:num w:numId="45">
    <w:abstractNumId w:val="14"/>
  </w:num>
  <w:num w:numId="46">
    <w:abstractNumId w:val="48"/>
  </w:num>
  <w:num w:numId="47">
    <w:abstractNumId w:val="35"/>
  </w:num>
  <w:num w:numId="48">
    <w:abstractNumId w:val="64"/>
  </w:num>
  <w:num w:numId="49">
    <w:abstractNumId w:val="40"/>
  </w:num>
  <w:num w:numId="50">
    <w:abstractNumId w:val="57"/>
  </w:num>
  <w:num w:numId="51">
    <w:abstractNumId w:val="50"/>
  </w:num>
  <w:num w:numId="52">
    <w:abstractNumId w:val="22"/>
  </w:num>
  <w:num w:numId="53">
    <w:abstractNumId w:val="39"/>
  </w:num>
  <w:num w:numId="54">
    <w:abstractNumId w:val="15"/>
  </w:num>
  <w:num w:numId="55">
    <w:abstractNumId w:val="11"/>
  </w:num>
  <w:num w:numId="56">
    <w:abstractNumId w:val="24"/>
  </w:num>
  <w:num w:numId="57">
    <w:abstractNumId w:val="62"/>
  </w:num>
  <w:num w:numId="58">
    <w:abstractNumId w:val="12"/>
  </w:num>
  <w:num w:numId="59">
    <w:abstractNumId w:val="68"/>
  </w:num>
  <w:num w:numId="60">
    <w:abstractNumId w:val="58"/>
  </w:num>
  <w:num w:numId="61">
    <w:abstractNumId w:val="23"/>
  </w:num>
  <w:num w:numId="62">
    <w:abstractNumId w:val="47"/>
  </w:num>
  <w:num w:numId="63">
    <w:abstractNumId w:val="49"/>
  </w:num>
  <w:num w:numId="64">
    <w:abstractNumId w:val="8"/>
  </w:num>
  <w:num w:numId="65">
    <w:abstractNumId w:val="44"/>
  </w:num>
  <w:num w:numId="66">
    <w:abstractNumId w:val="7"/>
  </w:num>
  <w:num w:numId="67">
    <w:abstractNumId w:val="65"/>
  </w:num>
  <w:num w:numId="68">
    <w:abstractNumId w:val="31"/>
  </w:num>
  <w:num w:numId="69">
    <w:abstractNumId w:val="56"/>
  </w:num>
  <w:num w:numId="70">
    <w:abstractNumId w:val="33"/>
  </w:num>
  <w:num w:numId="71">
    <w:abstractNumId w:val="36"/>
  </w:num>
  <w:num w:numId="72">
    <w:abstractNumId w:val="63"/>
  </w:num>
  <w:num w:numId="73">
    <w:abstractNumId w:val="60"/>
  </w:num>
  <w:num w:numId="74">
    <w:abstractNumId w:val="43"/>
  </w:num>
  <w:num w:numId="75">
    <w:abstractNumId w:val="18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CF1"/>
    <w:rsid w:val="000025F7"/>
    <w:rsid w:val="00003695"/>
    <w:rsid w:val="00003D5B"/>
    <w:rsid w:val="000057DA"/>
    <w:rsid w:val="000125B7"/>
    <w:rsid w:val="00016F3A"/>
    <w:rsid w:val="00025057"/>
    <w:rsid w:val="00041D29"/>
    <w:rsid w:val="00041D94"/>
    <w:rsid w:val="00046046"/>
    <w:rsid w:val="00046684"/>
    <w:rsid w:val="00053CF1"/>
    <w:rsid w:val="000544E3"/>
    <w:rsid w:val="00060059"/>
    <w:rsid w:val="000635AD"/>
    <w:rsid w:val="000822CC"/>
    <w:rsid w:val="00085D60"/>
    <w:rsid w:val="000870C9"/>
    <w:rsid w:val="00091E5C"/>
    <w:rsid w:val="000A3F20"/>
    <w:rsid w:val="000B1250"/>
    <w:rsid w:val="000B2534"/>
    <w:rsid w:val="000B398B"/>
    <w:rsid w:val="000C528F"/>
    <w:rsid w:val="000C652E"/>
    <w:rsid w:val="000C7110"/>
    <w:rsid w:val="000D32D5"/>
    <w:rsid w:val="000E2E12"/>
    <w:rsid w:val="000E73D1"/>
    <w:rsid w:val="0010040D"/>
    <w:rsid w:val="0011074F"/>
    <w:rsid w:val="00114953"/>
    <w:rsid w:val="00115232"/>
    <w:rsid w:val="00117EB7"/>
    <w:rsid w:val="00122C2D"/>
    <w:rsid w:val="00124759"/>
    <w:rsid w:val="00131B80"/>
    <w:rsid w:val="00152FB6"/>
    <w:rsid w:val="0016774D"/>
    <w:rsid w:val="001727F5"/>
    <w:rsid w:val="0017674D"/>
    <w:rsid w:val="001814C1"/>
    <w:rsid w:val="00191DE0"/>
    <w:rsid w:val="001A3150"/>
    <w:rsid w:val="001A5A73"/>
    <w:rsid w:val="001B1AF9"/>
    <w:rsid w:val="001B42BC"/>
    <w:rsid w:val="001C3B6A"/>
    <w:rsid w:val="001D0CC6"/>
    <w:rsid w:val="001D2840"/>
    <w:rsid w:val="001E7327"/>
    <w:rsid w:val="001F262D"/>
    <w:rsid w:val="001F467B"/>
    <w:rsid w:val="001F5B6A"/>
    <w:rsid w:val="001F6855"/>
    <w:rsid w:val="002069FA"/>
    <w:rsid w:val="00210ADD"/>
    <w:rsid w:val="00211E37"/>
    <w:rsid w:val="00223668"/>
    <w:rsid w:val="00223DB2"/>
    <w:rsid w:val="00225652"/>
    <w:rsid w:val="00231424"/>
    <w:rsid w:val="002314A0"/>
    <w:rsid w:val="00232F83"/>
    <w:rsid w:val="00243C49"/>
    <w:rsid w:val="00254B06"/>
    <w:rsid w:val="00256577"/>
    <w:rsid w:val="00274FD0"/>
    <w:rsid w:val="00275484"/>
    <w:rsid w:val="00276C90"/>
    <w:rsid w:val="00284728"/>
    <w:rsid w:val="00290931"/>
    <w:rsid w:val="00291B04"/>
    <w:rsid w:val="00293A4E"/>
    <w:rsid w:val="002A3D1E"/>
    <w:rsid w:val="002B5317"/>
    <w:rsid w:val="002B591A"/>
    <w:rsid w:val="002B5C04"/>
    <w:rsid w:val="002B7099"/>
    <w:rsid w:val="002B7E26"/>
    <w:rsid w:val="002C3EC3"/>
    <w:rsid w:val="002D0F20"/>
    <w:rsid w:val="002D7907"/>
    <w:rsid w:val="002F7DB1"/>
    <w:rsid w:val="003107F1"/>
    <w:rsid w:val="00310B62"/>
    <w:rsid w:val="00310D76"/>
    <w:rsid w:val="00314E1D"/>
    <w:rsid w:val="00317B49"/>
    <w:rsid w:val="00321345"/>
    <w:rsid w:val="00322C08"/>
    <w:rsid w:val="00341176"/>
    <w:rsid w:val="003439D2"/>
    <w:rsid w:val="00352D82"/>
    <w:rsid w:val="00357939"/>
    <w:rsid w:val="00360C6C"/>
    <w:rsid w:val="0036455A"/>
    <w:rsid w:val="00376322"/>
    <w:rsid w:val="00376F37"/>
    <w:rsid w:val="00381ACD"/>
    <w:rsid w:val="00393CE0"/>
    <w:rsid w:val="00396520"/>
    <w:rsid w:val="003A1B41"/>
    <w:rsid w:val="003A54ED"/>
    <w:rsid w:val="003B43F9"/>
    <w:rsid w:val="003C04FB"/>
    <w:rsid w:val="003C331C"/>
    <w:rsid w:val="003D03B8"/>
    <w:rsid w:val="003D2865"/>
    <w:rsid w:val="003F0D1E"/>
    <w:rsid w:val="003F407C"/>
    <w:rsid w:val="004022BC"/>
    <w:rsid w:val="004024AD"/>
    <w:rsid w:val="0042726C"/>
    <w:rsid w:val="00432827"/>
    <w:rsid w:val="004331DA"/>
    <w:rsid w:val="00435A95"/>
    <w:rsid w:val="0044244F"/>
    <w:rsid w:val="00452093"/>
    <w:rsid w:val="00454C89"/>
    <w:rsid w:val="00473C70"/>
    <w:rsid w:val="00481859"/>
    <w:rsid w:val="00494281"/>
    <w:rsid w:val="004A570D"/>
    <w:rsid w:val="004C1434"/>
    <w:rsid w:val="004D51D9"/>
    <w:rsid w:val="004D622B"/>
    <w:rsid w:val="004D7EFE"/>
    <w:rsid w:val="004E6F29"/>
    <w:rsid w:val="004E7905"/>
    <w:rsid w:val="004F3819"/>
    <w:rsid w:val="004F5B1A"/>
    <w:rsid w:val="00506B62"/>
    <w:rsid w:val="0051672C"/>
    <w:rsid w:val="005174A0"/>
    <w:rsid w:val="00534B03"/>
    <w:rsid w:val="00540AC8"/>
    <w:rsid w:val="00542883"/>
    <w:rsid w:val="00547B05"/>
    <w:rsid w:val="00560F95"/>
    <w:rsid w:val="00562A86"/>
    <w:rsid w:val="00562DB2"/>
    <w:rsid w:val="005679E1"/>
    <w:rsid w:val="00577F65"/>
    <w:rsid w:val="00584B71"/>
    <w:rsid w:val="00584F92"/>
    <w:rsid w:val="00585508"/>
    <w:rsid w:val="0058778F"/>
    <w:rsid w:val="00591B10"/>
    <w:rsid w:val="00595051"/>
    <w:rsid w:val="00595231"/>
    <w:rsid w:val="00595E13"/>
    <w:rsid w:val="005A0E57"/>
    <w:rsid w:val="005A4923"/>
    <w:rsid w:val="005B52EB"/>
    <w:rsid w:val="005B56C2"/>
    <w:rsid w:val="005B6384"/>
    <w:rsid w:val="005C4F8E"/>
    <w:rsid w:val="005D0333"/>
    <w:rsid w:val="005D23E8"/>
    <w:rsid w:val="005D29A8"/>
    <w:rsid w:val="005D63DA"/>
    <w:rsid w:val="005E46B1"/>
    <w:rsid w:val="005F50A6"/>
    <w:rsid w:val="00600592"/>
    <w:rsid w:val="00606F06"/>
    <w:rsid w:val="00620E19"/>
    <w:rsid w:val="006222EB"/>
    <w:rsid w:val="00625887"/>
    <w:rsid w:val="006261E5"/>
    <w:rsid w:val="00626F6D"/>
    <w:rsid w:val="00636BEF"/>
    <w:rsid w:val="00637514"/>
    <w:rsid w:val="00642B5A"/>
    <w:rsid w:val="00646824"/>
    <w:rsid w:val="00647525"/>
    <w:rsid w:val="00650AB8"/>
    <w:rsid w:val="006665AE"/>
    <w:rsid w:val="00671A22"/>
    <w:rsid w:val="00673534"/>
    <w:rsid w:val="00674124"/>
    <w:rsid w:val="006747CF"/>
    <w:rsid w:val="00674D48"/>
    <w:rsid w:val="00681FCE"/>
    <w:rsid w:val="00682BB2"/>
    <w:rsid w:val="00684FDF"/>
    <w:rsid w:val="00690F61"/>
    <w:rsid w:val="0069211D"/>
    <w:rsid w:val="00696200"/>
    <w:rsid w:val="006966AD"/>
    <w:rsid w:val="006A000A"/>
    <w:rsid w:val="006A0F26"/>
    <w:rsid w:val="006B53AB"/>
    <w:rsid w:val="006F42D6"/>
    <w:rsid w:val="007000E5"/>
    <w:rsid w:val="00707209"/>
    <w:rsid w:val="007133B2"/>
    <w:rsid w:val="007168B7"/>
    <w:rsid w:val="00717D6D"/>
    <w:rsid w:val="00724B58"/>
    <w:rsid w:val="00724C54"/>
    <w:rsid w:val="007334BF"/>
    <w:rsid w:val="00736FF0"/>
    <w:rsid w:val="007432D5"/>
    <w:rsid w:val="007436A4"/>
    <w:rsid w:val="00746F9F"/>
    <w:rsid w:val="00747476"/>
    <w:rsid w:val="00747B11"/>
    <w:rsid w:val="00747D22"/>
    <w:rsid w:val="00751F37"/>
    <w:rsid w:val="007608B8"/>
    <w:rsid w:val="007632FC"/>
    <w:rsid w:val="00765056"/>
    <w:rsid w:val="00767F35"/>
    <w:rsid w:val="00792460"/>
    <w:rsid w:val="007A3885"/>
    <w:rsid w:val="007A3B3A"/>
    <w:rsid w:val="007B218D"/>
    <w:rsid w:val="007B2C5D"/>
    <w:rsid w:val="007C5032"/>
    <w:rsid w:val="007C6CA6"/>
    <w:rsid w:val="007D6A72"/>
    <w:rsid w:val="00801F38"/>
    <w:rsid w:val="00811606"/>
    <w:rsid w:val="00812C8E"/>
    <w:rsid w:val="0082572D"/>
    <w:rsid w:val="00831C91"/>
    <w:rsid w:val="00872624"/>
    <w:rsid w:val="008756E4"/>
    <w:rsid w:val="00882FE8"/>
    <w:rsid w:val="008961DA"/>
    <w:rsid w:val="008A7D3A"/>
    <w:rsid w:val="008D09C0"/>
    <w:rsid w:val="008D24D5"/>
    <w:rsid w:val="008D322C"/>
    <w:rsid w:val="008D4201"/>
    <w:rsid w:val="008D6ED7"/>
    <w:rsid w:val="008D7DA8"/>
    <w:rsid w:val="008E14A3"/>
    <w:rsid w:val="008E7B2E"/>
    <w:rsid w:val="008F2B72"/>
    <w:rsid w:val="009056E6"/>
    <w:rsid w:val="00916A05"/>
    <w:rsid w:val="00930C31"/>
    <w:rsid w:val="00932796"/>
    <w:rsid w:val="009336E3"/>
    <w:rsid w:val="00933B97"/>
    <w:rsid w:val="009377D0"/>
    <w:rsid w:val="00937BA2"/>
    <w:rsid w:val="00941B05"/>
    <w:rsid w:val="009518FD"/>
    <w:rsid w:val="009531BF"/>
    <w:rsid w:val="009672D9"/>
    <w:rsid w:val="00976AC1"/>
    <w:rsid w:val="00987F3E"/>
    <w:rsid w:val="00991F60"/>
    <w:rsid w:val="00992F2F"/>
    <w:rsid w:val="009930D8"/>
    <w:rsid w:val="00996490"/>
    <w:rsid w:val="009A0957"/>
    <w:rsid w:val="009B1ECF"/>
    <w:rsid w:val="009B5CEB"/>
    <w:rsid w:val="009C0A74"/>
    <w:rsid w:val="009D3FD2"/>
    <w:rsid w:val="009E387A"/>
    <w:rsid w:val="009E3BB9"/>
    <w:rsid w:val="009E7900"/>
    <w:rsid w:val="009F0290"/>
    <w:rsid w:val="009F4F85"/>
    <w:rsid w:val="00A06CEE"/>
    <w:rsid w:val="00A13178"/>
    <w:rsid w:val="00A15861"/>
    <w:rsid w:val="00A15CDB"/>
    <w:rsid w:val="00A17857"/>
    <w:rsid w:val="00A2635F"/>
    <w:rsid w:val="00A36BFB"/>
    <w:rsid w:val="00A36F8A"/>
    <w:rsid w:val="00A40AC0"/>
    <w:rsid w:val="00A41464"/>
    <w:rsid w:val="00A415D8"/>
    <w:rsid w:val="00A4248F"/>
    <w:rsid w:val="00A55616"/>
    <w:rsid w:val="00A85039"/>
    <w:rsid w:val="00A920FB"/>
    <w:rsid w:val="00A95B2E"/>
    <w:rsid w:val="00AA0E7B"/>
    <w:rsid w:val="00AA30C2"/>
    <w:rsid w:val="00AA4C00"/>
    <w:rsid w:val="00AA4E4F"/>
    <w:rsid w:val="00AA6CDF"/>
    <w:rsid w:val="00AB07E8"/>
    <w:rsid w:val="00AB4C82"/>
    <w:rsid w:val="00AB4CEA"/>
    <w:rsid w:val="00AC7313"/>
    <w:rsid w:val="00AF0D72"/>
    <w:rsid w:val="00B00AC6"/>
    <w:rsid w:val="00B02893"/>
    <w:rsid w:val="00B04E7C"/>
    <w:rsid w:val="00B073AF"/>
    <w:rsid w:val="00B101B4"/>
    <w:rsid w:val="00B13518"/>
    <w:rsid w:val="00B330EA"/>
    <w:rsid w:val="00B47F54"/>
    <w:rsid w:val="00B50274"/>
    <w:rsid w:val="00B50CCE"/>
    <w:rsid w:val="00B5121E"/>
    <w:rsid w:val="00B54B23"/>
    <w:rsid w:val="00B54CD2"/>
    <w:rsid w:val="00B5626F"/>
    <w:rsid w:val="00B61693"/>
    <w:rsid w:val="00B702B9"/>
    <w:rsid w:val="00B712DB"/>
    <w:rsid w:val="00B764BC"/>
    <w:rsid w:val="00B779B1"/>
    <w:rsid w:val="00B84ED8"/>
    <w:rsid w:val="00B91F4D"/>
    <w:rsid w:val="00B95986"/>
    <w:rsid w:val="00BA1EFE"/>
    <w:rsid w:val="00BA317B"/>
    <w:rsid w:val="00BA5EF3"/>
    <w:rsid w:val="00BB1071"/>
    <w:rsid w:val="00BB5F44"/>
    <w:rsid w:val="00BC31A4"/>
    <w:rsid w:val="00BC4B19"/>
    <w:rsid w:val="00BD1E18"/>
    <w:rsid w:val="00BD28CD"/>
    <w:rsid w:val="00BD3499"/>
    <w:rsid w:val="00BD402F"/>
    <w:rsid w:val="00BD5DB1"/>
    <w:rsid w:val="00BE44EE"/>
    <w:rsid w:val="00BF3905"/>
    <w:rsid w:val="00BF7A59"/>
    <w:rsid w:val="00C02A56"/>
    <w:rsid w:val="00C10AD5"/>
    <w:rsid w:val="00C14E74"/>
    <w:rsid w:val="00C17EA1"/>
    <w:rsid w:val="00C20ABF"/>
    <w:rsid w:val="00C220B7"/>
    <w:rsid w:val="00C44415"/>
    <w:rsid w:val="00C50024"/>
    <w:rsid w:val="00C53FC5"/>
    <w:rsid w:val="00C560FD"/>
    <w:rsid w:val="00C62006"/>
    <w:rsid w:val="00C66568"/>
    <w:rsid w:val="00C672B2"/>
    <w:rsid w:val="00C7088E"/>
    <w:rsid w:val="00C70F00"/>
    <w:rsid w:val="00C75118"/>
    <w:rsid w:val="00C82118"/>
    <w:rsid w:val="00C97734"/>
    <w:rsid w:val="00CB647F"/>
    <w:rsid w:val="00CB6BDC"/>
    <w:rsid w:val="00CC08BF"/>
    <w:rsid w:val="00CC253A"/>
    <w:rsid w:val="00CC631E"/>
    <w:rsid w:val="00CD0208"/>
    <w:rsid w:val="00CD3027"/>
    <w:rsid w:val="00CD3F7C"/>
    <w:rsid w:val="00CD7B31"/>
    <w:rsid w:val="00CE3966"/>
    <w:rsid w:val="00CE54C4"/>
    <w:rsid w:val="00CE6680"/>
    <w:rsid w:val="00CE76E7"/>
    <w:rsid w:val="00CF5445"/>
    <w:rsid w:val="00D20CB6"/>
    <w:rsid w:val="00D2618A"/>
    <w:rsid w:val="00D272FD"/>
    <w:rsid w:val="00D37F39"/>
    <w:rsid w:val="00D400F0"/>
    <w:rsid w:val="00D4219D"/>
    <w:rsid w:val="00D60CE6"/>
    <w:rsid w:val="00D66834"/>
    <w:rsid w:val="00D723E0"/>
    <w:rsid w:val="00D8076B"/>
    <w:rsid w:val="00D807CB"/>
    <w:rsid w:val="00D87C65"/>
    <w:rsid w:val="00D924F2"/>
    <w:rsid w:val="00D94BB2"/>
    <w:rsid w:val="00DA3D5B"/>
    <w:rsid w:val="00DA6323"/>
    <w:rsid w:val="00DB0079"/>
    <w:rsid w:val="00DB1263"/>
    <w:rsid w:val="00DB31FA"/>
    <w:rsid w:val="00DB4C21"/>
    <w:rsid w:val="00DB4F32"/>
    <w:rsid w:val="00DC04F0"/>
    <w:rsid w:val="00DC0D94"/>
    <w:rsid w:val="00DF2699"/>
    <w:rsid w:val="00DF7051"/>
    <w:rsid w:val="00E05220"/>
    <w:rsid w:val="00E070F1"/>
    <w:rsid w:val="00E307CA"/>
    <w:rsid w:val="00E3103F"/>
    <w:rsid w:val="00E31E98"/>
    <w:rsid w:val="00E37D13"/>
    <w:rsid w:val="00E4146B"/>
    <w:rsid w:val="00E415AD"/>
    <w:rsid w:val="00E53243"/>
    <w:rsid w:val="00E53742"/>
    <w:rsid w:val="00E618C0"/>
    <w:rsid w:val="00E71A4A"/>
    <w:rsid w:val="00E76E65"/>
    <w:rsid w:val="00E918E4"/>
    <w:rsid w:val="00E92FE4"/>
    <w:rsid w:val="00E960CD"/>
    <w:rsid w:val="00EC32CB"/>
    <w:rsid w:val="00ED13B7"/>
    <w:rsid w:val="00ED339F"/>
    <w:rsid w:val="00ED4A5E"/>
    <w:rsid w:val="00ED6AB5"/>
    <w:rsid w:val="00ED6FE5"/>
    <w:rsid w:val="00EE0641"/>
    <w:rsid w:val="00EE3E18"/>
    <w:rsid w:val="00EE47C2"/>
    <w:rsid w:val="00EF09E7"/>
    <w:rsid w:val="00EF67F6"/>
    <w:rsid w:val="00F06D0F"/>
    <w:rsid w:val="00F17EB2"/>
    <w:rsid w:val="00F36079"/>
    <w:rsid w:val="00F4523E"/>
    <w:rsid w:val="00F50545"/>
    <w:rsid w:val="00F51D8E"/>
    <w:rsid w:val="00F727E2"/>
    <w:rsid w:val="00F81578"/>
    <w:rsid w:val="00F868B9"/>
    <w:rsid w:val="00F915BB"/>
    <w:rsid w:val="00F958D2"/>
    <w:rsid w:val="00FB073F"/>
    <w:rsid w:val="00FB101F"/>
    <w:rsid w:val="00FB231F"/>
    <w:rsid w:val="00FC1BD4"/>
    <w:rsid w:val="00FC53E3"/>
    <w:rsid w:val="00FC7212"/>
    <w:rsid w:val="00FD049D"/>
    <w:rsid w:val="00FD0F0C"/>
    <w:rsid w:val="00FD2F98"/>
    <w:rsid w:val="00FD72F8"/>
    <w:rsid w:val="00FE7A1C"/>
    <w:rsid w:val="00FF06D2"/>
    <w:rsid w:val="00FF4BDB"/>
    <w:rsid w:val="00FF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A564E5"/>
  <w15:chartTrackingRefBased/>
  <w15:docId w15:val="{E6ABBA45-9459-4E21-B4AF-2B24D6552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680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E6680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8"/>
      <w:lang w:val="en-GB" w:eastAsia="x-none"/>
    </w:rPr>
  </w:style>
  <w:style w:type="paragraph" w:styleId="Heading2">
    <w:name w:val="heading 2"/>
    <w:basedOn w:val="Normal"/>
    <w:next w:val="Normal"/>
    <w:link w:val="Heading2Char"/>
    <w:qFormat/>
    <w:rsid w:val="00CE6680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/>
      <w:b/>
      <w:bCs/>
      <w:sz w:val="28"/>
      <w:szCs w:val="20"/>
      <w:lang w:val="en-GB" w:eastAsia="x-none"/>
    </w:rPr>
  </w:style>
  <w:style w:type="paragraph" w:styleId="Heading3">
    <w:name w:val="heading 3"/>
    <w:basedOn w:val="Normal"/>
    <w:next w:val="Normal"/>
    <w:link w:val="Heading3Char"/>
    <w:qFormat/>
    <w:rsid w:val="00CE6680"/>
    <w:pPr>
      <w:keepNext/>
      <w:spacing w:after="0" w:line="240" w:lineRule="auto"/>
      <w:jc w:val="center"/>
      <w:outlineLvl w:val="2"/>
    </w:pPr>
    <w:rPr>
      <w:rFonts w:ascii="Arial" w:eastAsia="Times New Roman" w:hAnsi="Arial"/>
      <w:sz w:val="28"/>
      <w:szCs w:val="28"/>
      <w:lang w:val="en-GB" w:eastAsia="x-none"/>
    </w:rPr>
  </w:style>
  <w:style w:type="paragraph" w:styleId="Heading4">
    <w:name w:val="heading 4"/>
    <w:basedOn w:val="Normal"/>
    <w:next w:val="Normal"/>
    <w:link w:val="Heading4Char"/>
    <w:qFormat/>
    <w:rsid w:val="00CE6680"/>
    <w:pPr>
      <w:keepNext/>
      <w:spacing w:after="0" w:line="360" w:lineRule="auto"/>
      <w:jc w:val="both"/>
      <w:outlineLvl w:val="3"/>
    </w:pPr>
    <w:rPr>
      <w:rFonts w:ascii="Arial" w:eastAsia="Times New Roman" w:hAnsi="Arial"/>
      <w:b/>
      <w:bCs/>
      <w:sz w:val="24"/>
      <w:szCs w:val="24"/>
      <w:lang w:val="en-GB" w:eastAsia="x-none"/>
    </w:rPr>
  </w:style>
  <w:style w:type="paragraph" w:styleId="Heading5">
    <w:name w:val="heading 5"/>
    <w:basedOn w:val="Normal"/>
    <w:next w:val="Normal"/>
    <w:link w:val="Heading5Char"/>
    <w:unhideWhenUsed/>
    <w:qFormat/>
    <w:rsid w:val="006A0F26"/>
    <w:pPr>
      <w:keepNext/>
      <w:spacing w:after="0" w:line="240" w:lineRule="auto"/>
      <w:outlineLvl w:val="4"/>
    </w:pPr>
    <w:rPr>
      <w:rFonts w:ascii="Arial" w:eastAsia="Times New Roman" w:hAnsi="Arial"/>
      <w:b/>
      <w:bCs/>
      <w:sz w:val="20"/>
      <w:szCs w:val="20"/>
      <w:lang w:val="en-GB"/>
    </w:rPr>
  </w:style>
  <w:style w:type="paragraph" w:styleId="Heading6">
    <w:name w:val="heading 6"/>
    <w:basedOn w:val="Normal"/>
    <w:next w:val="Normal"/>
    <w:link w:val="Heading6Char"/>
    <w:unhideWhenUsed/>
    <w:qFormat/>
    <w:rsid w:val="006A0F26"/>
    <w:pPr>
      <w:keepNext/>
      <w:autoSpaceDE w:val="0"/>
      <w:autoSpaceDN w:val="0"/>
      <w:adjustRightInd w:val="0"/>
      <w:spacing w:after="0" w:line="240" w:lineRule="auto"/>
      <w:outlineLvl w:val="5"/>
    </w:pPr>
    <w:rPr>
      <w:rFonts w:ascii="Arial" w:eastAsia="Times New Roman" w:hAnsi="Arial" w:cs="Arial"/>
      <w:b/>
      <w:color w:val="FF0000"/>
      <w:sz w:val="20"/>
      <w:szCs w:val="24"/>
      <w:lang w:val="en-GB"/>
    </w:rPr>
  </w:style>
  <w:style w:type="paragraph" w:styleId="Heading7">
    <w:name w:val="heading 7"/>
    <w:basedOn w:val="Normal"/>
    <w:next w:val="Normal"/>
    <w:link w:val="Heading7Char"/>
    <w:unhideWhenUsed/>
    <w:qFormat/>
    <w:rsid w:val="006A0F26"/>
    <w:pPr>
      <w:keepNext/>
      <w:tabs>
        <w:tab w:val="left" w:pos="2160"/>
      </w:tabs>
      <w:autoSpaceDE w:val="0"/>
      <w:autoSpaceDN w:val="0"/>
      <w:adjustRightInd w:val="0"/>
      <w:spacing w:after="0" w:line="240" w:lineRule="auto"/>
      <w:outlineLvl w:val="6"/>
    </w:pPr>
    <w:rPr>
      <w:rFonts w:ascii="Arial" w:eastAsia="Times New Roman" w:hAnsi="Arial" w:cs="Arial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E6680"/>
    <w:rPr>
      <w:rFonts w:ascii="Arial" w:eastAsia="Times New Roman" w:hAnsi="Arial" w:cs="Times New Roman"/>
      <w:b/>
      <w:sz w:val="24"/>
      <w:szCs w:val="28"/>
      <w:lang w:eastAsia="x-none"/>
    </w:rPr>
  </w:style>
  <w:style w:type="character" w:customStyle="1" w:styleId="Heading2Char">
    <w:name w:val="Heading 2 Char"/>
    <w:basedOn w:val="DefaultParagraphFont"/>
    <w:link w:val="Heading2"/>
    <w:rsid w:val="00CE6680"/>
    <w:rPr>
      <w:rFonts w:ascii="Times New Roman" w:eastAsia="Arial Unicode MS" w:hAnsi="Times New Roman" w:cs="Times New Roman"/>
      <w:b/>
      <w:bCs/>
      <w:sz w:val="28"/>
      <w:szCs w:val="20"/>
      <w:lang w:eastAsia="x-none"/>
    </w:rPr>
  </w:style>
  <w:style w:type="character" w:customStyle="1" w:styleId="Heading3Char">
    <w:name w:val="Heading 3 Char"/>
    <w:basedOn w:val="DefaultParagraphFont"/>
    <w:link w:val="Heading3"/>
    <w:rsid w:val="00CE6680"/>
    <w:rPr>
      <w:rFonts w:ascii="Arial" w:eastAsia="Times New Roman" w:hAnsi="Arial" w:cs="Times New Roman"/>
      <w:sz w:val="28"/>
      <w:szCs w:val="28"/>
      <w:lang w:eastAsia="x-none"/>
    </w:rPr>
  </w:style>
  <w:style w:type="character" w:customStyle="1" w:styleId="Heading4Char">
    <w:name w:val="Heading 4 Char"/>
    <w:basedOn w:val="DefaultParagraphFont"/>
    <w:link w:val="Heading4"/>
    <w:rsid w:val="00CE6680"/>
    <w:rPr>
      <w:rFonts w:ascii="Arial" w:eastAsia="Times New Roman" w:hAnsi="Arial" w:cs="Times New Roman"/>
      <w:b/>
      <w:bCs/>
      <w:sz w:val="24"/>
      <w:szCs w:val="24"/>
      <w:lang w:eastAsia="x-none"/>
    </w:rPr>
  </w:style>
  <w:style w:type="paragraph" w:styleId="BodyTextIndent">
    <w:name w:val="Body Text Indent"/>
    <w:basedOn w:val="Normal"/>
    <w:link w:val="BodyTextIndentChar"/>
    <w:semiHidden/>
    <w:rsid w:val="00CE6680"/>
    <w:pPr>
      <w:spacing w:after="0" w:line="240" w:lineRule="auto"/>
      <w:ind w:left="720" w:hanging="720"/>
      <w:jc w:val="both"/>
    </w:pPr>
    <w:rPr>
      <w:rFonts w:ascii="Arial" w:eastAsia="Times New Roman" w:hAnsi="Arial"/>
      <w:sz w:val="24"/>
      <w:szCs w:val="24"/>
      <w:lang w:val="en-GB" w:eastAsia="x-none"/>
    </w:rPr>
  </w:style>
  <w:style w:type="character" w:customStyle="1" w:styleId="BodyTextIndentChar">
    <w:name w:val="Body Text Indent Char"/>
    <w:basedOn w:val="DefaultParagraphFont"/>
    <w:link w:val="BodyTextIndent"/>
    <w:semiHidden/>
    <w:rsid w:val="00CE6680"/>
    <w:rPr>
      <w:rFonts w:ascii="Arial" w:eastAsia="Times New Roman" w:hAnsi="Arial" w:cs="Times New Roman"/>
      <w:sz w:val="24"/>
      <w:szCs w:val="24"/>
      <w:lang w:eastAsia="x-none"/>
    </w:rPr>
  </w:style>
  <w:style w:type="paragraph" w:styleId="Header">
    <w:name w:val="header"/>
    <w:basedOn w:val="Normal"/>
    <w:link w:val="HeaderChar"/>
    <w:rsid w:val="00CE668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x-none"/>
    </w:rPr>
  </w:style>
  <w:style w:type="character" w:customStyle="1" w:styleId="HeaderChar">
    <w:name w:val="Header Char"/>
    <w:basedOn w:val="DefaultParagraphFont"/>
    <w:link w:val="Header"/>
    <w:rsid w:val="00CE6680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Footer">
    <w:name w:val="footer"/>
    <w:basedOn w:val="Normal"/>
    <w:link w:val="FooterChar"/>
    <w:uiPriority w:val="99"/>
    <w:rsid w:val="00CE668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CE6680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BalloonText">
    <w:name w:val="Balloon Text"/>
    <w:basedOn w:val="Normal"/>
    <w:link w:val="BalloonTextChar"/>
    <w:semiHidden/>
    <w:unhideWhenUsed/>
    <w:rsid w:val="00B0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00AC6"/>
    <w:rPr>
      <w:rFonts w:ascii="Segoe UI" w:eastAsia="Calibr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E052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4B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4BDB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rsid w:val="006A0F26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6A0F26"/>
    <w:rPr>
      <w:rFonts w:ascii="Arial" w:eastAsia="Times New Roman" w:hAnsi="Arial" w:cs="Arial"/>
      <w:b/>
      <w:color w:val="FF0000"/>
      <w:sz w:val="20"/>
      <w:szCs w:val="24"/>
    </w:rPr>
  </w:style>
  <w:style w:type="character" w:customStyle="1" w:styleId="Heading7Char">
    <w:name w:val="Heading 7 Char"/>
    <w:basedOn w:val="DefaultParagraphFont"/>
    <w:link w:val="Heading7"/>
    <w:rsid w:val="006A0F26"/>
    <w:rPr>
      <w:rFonts w:ascii="Arial" w:eastAsia="Times New Roman" w:hAnsi="Arial" w:cs="Arial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0F26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6A0F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6A0F26"/>
    <w:pPr>
      <w:tabs>
        <w:tab w:val="right" w:leader="dot" w:pos="9628"/>
      </w:tabs>
      <w:spacing w:after="0" w:line="360" w:lineRule="auto"/>
    </w:pPr>
    <w:rPr>
      <w:rFonts w:ascii="Arial" w:eastAsia="Times New Roman" w:hAnsi="Arial"/>
      <w:szCs w:val="20"/>
      <w:lang w:val="en-GB"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6A0F26"/>
    <w:pPr>
      <w:spacing w:after="100" w:line="240" w:lineRule="auto"/>
      <w:ind w:left="220"/>
    </w:pPr>
    <w:rPr>
      <w:rFonts w:eastAsia="Times New Roman"/>
      <w:lang w:val="en-GB"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6A0F26"/>
    <w:pPr>
      <w:spacing w:after="100" w:line="240" w:lineRule="auto"/>
      <w:ind w:left="440"/>
    </w:pPr>
    <w:rPr>
      <w:rFonts w:eastAsia="Times New Roman"/>
      <w:lang w:val="en-GB" w:eastAsia="en-GB"/>
    </w:rPr>
  </w:style>
  <w:style w:type="paragraph" w:styleId="TOC4">
    <w:name w:val="toc 4"/>
    <w:basedOn w:val="Normal"/>
    <w:next w:val="Normal"/>
    <w:autoRedefine/>
    <w:uiPriority w:val="39"/>
    <w:unhideWhenUsed/>
    <w:rsid w:val="006A0F26"/>
    <w:pPr>
      <w:spacing w:after="100" w:line="240" w:lineRule="auto"/>
      <w:ind w:left="660"/>
    </w:pPr>
    <w:rPr>
      <w:rFonts w:eastAsia="Times New Roman"/>
      <w:lang w:val="en-GB"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6A0F26"/>
    <w:pPr>
      <w:spacing w:after="100" w:line="240" w:lineRule="auto"/>
      <w:ind w:left="880"/>
    </w:pPr>
    <w:rPr>
      <w:rFonts w:eastAsia="Times New Roman"/>
      <w:lang w:val="en-GB"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6A0F26"/>
    <w:pPr>
      <w:spacing w:after="100" w:line="240" w:lineRule="auto"/>
      <w:ind w:left="1100"/>
    </w:pPr>
    <w:rPr>
      <w:rFonts w:eastAsia="Times New Roman"/>
      <w:lang w:val="en-GB"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6A0F26"/>
    <w:pPr>
      <w:spacing w:after="100" w:line="240" w:lineRule="auto"/>
      <w:ind w:left="1320"/>
    </w:pPr>
    <w:rPr>
      <w:rFonts w:eastAsia="Times New Roman"/>
      <w:lang w:val="en-GB"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6A0F26"/>
    <w:pPr>
      <w:spacing w:after="100" w:line="240" w:lineRule="auto"/>
      <w:ind w:left="1540"/>
    </w:pPr>
    <w:rPr>
      <w:rFonts w:eastAsia="Times New Roman"/>
      <w:lang w:val="en-GB"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6A0F26"/>
    <w:pPr>
      <w:spacing w:after="100" w:line="240" w:lineRule="auto"/>
      <w:ind w:left="1760"/>
    </w:pPr>
    <w:rPr>
      <w:rFonts w:eastAsia="Times New Roman"/>
      <w:lang w:val="en-GB" w:eastAsia="en-GB"/>
    </w:rPr>
  </w:style>
  <w:style w:type="paragraph" w:styleId="CommentText">
    <w:name w:val="annotation text"/>
    <w:basedOn w:val="Normal"/>
    <w:link w:val="CommentTextChar"/>
    <w:semiHidden/>
    <w:unhideWhenUsed/>
    <w:rsid w:val="006A0F26"/>
    <w:pPr>
      <w:spacing w:after="0" w:line="240" w:lineRule="auto"/>
    </w:pPr>
    <w:rPr>
      <w:rFonts w:ascii="Arial" w:eastAsia="Times New Roman" w:hAnsi="Arial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semiHidden/>
    <w:rsid w:val="006A0F26"/>
    <w:rPr>
      <w:rFonts w:ascii="Arial" w:eastAsia="Times New Roman" w:hAnsi="Arial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6A0F26"/>
    <w:pPr>
      <w:tabs>
        <w:tab w:val="left" w:pos="851"/>
        <w:tab w:val="left" w:pos="1418"/>
        <w:tab w:val="left" w:pos="1701"/>
        <w:tab w:val="left" w:pos="2835"/>
        <w:tab w:val="left" w:pos="4536"/>
        <w:tab w:val="left" w:pos="5670"/>
      </w:tabs>
      <w:spacing w:after="0" w:line="240" w:lineRule="auto"/>
      <w:jc w:val="center"/>
    </w:pPr>
    <w:rPr>
      <w:rFonts w:ascii="Arial" w:eastAsia="Times New Roman" w:hAnsi="Arial"/>
      <w:b/>
      <w:sz w:val="26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6A0F26"/>
    <w:rPr>
      <w:rFonts w:ascii="Arial" w:eastAsia="Times New Roman" w:hAnsi="Arial" w:cs="Times New Roman"/>
      <w:b/>
      <w:sz w:val="26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A0F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A0F26"/>
    <w:rPr>
      <w:rFonts w:ascii="Arial" w:eastAsia="Times New Roman" w:hAnsi="Arial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6A0F26"/>
    <w:pPr>
      <w:spacing w:after="0" w:line="240" w:lineRule="auto"/>
    </w:pPr>
  </w:style>
  <w:style w:type="paragraph" w:styleId="Revision">
    <w:name w:val="Revision"/>
    <w:uiPriority w:val="99"/>
    <w:semiHidden/>
    <w:rsid w:val="006A0F26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6A0F26"/>
    <w:pPr>
      <w:spacing w:after="0" w:line="240" w:lineRule="auto"/>
    </w:pPr>
    <w:rPr>
      <w:rFonts w:ascii="Arial" w:eastAsiaTheme="minorHAnsi" w:hAnsi="Arial" w:cstheme="minorBidi"/>
      <w:i/>
      <w:iCs/>
      <w:color w:val="000000" w:themeColor="text1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6A0F26"/>
    <w:rPr>
      <w:rFonts w:ascii="Arial" w:hAnsi="Arial"/>
      <w:i/>
      <w:iCs/>
      <w:color w:val="000000" w:themeColor="text1"/>
    </w:rPr>
  </w:style>
  <w:style w:type="paragraph" w:customStyle="1" w:styleId="StyleTOC1BoldRed">
    <w:name w:val="Style TOC 1 + Bold Red"/>
    <w:basedOn w:val="TOC1"/>
    <w:rsid w:val="006A0F26"/>
    <w:pPr>
      <w:spacing w:line="240" w:lineRule="auto"/>
    </w:pPr>
    <w:rPr>
      <w:b/>
      <w:bCs/>
      <w:color w:val="FF0000"/>
    </w:rPr>
  </w:style>
  <w:style w:type="paragraph" w:customStyle="1" w:styleId="StyleTOC1Red">
    <w:name w:val="Style TOC 1 + Red"/>
    <w:basedOn w:val="TOC1"/>
    <w:rsid w:val="006A0F26"/>
    <w:pPr>
      <w:spacing w:line="240" w:lineRule="auto"/>
    </w:pPr>
    <w:rPr>
      <w:color w:val="FF0000"/>
    </w:rPr>
  </w:style>
  <w:style w:type="paragraph" w:customStyle="1" w:styleId="StyleLeft317cm">
    <w:name w:val="Style Left:  3.17 cm"/>
    <w:basedOn w:val="Normal"/>
    <w:rsid w:val="006A0F26"/>
    <w:pPr>
      <w:spacing w:after="0" w:line="240" w:lineRule="auto"/>
      <w:ind w:left="1800"/>
      <w:jc w:val="both"/>
    </w:pPr>
    <w:rPr>
      <w:rFonts w:ascii="Arial" w:eastAsia="Times New Roman" w:hAnsi="Arial"/>
      <w:szCs w:val="20"/>
      <w:lang w:val="en-GB" w:eastAsia="en-GB"/>
    </w:rPr>
  </w:style>
  <w:style w:type="paragraph" w:customStyle="1" w:styleId="NoSpacing1">
    <w:name w:val="No Spacing1"/>
    <w:next w:val="NoSpacing"/>
    <w:uiPriority w:val="1"/>
    <w:qFormat/>
    <w:rsid w:val="006A0F26"/>
    <w:pPr>
      <w:spacing w:after="0" w:line="240" w:lineRule="auto"/>
    </w:pPr>
    <w:rPr>
      <w:rFonts w:eastAsia="Times New Roman"/>
      <w:lang w:val="en-US"/>
    </w:rPr>
  </w:style>
  <w:style w:type="character" w:customStyle="1" w:styleId="NormalLeft3cmChar">
    <w:name w:val="Normal Left:  3cm Char"/>
    <w:basedOn w:val="DefaultParagraphFont"/>
    <w:link w:val="NormalLeft3cm"/>
    <w:locked/>
    <w:rsid w:val="006A0F26"/>
    <w:rPr>
      <w:rFonts w:ascii="Arial" w:eastAsia="Times New Roman" w:hAnsi="Arial" w:cs="Times New Roman"/>
      <w:color w:val="000000"/>
      <w:szCs w:val="20"/>
      <w:lang w:eastAsia="en-GB"/>
    </w:rPr>
  </w:style>
  <w:style w:type="paragraph" w:customStyle="1" w:styleId="NormalLeft3cm">
    <w:name w:val="Normal Left:  3cm"/>
    <w:basedOn w:val="Normal"/>
    <w:link w:val="NormalLeft3cmChar"/>
    <w:rsid w:val="006A0F26"/>
    <w:pPr>
      <w:spacing w:after="0" w:line="240" w:lineRule="auto"/>
      <w:ind w:left="1701"/>
      <w:jc w:val="both"/>
    </w:pPr>
    <w:rPr>
      <w:rFonts w:ascii="Arial" w:eastAsia="Times New Roman" w:hAnsi="Arial"/>
      <w:color w:val="000000"/>
      <w:szCs w:val="20"/>
      <w:lang w:val="en-GB" w:eastAsia="en-GB"/>
    </w:rPr>
  </w:style>
  <w:style w:type="character" w:styleId="CommentReference">
    <w:name w:val="annotation reference"/>
    <w:basedOn w:val="DefaultParagraphFont"/>
    <w:semiHidden/>
    <w:unhideWhenUsed/>
    <w:rsid w:val="006A0F26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A0F26"/>
    <w:rPr>
      <w:color w:val="808080"/>
    </w:rPr>
  </w:style>
  <w:style w:type="character" w:customStyle="1" w:styleId="Heading2Char1">
    <w:name w:val="Heading 2 Char1"/>
    <w:basedOn w:val="DefaultParagraphFont"/>
    <w:locked/>
    <w:rsid w:val="006A0F26"/>
    <w:rPr>
      <w:rFonts w:ascii="Arial" w:eastAsia="Times New Roman" w:hAnsi="Arial" w:cs="Times New Roman"/>
      <w:b/>
      <w:sz w:val="18"/>
      <w:szCs w:val="20"/>
    </w:rPr>
  </w:style>
  <w:style w:type="character" w:customStyle="1" w:styleId="NoSpacingChar">
    <w:name w:val="No Spacing Char"/>
    <w:basedOn w:val="DefaultParagraphFont"/>
    <w:uiPriority w:val="1"/>
    <w:rsid w:val="006A0F26"/>
    <w:rPr>
      <w:rFonts w:ascii="Calibri" w:eastAsia="Times New Roman" w:hAnsi="Calibri" w:cs="Times New Roman" w:hint="default"/>
      <w:sz w:val="22"/>
      <w:szCs w:val="22"/>
      <w:lang w:val="en-US" w:eastAsia="en-US"/>
    </w:rPr>
  </w:style>
  <w:style w:type="character" w:customStyle="1" w:styleId="FollowedHyperlink1">
    <w:name w:val="FollowedHyperlink1"/>
    <w:basedOn w:val="DefaultParagraphFont"/>
    <w:semiHidden/>
    <w:rsid w:val="006A0F26"/>
    <w:rPr>
      <w:color w:val="800080"/>
      <w:u w:val="single"/>
    </w:rPr>
  </w:style>
  <w:style w:type="table" w:styleId="TableGrid">
    <w:name w:val="Table Grid"/>
    <w:basedOn w:val="TableNormal"/>
    <w:rsid w:val="006A0F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6A0F26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uiPriority w:val="59"/>
    <w:rsid w:val="006A0F26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uiPriority w:val="59"/>
    <w:rsid w:val="006A0F26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4"/>
    <w:basedOn w:val="TableNormal"/>
    <w:uiPriority w:val="59"/>
    <w:rsid w:val="006A0F26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uiPriority w:val="59"/>
    <w:rsid w:val="006A0F26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">
    <w:name w:val="Table Grid6"/>
    <w:basedOn w:val="TableNormal"/>
    <w:uiPriority w:val="59"/>
    <w:rsid w:val="006A0F2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59"/>
    <w:rsid w:val="006A0F2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59"/>
    <w:rsid w:val="006A0F2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Bulleted">
    <w:name w:val="Style Bulleted"/>
    <w:rsid w:val="006A0F26"/>
    <w:pPr>
      <w:numPr>
        <w:numId w:val="1"/>
      </w:numPr>
    </w:pPr>
  </w:style>
  <w:style w:type="numbering" w:customStyle="1" w:styleId="StyleNumberedLeft0cmHanging063cm">
    <w:name w:val="Style Numbered Left:  0 cm Hanging:  0.63 cm"/>
    <w:rsid w:val="006A0F26"/>
    <w:pPr>
      <w:numPr>
        <w:numId w:val="2"/>
      </w:numPr>
    </w:pPr>
  </w:style>
  <w:style w:type="numbering" w:customStyle="1" w:styleId="NoList1">
    <w:name w:val="No List1"/>
    <w:next w:val="NoList"/>
    <w:uiPriority w:val="99"/>
    <w:semiHidden/>
    <w:unhideWhenUsed/>
    <w:rsid w:val="007432D5"/>
  </w:style>
  <w:style w:type="numbering" w:customStyle="1" w:styleId="NoList11">
    <w:name w:val="No List11"/>
    <w:next w:val="NoList"/>
    <w:uiPriority w:val="99"/>
    <w:semiHidden/>
    <w:unhideWhenUsed/>
    <w:rsid w:val="007432D5"/>
  </w:style>
  <w:style w:type="numbering" w:customStyle="1" w:styleId="StyleBulleted1">
    <w:name w:val="Style Bulleted1"/>
    <w:basedOn w:val="NoList"/>
    <w:rsid w:val="007432D5"/>
    <w:pPr>
      <w:numPr>
        <w:numId w:val="38"/>
      </w:numPr>
    </w:pPr>
  </w:style>
  <w:style w:type="numbering" w:customStyle="1" w:styleId="StyleNumberedLeft0cmHanging063cm1">
    <w:name w:val="Style Numbered Left:  0 cm Hanging:  0.63 cm1"/>
    <w:basedOn w:val="NoList"/>
    <w:rsid w:val="007432D5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6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sy\AppData\Local\Microsoft\Windows\INetCache\Content.Outlook\XBXDE7O7\Letter%20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63782-4525-4E8B-8C1D-64C17A766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Head</Template>
  <TotalTime>0</TotalTime>
  <Pages>5</Pages>
  <Words>188</Words>
  <Characters>1001</Characters>
  <Application>Microsoft Office Word</Application>
  <DocSecurity>0</DocSecurity>
  <Lines>35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Chrissy</dc:creator>
  <cp:keywords/>
  <dc:description/>
  <cp:lastModifiedBy>Kayleigh - STL</cp:lastModifiedBy>
  <cp:revision>67</cp:revision>
  <cp:lastPrinted>2019-02-28T11:14:00Z</cp:lastPrinted>
  <dcterms:created xsi:type="dcterms:W3CDTF">2021-07-20T08:11:00Z</dcterms:created>
  <dcterms:modified xsi:type="dcterms:W3CDTF">2021-12-22T12:52:00Z</dcterms:modified>
</cp:coreProperties>
</file>